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ABA" w:rsidRPr="008E498B" w:rsidRDefault="007632AB" w:rsidP="00AE2ABA">
      <w:pPr>
        <w:pStyle w:val="afb"/>
        <w:rPr>
          <w:rFonts w:ascii="맑은 고딕" w:hAnsi="맑은 고딕"/>
        </w:rPr>
      </w:pPr>
      <w:bookmarkStart w:id="0" w:name="_GoBack"/>
      <w:bookmarkEnd w:id="0"/>
      <w:r>
        <w:rPr>
          <w:rFonts w:ascii="맑은 고딕" w:hAnsi="맑은 고딕"/>
          <w:noProof/>
        </w:rPr>
        <w:drawing>
          <wp:inline distT="0" distB="0" distL="0" distR="0">
            <wp:extent cx="2399665" cy="76962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상해한국학교 로고,이름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7" cy="7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FA" w:rsidRPr="00C87F06" w:rsidRDefault="000A4940" w:rsidP="00D956FA">
      <w:pPr>
        <w:pStyle w:val="a7"/>
        <w:spacing w:before="0" w:after="0" w:line="240" w:lineRule="auto"/>
        <w:ind w:left="272" w:right="6135"/>
        <w:jc w:val="center"/>
        <w:rPr>
          <w:rFonts w:ascii="맑은 고딕" w:hAnsi="맑은 고딕"/>
          <w:sz w:val="70"/>
          <w:szCs w:val="70"/>
        </w:rPr>
      </w:pPr>
      <w:r w:rsidRPr="00C87F06">
        <w:rPr>
          <w:rFonts w:ascii="맑은 고딕" w:hAnsi="맑은 고딕" w:hint="eastAsia"/>
          <w:sz w:val="70"/>
          <w:szCs w:val="70"/>
        </w:rPr>
        <w:t>중</w:t>
      </w:r>
      <w:r w:rsidR="00C87F06" w:rsidRPr="00C87F06">
        <w:rPr>
          <w:rFonts w:ascii="맑은 고딕" w:hAnsi="맑은 고딕" w:hint="eastAsia"/>
          <w:sz w:val="70"/>
          <w:szCs w:val="70"/>
        </w:rPr>
        <w:t>∙</w:t>
      </w:r>
      <w:r w:rsidRPr="00C87F06">
        <w:rPr>
          <w:rFonts w:ascii="맑은 고딕" w:hAnsi="맑은 고딕" w:hint="eastAsia"/>
          <w:sz w:val="70"/>
          <w:szCs w:val="70"/>
        </w:rPr>
        <w:t>고</w:t>
      </w:r>
      <w:r w:rsidR="005676B2" w:rsidRPr="00C87F06">
        <w:rPr>
          <w:rFonts w:ascii="맑은 고딕" w:hAnsi="맑은 고딕" w:hint="eastAsia"/>
          <w:sz w:val="70"/>
          <w:szCs w:val="70"/>
        </w:rPr>
        <w:t>등</w:t>
      </w:r>
      <w:r w:rsidR="002143BD" w:rsidRPr="00C87F06">
        <w:rPr>
          <w:rFonts w:ascii="맑은 고딕" w:hAnsi="맑은 고딕" w:hint="eastAsia"/>
          <w:sz w:val="70"/>
          <w:szCs w:val="70"/>
        </w:rPr>
        <w:t>학교</w:t>
      </w:r>
    </w:p>
    <w:p w:rsidR="00AE2ABA" w:rsidRPr="00C87F06" w:rsidRDefault="00AE2ABA" w:rsidP="00D956FA">
      <w:pPr>
        <w:pStyle w:val="a7"/>
        <w:spacing w:before="0" w:after="0" w:line="240" w:lineRule="auto"/>
        <w:ind w:left="272" w:right="6135"/>
        <w:jc w:val="center"/>
        <w:rPr>
          <w:rFonts w:ascii="맑은 고딕" w:hAnsi="맑은 고딕"/>
          <w:sz w:val="70"/>
          <w:szCs w:val="70"/>
        </w:rPr>
      </w:pPr>
    </w:p>
    <w:p w:rsidR="007632AB" w:rsidRPr="007632AB" w:rsidRDefault="007632AB" w:rsidP="007632AB"/>
    <w:p w:rsidR="00AE2ABA" w:rsidRPr="008E498B" w:rsidRDefault="00563F03" w:rsidP="00AE2ABA">
      <w:pPr>
        <w:pStyle w:val="af7"/>
        <w:rPr>
          <w:rFonts w:ascii="맑은 고딕" w:hAnsi="맑은 고딕"/>
        </w:rPr>
      </w:pPr>
      <w:r>
        <w:rPr>
          <w:rFonts w:ascii="맑은 고딕" w:hAnsi="맑은 고딕"/>
        </w:rPr>
        <w:t>202</w:t>
      </w:r>
      <w:r w:rsidR="00930AF7">
        <w:rPr>
          <w:rFonts w:ascii="맑은 고딕" w:hAnsi="맑은 고딕" w:hint="eastAsia"/>
        </w:rPr>
        <w:t>1</w:t>
      </w:r>
      <w:r w:rsidR="00930AF7">
        <w:rPr>
          <w:rFonts w:ascii="맑은 고딕" w:hAnsi="맑은 고딕"/>
        </w:rPr>
        <w:t>.0</w:t>
      </w:r>
      <w:r w:rsidR="00930AF7">
        <w:rPr>
          <w:rFonts w:ascii="맑은 고딕" w:hAnsi="맑은 고딕" w:hint="eastAsia"/>
        </w:rPr>
        <w:t>1</w:t>
      </w:r>
      <w:r w:rsidR="00930AF7">
        <w:rPr>
          <w:rFonts w:ascii="맑은 고딕" w:hAnsi="맑은 고딕"/>
        </w:rPr>
        <w:t>.</w:t>
      </w:r>
      <w:r w:rsidR="001A7E06">
        <w:rPr>
          <w:rFonts w:ascii="맑은 고딕" w:hAnsi="맑은 고딕" w:hint="eastAsia"/>
        </w:rPr>
        <w:t>26</w:t>
      </w:r>
      <w:r w:rsidR="007632AB">
        <w:rPr>
          <w:rFonts w:ascii="맑은 고딕" w:hAnsi="맑은 고딕"/>
        </w:rPr>
        <w:t>.</w:t>
      </w:r>
    </w:p>
    <w:p w:rsidR="00972C41" w:rsidRPr="008E498B" w:rsidRDefault="00972C41" w:rsidP="00C06660">
      <w:pPr>
        <w:pStyle w:val="afc"/>
        <w:rPr>
          <w:rFonts w:ascii="맑은 고딕" w:hAnsi="맑은 고딕"/>
        </w:rPr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:rsidRPr="008E498B" w:rsidTr="004B2DA1">
        <w:trPr>
          <w:trHeight w:val="2812"/>
        </w:trPr>
        <w:tc>
          <w:tcPr>
            <w:tcW w:w="1610" w:type="pct"/>
            <w:tcMar>
              <w:top w:w="72" w:type="dxa"/>
            </w:tcMar>
            <w:vAlign w:val="center"/>
          </w:tcPr>
          <w:p w:rsidR="00C06660" w:rsidRPr="000278D1" w:rsidRDefault="000278D1" w:rsidP="00350ECC">
            <w:pPr>
              <w:pStyle w:val="a5"/>
              <w:rPr>
                <w:rFonts w:ascii="HY신명조" w:eastAsia="HY신명조" w:hAnsi="맑은 고딕"/>
              </w:rPr>
            </w:pPr>
            <w:r w:rsidRPr="000278D1">
              <w:rPr>
                <w:rFonts w:ascii="HY신명조" w:eastAsia="HY신명조" w:hAnsi="맑은 고딕" w:hint="eastAsia"/>
              </w:rPr>
              <w:t>지성교육</w:t>
            </w:r>
          </w:p>
        </w:tc>
        <w:tc>
          <w:tcPr>
            <w:tcW w:w="1755" w:type="pct"/>
            <w:tcMar>
              <w:top w:w="72" w:type="dxa"/>
            </w:tcMar>
            <w:vAlign w:val="center"/>
          </w:tcPr>
          <w:p w:rsidR="00C06660" w:rsidRPr="000278D1" w:rsidRDefault="000278D1" w:rsidP="00350ECC">
            <w:pPr>
              <w:pStyle w:val="a5"/>
              <w:rPr>
                <w:rFonts w:ascii="HY신명조" w:eastAsia="HY신명조" w:hAnsi="맑은 고딕"/>
              </w:rPr>
            </w:pPr>
            <w:r w:rsidRPr="000278D1">
              <w:rPr>
                <w:rFonts w:ascii="HY신명조" w:eastAsia="HY신명조" w:hAnsi="맑은 고딕" w:hint="eastAsia"/>
              </w:rPr>
              <w:t>감성교육</w:t>
            </w:r>
          </w:p>
        </w:tc>
        <w:tc>
          <w:tcPr>
            <w:tcW w:w="1635" w:type="pct"/>
            <w:tcMar>
              <w:top w:w="72" w:type="dxa"/>
            </w:tcMar>
            <w:vAlign w:val="center"/>
          </w:tcPr>
          <w:p w:rsidR="000278D1" w:rsidRDefault="000278D1" w:rsidP="00155535">
            <w:pPr>
              <w:pStyle w:val="a5"/>
              <w:ind w:firstLineChars="300" w:firstLine="648"/>
              <w:jc w:val="left"/>
              <w:rPr>
                <w:rFonts w:ascii="HY신명조" w:eastAsia="HY신명조" w:hAnsi="맑은 고딕"/>
                <w:sz w:val="22"/>
              </w:rPr>
            </w:pPr>
          </w:p>
          <w:p w:rsidR="000278D1" w:rsidRPr="000278D1" w:rsidRDefault="000278D1" w:rsidP="000278D1">
            <w:pPr>
              <w:rPr>
                <w:sz w:val="2"/>
              </w:rPr>
            </w:pPr>
          </w:p>
          <w:p w:rsidR="00C06660" w:rsidRPr="000278D1" w:rsidRDefault="000278D1" w:rsidP="00155535">
            <w:pPr>
              <w:pStyle w:val="a5"/>
              <w:ind w:firstLineChars="200" w:firstLine="785"/>
              <w:jc w:val="left"/>
              <w:rPr>
                <w:rFonts w:ascii="HY신명조" w:eastAsia="HY신명조" w:hAnsi="맑은 고딕"/>
              </w:rPr>
            </w:pPr>
            <w:r w:rsidRPr="000278D1">
              <w:rPr>
                <w:rFonts w:ascii="HY신명조" w:eastAsia="HY신명조" w:hAnsi="맑은 고딕" w:hint="eastAsia"/>
              </w:rPr>
              <w:t>인성교육</w:t>
            </w:r>
          </w:p>
          <w:p w:rsidR="000278D1" w:rsidRPr="000278D1" w:rsidRDefault="000278D1" w:rsidP="000278D1">
            <w:pPr>
              <w:rPr>
                <w:rFonts w:ascii="HY신명조" w:eastAsia="HY신명조"/>
              </w:rPr>
            </w:pPr>
          </w:p>
        </w:tc>
      </w:tr>
    </w:tbl>
    <w:p w:rsidR="00381B93" w:rsidRPr="008E498B" w:rsidRDefault="00381B93">
      <w:pPr>
        <w:rPr>
          <w:rFonts w:ascii="맑은 고딕" w:hAnsi="맑은 고딕"/>
        </w:rPr>
      </w:pPr>
      <w:r w:rsidRPr="008E498B">
        <w:rPr>
          <w:rFonts w:ascii="맑은 고딕" w:hAnsi="맑은 고딕"/>
          <w:lang w:val="ko-KR" w:bidi="ko-KR"/>
        </w:rPr>
        <w:br w:type="page"/>
      </w:r>
    </w:p>
    <w:tbl>
      <w:tblPr>
        <w:tblW w:w="5052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310"/>
      </w:tblGrid>
      <w:tr w:rsidR="002B7953" w:rsidRPr="008E498B" w:rsidTr="002B7953">
        <w:trPr>
          <w:trHeight w:val="248"/>
        </w:trPr>
        <w:tc>
          <w:tcPr>
            <w:tcW w:w="5000" w:type="pct"/>
          </w:tcPr>
          <w:p w:rsidR="002B7953" w:rsidRPr="002F29D4" w:rsidRDefault="002B7953" w:rsidP="00E84C7E">
            <w:pPr>
              <w:pStyle w:val="1"/>
              <w:spacing w:before="0" w:after="0"/>
              <w:ind w:left="0" w:firstLine="0"/>
              <w:rPr>
                <w:rFonts w:ascii="맑은 고딕" w:hAnsi="맑은 고딕"/>
                <w:sz w:val="28"/>
                <w:szCs w:val="28"/>
              </w:rPr>
            </w:pPr>
            <w:bookmarkStart w:id="1" w:name="_Hlk514587801"/>
          </w:p>
        </w:tc>
      </w:tr>
      <w:bookmarkEnd w:id="1"/>
    </w:tbl>
    <w:p w:rsidR="00116286" w:rsidRDefault="00116286" w:rsidP="00DE3D86">
      <w:pPr>
        <w:spacing w:after="0"/>
        <w:rPr>
          <w:rFonts w:ascii="맑은 고딕" w:hAnsi="맑은 고딕"/>
          <w:sz w:val="20"/>
          <w:szCs w:val="20"/>
          <w:lang w:bidi="ko-KR"/>
        </w:rPr>
      </w:pPr>
    </w:p>
    <w:p w:rsidR="00E84C7E" w:rsidRPr="00E84C7E" w:rsidRDefault="00E84C7E" w:rsidP="00E84C7E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E84C7E">
        <w:rPr>
          <w:rFonts w:ascii="굴림" w:hAnsi="굴림" w:cs="굴림"/>
          <w:b/>
          <w:bCs/>
          <w:color w:val="000000"/>
          <w:spacing w:val="100"/>
          <w:sz w:val="64"/>
          <w:szCs w:val="64"/>
          <w:shd w:val="clear" w:color="auto" w:fill="FFFFFF"/>
        </w:rPr>
        <w:t>목</w:t>
      </w:r>
      <w:r w:rsidRPr="00E84C7E">
        <w:rPr>
          <w:rFonts w:ascii="굴림" w:hAnsi="굴림" w:cs="굴림"/>
          <w:b/>
          <w:bCs/>
          <w:color w:val="000000"/>
          <w:spacing w:val="100"/>
          <w:sz w:val="64"/>
          <w:szCs w:val="64"/>
          <w:shd w:val="clear" w:color="auto" w:fill="FFFFFF"/>
        </w:rPr>
        <w:t xml:space="preserve"> </w:t>
      </w:r>
      <w:r w:rsidRPr="00E84C7E">
        <w:rPr>
          <w:rFonts w:ascii="굴림" w:hAnsi="굴림" w:cs="굴림"/>
          <w:b/>
          <w:bCs/>
          <w:color w:val="000000"/>
          <w:spacing w:val="100"/>
          <w:sz w:val="64"/>
          <w:szCs w:val="64"/>
          <w:shd w:val="clear" w:color="auto" w:fill="FFFFFF"/>
        </w:rPr>
        <w:t>차</w:t>
      </w:r>
      <w:r w:rsidRPr="00E84C7E">
        <w:rPr>
          <w:rFonts w:ascii="굴림" w:hAnsi="굴림" w:cs="굴림"/>
          <w:b/>
          <w:bCs/>
          <w:color w:val="000000"/>
          <w:spacing w:val="100"/>
          <w:sz w:val="64"/>
          <w:szCs w:val="64"/>
          <w:shd w:val="clear" w:color="auto" w:fill="FFFFFF"/>
        </w:rPr>
        <w:t xml:space="preserve"> 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9"/>
      </w:tblGrid>
      <w:tr w:rsidR="00E84C7E" w:rsidRPr="00E84C7E" w:rsidTr="00121008">
        <w:trPr>
          <w:trHeight w:val="8987"/>
        </w:trPr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4C7E" w:rsidRPr="00D15245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Ⅰ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학교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교육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방향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,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목표</w:t>
            </w:r>
            <w:r w:rsidR="00D15245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</w:t>
            </w:r>
            <w:r w:rsidR="00D15245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</w:t>
            </w:r>
            <w:r w:rsidR="00D15245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3</w:t>
            </w:r>
          </w:p>
          <w:p w:rsidR="00E84C7E" w:rsidRPr="00D15245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Ⅱ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학교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연혁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및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현황</w:t>
            </w:r>
            <w:r w:rsidR="00D15245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</w:t>
            </w:r>
            <w:r w:rsidR="00D15245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</w:t>
            </w:r>
            <w:r w:rsidR="00D15245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4</w:t>
            </w:r>
          </w:p>
          <w:p w:rsidR="00E84C7E" w:rsidRPr="008233D7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Ⅲ</w:t>
            </w:r>
            <w:r w:rsidR="00FF13C4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. 20</w:t>
            </w:r>
            <w:r w:rsidR="00C8642B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21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학년도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학사일정</w:t>
            </w:r>
            <w:r w:rsidR="00D15245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</w:t>
            </w:r>
            <w:r w:rsidR="00C8642B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</w:t>
            </w:r>
            <w:r w:rsidR="00D15245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</w:t>
            </w:r>
            <w:r w:rsidR="00D15245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</w:t>
            </w:r>
            <w:r w:rsidR="008233D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6</w:t>
            </w:r>
          </w:p>
          <w:p w:rsidR="00E84C7E" w:rsidRPr="008233D7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Ⅳ</w:t>
            </w:r>
            <w:r w:rsidR="004E2DC2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="000A4940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중</w:t>
            </w:r>
            <w:r w:rsidR="00C87F06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</w:rPr>
              <w:t>∙</w:t>
            </w:r>
            <w:r w:rsidR="000A4940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고</w:t>
            </w:r>
            <w:r w:rsidR="004E2DC2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등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교육과정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</w:t>
            </w:r>
            <w:r w:rsidR="00C953E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8</w:t>
            </w:r>
          </w:p>
          <w:p w:rsidR="00E84C7E" w:rsidRPr="008233D7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Ⅴ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="000A4940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중</w:t>
            </w:r>
            <w:r w:rsidR="00C87F06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</w:rPr>
              <w:t>∙</w:t>
            </w:r>
            <w:r w:rsidR="000A4940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고</w:t>
            </w:r>
            <w:r w:rsidR="004E2DC2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등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중국어부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</w:t>
            </w:r>
            <w:r w:rsidR="008233D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1</w:t>
            </w:r>
            <w:r w:rsidR="00C953E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6</w:t>
            </w:r>
          </w:p>
          <w:p w:rsidR="00E84C7E" w:rsidRPr="008233D7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Ⅵ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="000A4940">
              <w:rPr>
                <w:rFonts w:ascii="굴림" w:hAnsi="굴림" w:cs="굴림" w:hint="eastAsia"/>
                <w:b/>
                <w:bCs/>
                <w:color w:val="000000"/>
                <w:sz w:val="36"/>
                <w:szCs w:val="32"/>
              </w:rPr>
              <w:t>중</w:t>
            </w:r>
            <w:r w:rsidR="00C87F06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</w:rPr>
              <w:t>∙</w:t>
            </w:r>
            <w:r w:rsidR="000A4940">
              <w:rPr>
                <w:rFonts w:ascii="굴림" w:hAnsi="굴림" w:cs="굴림" w:hint="eastAsia"/>
                <w:b/>
                <w:bCs/>
                <w:color w:val="000000"/>
                <w:sz w:val="36"/>
                <w:szCs w:val="32"/>
              </w:rPr>
              <w:t>고</w:t>
            </w:r>
            <w:r w:rsidR="004E2DC2">
              <w:rPr>
                <w:rFonts w:ascii="굴림" w:hAnsi="굴림" w:cs="굴림" w:hint="eastAsia"/>
                <w:b/>
                <w:bCs/>
                <w:color w:val="000000"/>
                <w:sz w:val="36"/>
                <w:szCs w:val="32"/>
              </w:rPr>
              <w:t>등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영어부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</w:t>
            </w:r>
            <w:r w:rsidR="008233D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1</w:t>
            </w:r>
            <w:r w:rsidR="00C953E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9</w:t>
            </w:r>
          </w:p>
          <w:p w:rsidR="00E84C7E" w:rsidRPr="008233D7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Ⅶ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학생생활지도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∙∙∙∙∙∙∙∙∙∙∙∙∙∙∙∙∙∙∙∙∙∙∙∙∙∙∙∙∙∙∙</w:t>
            </w:r>
            <w:r w:rsidR="00C953E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23</w:t>
            </w:r>
          </w:p>
          <w:p w:rsidR="00E84C7E" w:rsidRPr="008233D7" w:rsidRDefault="00E84C7E" w:rsidP="00BA5C94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맑은 고딕" w:eastAsiaTheme="minorEastAsia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Ⅷ</w:t>
            </w:r>
            <w:r w:rsidR="004E2DC2">
              <w:rPr>
                <w:rFonts w:ascii="맑은 고딕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="00C87F06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진학부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∙∙∙∙∙∙∙∙∙∙∙∙∙∙∙∙∙∙∙∙∙∙∙∙∙∙∙∙∙∙∙∙∙∙∙∙∙</w:t>
            </w:r>
            <w:r w:rsidR="00C953E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33</w:t>
            </w:r>
          </w:p>
          <w:p w:rsidR="000A4940" w:rsidRPr="008233D7" w:rsidRDefault="00C87F06" w:rsidP="00BA5C94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맑은 고딕" w:eastAsiaTheme="minorEastAsia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Ⅸ</w:t>
            </w:r>
            <w:r w:rsidR="000A4940">
              <w:rPr>
                <w:rFonts w:ascii="맑은 고딕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="000A4940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기타 안내사항</w:t>
            </w:r>
            <w:r w:rsidR="008233D7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∙∙∙∙∙∙∙∙∙∙∙∙∙∙∙∙∙∙∙∙∙∙∙∙∙∙∙∙∙∙∙</w:t>
            </w:r>
            <w:r w:rsidR="008233D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3</w:t>
            </w:r>
            <w:r w:rsidR="00C953E7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6</w:t>
            </w:r>
          </w:p>
          <w:p w:rsidR="002B7953" w:rsidRPr="00E84C7E" w:rsidRDefault="002B7953" w:rsidP="002F29D4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2"/>
                <w:szCs w:val="20"/>
              </w:rPr>
            </w:pPr>
            <w:r w:rsidRPr="002B7953">
              <w:rPr>
                <w:rFonts w:ascii="맑은 고딕" w:hAnsi="맑은 고딕" w:cs="굴림"/>
                <w:b/>
                <w:bCs/>
                <w:noProof/>
                <w:color w:val="000000"/>
                <w:sz w:val="36"/>
                <w:szCs w:val="32"/>
                <w:shd w:val="clear" w:color="auto" w:fill="FFFFFF"/>
              </w:rPr>
              <w:lastRenderedPageBreak/>
              <w:drawing>
                <wp:inline distT="0" distB="0" distL="0" distR="0">
                  <wp:extent cx="1544320" cy="1158240"/>
                  <wp:effectExtent l="57150" t="57150" r="74930" b="784860"/>
                  <wp:docPr id="1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모의유엔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F29D4" w:rsidRPr="002F29D4">
              <w:rPr>
                <w:rFonts w:ascii="굴림" w:eastAsia="굴림" w:hAnsi="굴림" w:cs="굴림"/>
                <w:noProof/>
                <w:color w:val="000000"/>
                <w:sz w:val="22"/>
                <w:szCs w:val="20"/>
              </w:rPr>
              <w:drawing>
                <wp:inline distT="0" distB="0" distL="0" distR="0">
                  <wp:extent cx="1675100" cy="1112520"/>
                  <wp:effectExtent l="57150" t="57150" r="59055" b="773430"/>
                  <wp:docPr id="13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04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34" cy="1116727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F29D4" w:rsidRPr="002F29D4">
              <w:rPr>
                <w:rFonts w:ascii="굴림" w:eastAsia="굴림" w:hAnsi="굴림" w:cs="굴림"/>
                <w:noProof/>
                <w:color w:val="000000"/>
                <w:sz w:val="22"/>
                <w:szCs w:val="20"/>
              </w:rPr>
              <w:drawing>
                <wp:inline distT="0" distB="0" distL="0" distR="0">
                  <wp:extent cx="1516380" cy="1137285"/>
                  <wp:effectExtent l="57150" t="57150" r="45720" b="767715"/>
                  <wp:docPr id="14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학년 영어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193" cy="113864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AC3" w:rsidRPr="00530AC3" w:rsidRDefault="00530AC3" w:rsidP="00530AC3">
      <w:pPr>
        <w:widowControl w:val="0"/>
        <w:shd w:val="clear" w:color="auto" w:fill="FFFFFF"/>
        <w:tabs>
          <w:tab w:val="right" w:leader="middleDot" w:pos="10204"/>
        </w:tabs>
        <w:autoSpaceDE w:val="0"/>
        <w:autoSpaceDN w:val="0"/>
        <w:spacing w:after="0" w:line="384" w:lineRule="auto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530AC3">
        <w:rPr>
          <w:rFonts w:ascii="굴림" w:hAnsi="맑은 고딕" w:cs="굴림"/>
          <w:b/>
          <w:bCs/>
          <w:color w:val="000000"/>
          <w:sz w:val="40"/>
          <w:szCs w:val="40"/>
          <w:shd w:val="clear" w:color="auto" w:fill="FFFFFF"/>
        </w:rPr>
        <w:lastRenderedPageBreak/>
        <w:t>Ⅰ</w:t>
      </w:r>
      <w:r w:rsidRPr="00530AC3">
        <w:rPr>
          <w:rFonts w:ascii="맑은 고딕" w:hAnsi="맑은 고딕" w:cs="굴림" w:hint="eastAsia"/>
          <w:b/>
          <w:bCs/>
          <w:color w:val="000000"/>
          <w:sz w:val="40"/>
          <w:szCs w:val="40"/>
          <w:shd w:val="clear" w:color="auto" w:fill="FFFFFF"/>
        </w:rPr>
        <w:t xml:space="preserve">. 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>학교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>교육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>방향</w:t>
      </w:r>
      <w:r w:rsidRPr="00530AC3">
        <w:rPr>
          <w:rFonts w:ascii="맑은 고딕" w:hAnsi="맑은 고딕" w:cs="굴림" w:hint="eastAsia"/>
          <w:b/>
          <w:bCs/>
          <w:color w:val="000000"/>
          <w:sz w:val="40"/>
          <w:szCs w:val="40"/>
          <w:shd w:val="clear" w:color="auto" w:fill="FFFFFF"/>
        </w:rPr>
        <w:t xml:space="preserve">, 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>목표</w:t>
      </w:r>
    </w:p>
    <w:p w:rsidR="00530AC3" w:rsidRPr="00530AC3" w:rsidRDefault="00530AC3" w:rsidP="00530AC3">
      <w:pPr>
        <w:widowControl w:val="0"/>
        <w:shd w:val="clear" w:color="auto" w:fill="FFFFFF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530AC3">
        <w:rPr>
          <w:rFonts w:ascii="맑은 고딕" w:hAnsi="맑은 고딕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1.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교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육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방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향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</w:p>
    <w:p w:rsidR="00530AC3" w:rsidRPr="00530AC3" w:rsidRDefault="00530AC3" w:rsidP="00530AC3">
      <w:pPr>
        <w:widowControl w:val="0"/>
        <w:shd w:val="clear" w:color="auto" w:fill="FFFFFF"/>
        <w:wordWrap w:val="0"/>
        <w:autoSpaceDE w:val="0"/>
        <w:autoSpaceDN w:val="0"/>
        <w:spacing w:after="0" w:line="276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530AC3">
        <w:rPr>
          <w:rFonts w:ascii="굴림" w:hAnsi="굴림" w:cs="굴림"/>
          <w:color w:val="000000"/>
          <w:shd w:val="clear" w:color="auto" w:fill="FFFFFF"/>
        </w:rPr>
        <w:t>한국인으로서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자긍심을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가지고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학생들의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장점과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흥미를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살린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원대한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꿈과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따뜻한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인성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그리고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풍부한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감성과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예리한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지성을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겸비한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품격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있는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글로벌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인재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육성</w:t>
      </w:r>
    </w:p>
    <w:p w:rsidR="00E84C7E" w:rsidRPr="00530AC3" w:rsidRDefault="00E84C7E" w:rsidP="00DE3D86">
      <w:pPr>
        <w:spacing w:after="0"/>
        <w:rPr>
          <w:rFonts w:ascii="맑은 고딕" w:hAnsi="맑은 고딕"/>
          <w:sz w:val="20"/>
          <w:szCs w:val="20"/>
          <w:lang w:bidi="ko-KR"/>
        </w:rPr>
      </w:pPr>
    </w:p>
    <w:p w:rsidR="00530AC3" w:rsidRDefault="00530AC3" w:rsidP="00530AC3">
      <w:pPr>
        <w:widowControl w:val="0"/>
        <w:shd w:val="clear" w:color="auto" w:fill="FFFFFF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="맑은 고딕" w:hAnsi="맑은 고딕" w:cs="굴림"/>
          <w:b/>
          <w:bCs/>
          <w:color w:val="000000"/>
          <w:sz w:val="30"/>
          <w:szCs w:val="30"/>
          <w:shd w:val="clear" w:color="auto" w:fill="FFFFFF"/>
        </w:rPr>
        <w:t>2</w:t>
      </w:r>
      <w:r w:rsidRPr="00530AC3">
        <w:rPr>
          <w:rFonts w:ascii="맑은 고딕" w:hAnsi="맑은 고딕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.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교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육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굴림" w:hAnsi="굴림" w:cs="굴림" w:hint="eastAsia"/>
          <w:b/>
          <w:bCs/>
          <w:color w:val="000000"/>
          <w:sz w:val="30"/>
          <w:szCs w:val="30"/>
          <w:shd w:val="clear" w:color="auto" w:fill="FFFFFF"/>
        </w:rPr>
        <w:t>목</w:t>
      </w:r>
      <w:r>
        <w:rPr>
          <w:rFonts w:ascii="굴림" w:hAnsi="굴림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굴림" w:hAnsi="굴림" w:cs="굴림" w:hint="eastAsia"/>
          <w:b/>
          <w:bCs/>
          <w:color w:val="000000"/>
          <w:sz w:val="30"/>
          <w:szCs w:val="30"/>
          <w:shd w:val="clear" w:color="auto" w:fill="FFFFFF"/>
        </w:rPr>
        <w:t>표</w:t>
      </w:r>
      <w:r>
        <w:rPr>
          <w:rFonts w:ascii="굴림" w:hAnsi="굴림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690"/>
        <w:gridCol w:w="2515"/>
        <w:gridCol w:w="2371"/>
      </w:tblGrid>
      <w:tr w:rsidR="00530AC3" w:rsidTr="00B168C1">
        <w:tc>
          <w:tcPr>
            <w:tcW w:w="10420" w:type="dxa"/>
            <w:gridSpan w:val="4"/>
            <w:shd w:val="clear" w:color="auto" w:fill="D5D5D5" w:themeFill="accent3" w:themeFillTint="66"/>
            <w:vAlign w:val="center"/>
          </w:tcPr>
          <w:p w:rsidR="00530AC3" w:rsidRPr="00E20F2D" w:rsidRDefault="00530AC3" w:rsidP="00502120">
            <w:pPr>
              <w:widowControl w:val="0"/>
              <w:tabs>
                <w:tab w:val="left" w:pos="8616"/>
              </w:tabs>
              <w:wordWrap w:val="0"/>
              <w:autoSpaceDE w:val="0"/>
              <w:autoSpaceDN w:val="0"/>
              <w:spacing w:before="240" w:line="240" w:lineRule="auto"/>
              <w:jc w:val="center"/>
              <w:textAlignment w:val="baseline"/>
              <w:rPr>
                <w:rFonts w:ascii="굴림" w:hAnsi="굴림" w:cs="굴림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</w:pP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lastRenderedPageBreak/>
              <w:t>세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0"/>
                <w:szCs w:val="30"/>
                <w:highlight w:val="lightGray"/>
                <w:shd w:val="pct15" w:color="auto" w:fill="FFFFFF"/>
              </w:rPr>
              <w:t>계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를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22"/>
                <w:szCs w:val="30"/>
                <w:highlight w:val="lightGray"/>
                <w:shd w:val="pct15" w:color="auto" w:fill="FFFFFF"/>
              </w:rPr>
              <w:t>가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슴에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4"/>
                <w:szCs w:val="30"/>
                <w:highlight w:val="lightGray"/>
                <w:shd w:val="pct15" w:color="auto" w:fill="FFFFFF"/>
              </w:rPr>
              <w:t>품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고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진리와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8"/>
                <w:szCs w:val="30"/>
                <w:highlight w:val="lightGray"/>
                <w:shd w:val="pct15" w:color="auto" w:fill="FFFFFF"/>
              </w:rPr>
              <w:t>사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랑을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실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8"/>
                <w:szCs w:val="30"/>
                <w:highlight w:val="lightGray"/>
                <w:shd w:val="pct15" w:color="auto" w:fill="FFFFFF"/>
              </w:rPr>
              <w:t>천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하는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Cs w:val="30"/>
                <w:highlight w:val="lightGray"/>
                <w:shd w:val="pct15" w:color="auto" w:fill="FFFFFF"/>
              </w:rPr>
              <w:t>자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랑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8"/>
                <w:szCs w:val="30"/>
                <w:highlight w:val="lightGray"/>
                <w:shd w:val="pct15" w:color="auto" w:fill="FFFFFF"/>
              </w:rPr>
              <w:t>스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러운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0"/>
                <w:szCs w:val="30"/>
                <w:highlight w:val="lightGray"/>
                <w:shd w:val="pct15" w:color="auto" w:fill="FFFFFF"/>
              </w:rPr>
              <w:t>한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Cs w:val="30"/>
                <w:highlight w:val="lightGray"/>
                <w:shd w:val="pct15" w:color="auto" w:fill="FFFFFF"/>
              </w:rPr>
              <w:t>국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인</w:t>
            </w:r>
          </w:p>
        </w:tc>
      </w:tr>
      <w:tr w:rsidR="00B168C1" w:rsidTr="00B168C1">
        <w:tc>
          <w:tcPr>
            <w:tcW w:w="2685" w:type="dxa"/>
            <w:shd w:val="clear" w:color="auto" w:fill="FF0000"/>
            <w:vAlign w:val="bottom"/>
          </w:tcPr>
          <w:p w:rsidR="00B168C1" w:rsidRPr="002E5743" w:rsidRDefault="00B168C1" w:rsidP="00B168C1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 w:val="4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Cs/>
                <w:color w:val="000000" w:themeColor="text1"/>
                <w:sz w:val="40"/>
                <w:szCs w:val="30"/>
                <w:highlight w:val="red"/>
                <w:shd w:val="clear" w:color="auto" w:fill="FFFFFF"/>
              </w:rPr>
              <w:t>진로교육</w:t>
            </w:r>
          </w:p>
        </w:tc>
        <w:tc>
          <w:tcPr>
            <w:tcW w:w="2751" w:type="dxa"/>
            <w:shd w:val="clear" w:color="auto" w:fill="FFFF00"/>
            <w:vAlign w:val="bottom"/>
          </w:tcPr>
          <w:p w:rsidR="00B168C1" w:rsidRPr="002E5743" w:rsidRDefault="00B168C1" w:rsidP="00530AC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 w:val="4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Cs/>
                <w:color w:val="000000" w:themeColor="text1"/>
                <w:sz w:val="40"/>
                <w:szCs w:val="30"/>
                <w:highlight w:val="yellow"/>
                <w:shd w:val="clear" w:color="auto" w:fill="FFFFFF"/>
              </w:rPr>
              <w:t>인성교육</w:t>
            </w:r>
          </w:p>
        </w:tc>
        <w:tc>
          <w:tcPr>
            <w:tcW w:w="2568" w:type="dxa"/>
            <w:shd w:val="clear" w:color="auto" w:fill="0000FF"/>
            <w:vAlign w:val="bottom"/>
          </w:tcPr>
          <w:p w:rsidR="00B168C1" w:rsidRPr="002E5743" w:rsidRDefault="00B168C1" w:rsidP="00530AC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 w:val="4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Cs/>
                <w:color w:val="000000" w:themeColor="text1"/>
                <w:sz w:val="40"/>
                <w:szCs w:val="30"/>
                <w:highlight w:val="blue"/>
                <w:shd w:val="clear" w:color="auto" w:fill="FFFFFF"/>
              </w:rPr>
              <w:t>감성교육</w:t>
            </w:r>
          </w:p>
        </w:tc>
        <w:tc>
          <w:tcPr>
            <w:tcW w:w="2416" w:type="dxa"/>
            <w:shd w:val="clear" w:color="auto" w:fill="00FF00"/>
            <w:vAlign w:val="bottom"/>
          </w:tcPr>
          <w:p w:rsidR="00B168C1" w:rsidRPr="002E5743" w:rsidRDefault="00B168C1" w:rsidP="00530AC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 w:val="40"/>
                <w:szCs w:val="30"/>
                <w:highlight w:val="green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Cs/>
                <w:color w:val="000000" w:themeColor="text1"/>
                <w:sz w:val="40"/>
                <w:szCs w:val="30"/>
                <w:highlight w:val="green"/>
                <w:shd w:val="clear" w:color="auto" w:fill="FFFFFF"/>
              </w:rPr>
              <w:t>지성교육</w:t>
            </w:r>
          </w:p>
        </w:tc>
      </w:tr>
      <w:tr w:rsidR="00B168C1" w:rsidTr="00B168C1">
        <w:tc>
          <w:tcPr>
            <w:tcW w:w="2685" w:type="dxa"/>
            <w:shd w:val="clear" w:color="auto" w:fill="FF0000"/>
          </w:tcPr>
          <w:p w:rsidR="00B168C1" w:rsidRPr="002E5743" w:rsidRDefault="00B168C1" w:rsidP="00B168C1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583690" cy="1051853"/>
                  <wp:effectExtent l="19050" t="0" r="0" b="0"/>
                  <wp:docPr id="1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_014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05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shd w:val="clear" w:color="auto" w:fill="FFFF00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highlight w:val="yellow"/>
                <w:shd w:val="clear" w:color="auto" w:fill="FFFFFF"/>
              </w:rPr>
              <w:drawing>
                <wp:inline distT="0" distB="0" distL="0" distR="0">
                  <wp:extent cx="1528605" cy="1031808"/>
                  <wp:effectExtent l="19050" t="0" r="0" b="0"/>
                  <wp:docPr id="2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임정행사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605" cy="103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shd w:val="clear" w:color="auto" w:fill="0000FF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509064" cy="1002288"/>
                  <wp:effectExtent l="19050" t="0" r="0" b="0"/>
                  <wp:docPr id="4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80407_14515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64" cy="100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shd w:val="clear" w:color="auto" w:fill="00FF00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49935" cy="896598"/>
                  <wp:effectExtent l="19050" t="0" r="2615" b="0"/>
                  <wp:docPr id="7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독서으뜸이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935" cy="89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C1" w:rsidTr="00B168C1">
        <w:tc>
          <w:tcPr>
            <w:tcW w:w="2685" w:type="dxa"/>
            <w:shd w:val="clear" w:color="auto" w:fill="FF0000"/>
            <w:vAlign w:val="center"/>
          </w:tcPr>
          <w:p w:rsidR="00B168C1" w:rsidRPr="002E5743" w:rsidRDefault="00B168C1" w:rsidP="00B168C1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red"/>
                <w:shd w:val="clear" w:color="auto" w:fill="FFFFFF"/>
              </w:rPr>
              <w:t>진로</w:t>
            </w: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red"/>
                <w:shd w:val="clear" w:color="auto" w:fill="FFFFFF"/>
              </w:rPr>
              <w:t>의 날</w:t>
            </w:r>
          </w:p>
        </w:tc>
        <w:tc>
          <w:tcPr>
            <w:tcW w:w="2751" w:type="dxa"/>
            <w:shd w:val="clear" w:color="auto" w:fill="FFFF00"/>
            <w:vAlign w:val="center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>임시정부</w:t>
            </w:r>
            <w:r w:rsidR="00930AF7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 xml:space="preserve">의 </w:t>
            </w: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 xml:space="preserve">발자취를 </w:t>
            </w:r>
          </w:p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>찾아서</w:t>
            </w:r>
          </w:p>
        </w:tc>
        <w:tc>
          <w:tcPr>
            <w:tcW w:w="2568" w:type="dxa"/>
            <w:shd w:val="clear" w:color="auto" w:fill="0000FF"/>
            <w:vAlign w:val="center"/>
          </w:tcPr>
          <w:p w:rsidR="00B168C1" w:rsidRPr="002E5743" w:rsidRDefault="00930AF7" w:rsidP="00186B9C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  <w:t>인성제</w:t>
            </w:r>
          </w:p>
        </w:tc>
        <w:tc>
          <w:tcPr>
            <w:tcW w:w="2416" w:type="dxa"/>
            <w:shd w:val="clear" w:color="auto" w:fill="00FF00"/>
            <w:vAlign w:val="center"/>
          </w:tcPr>
          <w:p w:rsidR="00B168C1" w:rsidRPr="002E5743" w:rsidRDefault="00B168C1" w:rsidP="00186B9C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  <w:t>독서</w:t>
            </w:r>
            <w:r w:rsidR="00930AF7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  <w:t xml:space="preserve"> 캠프</w:t>
            </w:r>
          </w:p>
        </w:tc>
      </w:tr>
      <w:tr w:rsidR="00B168C1" w:rsidTr="00B168C1">
        <w:tc>
          <w:tcPr>
            <w:tcW w:w="2685" w:type="dxa"/>
            <w:shd w:val="clear" w:color="auto" w:fill="FF0000"/>
            <w:vAlign w:val="center"/>
          </w:tcPr>
          <w:p w:rsidR="00B168C1" w:rsidRPr="002E5743" w:rsidRDefault="00B168C1" w:rsidP="00B168C1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90886" cy="923797"/>
                  <wp:effectExtent l="19050" t="0" r="0" b="0"/>
                  <wp:docPr id="9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_016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86" cy="923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shd w:val="clear" w:color="auto" w:fill="FFFF00"/>
            <w:vAlign w:val="center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highlight w:val="yellow"/>
                <w:shd w:val="clear" w:color="auto" w:fill="FFFFFF"/>
              </w:rPr>
              <w:drawing>
                <wp:inline distT="0" distB="0" distL="0" distR="0">
                  <wp:extent cx="1300633" cy="975475"/>
                  <wp:effectExtent l="19050" t="0" r="0" b="0"/>
                  <wp:docPr id="10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_019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33" cy="97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shd w:val="clear" w:color="auto" w:fill="0000FF"/>
            <w:vAlign w:val="center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blue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57209" cy="901429"/>
                  <wp:effectExtent l="19050" t="0" r="0" b="0"/>
                  <wp:docPr id="11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88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09" cy="90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shd w:val="clear" w:color="auto" w:fill="00FF00"/>
            <w:vAlign w:val="center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60639" cy="903707"/>
                  <wp:effectExtent l="19050" t="0" r="0" b="0"/>
                  <wp:docPr id="16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00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39" cy="90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C1" w:rsidTr="00B168C1">
        <w:tc>
          <w:tcPr>
            <w:tcW w:w="2685" w:type="dxa"/>
            <w:shd w:val="clear" w:color="auto" w:fill="FF0000"/>
            <w:vAlign w:val="center"/>
          </w:tcPr>
          <w:p w:rsidR="00B168C1" w:rsidRPr="002E5743" w:rsidRDefault="00B168C1" w:rsidP="00B168C1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red"/>
                <w:shd w:val="clear" w:color="auto" w:fill="FFFFFF"/>
              </w:rPr>
              <w:t>외부강사 강연</w:t>
            </w:r>
          </w:p>
        </w:tc>
        <w:tc>
          <w:tcPr>
            <w:tcW w:w="2751" w:type="dxa"/>
            <w:shd w:val="clear" w:color="auto" w:fill="FFFF00"/>
            <w:vAlign w:val="center"/>
          </w:tcPr>
          <w:p w:rsidR="00B168C1" w:rsidRPr="002E5743" w:rsidRDefault="00930AF7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>스승의 날 행사</w:t>
            </w:r>
          </w:p>
        </w:tc>
        <w:tc>
          <w:tcPr>
            <w:tcW w:w="2568" w:type="dxa"/>
            <w:shd w:val="clear" w:color="auto" w:fill="0000FF"/>
            <w:vAlign w:val="center"/>
          </w:tcPr>
          <w:p w:rsidR="00B168C1" w:rsidRPr="002E5743" w:rsidRDefault="00930AF7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  <w:t>독도 간담회</w:t>
            </w:r>
          </w:p>
        </w:tc>
        <w:tc>
          <w:tcPr>
            <w:tcW w:w="2416" w:type="dxa"/>
            <w:shd w:val="clear" w:color="auto" w:fill="00FF00"/>
            <w:vAlign w:val="center"/>
          </w:tcPr>
          <w:p w:rsidR="00B168C1" w:rsidRPr="002E5743" w:rsidRDefault="00930AF7" w:rsidP="00930AF7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  <w:t>수학, 과학의 날</w:t>
            </w:r>
          </w:p>
        </w:tc>
      </w:tr>
      <w:tr w:rsidR="00B168C1" w:rsidTr="00B168C1">
        <w:tc>
          <w:tcPr>
            <w:tcW w:w="2685" w:type="dxa"/>
            <w:shd w:val="clear" w:color="auto" w:fill="FF0000"/>
            <w:vAlign w:val="center"/>
          </w:tcPr>
          <w:p w:rsidR="00B168C1" w:rsidRPr="002E5743" w:rsidRDefault="00B168C1" w:rsidP="00B168C1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90076" cy="923259"/>
                  <wp:effectExtent l="19050" t="0" r="574" b="0"/>
                  <wp:docPr id="17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55 (2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76" cy="92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shd w:val="clear" w:color="auto" w:fill="FFFF00"/>
            <w:vAlign w:val="center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yellow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626067" cy="1080000"/>
                  <wp:effectExtent l="19050" t="0" r="0" b="0"/>
                  <wp:docPr id="18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_019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6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shd w:val="clear" w:color="auto" w:fill="0000FF"/>
            <w:vAlign w:val="center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blue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highlight w:val="blue"/>
                <w:shd w:val="clear" w:color="auto" w:fill="FFFFFF"/>
              </w:rPr>
              <w:drawing>
                <wp:inline distT="0" distB="0" distL="0" distR="0">
                  <wp:extent cx="1440846" cy="956979"/>
                  <wp:effectExtent l="19050" t="0" r="6954" b="0"/>
                  <wp:docPr id="19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386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46" cy="95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shd w:val="clear" w:color="auto" w:fill="00FF00"/>
            <w:vAlign w:val="center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413975" cy="939133"/>
                  <wp:effectExtent l="19050" t="0" r="0" b="0"/>
                  <wp:docPr id="23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_009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75" cy="93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C1" w:rsidTr="00B168C1">
        <w:trPr>
          <w:trHeight w:val="434"/>
        </w:trPr>
        <w:tc>
          <w:tcPr>
            <w:tcW w:w="2685" w:type="dxa"/>
            <w:shd w:val="clear" w:color="auto" w:fill="FF0000"/>
            <w:vAlign w:val="center"/>
          </w:tcPr>
          <w:p w:rsidR="00B168C1" w:rsidRPr="002E5743" w:rsidRDefault="00B168C1" w:rsidP="00B168C1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red"/>
                <w:shd w:val="clear" w:color="auto" w:fill="FFFFFF"/>
              </w:rPr>
              <w:t>모의유엔</w:t>
            </w:r>
          </w:p>
        </w:tc>
        <w:tc>
          <w:tcPr>
            <w:tcW w:w="2751" w:type="dxa"/>
            <w:shd w:val="clear" w:color="auto" w:fill="FFFF00"/>
            <w:vAlign w:val="center"/>
          </w:tcPr>
          <w:p w:rsidR="00B168C1" w:rsidRPr="002E5743" w:rsidRDefault="00B168C1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>체육</w:t>
            </w:r>
            <w:r w:rsidR="00930AF7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>한마당</w:t>
            </w:r>
          </w:p>
        </w:tc>
        <w:tc>
          <w:tcPr>
            <w:tcW w:w="2568" w:type="dxa"/>
            <w:shd w:val="clear" w:color="auto" w:fill="0000FF"/>
            <w:vAlign w:val="center"/>
          </w:tcPr>
          <w:p w:rsidR="00B168C1" w:rsidRPr="002E5743" w:rsidRDefault="00930AF7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  <w:t>교내 버스킹</w:t>
            </w:r>
          </w:p>
        </w:tc>
        <w:tc>
          <w:tcPr>
            <w:tcW w:w="2416" w:type="dxa"/>
            <w:shd w:val="clear" w:color="auto" w:fill="00FF00"/>
            <w:vAlign w:val="center"/>
          </w:tcPr>
          <w:p w:rsidR="00B168C1" w:rsidRPr="002E5743" w:rsidRDefault="00930AF7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  <w:t>영어 프레젠테이션</w:t>
            </w:r>
          </w:p>
        </w:tc>
      </w:tr>
    </w:tbl>
    <w:p w:rsidR="00930AF7" w:rsidRDefault="00930AF7" w:rsidP="00DE3D86">
      <w:pPr>
        <w:spacing w:after="0"/>
        <w:rPr>
          <w:rFonts w:ascii="굴림" w:hAnsi="맑은 고딕" w:cs="굴림"/>
          <w:b/>
          <w:bCs/>
          <w:color w:val="000000"/>
          <w:sz w:val="36"/>
          <w:szCs w:val="32"/>
          <w:shd w:val="clear" w:color="auto" w:fill="FFFFFF"/>
        </w:rPr>
      </w:pPr>
    </w:p>
    <w:p w:rsidR="00930AF7" w:rsidRDefault="00930AF7" w:rsidP="00DE3D86">
      <w:pPr>
        <w:spacing w:after="0"/>
        <w:rPr>
          <w:rFonts w:ascii="굴림" w:hAnsi="맑은 고딕" w:cs="굴림"/>
          <w:b/>
          <w:bCs/>
          <w:color w:val="000000"/>
          <w:sz w:val="36"/>
          <w:szCs w:val="32"/>
          <w:shd w:val="clear" w:color="auto" w:fill="FFFFFF"/>
        </w:rPr>
      </w:pPr>
    </w:p>
    <w:p w:rsidR="00530AC3" w:rsidRDefault="00AA3E35" w:rsidP="00DE3D86">
      <w:pPr>
        <w:spacing w:after="0"/>
        <w:rPr>
          <w:rFonts w:ascii="맑은 고딕" w:hAnsi="맑은 고딕"/>
          <w:sz w:val="20"/>
          <w:szCs w:val="20"/>
          <w:lang w:bidi="ko-KR"/>
        </w:rPr>
      </w:pPr>
      <w:r w:rsidRPr="00E84C7E">
        <w:rPr>
          <w:rFonts w:ascii="굴림" w:hAnsi="맑은 고딕" w:cs="굴림"/>
          <w:b/>
          <w:bCs/>
          <w:color w:val="000000"/>
          <w:sz w:val="36"/>
          <w:szCs w:val="32"/>
          <w:shd w:val="clear" w:color="auto" w:fill="FFFFFF"/>
        </w:rPr>
        <w:t>Ⅱ</w:t>
      </w:r>
      <w:r w:rsidRPr="00E84C7E">
        <w:rPr>
          <w:rFonts w:ascii="맑은 고딕" w:hAnsi="맑은 고딕" w:cs="굴림" w:hint="eastAsia"/>
          <w:b/>
          <w:bCs/>
          <w:color w:val="000000"/>
          <w:sz w:val="36"/>
          <w:szCs w:val="32"/>
          <w:shd w:val="clear" w:color="auto" w:fill="FFFFFF"/>
        </w:rPr>
        <w:t xml:space="preserve">. 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>학교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 xml:space="preserve"> 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>연혁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 xml:space="preserve"> 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>및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 xml:space="preserve"> 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>현황</w:t>
      </w:r>
    </w:p>
    <w:p w:rsidR="00E84C7E" w:rsidRPr="008E498B" w:rsidRDefault="00E84C7E" w:rsidP="00DE3D86">
      <w:pPr>
        <w:spacing w:after="0"/>
        <w:rPr>
          <w:rFonts w:ascii="맑은 고딕" w:hAnsi="맑은 고딕"/>
          <w:sz w:val="20"/>
        </w:rPr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9"/>
        <w:gridCol w:w="4967"/>
      </w:tblGrid>
      <w:tr w:rsidR="00E837D7" w:rsidRPr="008E498B" w:rsidTr="00E837D7">
        <w:trPr>
          <w:trHeight w:val="652"/>
        </w:trPr>
        <w:tc>
          <w:tcPr>
            <w:tcW w:w="5000" w:type="pct"/>
            <w:gridSpan w:val="3"/>
          </w:tcPr>
          <w:p w:rsidR="00785B53" w:rsidRPr="00785B53" w:rsidRDefault="00AA3E35" w:rsidP="00785B53">
            <w:pPr>
              <w:pStyle w:val="1"/>
              <w:rPr>
                <w:rFonts w:ascii="맑은 고딕" w:hAnsi="맑은 고딕"/>
                <w:sz w:val="30"/>
                <w:szCs w:val="30"/>
              </w:rPr>
            </w:pPr>
            <w:r w:rsidRPr="00AA3E35">
              <w:rPr>
                <w:rFonts w:ascii="맑은 고딕" w:hAnsi="맑은 고딕" w:hint="eastAsia"/>
                <w:sz w:val="30"/>
                <w:szCs w:val="30"/>
              </w:rPr>
              <w:t>1.</w:t>
            </w:r>
            <w:r>
              <w:rPr>
                <w:rFonts w:ascii="맑은 고딕" w:hAnsi="맑은 고딕"/>
                <w:sz w:val="30"/>
                <w:szCs w:val="30"/>
              </w:rPr>
              <w:t xml:space="preserve"> </w:t>
            </w:r>
            <w:r w:rsidRPr="00AA3E35">
              <w:rPr>
                <w:rFonts w:ascii="맑은 고딕" w:hAnsi="맑은 고딕" w:hint="eastAsia"/>
                <w:sz w:val="30"/>
                <w:szCs w:val="30"/>
              </w:rPr>
              <w:t xml:space="preserve">학교 연혁 </w:t>
            </w:r>
            <w:r>
              <w:rPr>
                <w:rFonts w:ascii="맑은 고딕" w:hAnsi="맑은 고딕"/>
                <w:sz w:val="30"/>
                <w:szCs w:val="30"/>
              </w:rPr>
              <w:t xml:space="preserve">                                 2. </w:t>
            </w:r>
            <w:r>
              <w:rPr>
                <w:rFonts w:ascii="맑은 고딕" w:hAnsi="맑은 고딕" w:hint="eastAsia"/>
                <w:sz w:val="30"/>
                <w:szCs w:val="30"/>
              </w:rPr>
              <w:t>학교 현황</w:t>
            </w:r>
          </w:p>
        </w:tc>
      </w:tr>
      <w:tr w:rsidR="00DE3D86" w:rsidRPr="008E498B" w:rsidTr="00DE3D86">
        <w:tc>
          <w:tcPr>
            <w:tcW w:w="2434" w:type="pct"/>
          </w:tcPr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28"/>
            </w:tblGrid>
            <w:tr w:rsidR="00AA3E35" w:rsidTr="006C5659">
              <w:tc>
                <w:tcPr>
                  <w:tcW w:w="47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E697"/>
                </w:tcPr>
                <w:p w:rsidR="00AA3E35" w:rsidRPr="00127D26" w:rsidRDefault="00AA3E35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 xml:space="preserve">1999 한국교육부 설립 인가 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ind w:firstLineChars="300" w:firstLine="613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중국 국가교육위원회 설립 인가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ind w:firstLineChars="300" w:firstLine="613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개교식 (초등 3학급)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 xml:space="preserve">2002 중·고등학교 과정 학력 인정 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ind w:firstLineChars="300" w:firstLine="613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(한국 교육인적자원부)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ind w:firstLineChars="300" w:firstLine="613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중학교 3년 과정 개설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lastRenderedPageBreak/>
                    <w:t>2004 고등학교 3년 과정 개설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2005 고등학교 제1회 졸업식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2006 신축학교로 이전</w:t>
                  </w:r>
                </w:p>
                <w:p w:rsidR="00AA3E35" w:rsidRPr="00127D26" w:rsidRDefault="00AA3E35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2019 제8대 전병석 교장 부임</w:t>
                  </w:r>
                </w:p>
                <w:p w:rsidR="00127D26" w:rsidRDefault="00AA3E35" w:rsidP="00127D26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202</w:t>
                  </w:r>
                  <w:r w:rsidR="00007E77">
                    <w:rPr>
                      <w:rFonts w:ascii="한컴 백제 M" w:eastAsia="한컴 백제 M" w:hAnsi="맑은 고딕"/>
                      <w:b/>
                    </w:rPr>
                    <w:t>1</w:t>
                  </w: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 xml:space="preserve"> 초등 제2</w:t>
                  </w:r>
                  <w:r w:rsidR="00007E77">
                    <w:rPr>
                      <w:rFonts w:ascii="한컴 백제 M" w:eastAsia="한컴 백제 M" w:hAnsi="맑은 고딕"/>
                      <w:b/>
                    </w:rPr>
                    <w:t>1</w:t>
                  </w: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회, 중학 제1</w:t>
                  </w:r>
                  <w:r w:rsidR="00007E77">
                    <w:rPr>
                      <w:rFonts w:ascii="한컴 백제 M" w:eastAsia="한컴 백제 M" w:hAnsi="맑은 고딕"/>
                      <w:b/>
                    </w:rPr>
                    <w:t>9</w:t>
                  </w: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 xml:space="preserve">회, </w:t>
                  </w:r>
                </w:p>
                <w:p w:rsidR="00AA3E35" w:rsidRPr="00127D26" w:rsidRDefault="00127D26" w:rsidP="00007E77">
                  <w:pPr>
                    <w:spacing w:after="0" w:line="240" w:lineRule="auto"/>
                    <w:ind w:firstLineChars="700" w:firstLine="1430"/>
                    <w:rPr>
                      <w:rFonts w:ascii="한컴 백제 M" w:eastAsia="한컴 백제 M" w:hAnsi="맑은 고딕"/>
                      <w:b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</w:rPr>
                    <w:t>고</w:t>
                  </w:r>
                  <w:r w:rsidR="00AA3E35" w:rsidRPr="00127D26">
                    <w:rPr>
                      <w:rFonts w:ascii="한컴 백제 M" w:eastAsia="한컴 백제 M" w:hAnsi="맑은 고딕" w:hint="eastAsia"/>
                      <w:b/>
                    </w:rPr>
                    <w:t>등 제1</w:t>
                  </w:r>
                  <w:r w:rsidR="00007E77">
                    <w:rPr>
                      <w:rFonts w:ascii="한컴 백제 M" w:eastAsia="한컴 백제 M" w:hAnsi="맑은 고딕"/>
                      <w:b/>
                    </w:rPr>
                    <w:t>7</w:t>
                  </w:r>
                  <w:r w:rsidR="00AA3E35" w:rsidRPr="00127D26">
                    <w:rPr>
                      <w:rFonts w:ascii="한컴 백제 M" w:eastAsia="한컴 백제 M" w:hAnsi="맑은 고딕" w:hint="eastAsia"/>
                      <w:b/>
                    </w:rPr>
                    <w:t>회 졸업식</w:t>
                  </w:r>
                </w:p>
              </w:tc>
            </w:tr>
            <w:tr w:rsidR="00DE4E29" w:rsidTr="006C5659">
              <w:tc>
                <w:tcPr>
                  <w:tcW w:w="47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E697"/>
                </w:tcPr>
                <w:p w:rsidR="00DE4E29" w:rsidRPr="00AA3E35" w:rsidRDefault="00DE4E29" w:rsidP="00AA3E35">
                  <w:pPr>
                    <w:spacing w:after="0" w:line="240" w:lineRule="auto"/>
                    <w:rPr>
                      <w:rFonts w:ascii="맑은 고딕" w:hAnsi="맑은 고딕"/>
                      <w:b/>
                    </w:rPr>
                  </w:pPr>
                </w:p>
              </w:tc>
            </w:tr>
          </w:tbl>
          <w:p w:rsidR="00DE4E29" w:rsidRDefault="001B12EF" w:rsidP="00AA3E35">
            <w:pPr>
              <w:rPr>
                <w:rFonts w:ascii="맑은 고딕" w:hAnsi="맑은 고딕"/>
              </w:rPr>
            </w:pPr>
            <w:r>
              <w:rPr>
                <w:rFonts w:ascii="맑은 고딕" w:hAnsi="맑은 고딕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3556635</wp:posOffset>
                  </wp:positionV>
                  <wp:extent cx="3008630" cy="1784985"/>
                  <wp:effectExtent l="0" t="0" r="1270" b="5715"/>
                  <wp:wrapSquare wrapText="bothSides"/>
                  <wp:docPr id="60" name="그림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0089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63"/>
                          <a:stretch/>
                        </pic:blipFill>
                        <pic:spPr bwMode="auto">
                          <a:xfrm>
                            <a:off x="0" y="0"/>
                            <a:ext cx="3008630" cy="178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E4E29" w:rsidRPr="008E498B" w:rsidRDefault="001B12EF" w:rsidP="00AA3E35">
            <w:pPr>
              <w:rPr>
                <w:rFonts w:ascii="맑은 고딕" w:hAnsi="맑은 고딕"/>
              </w:rPr>
            </w:pPr>
            <w:r>
              <w:rPr>
                <w:rFonts w:ascii="맑은 고딕" w:hAnsi="맑은 고딕"/>
                <w:noProof/>
              </w:rPr>
              <w:drawing>
                <wp:inline distT="0" distB="0" distL="0" distR="0">
                  <wp:extent cx="3007269" cy="1099820"/>
                  <wp:effectExtent l="0" t="0" r="3175" b="5080"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사진 034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68"/>
                          <a:stretch/>
                        </pic:blipFill>
                        <pic:spPr bwMode="auto">
                          <a:xfrm>
                            <a:off x="0" y="0"/>
                            <a:ext cx="3018577" cy="110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:rsidR="00DE3D86" w:rsidRPr="008E498B" w:rsidRDefault="00DE3D86" w:rsidP="00DE3D86">
            <w:pPr>
              <w:rPr>
                <w:rFonts w:ascii="맑은 고딕" w:hAnsi="맑은 고딕"/>
              </w:rPr>
            </w:pPr>
          </w:p>
        </w:tc>
        <w:tc>
          <w:tcPr>
            <w:tcW w:w="2434" w:type="pct"/>
          </w:tcPr>
          <w:tbl>
            <w:tblPr>
              <w:tblStyle w:val="ae"/>
              <w:tblpPr w:leftFromText="142" w:rightFromText="142" w:horzAnchor="margin" w:tblpY="747"/>
              <w:tblOverlap w:val="never"/>
              <w:tblW w:w="494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6"/>
              <w:gridCol w:w="278"/>
              <w:gridCol w:w="279"/>
              <w:gridCol w:w="279"/>
              <w:gridCol w:w="279"/>
              <w:gridCol w:w="279"/>
              <w:gridCol w:w="286"/>
              <w:gridCol w:w="316"/>
              <w:gridCol w:w="336"/>
              <w:gridCol w:w="336"/>
              <w:gridCol w:w="279"/>
              <w:gridCol w:w="334"/>
              <w:gridCol w:w="337"/>
              <w:gridCol w:w="350"/>
              <w:gridCol w:w="423"/>
            </w:tblGrid>
            <w:tr w:rsidR="00785B53" w:rsidRPr="00785B53" w:rsidTr="00785B53">
              <w:trPr>
                <w:trHeight w:val="208"/>
              </w:trPr>
              <w:tc>
                <w:tcPr>
                  <w:tcW w:w="556" w:type="dxa"/>
                  <w:shd w:val="clear" w:color="auto" w:fill="FFC000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급</w:t>
                  </w:r>
                </w:p>
              </w:tc>
              <w:tc>
                <w:tcPr>
                  <w:tcW w:w="1680" w:type="dxa"/>
                  <w:gridSpan w:val="6"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초등</w:t>
                  </w:r>
                </w:p>
              </w:tc>
              <w:tc>
                <w:tcPr>
                  <w:tcW w:w="988" w:type="dxa"/>
                  <w:gridSpan w:val="3"/>
                  <w:tcBorders>
                    <w:right w:val="single" w:sz="12" w:space="0" w:color="auto"/>
                  </w:tcBorders>
                  <w:shd w:val="clear" w:color="auto" w:fill="E5F4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중학교</w:t>
                  </w:r>
                </w:p>
              </w:tc>
              <w:tc>
                <w:tcPr>
                  <w:tcW w:w="1723" w:type="dxa"/>
                  <w:gridSpan w:val="5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고등학교</w:t>
                  </w:r>
                </w:p>
              </w:tc>
            </w:tr>
            <w:tr w:rsidR="00785B53" w:rsidRPr="00785B53" w:rsidTr="00785B53">
              <w:trPr>
                <w:trHeight w:val="508"/>
              </w:trPr>
              <w:tc>
                <w:tcPr>
                  <w:tcW w:w="556" w:type="dxa"/>
                  <w:vMerge w:val="restart"/>
                  <w:shd w:val="clear" w:color="auto" w:fill="FFC000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학년</w:t>
                  </w:r>
                </w:p>
              </w:tc>
              <w:tc>
                <w:tcPr>
                  <w:tcW w:w="278" w:type="dxa"/>
                  <w:vMerge w:val="restart"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5</w:t>
                  </w:r>
                </w:p>
              </w:tc>
              <w:tc>
                <w:tcPr>
                  <w:tcW w:w="286" w:type="dxa"/>
                  <w:vMerge w:val="restart"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6</w:t>
                  </w:r>
                </w:p>
              </w:tc>
              <w:tc>
                <w:tcPr>
                  <w:tcW w:w="316" w:type="dxa"/>
                  <w:vMerge w:val="restart"/>
                  <w:shd w:val="clear" w:color="auto" w:fill="E5F4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  <w:tc>
                <w:tcPr>
                  <w:tcW w:w="336" w:type="dxa"/>
                  <w:vMerge w:val="restart"/>
                  <w:shd w:val="clear" w:color="auto" w:fill="E5F4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336" w:type="dxa"/>
                  <w:vMerge w:val="restart"/>
                  <w:shd w:val="clear" w:color="auto" w:fill="E5F4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D1C6FE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  <w:tc>
                <w:tcPr>
                  <w:tcW w:w="671" w:type="dxa"/>
                  <w:gridSpan w:val="2"/>
                  <w:tcBorders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77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</w:tr>
            <w:tr w:rsidR="00785B53" w:rsidRPr="00785B53" w:rsidTr="00785B53">
              <w:trPr>
                <w:trHeight w:val="508"/>
              </w:trPr>
              <w:tc>
                <w:tcPr>
                  <w:tcW w:w="556" w:type="dxa"/>
                  <w:vMerge/>
                  <w:shd w:val="clear" w:color="auto" w:fill="FFC000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8" w:type="dxa"/>
                  <w:vMerge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86" w:type="dxa"/>
                  <w:vMerge/>
                  <w:shd w:val="clear" w:color="auto" w:fill="FBC9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316" w:type="dxa"/>
                  <w:vMerge/>
                  <w:shd w:val="clear" w:color="auto" w:fill="E5F4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336" w:type="dxa"/>
                  <w:vMerge/>
                  <w:shd w:val="clear" w:color="auto" w:fill="E5F4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336" w:type="dxa"/>
                  <w:vMerge/>
                  <w:shd w:val="clear" w:color="auto" w:fill="E5F4D4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D1C6FE"/>
                  <w:vAlign w:val="center"/>
                </w:tcPr>
                <w:p w:rsidR="00AA3E35" w:rsidRPr="00785B53" w:rsidRDefault="00AA3E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334" w:type="dxa"/>
                  <w:shd w:val="clear" w:color="auto" w:fill="D1C6FE"/>
                  <w:vAlign w:val="center"/>
                </w:tcPr>
                <w:p w:rsidR="00AA3E35" w:rsidRPr="00785B53" w:rsidRDefault="00C509D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인문</w:t>
                  </w:r>
                </w:p>
              </w:tc>
              <w:tc>
                <w:tcPr>
                  <w:tcW w:w="337" w:type="dxa"/>
                  <w:tcBorders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AA3E35" w:rsidRPr="00785B53" w:rsidRDefault="00C509D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자연</w:t>
                  </w:r>
                </w:p>
              </w:tc>
              <w:tc>
                <w:tcPr>
                  <w:tcW w:w="35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AA3E35" w:rsidRPr="00785B53" w:rsidRDefault="00C509D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인문</w:t>
                  </w:r>
                </w:p>
              </w:tc>
              <w:tc>
                <w:tcPr>
                  <w:tcW w:w="4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AA3E35" w:rsidRPr="00785B53" w:rsidRDefault="00C509D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자연</w:t>
                  </w:r>
                </w:p>
              </w:tc>
            </w:tr>
            <w:tr w:rsidR="00785B53" w:rsidRPr="00785B53" w:rsidTr="00785B53">
              <w:trPr>
                <w:trHeight w:val="818"/>
              </w:trPr>
              <w:tc>
                <w:tcPr>
                  <w:tcW w:w="556" w:type="dxa"/>
                  <w:shd w:val="clear" w:color="auto" w:fill="FFC000"/>
                  <w:vAlign w:val="center"/>
                </w:tcPr>
                <w:p w:rsidR="00785B53" w:rsidRPr="00785B53" w:rsidRDefault="00785B53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lastRenderedPageBreak/>
                    <w:t>학급수</w:t>
                  </w:r>
                </w:p>
              </w:tc>
              <w:tc>
                <w:tcPr>
                  <w:tcW w:w="278" w:type="dxa"/>
                  <w:shd w:val="clear" w:color="auto" w:fill="FBC9D4"/>
                  <w:vAlign w:val="center"/>
                </w:tcPr>
                <w:p w:rsidR="00785B53" w:rsidRPr="00785B53" w:rsidRDefault="001555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279" w:type="dxa"/>
                  <w:shd w:val="clear" w:color="auto" w:fill="FBC9D4"/>
                  <w:vAlign w:val="center"/>
                </w:tcPr>
                <w:p w:rsidR="00785B53" w:rsidRPr="00785B53" w:rsidRDefault="000265C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shd w:val="clear" w:color="auto" w:fill="FBC9D4"/>
                  <w:vAlign w:val="center"/>
                </w:tcPr>
                <w:p w:rsidR="00785B53" w:rsidRPr="00785B53" w:rsidRDefault="00785B53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shd w:val="clear" w:color="auto" w:fill="FBC9D4"/>
                  <w:vAlign w:val="center"/>
                </w:tcPr>
                <w:p w:rsidR="00785B53" w:rsidRPr="00785B53" w:rsidRDefault="00785B53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shd w:val="clear" w:color="auto" w:fill="FBC9D4"/>
                  <w:vAlign w:val="center"/>
                </w:tcPr>
                <w:p w:rsidR="00785B53" w:rsidRPr="00785B53" w:rsidRDefault="00785B53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86" w:type="dxa"/>
                  <w:shd w:val="clear" w:color="auto" w:fill="FBC9D4"/>
                  <w:vAlign w:val="center"/>
                </w:tcPr>
                <w:p w:rsidR="00785B53" w:rsidRPr="00785B53" w:rsidRDefault="00155535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316" w:type="dxa"/>
                  <w:shd w:val="clear" w:color="auto" w:fill="E5F4D4"/>
                  <w:vAlign w:val="center"/>
                </w:tcPr>
                <w:p w:rsidR="00785B53" w:rsidRPr="00155535" w:rsidRDefault="000D167D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336" w:type="dxa"/>
                  <w:shd w:val="clear" w:color="auto" w:fill="E5F4D4"/>
                  <w:vAlign w:val="center"/>
                </w:tcPr>
                <w:p w:rsidR="00785B53" w:rsidRPr="00155535" w:rsidRDefault="00C509D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336" w:type="dxa"/>
                  <w:shd w:val="clear" w:color="auto" w:fill="E5F4D4"/>
                  <w:vAlign w:val="center"/>
                </w:tcPr>
                <w:p w:rsidR="00785B53" w:rsidRPr="00155535" w:rsidRDefault="00C509D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279" w:type="dxa"/>
                  <w:shd w:val="clear" w:color="auto" w:fill="D1C6FE"/>
                  <w:vAlign w:val="center"/>
                </w:tcPr>
                <w:p w:rsidR="00785B53" w:rsidRPr="00155535" w:rsidRDefault="00C509D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334" w:type="dxa"/>
                  <w:shd w:val="clear" w:color="auto" w:fill="D1C6FE"/>
                  <w:vAlign w:val="center"/>
                </w:tcPr>
                <w:p w:rsidR="00785B53" w:rsidRPr="00155535" w:rsidRDefault="00785B53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785B53" w:rsidRPr="00155535" w:rsidRDefault="00C509D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35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785B53" w:rsidRPr="00155535" w:rsidRDefault="00621C42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4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785B53" w:rsidRPr="00155535" w:rsidRDefault="00785B53" w:rsidP="00154B10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</w:tr>
          </w:tbl>
          <w:p w:rsidR="00DE3D86" w:rsidRPr="00785B53" w:rsidRDefault="00785B53" w:rsidP="00154B10">
            <w:pPr>
              <w:spacing w:line="240" w:lineRule="auto"/>
              <w:rPr>
                <w:rFonts w:ascii="맑은 고딕" w:hAnsi="맑은 고딕"/>
                <w:b/>
                <w:sz w:val="22"/>
              </w:rPr>
            </w:pPr>
            <w:r w:rsidRPr="00785B53">
              <w:rPr>
                <w:rFonts w:ascii="맑은 고딕" w:hAnsi="맑은 고딕" w:hint="eastAsia"/>
                <w:b/>
                <w:sz w:val="22"/>
              </w:rPr>
              <w:t>가.</w:t>
            </w:r>
            <w:r>
              <w:rPr>
                <w:rFonts w:ascii="맑은 고딕" w:hAnsi="맑은 고딕" w:hint="eastAsia"/>
                <w:b/>
                <w:sz w:val="22"/>
              </w:rPr>
              <w:t xml:space="preserve"> </w:t>
            </w:r>
            <w:r w:rsidRPr="00785B53">
              <w:rPr>
                <w:rFonts w:ascii="맑은 고딕" w:hAnsi="맑은 고딕" w:hint="eastAsia"/>
                <w:b/>
                <w:sz w:val="22"/>
              </w:rPr>
              <w:t>학년별 학급 수</w:t>
            </w:r>
          </w:p>
          <w:p w:rsidR="00785B53" w:rsidRDefault="00785B53" w:rsidP="00154B10">
            <w:pPr>
              <w:spacing w:line="240" w:lineRule="auto"/>
              <w:rPr>
                <w:rFonts w:ascii="맑은 고딕" w:hAnsi="맑은 고딕"/>
                <w:b/>
                <w:sz w:val="14"/>
              </w:rPr>
            </w:pPr>
          </w:p>
          <w:p w:rsidR="00785B53" w:rsidRDefault="00785B53" w:rsidP="00CF0928">
            <w:pPr>
              <w:spacing w:after="0" w:line="240" w:lineRule="auto"/>
              <w:rPr>
                <w:rFonts w:ascii="맑은 고딕" w:hAnsi="맑은 고딕"/>
                <w:b/>
                <w:sz w:val="22"/>
              </w:rPr>
            </w:pPr>
            <w:r w:rsidRPr="00785B53">
              <w:rPr>
                <w:rFonts w:ascii="맑은 고딕" w:hAnsi="맑은 고딕" w:hint="eastAsia"/>
                <w:b/>
                <w:sz w:val="22"/>
              </w:rPr>
              <w:t>나.</w:t>
            </w:r>
            <w:r w:rsidRPr="00785B53">
              <w:rPr>
                <w:rFonts w:ascii="맑은 고딕" w:hAnsi="맑은 고딕"/>
                <w:b/>
                <w:sz w:val="22"/>
              </w:rPr>
              <w:t xml:space="preserve"> </w:t>
            </w:r>
            <w:r w:rsidRPr="00785B53">
              <w:rPr>
                <w:rFonts w:ascii="맑은 고딕" w:hAnsi="맑은 고딕" w:hint="eastAsia"/>
                <w:b/>
                <w:sz w:val="22"/>
              </w:rPr>
              <w:t>교직원 수</w:t>
            </w:r>
          </w:p>
          <w:p w:rsidR="00CF0928" w:rsidRPr="00CF0928" w:rsidRDefault="00CF0928" w:rsidP="00CF0928">
            <w:pPr>
              <w:spacing w:after="0" w:line="240" w:lineRule="auto"/>
              <w:jc w:val="right"/>
              <w:rPr>
                <w:rFonts w:ascii="맑은 고딕" w:hAnsi="맑은 고딕"/>
                <w:b/>
                <w:sz w:val="16"/>
              </w:rPr>
            </w:pPr>
            <w:r w:rsidRPr="00CF0928">
              <w:rPr>
                <w:rFonts w:ascii="맑은 고딕" w:hAnsi="맑은 고딕"/>
                <w:b/>
                <w:sz w:val="16"/>
              </w:rPr>
              <w:t>*</w:t>
            </w:r>
            <w:r w:rsidRPr="00CF0928">
              <w:rPr>
                <w:rFonts w:ascii="맑은 고딕" w:hAnsi="맑은 고딕" w:hint="eastAsia"/>
                <w:b/>
                <w:sz w:val="16"/>
              </w:rPr>
              <w:t xml:space="preserve"> </w:t>
            </w:r>
            <w:r w:rsidR="009C05AA">
              <w:rPr>
                <w:rFonts w:ascii="맑은 고딕" w:hAnsi="맑은 고딕" w:hint="eastAsia"/>
                <w:b/>
                <w:sz w:val="16"/>
              </w:rPr>
              <w:t>( )</w:t>
            </w:r>
            <w:r w:rsidRPr="00CF0928">
              <w:rPr>
                <w:rFonts w:ascii="맑은 고딕" w:hAnsi="맑은 고딕" w:hint="eastAsia"/>
                <w:b/>
                <w:sz w:val="16"/>
              </w:rPr>
              <w:t>시간강사</w:t>
            </w:r>
          </w:p>
          <w:tbl>
            <w:tblPr>
              <w:tblStyle w:val="ae"/>
              <w:tblW w:w="483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81"/>
              <w:gridCol w:w="1388"/>
              <w:gridCol w:w="1068"/>
              <w:gridCol w:w="1199"/>
            </w:tblGrid>
            <w:tr w:rsidR="007D54AC" w:rsidTr="009C05AA">
              <w:tc>
                <w:tcPr>
                  <w:tcW w:w="2569" w:type="dxa"/>
                  <w:gridSpan w:val="2"/>
                  <w:shd w:val="clear" w:color="auto" w:fill="A6D96D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교장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7D54AC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1</w:t>
                  </w:r>
                </w:p>
              </w:tc>
            </w:tr>
            <w:tr w:rsidR="007D54AC" w:rsidTr="009C05AA">
              <w:tc>
                <w:tcPr>
                  <w:tcW w:w="2569" w:type="dxa"/>
                  <w:gridSpan w:val="2"/>
                  <w:shd w:val="clear" w:color="auto" w:fill="A6D96D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교감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7D54AC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2</w:t>
                  </w:r>
                </w:p>
              </w:tc>
            </w:tr>
            <w:tr w:rsidR="007D54AC" w:rsidTr="009C05AA">
              <w:trPr>
                <w:trHeight w:val="47"/>
              </w:trPr>
              <w:tc>
                <w:tcPr>
                  <w:tcW w:w="2569" w:type="dxa"/>
                  <w:gridSpan w:val="2"/>
                  <w:shd w:val="clear" w:color="auto" w:fill="92D050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068" w:type="dxa"/>
                  <w:shd w:val="clear" w:color="auto" w:fill="92D050"/>
                  <w:vAlign w:val="center"/>
                </w:tcPr>
                <w:p w:rsidR="007D54AC" w:rsidRPr="0015553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  <w:szCs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초등</w:t>
                  </w:r>
                </w:p>
              </w:tc>
              <w:tc>
                <w:tcPr>
                  <w:tcW w:w="1199" w:type="dxa"/>
                  <w:shd w:val="clear" w:color="auto" w:fill="92D050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중등</w:t>
                  </w:r>
                </w:p>
              </w:tc>
            </w:tr>
            <w:tr w:rsidR="007D54AC" w:rsidTr="009C05AA">
              <w:trPr>
                <w:trHeight w:val="47"/>
              </w:trPr>
              <w:tc>
                <w:tcPr>
                  <w:tcW w:w="1181" w:type="dxa"/>
                  <w:vMerge w:val="restart"/>
                  <w:shd w:val="clear" w:color="auto" w:fill="A6D96D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과목</w:t>
                  </w: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초등담임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17</w:t>
                  </w:r>
                </w:p>
              </w:tc>
              <w:tc>
                <w:tcPr>
                  <w:tcW w:w="1199" w:type="dxa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국어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36502B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8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수학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36502B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7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사회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7875A6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8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과학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36502B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7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도덕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36502B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영어</w:t>
                  </w:r>
                </w:p>
              </w:tc>
              <w:tc>
                <w:tcPr>
                  <w:tcW w:w="1068" w:type="dxa"/>
                  <w:vAlign w:val="center"/>
                </w:tcPr>
                <w:p w:rsidR="00155535" w:rsidRPr="00155535" w:rsidRDefault="00155535" w:rsidP="0015553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  <w:szCs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한국인 4</w:t>
                  </w:r>
                </w:p>
                <w:p w:rsidR="007D54AC" w:rsidRPr="00155535" w:rsidRDefault="00155535" w:rsidP="0015553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  <w:szCs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 xml:space="preserve">원어민 </w:t>
                  </w:r>
                  <w:r w:rsidRPr="00155535">
                    <w:rPr>
                      <w:rFonts w:ascii="맑은 고딕" w:hAnsi="맑은 고딕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99" w:type="dxa"/>
                  <w:vAlign w:val="center"/>
                </w:tcPr>
                <w:p w:rsidR="00930AF7" w:rsidRPr="00155535" w:rsidRDefault="00930AF7" w:rsidP="00930AF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  <w:szCs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한국인</w:t>
                  </w:r>
                  <w:r w:rsidR="00620B8F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 xml:space="preserve"> 10</w:t>
                  </w:r>
                </w:p>
                <w:p w:rsidR="007D54AC" w:rsidRPr="00155535" w:rsidRDefault="00930AF7" w:rsidP="00930AF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 xml:space="preserve">원어민 </w:t>
                  </w:r>
                  <w:r w:rsidR="00620B8F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중국어</w:t>
                  </w:r>
                </w:p>
              </w:tc>
              <w:tc>
                <w:tcPr>
                  <w:tcW w:w="1068" w:type="dxa"/>
                  <w:vAlign w:val="center"/>
                </w:tcPr>
                <w:p w:rsidR="00155535" w:rsidRPr="00155535" w:rsidRDefault="00155535" w:rsidP="0015553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  <w:szCs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한국인 2</w:t>
                  </w:r>
                </w:p>
                <w:p w:rsidR="007D54AC" w:rsidRPr="00155535" w:rsidRDefault="00155535" w:rsidP="0015553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  <w:szCs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원어민 7</w:t>
                  </w:r>
                </w:p>
              </w:tc>
              <w:tc>
                <w:tcPr>
                  <w:tcW w:w="1199" w:type="dxa"/>
                  <w:vAlign w:val="center"/>
                </w:tcPr>
                <w:p w:rsidR="00930AF7" w:rsidRPr="00155535" w:rsidRDefault="00930AF7" w:rsidP="00930AF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  <w:szCs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한국인</w:t>
                  </w:r>
                  <w:r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 xml:space="preserve"> 3</w:t>
                  </w:r>
                </w:p>
                <w:p w:rsidR="007D54AC" w:rsidRPr="00155535" w:rsidRDefault="00930AF7" w:rsidP="00930AF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 xml:space="preserve">원어민 </w:t>
                  </w:r>
                  <w:r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음악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36502B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미술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36502B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</w:tr>
            <w:tr w:rsidR="007D54AC" w:rsidTr="00D15245">
              <w:trPr>
                <w:trHeight w:val="355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체육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2(1)</w:t>
                  </w: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36502B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36502B" w:rsidP="0036502B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특색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</w:tr>
            <w:tr w:rsidR="007D54AC" w:rsidTr="009C05AA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특수교육</w:t>
                  </w:r>
                </w:p>
              </w:tc>
              <w:tc>
                <w:tcPr>
                  <w:tcW w:w="1068" w:type="dxa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  <w:tc>
                <w:tcPr>
                  <w:tcW w:w="1199" w:type="dxa"/>
                  <w:vAlign w:val="center"/>
                </w:tcPr>
                <w:p w:rsidR="007D54AC" w:rsidRPr="00155535" w:rsidRDefault="0036502B" w:rsidP="0036502B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</w:tr>
            <w:tr w:rsidR="007D54AC" w:rsidTr="009C05AA">
              <w:trPr>
                <w:trHeight w:val="55"/>
              </w:trPr>
              <w:tc>
                <w:tcPr>
                  <w:tcW w:w="1181" w:type="dxa"/>
                  <w:vMerge w:val="restart"/>
                  <w:shd w:val="clear" w:color="auto" w:fill="A6D96D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행정실</w:t>
                  </w: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사무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11</w:t>
                  </w:r>
                </w:p>
              </w:tc>
            </w:tr>
            <w:tr w:rsidR="007D54AC" w:rsidTr="009C05AA">
              <w:trPr>
                <w:trHeight w:val="142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파견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</w:tr>
            <w:tr w:rsidR="007D54AC" w:rsidTr="009C05AA">
              <w:trPr>
                <w:trHeight w:val="142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7D54AC" w:rsidRPr="006A25D5" w:rsidRDefault="007D54AC" w:rsidP="00BA5C94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기사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7D54AC" w:rsidRPr="006A25D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</w:tr>
            <w:tr w:rsidR="007D54AC" w:rsidTr="009C05AA">
              <w:tc>
                <w:tcPr>
                  <w:tcW w:w="2569" w:type="dxa"/>
                  <w:gridSpan w:val="2"/>
                  <w:shd w:val="clear" w:color="auto" w:fill="A6D96D"/>
                  <w:vAlign w:val="center"/>
                </w:tcPr>
                <w:p w:rsidR="007D54AC" w:rsidRPr="006A25D5" w:rsidRDefault="007D54AC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계</w:t>
                  </w:r>
                </w:p>
              </w:tc>
              <w:tc>
                <w:tcPr>
                  <w:tcW w:w="2267" w:type="dxa"/>
                  <w:gridSpan w:val="2"/>
                </w:tcPr>
                <w:p w:rsidR="007D54AC" w:rsidRPr="00155535" w:rsidRDefault="00155535" w:rsidP="006B1162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  <w:szCs w:val="18"/>
                    </w:rPr>
                  </w:pPr>
                  <w:r w:rsidRPr="00155535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12</w:t>
                  </w:r>
                  <w:r w:rsidR="007875A6">
                    <w:rPr>
                      <w:rFonts w:ascii="맑은 고딕" w:hAnsi="맑은 고딕" w:hint="eastAsia"/>
                      <w:b/>
                      <w:sz w:val="18"/>
                      <w:szCs w:val="18"/>
                    </w:rPr>
                    <w:t>4</w:t>
                  </w:r>
                </w:p>
              </w:tc>
            </w:tr>
          </w:tbl>
          <w:p w:rsidR="00785B53" w:rsidRPr="00785B53" w:rsidRDefault="00785B53" w:rsidP="00154B10">
            <w:pPr>
              <w:spacing w:line="240" w:lineRule="auto"/>
              <w:rPr>
                <w:rFonts w:ascii="맑은 고딕" w:hAnsi="맑은 고딕"/>
                <w:b/>
                <w:sz w:val="14"/>
              </w:rPr>
            </w:pPr>
          </w:p>
        </w:tc>
      </w:tr>
    </w:tbl>
    <w:p w:rsidR="001347DA" w:rsidRPr="006A25D5" w:rsidRDefault="001347DA" w:rsidP="001347DA">
      <w:pPr>
        <w:spacing w:after="0"/>
        <w:rPr>
          <w:rFonts w:ascii="맑은 고딕" w:hAnsi="맑은 고딕"/>
          <w:b/>
          <w:noProof/>
        </w:rPr>
      </w:pPr>
      <w:r w:rsidRPr="006A25D5">
        <w:rPr>
          <w:rFonts w:ascii="맑은 고딕" w:hAnsi="맑은 고딕" w:hint="eastAsia"/>
          <w:b/>
          <w:noProof/>
        </w:rPr>
        <w:lastRenderedPageBreak/>
        <w:t>다.</w:t>
      </w:r>
      <w:r w:rsidRPr="006A25D5">
        <w:rPr>
          <w:rFonts w:ascii="맑은 고딕" w:hAnsi="맑은 고딕"/>
          <w:b/>
          <w:noProof/>
        </w:rPr>
        <w:t xml:space="preserve"> </w:t>
      </w:r>
      <w:r w:rsidR="00C8642B">
        <w:rPr>
          <w:rFonts w:ascii="맑은 고딕" w:hAnsi="맑은 고딕" w:hint="eastAsia"/>
          <w:b/>
          <w:noProof/>
        </w:rPr>
        <w:t xml:space="preserve">2020학년도 </w:t>
      </w:r>
      <w:r w:rsidRPr="006A25D5">
        <w:rPr>
          <w:rFonts w:ascii="맑은 고딕" w:hAnsi="맑은 고딕" w:hint="eastAsia"/>
          <w:b/>
          <w:noProof/>
        </w:rPr>
        <w:t>대학 진학 현황</w:t>
      </w:r>
    </w:p>
    <w:tbl>
      <w:tblPr>
        <w:tblpPr w:leftFromText="142" w:rightFromText="142" w:vertAnchor="text" w:horzAnchor="margin" w:tblpY="58"/>
        <w:tblW w:w="4916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33"/>
        <w:gridCol w:w="2628"/>
        <w:gridCol w:w="1702"/>
        <w:gridCol w:w="826"/>
        <w:gridCol w:w="2534"/>
        <w:gridCol w:w="1704"/>
      </w:tblGrid>
      <w:tr w:rsidR="001347DA" w:rsidRPr="00C81F21" w:rsidTr="00F81793">
        <w:trPr>
          <w:trHeight w:val="623"/>
        </w:trPr>
        <w:tc>
          <w:tcPr>
            <w:tcW w:w="40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No</w:t>
            </w:r>
          </w:p>
        </w:tc>
        <w:tc>
          <w:tcPr>
            <w:tcW w:w="1285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대학명</w:t>
            </w:r>
          </w:p>
        </w:tc>
        <w:tc>
          <w:tcPr>
            <w:tcW w:w="832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총합격자</w:t>
            </w:r>
          </w:p>
        </w:tc>
        <w:tc>
          <w:tcPr>
            <w:tcW w:w="40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No</w:t>
            </w:r>
          </w:p>
        </w:tc>
        <w:tc>
          <w:tcPr>
            <w:tcW w:w="123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대학명</w:t>
            </w:r>
          </w:p>
        </w:tc>
        <w:tc>
          <w:tcPr>
            <w:tcW w:w="833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총합격자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가천대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숙명여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7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가톨릭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26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숭실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6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건국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27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아주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9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경기대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28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연세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22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5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건국대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29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우송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6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경희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31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30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을지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7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고려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31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이화여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18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광운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32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인천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9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국민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33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인하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11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단국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</w:t>
            </w:r>
            <w:r>
              <w:rPr>
                <w:rFonts w:ascii="한컴 백제 M" w:eastAsia="한컴 백제 M" w:hint="eastAsia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34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전남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덕성여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중앙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40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동국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36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충남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동덕여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37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한국외국어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12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명지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38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한국해양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15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부경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39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한동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16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부산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40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한양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42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17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삼육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41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한양</w:t>
            </w:r>
            <w:r w:rsidRPr="00C81F21">
              <w:rPr>
                <w:rFonts w:ascii="한컴 백제 M" w:eastAsia="한컴 백제 M" w:hint="eastAsia"/>
              </w:rPr>
              <w:t>대</w:t>
            </w:r>
            <w:r>
              <w:rPr>
                <w:rFonts w:ascii="한컴 백제 M" w:eastAsia="한컴 백제 M" w:hint="eastAsia"/>
              </w:rPr>
              <w:t>(에리카)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13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상명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6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42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항공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16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19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서강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43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홍익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3</w:t>
            </w: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서울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44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서울여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성균관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46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세종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47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1347DA" w:rsidRPr="00C81F21" w:rsidTr="00F8179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수원</w:t>
            </w:r>
            <w:r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48</w:t>
            </w:r>
          </w:p>
        </w:tc>
        <w:tc>
          <w:tcPr>
            <w:tcW w:w="12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pBdr>
                <w:bottom w:val="single" w:sz="2" w:space="0" w:color="auto"/>
              </w:pBd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1347DA" w:rsidRPr="00C81F21" w:rsidTr="00F81793">
        <w:trPr>
          <w:trHeight w:val="336"/>
        </w:trPr>
        <w:tc>
          <w:tcPr>
            <w:tcW w:w="2524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1239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1347DA" w:rsidRPr="00C81F21" w:rsidTr="00F81793">
        <w:trPr>
          <w:trHeight w:val="336"/>
        </w:trPr>
        <w:tc>
          <w:tcPr>
            <w:tcW w:w="2524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12학년 총인원 1</w:t>
            </w:r>
            <w:r>
              <w:rPr>
                <w:rFonts w:ascii="한컴 백제 M" w:eastAsia="한컴 백제 M" w:hint="eastAsia"/>
              </w:rPr>
              <w:t>20</w:t>
            </w:r>
            <w:r w:rsidR="001A7E06">
              <w:rPr>
                <w:rFonts w:ascii="한컴 백제 M" w:eastAsia="한컴 백제 M" w:hint="eastAsia"/>
              </w:rPr>
              <w:t>명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47DA" w:rsidRPr="00C81F21" w:rsidRDefault="001347DA" w:rsidP="00F8179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최총합격총인원</w:t>
            </w:r>
            <w:r>
              <w:rPr>
                <w:rFonts w:ascii="한컴 백제 M" w:eastAsia="한컴 백제 M" w:hint="eastAsia"/>
              </w:rPr>
              <w:t xml:space="preserve"> 41</w:t>
            </w:r>
            <w:r w:rsidRPr="00C81F21">
              <w:rPr>
                <w:rFonts w:ascii="한컴 백제 M" w:eastAsia="한컴 백제 M" w:hint="eastAsia"/>
              </w:rPr>
              <w:t>1</w:t>
            </w:r>
            <w:r w:rsidR="001A7E06">
              <w:rPr>
                <w:rFonts w:ascii="한컴 백제 M" w:eastAsia="한컴 백제 M" w:hint="eastAsia"/>
              </w:rPr>
              <w:t>명</w:t>
            </w:r>
          </w:p>
        </w:tc>
      </w:tr>
    </w:tbl>
    <w:p w:rsidR="001347DA" w:rsidRDefault="001347DA" w:rsidP="001347DA">
      <w:pPr>
        <w:spacing w:after="0" w:line="240" w:lineRule="auto"/>
        <w:rPr>
          <w:rFonts w:ascii="맑은 고딕" w:hAnsi="맑은 고딕"/>
          <w:b/>
          <w:noProof/>
        </w:rPr>
      </w:pPr>
    </w:p>
    <w:p w:rsidR="001347DA" w:rsidRDefault="001347DA" w:rsidP="001347DA">
      <w:pPr>
        <w:spacing w:after="0" w:line="240" w:lineRule="auto"/>
        <w:rPr>
          <w:rFonts w:ascii="맑은 고딕" w:hAnsi="맑은 고딕"/>
          <w:b/>
          <w:noProof/>
        </w:rPr>
      </w:pPr>
    </w:p>
    <w:p w:rsidR="00C7351F" w:rsidRDefault="001347DA" w:rsidP="001347DA">
      <w:pPr>
        <w:spacing w:after="0" w:line="240" w:lineRule="auto"/>
        <w:jc w:val="center"/>
        <w:rPr>
          <w:rFonts w:ascii="맑은 고딕" w:hAnsi="맑은 고딕"/>
          <w:b/>
          <w:noProof/>
          <w:sz w:val="16"/>
          <w:szCs w:val="16"/>
        </w:rPr>
      </w:pPr>
      <w:r>
        <w:rPr>
          <w:rFonts w:ascii="맑은 고딕" w:hAnsi="맑은 고딕" w:hint="eastAsia"/>
          <w:b/>
          <w:noProof/>
        </w:rPr>
        <w:t xml:space="preserve">진학부 </w:t>
      </w:r>
      <w:r>
        <w:rPr>
          <w:rFonts w:ascii="맑은 고딕" w:hAnsi="맑은 고딕"/>
          <w:b/>
          <w:noProof/>
        </w:rPr>
        <w:t xml:space="preserve">6493-9538 | </w:t>
      </w:r>
      <w:r>
        <w:rPr>
          <w:rFonts w:ascii="맑은 고딕" w:hAnsi="맑은 고딕" w:hint="eastAsia"/>
          <w:b/>
          <w:noProof/>
        </w:rPr>
        <w:t>부장 정하균(물리)</w:t>
      </w:r>
    </w:p>
    <w:p w:rsidR="009D6E58" w:rsidRDefault="009D6E58" w:rsidP="00C7351F">
      <w:pPr>
        <w:spacing w:after="0" w:line="240" w:lineRule="auto"/>
        <w:jc w:val="center"/>
        <w:rPr>
          <w:rFonts w:ascii="맑은 고딕" w:hAnsi="맑은 고딕"/>
          <w:b/>
          <w:noProof/>
          <w:sz w:val="16"/>
          <w:szCs w:val="16"/>
        </w:rPr>
      </w:pPr>
    </w:p>
    <w:p w:rsidR="009D6E58" w:rsidRPr="009D6E58" w:rsidRDefault="009D6E58" w:rsidP="00C7351F">
      <w:pPr>
        <w:spacing w:after="0" w:line="240" w:lineRule="auto"/>
        <w:jc w:val="center"/>
        <w:rPr>
          <w:rFonts w:ascii="맑은 고딕" w:hAnsi="맑은 고딕"/>
          <w:b/>
          <w:noProof/>
          <w:sz w:val="16"/>
          <w:szCs w:val="16"/>
        </w:rPr>
      </w:pPr>
    </w:p>
    <w:p w:rsidR="00C7351F" w:rsidRPr="00BA5C94" w:rsidRDefault="00C7351F" w:rsidP="009D6E58">
      <w:pPr>
        <w:spacing w:line="240" w:lineRule="atLeast"/>
        <w:rPr>
          <w:rFonts w:ascii="맑은 고딕" w:hAnsi="맑은 고딕"/>
          <w:noProof/>
        </w:rPr>
        <w:sectPr w:rsidR="00C7351F" w:rsidRPr="00BA5C94" w:rsidSect="006A25D5"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11906" w:h="16838" w:code="9"/>
          <w:pgMar w:top="851" w:right="851" w:bottom="1134" w:left="851" w:header="720" w:footer="288" w:gutter="0"/>
          <w:cols w:space="720"/>
          <w:titlePg/>
          <w:docGrid w:linePitch="360"/>
        </w:sectPr>
      </w:pPr>
    </w:p>
    <w:p w:rsidR="00F667E3" w:rsidRDefault="00F667E3" w:rsidP="00F667E3">
      <w:pPr>
        <w:widowControl w:val="0"/>
        <w:autoSpaceDE w:val="0"/>
        <w:autoSpaceDN w:val="0"/>
        <w:spacing w:after="0" w:line="240" w:lineRule="atLeast"/>
        <w:textAlignment w:val="baseline"/>
        <w:rPr>
          <w:rFonts w:ascii="굴림" w:eastAsia="한컴 백제 B" w:hAnsi="굴림" w:cs="굴림"/>
          <w:b/>
          <w:bCs/>
          <w:color w:val="000000" w:themeColor="text1"/>
          <w:sz w:val="40"/>
          <w:szCs w:val="40"/>
          <w:shd w:val="clear" w:color="auto" w:fill="FFFFFF"/>
        </w:rPr>
      </w:pPr>
      <w:r w:rsidRPr="006A25D5">
        <w:rPr>
          <w:rFonts w:ascii="굴림" w:eastAsia="한컴 백제 B" w:hAnsi="한컴 백제 B" w:cs="굴림"/>
          <w:b/>
          <w:bCs/>
          <w:color w:val="000000" w:themeColor="text1"/>
          <w:sz w:val="40"/>
          <w:szCs w:val="40"/>
          <w:shd w:val="clear" w:color="auto" w:fill="FFFFFF"/>
        </w:rPr>
        <w:lastRenderedPageBreak/>
        <w:t>Ⅲ</w:t>
      </w:r>
      <w:r>
        <w:rPr>
          <w:rFonts w:ascii="한컴 백제 B" w:eastAsia="한컴 백제 B" w:hAnsi="굴림" w:cs="굴림" w:hint="eastAsia"/>
          <w:b/>
          <w:bCs/>
          <w:color w:val="000000" w:themeColor="text1"/>
          <w:sz w:val="40"/>
          <w:szCs w:val="40"/>
          <w:shd w:val="clear" w:color="auto" w:fill="FFFFFF"/>
        </w:rPr>
        <w:t>. 2021</w:t>
      </w:r>
      <w:r w:rsidRPr="006A25D5">
        <w:rPr>
          <w:rFonts w:ascii="굴림" w:eastAsia="한컴 백제 B" w:hAnsi="굴림" w:cs="굴림"/>
          <w:b/>
          <w:bCs/>
          <w:color w:val="000000" w:themeColor="text1"/>
          <w:sz w:val="40"/>
          <w:szCs w:val="40"/>
          <w:shd w:val="clear" w:color="auto" w:fill="FFFFFF"/>
        </w:rPr>
        <w:t>학년도</w:t>
      </w:r>
      <w:r w:rsidRPr="006A25D5">
        <w:rPr>
          <w:rFonts w:ascii="굴림" w:eastAsia="한컴 백제 B" w:hAnsi="굴림" w:cs="굴림"/>
          <w:b/>
          <w:bCs/>
          <w:color w:val="000000" w:themeColor="text1"/>
          <w:sz w:val="40"/>
          <w:szCs w:val="40"/>
          <w:shd w:val="clear" w:color="auto" w:fill="FFFFFF"/>
        </w:rPr>
        <w:t xml:space="preserve"> </w:t>
      </w:r>
      <w:r w:rsidRPr="006A25D5">
        <w:rPr>
          <w:rFonts w:ascii="굴림" w:eastAsia="한컴 백제 B" w:hAnsi="굴림" w:cs="굴림"/>
          <w:b/>
          <w:bCs/>
          <w:color w:val="000000" w:themeColor="text1"/>
          <w:sz w:val="40"/>
          <w:szCs w:val="40"/>
          <w:shd w:val="clear" w:color="auto" w:fill="FFFFFF"/>
        </w:rPr>
        <w:t>학사일정</w:t>
      </w:r>
    </w:p>
    <w:p w:rsidR="001A7E06" w:rsidRPr="0094171D" w:rsidRDefault="001A7E06" w:rsidP="001A7E06">
      <w:pPr>
        <w:pStyle w:val="a0"/>
        <w:rPr>
          <w:rFonts w:eastAsia="한컴 백제 M"/>
          <w:b/>
          <w:bCs/>
          <w:sz w:val="30"/>
          <w:szCs w:val="30"/>
        </w:rPr>
      </w:pPr>
      <w:r w:rsidRPr="0094171D">
        <w:rPr>
          <w:rFonts w:ascii="한컴 백제 M" w:eastAsia="한컴 백제 M" w:hint="eastAsia"/>
          <w:b/>
          <w:bCs/>
          <w:sz w:val="30"/>
          <w:szCs w:val="30"/>
        </w:rPr>
        <w:t xml:space="preserve">1. </w:t>
      </w:r>
      <w:r w:rsidRPr="0094171D">
        <w:rPr>
          <w:rFonts w:ascii="한컴 백제 M" w:eastAsia="한컴 백제 M"/>
          <w:b/>
          <w:bCs/>
          <w:sz w:val="30"/>
          <w:szCs w:val="30"/>
        </w:rPr>
        <w:t>1</w:t>
      </w:r>
      <w:r w:rsidRPr="0094171D">
        <w:rPr>
          <w:rFonts w:ascii="한컴 백제 M" w:eastAsia="한컴 백제 M" w:hint="eastAsia"/>
          <w:b/>
          <w:bCs/>
          <w:sz w:val="30"/>
          <w:szCs w:val="30"/>
        </w:rPr>
        <w:t xml:space="preserve">학기 </w:t>
      </w:r>
      <w:r w:rsidRPr="0094171D">
        <w:rPr>
          <w:rFonts w:eastAsia="한컴 백제 M" w:hint="eastAsia"/>
          <w:b/>
          <w:bCs/>
          <w:sz w:val="30"/>
          <w:szCs w:val="30"/>
        </w:rPr>
        <w:t>학사일정</w:t>
      </w:r>
      <w:r w:rsidRPr="0094171D">
        <w:rPr>
          <w:rFonts w:eastAsia="한컴 백제 M" w:hint="eastAsia"/>
          <w:b/>
          <w:bCs/>
          <w:sz w:val="30"/>
          <w:szCs w:val="30"/>
        </w:rPr>
        <w:t>(</w:t>
      </w:r>
      <w:r w:rsidRPr="0094171D">
        <w:rPr>
          <w:rFonts w:eastAsia="한컴 백제 M" w:hint="eastAsia"/>
          <w:b/>
          <w:bCs/>
          <w:sz w:val="30"/>
          <w:szCs w:val="30"/>
        </w:rPr>
        <w:t>안</w:t>
      </w:r>
      <w:r w:rsidRPr="0094171D">
        <w:rPr>
          <w:rFonts w:eastAsia="한컴 백제 M" w:hint="eastAsia"/>
          <w:b/>
          <w:bCs/>
          <w:sz w:val="30"/>
          <w:szCs w:val="30"/>
        </w:rPr>
        <w:t>)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362"/>
        <w:gridCol w:w="362"/>
        <w:gridCol w:w="362"/>
        <w:gridCol w:w="362"/>
        <w:gridCol w:w="362"/>
        <w:gridCol w:w="362"/>
        <w:gridCol w:w="362"/>
        <w:gridCol w:w="362"/>
        <w:gridCol w:w="4268"/>
        <w:gridCol w:w="617"/>
        <w:gridCol w:w="351"/>
        <w:gridCol w:w="1709"/>
      </w:tblGrid>
      <w:tr w:rsidR="001A7E06" w:rsidRPr="00B364B1" w:rsidTr="00F81793">
        <w:trPr>
          <w:trHeight w:val="379"/>
        </w:trPr>
        <w:tc>
          <w:tcPr>
            <w:tcW w:w="41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월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주</w:t>
            </w:r>
          </w:p>
        </w:tc>
        <w:tc>
          <w:tcPr>
            <w:tcW w:w="362" w:type="dxa"/>
            <w:tcBorders>
              <w:top w:val="single" w:sz="1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월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화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수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목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금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토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일</w:t>
            </w:r>
          </w:p>
        </w:tc>
        <w:tc>
          <w:tcPr>
            <w:tcW w:w="426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행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사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수업일수</w:t>
            </w:r>
          </w:p>
        </w:tc>
        <w:tc>
          <w:tcPr>
            <w:tcW w:w="35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누계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비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고</w:t>
            </w:r>
          </w:p>
        </w:tc>
      </w:tr>
      <w:tr w:rsidR="001A7E06" w:rsidRPr="00B364B1" w:rsidTr="00F81793">
        <w:trPr>
          <w:trHeight w:val="19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개학식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입학식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(4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ind w:firstLineChars="100" w:firstLine="160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영어분반고사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9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진단평가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10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학급회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조직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15-26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진로적성검사주간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24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통학버스사고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대응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훈련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26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임원수련회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대의원회의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</w:rPr>
              <w:t xml:space="preserve">1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</w:rPr>
              <w:t>삼일절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20"/>
                <w:szCs w:val="20"/>
              </w:rPr>
              <w:t xml:space="preserve"> </w:t>
            </w: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327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8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영어작문챔피언십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12-16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과학의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행사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917C1D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19-21</w:t>
            </w:r>
            <w:r w:rsidR="001A7E06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 </w:t>
            </w:r>
            <w:r w:rsidR="001A7E06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중간고사</w:t>
            </w:r>
            <w:r w:rsidR="001A7E06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="001A7E06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="001A7E06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="001A7E06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1A7E06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23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운동회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,4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),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현장체험학습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26-30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교과별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과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수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국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등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행사주간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29 SKSS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43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3-5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청명절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휴무</w:t>
            </w: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23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7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중국어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작문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창작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활동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12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화재대피훈련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ind w:firstLineChars="100" w:firstLine="1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대의원회의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3766D9" w:rsidRDefault="003766D9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13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수학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과학의</w:t>
            </w:r>
            <w:r>
              <w:rPr>
                <w:rFonts w:ascii="굴림" w:eastAsia="굴림체" w:hAnsi="굴림" w:cs="굴림" w:hint="eastAsia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14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교직원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체육대회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스승의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 4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17-21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학부모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상담주간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18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학부모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참관수업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26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프레젠테이션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챔피언십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27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중국어경시대회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60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1-5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노동절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휴무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5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어린이날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19</w:t>
            </w: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</w:rPr>
              <w:t>석가탄신일</w:t>
            </w:r>
          </w:p>
        </w:tc>
      </w:tr>
      <w:tr w:rsidR="001A7E06" w:rsidRPr="00B364B1" w:rsidTr="00F81793">
        <w:trPr>
          <w:trHeight w:val="23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23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322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1-4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체격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,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체질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검사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24 SKSS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29-7/2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기말고사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29-30 1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성취도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평가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81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pacing w:val="-14"/>
                <w:sz w:val="20"/>
                <w:szCs w:val="20"/>
              </w:rPr>
              <w:t>12</w:t>
            </w: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-14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단오절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휴무</w:t>
            </w: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5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모범선행봉사학생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7 2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학급회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조직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9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진로의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,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학교신문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발간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13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합창제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(8,9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pacing w:val="-8"/>
                <w:sz w:val="16"/>
                <w:szCs w:val="16"/>
              </w:rPr>
              <w:t xml:space="preserve">15 </w:t>
            </w:r>
            <w:r w:rsidRPr="00B364B1">
              <w:rPr>
                <w:rFonts w:ascii="굴림" w:eastAsia="굴림체" w:hAnsi="굴림" w:cs="굴림"/>
                <w:color w:val="000000"/>
                <w:spacing w:val="-8"/>
                <w:sz w:val="16"/>
                <w:szCs w:val="16"/>
              </w:rPr>
              <w:t>여름방학식</w:t>
            </w:r>
            <w:r w:rsidRPr="00B364B1">
              <w:rPr>
                <w:rFonts w:ascii="굴림체" w:eastAsia="굴림체" w:hAnsi="굴림체" w:cs="굴림" w:hint="eastAsia"/>
                <w:color w:val="000000"/>
                <w:spacing w:val="-8"/>
                <w:sz w:val="16"/>
                <w:szCs w:val="16"/>
              </w:rPr>
              <w:t>(2</w:t>
            </w:r>
            <w:r w:rsidRPr="00B364B1">
              <w:rPr>
                <w:rFonts w:ascii="굴림" w:eastAsia="굴림체" w:hAnsi="굴림" w:cs="굴림"/>
                <w:color w:val="000000"/>
                <w:spacing w:val="-8"/>
                <w:sz w:val="16"/>
                <w:szCs w:val="16"/>
              </w:rPr>
              <w:t>교시</w:t>
            </w:r>
            <w:r w:rsidRPr="00B364B1">
              <w:rPr>
                <w:rFonts w:ascii="굴림체" w:eastAsia="굴림체" w:hAnsi="굴림체" w:cs="굴림" w:hint="eastAsia"/>
                <w:color w:val="000000"/>
                <w:spacing w:val="-8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92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</w:rPr>
              <w:t xml:space="preserve">17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</w:rPr>
              <w:t>제헌절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B364B1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1A7E06" w:rsidRPr="00B364B1" w:rsidTr="00F81793">
        <w:trPr>
          <w:trHeight w:val="276"/>
        </w:trPr>
        <w:tc>
          <w:tcPr>
            <w:tcW w:w="41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계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426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288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92</w:t>
            </w:r>
          </w:p>
        </w:tc>
        <w:tc>
          <w:tcPr>
            <w:tcW w:w="3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92</w:t>
            </w:r>
          </w:p>
        </w:tc>
        <w:tc>
          <w:tcPr>
            <w:tcW w:w="170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B364B1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</w:tbl>
    <w:p w:rsidR="001A7E06" w:rsidRPr="00B364B1" w:rsidRDefault="001A7E06" w:rsidP="001A7E06">
      <w:pPr>
        <w:pStyle w:val="a0"/>
      </w:pPr>
    </w:p>
    <w:p w:rsidR="001A7E06" w:rsidRPr="0094171D" w:rsidRDefault="001A7E06" w:rsidP="001A7E06">
      <w:pPr>
        <w:pStyle w:val="a0"/>
        <w:spacing w:line="240" w:lineRule="auto"/>
        <w:rPr>
          <w:rFonts w:eastAsia="한컴 백제 M"/>
          <w:b/>
          <w:bCs/>
          <w:sz w:val="30"/>
          <w:szCs w:val="30"/>
        </w:rPr>
      </w:pPr>
      <w:r w:rsidRPr="0094171D">
        <w:rPr>
          <w:rFonts w:ascii="한컴 백제 M" w:eastAsia="한컴 백제 M" w:hint="eastAsia"/>
          <w:b/>
          <w:bCs/>
          <w:sz w:val="30"/>
          <w:szCs w:val="30"/>
        </w:rPr>
        <w:lastRenderedPageBreak/>
        <w:t xml:space="preserve">2. </w:t>
      </w:r>
      <w:r w:rsidRPr="0094171D">
        <w:rPr>
          <w:rFonts w:ascii="한컴 백제 M" w:eastAsia="한컴 백제 M"/>
          <w:b/>
          <w:bCs/>
          <w:sz w:val="30"/>
          <w:szCs w:val="30"/>
        </w:rPr>
        <w:t>2</w:t>
      </w:r>
      <w:r w:rsidRPr="0094171D">
        <w:rPr>
          <w:rFonts w:ascii="한컴 백제 M" w:eastAsia="한컴 백제 M" w:hint="eastAsia"/>
          <w:b/>
          <w:bCs/>
          <w:sz w:val="30"/>
          <w:szCs w:val="30"/>
        </w:rPr>
        <w:t xml:space="preserve">학기 </w:t>
      </w:r>
      <w:r w:rsidRPr="0094171D">
        <w:rPr>
          <w:rFonts w:eastAsia="한컴 백제 M" w:hint="eastAsia"/>
          <w:b/>
          <w:bCs/>
          <w:sz w:val="30"/>
          <w:szCs w:val="30"/>
        </w:rPr>
        <w:t>학사일정</w:t>
      </w:r>
      <w:r w:rsidRPr="0094171D">
        <w:rPr>
          <w:rFonts w:eastAsia="한컴 백제 M" w:hint="eastAsia"/>
          <w:b/>
          <w:bCs/>
          <w:sz w:val="30"/>
          <w:szCs w:val="30"/>
        </w:rPr>
        <w:t>(</w:t>
      </w:r>
      <w:r w:rsidRPr="0094171D">
        <w:rPr>
          <w:rFonts w:eastAsia="한컴 백제 M" w:hint="eastAsia"/>
          <w:b/>
          <w:bCs/>
          <w:sz w:val="30"/>
          <w:szCs w:val="30"/>
        </w:rPr>
        <w:t>안</w:t>
      </w:r>
      <w:r w:rsidRPr="0094171D">
        <w:rPr>
          <w:rFonts w:eastAsia="한컴 백제 M" w:hint="eastAsia"/>
          <w:b/>
          <w:bCs/>
          <w:sz w:val="30"/>
          <w:szCs w:val="30"/>
        </w:rPr>
        <w:t>)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359"/>
        <w:gridCol w:w="359"/>
        <w:gridCol w:w="359"/>
        <w:gridCol w:w="359"/>
        <w:gridCol w:w="359"/>
        <w:gridCol w:w="359"/>
        <w:gridCol w:w="359"/>
        <w:gridCol w:w="359"/>
        <w:gridCol w:w="4132"/>
        <w:gridCol w:w="697"/>
        <w:gridCol w:w="377"/>
        <w:gridCol w:w="1777"/>
      </w:tblGrid>
      <w:tr w:rsidR="001A7E06" w:rsidRPr="00C200A8" w:rsidTr="00F81793">
        <w:trPr>
          <w:trHeight w:val="332"/>
        </w:trPr>
        <w:tc>
          <w:tcPr>
            <w:tcW w:w="41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월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주</w:t>
            </w:r>
          </w:p>
        </w:tc>
        <w:tc>
          <w:tcPr>
            <w:tcW w:w="370" w:type="dxa"/>
            <w:tcBorders>
              <w:top w:val="single" w:sz="1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월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화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수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목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금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토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일</w:t>
            </w:r>
          </w:p>
        </w:tc>
        <w:tc>
          <w:tcPr>
            <w:tcW w:w="432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행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사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수업일수</w:t>
            </w:r>
          </w:p>
        </w:tc>
        <w:tc>
          <w:tcPr>
            <w:tcW w:w="35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누계</w:t>
            </w:r>
          </w:p>
        </w:tc>
        <w:tc>
          <w:tcPr>
            <w:tcW w:w="187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비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고</w:t>
            </w:r>
          </w:p>
        </w:tc>
      </w:tr>
      <w:tr w:rsidR="001A7E06" w:rsidRPr="00C200A8" w:rsidTr="00F81793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23-24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신학기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준비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전교직원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출근일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24 2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전편입생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오리엔테이션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25 2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개학식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,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영어분반고사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31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중국전통문화전람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작품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공모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15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광복절</w:t>
            </w: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284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Default="001A7E06" w:rsidP="00F81793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통학버스사고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대응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훈련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2-3 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학생회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학급회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조직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Default="001A7E06" w:rsidP="00F81793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8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임원수련회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대의원회의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모의유엔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13-17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학부모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상담주간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중국어주제발표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),</w:t>
            </w:r>
            <w:r w:rsidRPr="00E323ED">
              <w:rPr>
                <w:rFonts w:ascii="굴림체" w:eastAsia="굴림체" w:hAnsi="굴림체" w:cs="굴림" w:hint="eastAsia"/>
                <w:color w:val="0000FF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독서캠프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Default="001A7E06" w:rsidP="00F81793">
            <w:pPr>
              <w:widowControl w:val="0"/>
              <w:autoSpaceDE w:val="0"/>
              <w:autoSpaceDN w:val="0"/>
              <w:spacing w:after="0" w:line="276" w:lineRule="auto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28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영어작문챔피언십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76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30 SKSS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19-21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중추절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휴무</w:t>
            </w: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2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11-15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한글날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기념주간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18-22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독도의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기념주간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25-2</w:t>
            </w:r>
            <w:r w:rsidR="00917C1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7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중간고사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29 Culture Festival(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1-7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국경절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휴무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3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개천절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8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재량휴업일</w:t>
            </w: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9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한글날</w:t>
            </w: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239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2-4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수학여행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(6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현장체험학습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,6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),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스포츠데이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9-12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수학여행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(9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)/ 13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임정의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발자취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행사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16-19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졸업여행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(12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지진대피훈련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25 SKSS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5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개교기념일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휴업</w:t>
            </w: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대의원회의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10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학예회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,6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  <w:p w:rsidR="001A7E06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21-22 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성취도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평가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21-24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기말고사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27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모범선행봉사학생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28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선배와의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대화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30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특색발표회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25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성탄절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3 2022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학생회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정부회장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선거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4 2022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1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학생회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정부회장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선거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ind w:firstLineChars="100" w:firstLine="1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중국어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분반시험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예비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7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6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학교신문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발간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교지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발간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7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인성제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졸업식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(6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,09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 9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,11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 12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,14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시</w:t>
            </w: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12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종업식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13-14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전교직원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출근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1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원단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휴무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11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0"/>
                <w:sz w:val="16"/>
                <w:szCs w:val="16"/>
                <w:shd w:val="clear" w:color="auto" w:fill="FFFFFF"/>
              </w:rPr>
              <w:t>졸업식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0"/>
                <w:sz w:val="16"/>
                <w:szCs w:val="16"/>
                <w:shd w:val="clear" w:color="auto" w:fill="FFFFFF"/>
              </w:rPr>
              <w:t>휴업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pacing w:val="-30"/>
                <w:sz w:val="16"/>
                <w:szCs w:val="16"/>
                <w:shd w:val="clear" w:color="auto" w:fill="FFFFFF"/>
              </w:rPr>
              <w:t>(1-5</w:t>
            </w:r>
            <w:r w:rsidRPr="00E323ED">
              <w:rPr>
                <w:rFonts w:ascii="굴림" w:eastAsia="굴림체" w:hAnsi="굴림" w:cs="굴림"/>
                <w:color w:val="000000"/>
                <w:spacing w:val="-30"/>
                <w:sz w:val="16"/>
                <w:szCs w:val="16"/>
                <w:shd w:val="clear" w:color="auto" w:fill="FFFFFF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pacing w:val="-30"/>
                <w:sz w:val="16"/>
                <w:szCs w:val="16"/>
                <w:shd w:val="clear" w:color="auto" w:fill="FFFFFF"/>
              </w:rPr>
              <w:t>,7-8</w:t>
            </w:r>
            <w:r w:rsidRPr="00E323ED">
              <w:rPr>
                <w:rFonts w:ascii="굴림" w:eastAsia="굴림체" w:hAnsi="굴림" w:cs="굴림"/>
                <w:color w:val="000000"/>
                <w:spacing w:val="-30"/>
                <w:sz w:val="16"/>
                <w:szCs w:val="16"/>
                <w:shd w:val="clear" w:color="auto" w:fill="FFFFFF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pacing w:val="-30"/>
                <w:sz w:val="16"/>
                <w:szCs w:val="16"/>
                <w:shd w:val="clear" w:color="auto" w:fill="FFFFFF"/>
              </w:rPr>
              <w:t>,10-11</w:t>
            </w:r>
            <w:r w:rsidRPr="00E323ED">
              <w:rPr>
                <w:rFonts w:ascii="굴림" w:eastAsia="굴림체" w:hAnsi="굴림" w:cs="굴림"/>
                <w:color w:val="000000"/>
                <w:spacing w:val="-30"/>
                <w:sz w:val="16"/>
                <w:szCs w:val="16"/>
                <w:shd w:val="clear" w:color="auto" w:fill="FFFFFF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pacing w:val="-30"/>
                <w:sz w:val="16"/>
                <w:szCs w:val="16"/>
                <w:shd w:val="clear" w:color="auto" w:fill="FFFFFF"/>
              </w:rPr>
              <w:t>)</w:t>
            </w:r>
          </w:p>
          <w:p w:rsidR="001A7E06" w:rsidRPr="00E323ED" w:rsidRDefault="001A7E06" w:rsidP="00F81793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1/31-2/6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춘절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휴무</w:t>
            </w: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lastRenderedPageBreak/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18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신임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교원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연수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22-25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신학년도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준비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교직원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출근</w:t>
            </w:r>
          </w:p>
          <w:p w:rsidR="001A7E06" w:rsidRPr="00E323ED" w:rsidRDefault="001A7E06" w:rsidP="00F81793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23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전편입생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오리엔테이션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1A7E06" w:rsidRPr="00C200A8" w:rsidTr="00F81793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0D2C3E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1A7E06" w:rsidRPr="00E323ED" w:rsidRDefault="001A7E06" w:rsidP="00F81793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1A7E06" w:rsidRPr="00847481" w:rsidTr="00F81793">
        <w:trPr>
          <w:trHeight w:val="74"/>
        </w:trPr>
        <w:tc>
          <w:tcPr>
            <w:tcW w:w="41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계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3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187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A7E06" w:rsidRPr="00847481" w:rsidRDefault="001A7E06" w:rsidP="00F81793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</w:tbl>
    <w:p w:rsidR="00F667E3" w:rsidRPr="00847481" w:rsidRDefault="00F667E3" w:rsidP="00F667E3">
      <w:pPr>
        <w:widowControl w:val="0"/>
        <w:autoSpaceDE w:val="0"/>
        <w:autoSpaceDN w:val="0"/>
        <w:spacing w:after="0" w:line="384" w:lineRule="auto"/>
        <w:jc w:val="center"/>
        <w:textAlignment w:val="baseline"/>
        <w:rPr>
          <w:rFonts w:ascii="굴림체" w:eastAsia="굴림체" w:hAnsi="굴림체" w:cs="굴림"/>
          <w:b/>
          <w:bCs/>
          <w:color w:val="000000"/>
          <w:sz w:val="16"/>
          <w:szCs w:val="16"/>
          <w:shd w:val="clear" w:color="auto" w:fill="FFFFFF"/>
        </w:rPr>
      </w:pPr>
    </w:p>
    <w:p w:rsidR="00007E77" w:rsidRPr="00F667E3" w:rsidRDefault="00007E77" w:rsidP="00F667E3">
      <w:pPr>
        <w:pStyle w:val="aff6"/>
      </w:pPr>
      <w:r>
        <w:rPr>
          <w:rFonts w:ascii="굴림체" w:eastAsia="굴림체" w:hAnsi="굴림체" w:hint="eastAsia"/>
          <w:b/>
          <w:bCs/>
          <w:color w:val="FF0000"/>
          <w:sz w:val="20"/>
          <w:szCs w:val="20"/>
          <w:u w:val="single" w:color="000000"/>
          <w:shd w:val="clear" w:color="auto" w:fill="FFFFFF"/>
        </w:rPr>
        <w:t>-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중고등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ascii="굴림체" w:eastAsia="굴림체" w:hAnsi="굴림체" w:hint="eastAsia"/>
          <w:b/>
          <w:bCs/>
          <w:color w:val="FF0000"/>
          <w:sz w:val="20"/>
          <w:szCs w:val="20"/>
          <w:u w:val="single" w:color="000000"/>
          <w:shd w:val="clear" w:color="auto" w:fill="FFFFFF"/>
        </w:rPr>
        <w:t>1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학기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ascii="굴림체" w:eastAsia="굴림체" w:hAnsi="굴림체" w:hint="eastAsia"/>
          <w:b/>
          <w:bCs/>
          <w:color w:val="FF0000"/>
          <w:sz w:val="20"/>
          <w:szCs w:val="20"/>
          <w:u w:val="single" w:color="000000"/>
          <w:shd w:val="clear" w:color="auto" w:fill="FFFFFF"/>
        </w:rPr>
        <w:t>7/8(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월요일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시간표로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운영</w:t>
      </w:r>
      <w:r>
        <w:rPr>
          <w:rFonts w:ascii="굴림체" w:eastAsia="굴림체" w:hAnsi="굴림체" w:hint="eastAsia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)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월요일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휴일이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많아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특정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교과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수업시수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부족하기에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교체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 xml:space="preserve"> </w:t>
      </w:r>
      <w:r>
        <w:rPr>
          <w:rFonts w:eastAsia="굴림체"/>
          <w:b/>
          <w:bCs/>
          <w:color w:val="FF0000"/>
          <w:sz w:val="20"/>
          <w:szCs w:val="20"/>
          <w:u w:val="single" w:color="000000"/>
          <w:shd w:val="clear" w:color="auto" w:fill="FFFFFF"/>
        </w:rPr>
        <w:t>운영</w:t>
      </w:r>
    </w:p>
    <w:p w:rsidR="003614D9" w:rsidRDefault="0036502B" w:rsidP="003614D9">
      <w:pPr>
        <w:pStyle w:val="afd"/>
        <w:wordWrap/>
        <w:snapToGrid/>
        <w:spacing w:line="240" w:lineRule="auto"/>
        <w:jc w:val="left"/>
        <w:rPr>
          <w:rFonts w:eastAsia="한컴 백제 M"/>
          <w:b/>
          <w:bCs/>
          <w:sz w:val="40"/>
          <w:szCs w:val="40"/>
        </w:rPr>
      </w:pPr>
      <w:r>
        <w:rPr>
          <w:rFonts w:eastAsia="한컴 백제 M" w:hAnsi="한컴 백제 M"/>
          <w:b/>
          <w:bCs/>
          <w:sz w:val="40"/>
          <w:szCs w:val="40"/>
        </w:rPr>
        <w:br w:type="textWrapping" w:clear="all"/>
      </w:r>
      <w:r w:rsidR="003614D9">
        <w:rPr>
          <w:rFonts w:eastAsia="한컴 백제 M" w:hAnsi="한컴 백제 M"/>
          <w:b/>
          <w:bCs/>
          <w:sz w:val="40"/>
          <w:szCs w:val="40"/>
        </w:rPr>
        <w:t>Ⅳ</w:t>
      </w:r>
      <w:r w:rsidR="003614D9">
        <w:rPr>
          <w:rFonts w:ascii="한컴 백제 M" w:eastAsia="한컴 백제 M" w:hint="eastAsia"/>
          <w:b/>
          <w:bCs/>
          <w:sz w:val="40"/>
          <w:szCs w:val="40"/>
        </w:rPr>
        <w:t>. 중</w:t>
      </w:r>
      <w:r w:rsidR="00D04D4E">
        <w:rPr>
          <w:rFonts w:ascii="MS Gothic" w:eastAsia="MS Gothic" w:hAnsi="MS Gothic" w:hint="eastAsia"/>
          <w:b/>
          <w:bCs/>
          <w:sz w:val="40"/>
          <w:szCs w:val="40"/>
        </w:rPr>
        <w:t>∙</w:t>
      </w:r>
      <w:r w:rsidR="00D04D4E">
        <w:rPr>
          <w:rFonts w:ascii="한컴 백제 M" w:eastAsia="한컴 백제 M" w:hint="eastAsia"/>
          <w:b/>
          <w:bCs/>
          <w:sz w:val="40"/>
          <w:szCs w:val="40"/>
        </w:rPr>
        <w:t>고</w:t>
      </w:r>
      <w:r w:rsidR="003614D9">
        <w:rPr>
          <w:rFonts w:ascii="한컴 백제 M" w:eastAsia="한컴 백제 M" w:hint="eastAsia"/>
          <w:b/>
          <w:bCs/>
          <w:sz w:val="40"/>
          <w:szCs w:val="40"/>
        </w:rPr>
        <w:t>등</w:t>
      </w:r>
      <w:r w:rsidR="003614D9">
        <w:rPr>
          <w:rFonts w:eastAsia="한컴 백제 M"/>
          <w:b/>
          <w:bCs/>
          <w:sz w:val="40"/>
          <w:szCs w:val="40"/>
        </w:rPr>
        <w:t xml:space="preserve"> </w:t>
      </w:r>
      <w:r w:rsidR="003614D9">
        <w:rPr>
          <w:rFonts w:eastAsia="한컴 백제 M"/>
          <w:b/>
          <w:bCs/>
          <w:sz w:val="40"/>
          <w:szCs w:val="40"/>
        </w:rPr>
        <w:t>교육과정</w:t>
      </w:r>
      <w:r w:rsidR="003614D9">
        <w:rPr>
          <w:rFonts w:eastAsia="한컴 백제 M"/>
          <w:b/>
          <w:bCs/>
          <w:sz w:val="40"/>
          <w:szCs w:val="40"/>
        </w:rPr>
        <w:t xml:space="preserve"> </w:t>
      </w:r>
    </w:p>
    <w:p w:rsidR="003614D9" w:rsidRDefault="003614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A9213B">
        <w:rPr>
          <w:rFonts w:ascii="맑은 고딕" w:hAnsi="맑은 고딕" w:cs="굴림" w:hint="eastAsia"/>
          <w:b/>
          <w:bCs/>
          <w:color w:val="000000"/>
          <w:sz w:val="30"/>
          <w:szCs w:val="30"/>
        </w:rPr>
        <w:t xml:space="preserve">1. </w:t>
      </w:r>
      <w:r w:rsidRPr="00A9213B">
        <w:rPr>
          <w:rFonts w:ascii="굴림" w:hAnsi="굴림" w:cs="굴림"/>
          <w:b/>
          <w:bCs/>
          <w:color w:val="000000"/>
          <w:sz w:val="30"/>
          <w:szCs w:val="30"/>
        </w:rPr>
        <w:t>학년별</w:t>
      </w:r>
      <w:r w:rsidRPr="00A9213B">
        <w:rPr>
          <w:rFonts w:ascii="굴림" w:hAnsi="굴림" w:cs="굴림"/>
          <w:b/>
          <w:bCs/>
          <w:color w:val="000000"/>
          <w:sz w:val="30"/>
          <w:szCs w:val="30"/>
        </w:rPr>
        <w:t xml:space="preserve"> </w:t>
      </w:r>
      <w:r w:rsidRPr="00A9213B">
        <w:rPr>
          <w:rFonts w:ascii="굴림" w:hAnsi="굴림" w:cs="굴림"/>
          <w:b/>
          <w:bCs/>
          <w:color w:val="000000"/>
          <w:sz w:val="30"/>
          <w:szCs w:val="30"/>
        </w:rPr>
        <w:t>시간</w:t>
      </w:r>
      <w:r w:rsidRPr="00A9213B">
        <w:rPr>
          <w:rFonts w:ascii="굴림" w:hAnsi="굴림" w:cs="굴림"/>
          <w:b/>
          <w:bCs/>
          <w:color w:val="000000"/>
          <w:sz w:val="30"/>
          <w:szCs w:val="30"/>
        </w:rPr>
        <w:t xml:space="preserve"> </w:t>
      </w:r>
      <w:r w:rsidRPr="00A9213B">
        <w:rPr>
          <w:rFonts w:ascii="굴림" w:hAnsi="굴림" w:cs="굴림"/>
          <w:b/>
          <w:bCs/>
          <w:color w:val="000000"/>
          <w:sz w:val="30"/>
          <w:szCs w:val="30"/>
        </w:rPr>
        <w:t>배당</w:t>
      </w:r>
    </w:p>
    <w:p w:rsidR="00B13009" w:rsidRPr="00A9213B" w:rsidRDefault="003614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hAnsi="굴림" w:cs="굴림"/>
          <w:b/>
          <w:bCs/>
          <w:color w:val="000000"/>
          <w:sz w:val="26"/>
          <w:szCs w:val="26"/>
        </w:rPr>
      </w:pP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>가</w:t>
      </w:r>
      <w:r w:rsidRPr="00A9213B">
        <w:rPr>
          <w:rFonts w:ascii="맑은 고딕" w:hAnsi="맑은 고딕" w:cs="굴림" w:hint="eastAsia"/>
          <w:b/>
          <w:bCs/>
          <w:color w:val="000000"/>
          <w:sz w:val="26"/>
          <w:szCs w:val="26"/>
        </w:rPr>
        <w:t>. 7-9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>학년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 xml:space="preserve"> 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>교육과</w:t>
      </w:r>
      <w:r w:rsidR="00B13009">
        <w:rPr>
          <w:rFonts w:ascii="굴림" w:hAnsi="굴림" w:cs="굴림" w:hint="eastAsia"/>
          <w:b/>
          <w:bCs/>
          <w:color w:val="000000"/>
          <w:sz w:val="26"/>
          <w:szCs w:val="26"/>
        </w:rPr>
        <w:t>정</w:t>
      </w:r>
      <w:r w:rsidR="00B13009">
        <w:rPr>
          <w:rFonts w:ascii="굴림" w:hAnsi="굴림" w:cs="굴림" w:hint="eastAsia"/>
          <w:b/>
          <w:bCs/>
          <w:color w:val="000000"/>
          <w:sz w:val="26"/>
          <w:szCs w:val="26"/>
        </w:rPr>
        <w:t xml:space="preserve"> </w:t>
      </w:r>
      <w:r w:rsidR="00B13009">
        <w:rPr>
          <w:rFonts w:ascii="굴림" w:hAnsi="굴림" w:cs="굴림" w:hint="eastAsia"/>
          <w:b/>
          <w:bCs/>
          <w:color w:val="000000"/>
          <w:sz w:val="26"/>
          <w:szCs w:val="26"/>
        </w:rPr>
        <w:t>시간배당</w:t>
      </w:r>
    </w:p>
    <w:tbl>
      <w:tblPr>
        <w:tblOverlap w:val="never"/>
        <w:tblW w:w="0" w:type="auto"/>
        <w:tblInd w:w="4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2118"/>
        <w:gridCol w:w="715"/>
        <w:gridCol w:w="715"/>
        <w:gridCol w:w="715"/>
        <w:gridCol w:w="715"/>
        <w:gridCol w:w="715"/>
        <w:gridCol w:w="715"/>
        <w:gridCol w:w="963"/>
      </w:tblGrid>
      <w:tr w:rsidR="00B13009" w:rsidRPr="00B13009" w:rsidTr="00B13009">
        <w:trPr>
          <w:trHeight w:val="416"/>
        </w:trPr>
        <w:tc>
          <w:tcPr>
            <w:tcW w:w="212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교과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(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군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11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과목</w:t>
            </w:r>
          </w:p>
        </w:tc>
        <w:tc>
          <w:tcPr>
            <w:tcW w:w="14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7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학년</w:t>
            </w:r>
          </w:p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(2015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개정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4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8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학년</w:t>
            </w:r>
          </w:p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(2015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개정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4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학년</w:t>
            </w:r>
          </w:p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(2015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개정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963" w:type="dxa"/>
            <w:vMerge w:val="restart"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년간</w:t>
            </w:r>
          </w:p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이수시간</w:t>
            </w:r>
          </w:p>
        </w:tc>
      </w:tr>
      <w:tr w:rsidR="00B13009" w:rsidRPr="00B13009" w:rsidTr="00B13009">
        <w:trPr>
          <w:trHeight w:val="360"/>
        </w:trPr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학기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학기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학기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학기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학기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학기</w:t>
            </w:r>
          </w:p>
        </w:tc>
        <w:tc>
          <w:tcPr>
            <w:tcW w:w="963" w:type="dxa"/>
            <w:vMerge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국어</w:t>
            </w:r>
          </w:p>
        </w:tc>
        <w:tc>
          <w:tcPr>
            <w:tcW w:w="2118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국어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408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사회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(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역사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포함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)/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도덕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사회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170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역사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FF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2"/>
                <w:szCs w:val="12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170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도덕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136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수학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수학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408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과학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기술</w:t>
            </w:r>
            <w:r w:rsidRPr="00B13009"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shd w:val="clear" w:color="auto" w:fill="FFFFFF"/>
              </w:rPr>
              <w:t>･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가정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정보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과학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408</w:t>
            </w:r>
          </w:p>
        </w:tc>
      </w:tr>
      <w:tr w:rsidR="00B13009" w:rsidRPr="00B13009" w:rsidTr="00B13009">
        <w:trPr>
          <w:trHeight w:val="607"/>
        </w:trPr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NIC Science: New Immersion Course for Science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102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정보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34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체육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체육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204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예술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(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음악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미술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음악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102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미술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102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영어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영어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FF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FF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2"/>
                <w:szCs w:val="12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306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13009" w:rsidRPr="00B13009" w:rsidRDefault="00B13009" w:rsidP="00B13009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영어회화와작문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FF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FF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2"/>
                <w:szCs w:val="12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306</w:t>
            </w:r>
          </w:p>
        </w:tc>
      </w:tr>
      <w:tr w:rsidR="00B13009" w:rsidRPr="00B13009" w:rsidTr="00B13009">
        <w:trPr>
          <w:trHeight w:val="330"/>
        </w:trPr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선택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(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생활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외국어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중국어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408</w:t>
            </w:r>
          </w:p>
        </w:tc>
      </w:tr>
      <w:tr w:rsidR="00B13009" w:rsidRPr="00B13009" w:rsidTr="00B13009">
        <w:trPr>
          <w:trHeight w:val="416"/>
        </w:trPr>
        <w:tc>
          <w:tcPr>
            <w:tcW w:w="42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창의적체험활동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(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자율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동아리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봉사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진로활동</w:t>
            </w: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204</w:t>
            </w:r>
          </w:p>
        </w:tc>
      </w:tr>
      <w:tr w:rsidR="00B13009" w:rsidRPr="00B13009" w:rsidTr="00B13009">
        <w:trPr>
          <w:trHeight w:val="330"/>
        </w:trPr>
        <w:tc>
          <w:tcPr>
            <w:tcW w:w="42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굴림" w:hAnsi="굴림" w:cs="굴림"/>
                <w:color w:val="000000"/>
                <w:sz w:val="18"/>
                <w:szCs w:val="18"/>
                <w:shd w:val="clear" w:color="auto" w:fill="FFFFFF"/>
              </w:rPr>
              <w:t>소계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34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18"/>
                <w:szCs w:val="18"/>
                <w:shd w:val="clear" w:color="auto" w:fill="FFFFFF"/>
              </w:rPr>
              <w:t>34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3009" w:rsidRPr="00B13009" w:rsidRDefault="00B13009" w:rsidP="00B13009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13009">
              <w:rPr>
                <w:rFonts w:ascii="맑은 고딕" w:hAnsi="맑은 고딕" w:cs="굴림" w:hint="eastAsia"/>
                <w:color w:val="000000"/>
                <w:sz w:val="20"/>
                <w:szCs w:val="20"/>
                <w:shd w:val="clear" w:color="auto" w:fill="FFFFFF"/>
              </w:rPr>
              <w:t>3468</w:t>
            </w:r>
          </w:p>
        </w:tc>
      </w:tr>
    </w:tbl>
    <w:p w:rsidR="00B13009" w:rsidRDefault="00B13009" w:rsidP="00B13009">
      <w:pPr>
        <w:widowControl w:val="0"/>
        <w:autoSpaceDE w:val="0"/>
        <w:autoSpaceDN w:val="0"/>
        <w:spacing w:after="0" w:line="408" w:lineRule="auto"/>
        <w:textAlignment w:val="baseline"/>
        <w:rPr>
          <w:rFonts w:ascii="맑은 고딕" w:hAnsi="맑은 고딕" w:cs="굴림"/>
          <w:b/>
          <w:color w:val="000000"/>
          <w:sz w:val="20"/>
          <w:szCs w:val="20"/>
        </w:rPr>
      </w:pPr>
      <w:r w:rsidRPr="00B13009">
        <w:rPr>
          <w:rFonts w:ascii="맑은 고딕" w:hAnsi="맑은 고딕" w:cs="굴림" w:hint="eastAsia"/>
          <w:b/>
          <w:color w:val="000000"/>
          <w:sz w:val="20"/>
          <w:szCs w:val="20"/>
        </w:rPr>
        <w:t>* 2019, 2020</w:t>
      </w:r>
      <w:r w:rsidRPr="00B13009">
        <w:rPr>
          <w:rFonts w:ascii="맑은 고딕" w:hAnsi="맑은 고딕" w:cs="굴림"/>
          <w:b/>
          <w:color w:val="000000"/>
          <w:sz w:val="20"/>
          <w:szCs w:val="20"/>
        </w:rPr>
        <w:t xml:space="preserve">학년도 중학교 입학생의 </w:t>
      </w:r>
      <w:r w:rsidRPr="00B13009">
        <w:rPr>
          <w:rFonts w:ascii="맑은 고딕" w:hAnsi="맑은 고딕" w:cs="굴림" w:hint="eastAsia"/>
          <w:b/>
          <w:color w:val="000000"/>
          <w:sz w:val="20"/>
          <w:szCs w:val="20"/>
        </w:rPr>
        <w:t>2021</w:t>
      </w:r>
      <w:r w:rsidRPr="00B13009">
        <w:rPr>
          <w:rFonts w:ascii="맑은 고딕" w:hAnsi="맑은 고딕" w:cs="굴림"/>
          <w:b/>
          <w:color w:val="000000"/>
          <w:sz w:val="20"/>
          <w:szCs w:val="20"/>
        </w:rPr>
        <w:t>학년도 교육과정 편성도 위와 같음</w:t>
      </w:r>
    </w:p>
    <w:p w:rsidR="003614D9" w:rsidRDefault="003614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hAnsi="굴림" w:cs="굴림"/>
          <w:b/>
          <w:bCs/>
          <w:color w:val="000000"/>
          <w:sz w:val="26"/>
          <w:szCs w:val="26"/>
        </w:rPr>
      </w:pP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lastRenderedPageBreak/>
        <w:t>나</w:t>
      </w:r>
      <w:r w:rsidRPr="00A9213B">
        <w:rPr>
          <w:rFonts w:ascii="맑은 고딕" w:hAnsi="맑은 고딕" w:cs="굴림" w:hint="eastAsia"/>
          <w:b/>
          <w:bCs/>
          <w:color w:val="000000"/>
          <w:sz w:val="26"/>
          <w:szCs w:val="26"/>
        </w:rPr>
        <w:t>. 10-12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>학년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 xml:space="preserve"> 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>교육과정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 xml:space="preserve"> 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>시간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 xml:space="preserve"> </w:t>
      </w:r>
      <w:r w:rsidRPr="00A9213B">
        <w:rPr>
          <w:rFonts w:ascii="굴림" w:hAnsi="굴림" w:cs="굴림"/>
          <w:b/>
          <w:bCs/>
          <w:color w:val="000000"/>
          <w:sz w:val="26"/>
          <w:szCs w:val="26"/>
        </w:rPr>
        <w:t>배당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"/>
        <w:gridCol w:w="770"/>
        <w:gridCol w:w="1028"/>
        <w:gridCol w:w="1320"/>
        <w:gridCol w:w="487"/>
        <w:gridCol w:w="487"/>
        <w:gridCol w:w="487"/>
        <w:gridCol w:w="487"/>
        <w:gridCol w:w="544"/>
        <w:gridCol w:w="544"/>
        <w:gridCol w:w="544"/>
        <w:gridCol w:w="544"/>
        <w:gridCol w:w="544"/>
        <w:gridCol w:w="544"/>
        <w:gridCol w:w="544"/>
        <w:gridCol w:w="544"/>
      </w:tblGrid>
      <w:tr w:rsidR="0036502B" w:rsidRPr="0036502B" w:rsidTr="0036502B">
        <w:trPr>
          <w:trHeight w:val="296"/>
        </w:trPr>
        <w:tc>
          <w:tcPr>
            <w:tcW w:w="5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교과영역</w:t>
            </w:r>
          </w:p>
        </w:tc>
        <w:tc>
          <w:tcPr>
            <w:tcW w:w="770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교과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(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군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)</w:t>
            </w:r>
          </w:p>
        </w:tc>
        <w:tc>
          <w:tcPr>
            <w:tcW w:w="7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/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선택과목</w:t>
            </w:r>
          </w:p>
        </w:tc>
        <w:tc>
          <w:tcPr>
            <w:tcW w:w="132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과목</w:t>
            </w:r>
          </w:p>
        </w:tc>
        <w:tc>
          <w:tcPr>
            <w:tcW w:w="9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</w:p>
        </w:tc>
        <w:tc>
          <w:tcPr>
            <w:tcW w:w="974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교과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(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군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)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SKS</w:t>
            </w:r>
          </w:p>
        </w:tc>
        <w:tc>
          <w:tcPr>
            <w:tcW w:w="10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10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학년</w:t>
            </w:r>
          </w:p>
        </w:tc>
        <w:tc>
          <w:tcPr>
            <w:tcW w:w="1087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11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학년</w:t>
            </w:r>
          </w:p>
        </w:tc>
        <w:tc>
          <w:tcPr>
            <w:tcW w:w="1087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12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학년</w:t>
            </w:r>
          </w:p>
        </w:tc>
        <w:tc>
          <w:tcPr>
            <w:tcW w:w="5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년간</w:t>
            </w:r>
          </w:p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이수단위</w:t>
            </w:r>
          </w:p>
        </w:tc>
      </w:tr>
      <w:tr w:rsidR="0036502B" w:rsidRPr="0036502B" w:rsidTr="0036502B">
        <w:trPr>
          <w:trHeight w:val="296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4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감축</w:t>
            </w:r>
          </w:p>
        </w:tc>
        <w:tc>
          <w:tcPr>
            <w:tcW w:w="48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4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지침</w:t>
            </w:r>
          </w:p>
        </w:tc>
        <w:tc>
          <w:tcPr>
            <w:tcW w:w="5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이수구분</w:t>
            </w:r>
          </w:p>
        </w:tc>
        <w:tc>
          <w:tcPr>
            <w:tcW w:w="5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학기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학기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학기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학기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학기</w:t>
            </w:r>
          </w:p>
        </w:tc>
        <w:tc>
          <w:tcPr>
            <w:tcW w:w="54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학기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36502B" w:rsidRPr="0036502B" w:rsidTr="0036502B">
        <w:trPr>
          <w:trHeight w:val="233"/>
        </w:trPr>
        <w:tc>
          <w:tcPr>
            <w:tcW w:w="5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기초</w:t>
            </w:r>
          </w:p>
        </w:tc>
        <w:tc>
          <w:tcPr>
            <w:tcW w:w="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국어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국어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10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문학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독서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언어와매체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화법과작문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심화독서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융합독서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심화국어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2E2F9C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고전읽기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수학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수학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10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수학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Ⅰ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확률과통계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수학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Ⅱ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미적분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실용수학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수학과제탐구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AP Calculation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고급수학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기하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경제수학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영어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영어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10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실용영어회화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영어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Ⅰ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영어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Ⅱ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Understanding English Grammar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C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488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766D9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Understanding Project Based</w:t>
            </w:r>
            <w:r w:rsidR="003766D9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 xml:space="preserve"> 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English Learning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Understanding Presentation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Understanding Analytical Reading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Understanding British Literature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Understanding SAT Reading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Understanding AP World History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N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Exploring English Sentence Structure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C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488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Exploring Theme Based Research and Report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Exploring Public Speaking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031E40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031E40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Exploring Critical Reading and Writing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Exploring American Literature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Exploring SAT Reading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Exploring AP World History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심화영어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영어독해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영문학토론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심화영어토론과작문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766D9">
        <w:trPr>
          <w:trHeight w:val="41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766D9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766D9">
              <w:rPr>
                <w:rFonts w:ascii="맑은 고딕" w:hAnsi="맑은 고딕" w:cs="굴림" w:hint="eastAsia"/>
                <w:color w:val="000000"/>
                <w:spacing w:val="-6"/>
                <w:sz w:val="12"/>
                <w:szCs w:val="12"/>
                <w:shd w:val="clear" w:color="auto" w:fill="FFFFFF"/>
              </w:rPr>
              <w:t>Advanced Theme Based Research</w:t>
            </w:r>
            <w:r w:rsidR="003766D9">
              <w:rPr>
                <w:rFonts w:ascii="맑은 고딕" w:hAnsi="맑은 고딕" w:cs="굴림" w:hint="eastAsia"/>
                <w:color w:val="000000"/>
                <w:spacing w:val="-6"/>
                <w:sz w:val="12"/>
                <w:szCs w:val="12"/>
                <w:shd w:val="clear" w:color="auto" w:fill="FFFFFF"/>
              </w:rPr>
              <w:t xml:space="preserve"> </w:t>
            </w:r>
            <w:r w:rsidRPr="003766D9">
              <w:rPr>
                <w:rFonts w:ascii="맑은 고딕" w:hAnsi="맑은 고딕" w:cs="굴림" w:hint="eastAsia"/>
                <w:color w:val="000000"/>
                <w:spacing w:val="-6"/>
                <w:sz w:val="12"/>
                <w:szCs w:val="12"/>
                <w:shd w:val="clear" w:color="auto" w:fill="FFFFFF"/>
              </w:rPr>
              <w:t>and Report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65FF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I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5FF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031E40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031E40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Advanced British and</w:t>
            </w:r>
          </w:p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American Literature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5FF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766D9">
        <w:trPr>
          <w:trHeight w:val="31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766D9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766D9">
              <w:rPr>
                <w:rFonts w:ascii="맑은 고딕" w:hAnsi="맑은 고딕" w:cs="굴림" w:hint="eastAsia"/>
                <w:color w:val="000000"/>
                <w:spacing w:val="-6"/>
                <w:sz w:val="12"/>
                <w:szCs w:val="12"/>
                <w:shd w:val="clear" w:color="auto" w:fill="FFFFFF"/>
              </w:rPr>
              <w:t>Advanced SAT</w:t>
            </w:r>
            <w:r w:rsidR="003766D9">
              <w:rPr>
                <w:rFonts w:ascii="맑은 고딕" w:hAnsi="맑은 고딕" w:cs="굴림" w:hint="eastAsia"/>
                <w:color w:val="000000"/>
                <w:spacing w:val="-6"/>
                <w:sz w:val="12"/>
                <w:szCs w:val="12"/>
                <w:shd w:val="clear" w:color="auto" w:fill="FFFFFF"/>
              </w:rPr>
              <w:t xml:space="preserve"> </w:t>
            </w:r>
            <w:r w:rsidRPr="003766D9">
              <w:rPr>
                <w:rFonts w:ascii="맑은 고딕" w:hAnsi="맑은 고딕" w:cs="굴림" w:hint="eastAsia"/>
                <w:color w:val="000000"/>
                <w:spacing w:val="-6"/>
                <w:sz w:val="12"/>
                <w:szCs w:val="12"/>
                <w:shd w:val="clear" w:color="auto" w:fill="FFFFFF"/>
              </w:rPr>
              <w:t>Reading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5FF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 xml:space="preserve">Advanced AP </w:t>
            </w:r>
          </w:p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World History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5FF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766D9">
        <w:trPr>
          <w:trHeight w:val="29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2"/>
                <w:szCs w:val="2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Advanced Issues &amp; Ideas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5FF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실용영어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E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0D0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진로영어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96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실용영어토론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한국사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한국사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5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탐구</w:t>
            </w:r>
          </w:p>
        </w:tc>
        <w:tc>
          <w:tcPr>
            <w:tcW w:w="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5D45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사회</w:t>
            </w:r>
          </w:p>
          <w:p w:rsidR="0036502B" w:rsidRPr="007D5D45" w:rsidRDefault="007D5D45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</w:pPr>
            <w:r>
              <w:rPr>
                <w:rFonts w:ascii="굴림" w:hAnsi="굴림" w:cs="굴림" w:hint="eastAsia"/>
                <w:color w:val="000000"/>
                <w:sz w:val="12"/>
                <w:szCs w:val="12"/>
                <w:shd w:val="clear" w:color="auto" w:fill="FFFFFF"/>
              </w:rPr>
              <w:t>(</w:t>
            </w:r>
            <w:r>
              <w:rPr>
                <w:rFonts w:ascii="굴림" w:hAnsi="굴림" w:cs="굴림" w:hint="eastAsia"/>
                <w:color w:val="000000"/>
                <w:sz w:val="12"/>
                <w:szCs w:val="12"/>
                <w:shd w:val="clear" w:color="auto" w:fill="FFFFFF"/>
              </w:rPr>
              <w:t>역사</w:t>
            </w:r>
            <w:r>
              <w:rPr>
                <w:rFonts w:ascii="굴림" w:hAnsi="굴림" w:cs="굴림" w:hint="eastAsia"/>
                <w:color w:val="000000"/>
                <w:sz w:val="12"/>
                <w:szCs w:val="12"/>
                <w:shd w:val="clear" w:color="auto" w:fill="FFFFFF"/>
              </w:rPr>
              <w:t>/</w:t>
            </w:r>
            <w:r>
              <w:rPr>
                <w:rFonts w:ascii="굴림" w:hAnsi="굴림" w:cs="굴림" w:hint="eastAsia"/>
                <w:color w:val="000000"/>
                <w:sz w:val="12"/>
                <w:szCs w:val="12"/>
                <w:shd w:val="clear" w:color="auto" w:fill="FFFFFF"/>
              </w:rPr>
              <w:t>도덕</w:t>
            </w:r>
            <w:r>
              <w:rPr>
                <w:rFonts w:ascii="굴림" w:hAnsi="굴림" w:cs="굴림" w:hint="eastAsia"/>
                <w:color w:val="000000"/>
                <w:sz w:val="12"/>
                <w:szCs w:val="12"/>
                <w:shd w:val="clear" w:color="auto" w:fill="FFFFFF"/>
              </w:rPr>
              <w:t xml:space="preserve"> </w:t>
            </w:r>
            <w:r>
              <w:rPr>
                <w:rFonts w:ascii="굴림" w:hAnsi="굴림" w:cs="굴림" w:hint="eastAsia"/>
                <w:color w:val="000000"/>
                <w:sz w:val="12"/>
                <w:szCs w:val="12"/>
                <w:shd w:val="clear" w:color="auto" w:fill="FFFFFF"/>
              </w:rPr>
              <w:t>포함</w:t>
            </w:r>
            <w:r>
              <w:rPr>
                <w:rFonts w:ascii="굴림" w:hAnsi="굴림" w:cs="굴림" w:hint="eastAsia"/>
                <w:color w:val="000000"/>
                <w:sz w:val="12"/>
                <w:szCs w:val="12"/>
                <w:shd w:val="clear" w:color="auto" w:fill="FFFFFF"/>
              </w:rPr>
              <w:t>)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통합사회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10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동아시아사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B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세계지리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B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사회문화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B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세계사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B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사회문제탐구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생활과경제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33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031E40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w w:val="90"/>
                <w:sz w:val="20"/>
                <w:szCs w:val="20"/>
              </w:rPr>
            </w:pPr>
            <w:r w:rsidRPr="00031E40">
              <w:rPr>
                <w:rFonts w:ascii="굴림" w:hAnsi="굴림" w:cs="굴림"/>
                <w:color w:val="000000"/>
                <w:w w:val="90"/>
                <w:sz w:val="12"/>
                <w:szCs w:val="12"/>
                <w:shd w:val="clear" w:color="auto" w:fill="FFFFFF"/>
              </w:rPr>
              <w:t>인문학적감성과역사이해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H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정치와법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H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생활과윤리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H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세계시민교육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여행지리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7D5D45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과학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통합과학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12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공통과목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과학탐구실험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화학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Ⅰ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B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물리학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Ⅰ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B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과학계열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과학과제연구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C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생명과학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Ⅰ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B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지구과학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Ⅰ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B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E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융합과학탐구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C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융합과학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고급과학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정보과학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F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화학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Ⅱ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H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물리학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Ⅱ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H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생명과학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Ⅱ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H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right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　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6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5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체육</w:t>
            </w:r>
            <w:r w:rsidRPr="0036502B">
              <w:rPr>
                <w:rFonts w:ascii="Microsoft YaHei" w:eastAsia="Microsoft YaHei" w:hAnsi="Microsoft YaHei" w:cs="Microsoft YaHei"/>
                <w:color w:val="000000"/>
                <w:sz w:val="12"/>
                <w:szCs w:val="12"/>
                <w:shd w:val="clear" w:color="auto" w:fill="FFFFFF"/>
              </w:rPr>
              <w:t>･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예술</w:t>
            </w:r>
          </w:p>
        </w:tc>
        <w:tc>
          <w:tcPr>
            <w:tcW w:w="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체육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체육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10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운동과건강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D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스포츠생활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J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예술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미술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10</w:t>
            </w:r>
          </w:p>
        </w:tc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미술창작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D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미술감상과비평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J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일반선택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음악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음악연주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D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음악감상과비평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J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C2B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</w:tr>
      <w:tr w:rsidR="0036502B" w:rsidRPr="0036502B" w:rsidTr="0036502B">
        <w:trPr>
          <w:trHeight w:val="233"/>
        </w:trPr>
        <w:tc>
          <w:tcPr>
            <w:tcW w:w="5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생활</w:t>
            </w:r>
            <w:r w:rsidRPr="0036502B">
              <w:rPr>
                <w:rFonts w:ascii="Microsoft YaHei" w:eastAsia="Microsoft YaHei" w:hAnsi="Microsoft YaHei" w:cs="Microsoft YaHei"/>
                <w:color w:val="000000"/>
                <w:sz w:val="12"/>
                <w:szCs w:val="12"/>
                <w:shd w:val="clear" w:color="auto" w:fill="FFFFFF"/>
              </w:rPr>
              <w:t>･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교양</w:t>
            </w:r>
          </w:p>
        </w:tc>
        <w:tc>
          <w:tcPr>
            <w:tcW w:w="77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제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외국어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중국어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Ⅰ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16</w:t>
            </w:r>
          </w:p>
        </w:tc>
        <w:tc>
          <w:tcPr>
            <w:tcW w:w="4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502B" w:rsidRPr="00031E40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FF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10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8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중국어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Ⅱ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6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차산업혁명과중국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A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5E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미디어중국어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C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중국어회화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C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FF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중국문화의이해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4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심화중국어회화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65FF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I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5FF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진로선택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both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오늘날의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 xml:space="preserve"> </w:t>
            </w: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중국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6502B" w:rsidRPr="0036502B" w:rsidRDefault="0036502B" w:rsidP="0036502B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선택</w:t>
            </w: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G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BD6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</w:t>
            </w:r>
          </w:p>
        </w:tc>
      </w:tr>
      <w:tr w:rsidR="0036502B" w:rsidRPr="0036502B" w:rsidTr="0036502B">
        <w:trPr>
          <w:trHeight w:val="233"/>
        </w:trPr>
        <w:tc>
          <w:tcPr>
            <w:tcW w:w="334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창의적체험활동</w:t>
            </w:r>
          </w:p>
        </w:tc>
        <w:tc>
          <w:tcPr>
            <w:tcW w:w="48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24</w:t>
            </w:r>
          </w:p>
        </w:tc>
        <w:tc>
          <w:tcPr>
            <w:tcW w:w="48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24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필수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14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24</w:t>
            </w:r>
          </w:p>
        </w:tc>
      </w:tr>
      <w:tr w:rsidR="0036502B" w:rsidRPr="0036502B" w:rsidTr="0036502B">
        <w:trPr>
          <w:trHeight w:val="233"/>
        </w:trPr>
        <w:tc>
          <w:tcPr>
            <w:tcW w:w="3347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031E40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굴림" w:hAnsi="굴림" w:cs="굴림"/>
                <w:color w:val="000000"/>
                <w:sz w:val="12"/>
                <w:szCs w:val="12"/>
                <w:shd w:val="clear" w:color="auto" w:fill="FFFFFF"/>
              </w:rPr>
              <w:t>소계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FF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2"/>
                <w:szCs w:val="1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2"/>
                <w:szCs w:val="1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2"/>
                <w:szCs w:val="12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34</w:t>
            </w:r>
          </w:p>
        </w:tc>
        <w:tc>
          <w:tcPr>
            <w:tcW w:w="54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502B" w:rsidRPr="0036502B" w:rsidRDefault="0036502B" w:rsidP="0036502B">
            <w:pPr>
              <w:widowControl w:val="0"/>
              <w:shd w:val="clear" w:color="auto" w:fill="FFFFFF"/>
              <w:autoSpaceDE w:val="0"/>
              <w:autoSpaceDN w:val="0"/>
              <w:spacing w:after="0" w:line="312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36502B">
              <w:rPr>
                <w:rFonts w:ascii="맑은 고딕" w:hAnsi="맑은 고딕" w:cs="굴림" w:hint="eastAsia"/>
                <w:color w:val="000000"/>
                <w:sz w:val="12"/>
                <w:szCs w:val="12"/>
                <w:shd w:val="clear" w:color="auto" w:fill="FFFFFF"/>
              </w:rPr>
              <w:t>204</w:t>
            </w:r>
          </w:p>
        </w:tc>
      </w:tr>
    </w:tbl>
    <w:p w:rsidR="003614D9" w:rsidRDefault="003614D9" w:rsidP="003614D9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textAlignment w:val="baseline"/>
        <w:rPr>
          <w:rFonts w:ascii="맑은 고딕" w:hAnsi="맑은 고딕" w:cs="굴림"/>
          <w:b/>
          <w:color w:val="000000"/>
          <w:spacing w:val="-10"/>
          <w:sz w:val="18"/>
          <w:szCs w:val="18"/>
        </w:rPr>
      </w:pPr>
    </w:p>
    <w:p w:rsidR="006B1162" w:rsidRDefault="00031C0D" w:rsidP="003614D9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textAlignment w:val="baseline"/>
        <w:rPr>
          <w:rFonts w:ascii="바탕" w:eastAsia="바탕" w:hAnsi="바탕" w:cs="바탕"/>
          <w:b/>
          <w:bCs/>
          <w:color w:val="000000"/>
          <w:sz w:val="10"/>
          <w:szCs w:val="10"/>
        </w:rPr>
      </w:pPr>
      <w:r>
        <w:rPr>
          <w:rFonts w:ascii="MS Gothic" w:eastAsia="MS Gothic" w:hAnsi="MS Gothic" w:cs="굴림" w:hint="eastAsia"/>
          <w:b/>
          <w:bCs/>
          <w:color w:val="000000"/>
          <w:sz w:val="20"/>
          <w:szCs w:val="20"/>
        </w:rPr>
        <w:t>※</w:t>
      </w:r>
      <w:r>
        <w:rPr>
          <w:rFonts w:ascii="바탕" w:eastAsia="바탕" w:hAnsi="바탕" w:cs="바탕" w:hint="eastAsia"/>
          <w:b/>
          <w:bCs/>
          <w:color w:val="000000"/>
          <w:sz w:val="20"/>
          <w:szCs w:val="20"/>
        </w:rPr>
        <w:t>등교 수업 시정표</w:t>
      </w:r>
    </w:p>
    <w:p w:rsidR="00031C0D" w:rsidRPr="00031C0D" w:rsidRDefault="00031C0D" w:rsidP="003614D9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textAlignment w:val="baseline"/>
        <w:rPr>
          <w:rFonts w:ascii="맑은 고딕" w:hAnsi="맑은 고딕" w:cs="굴림"/>
          <w:b/>
          <w:color w:val="000000"/>
          <w:spacing w:val="-10"/>
          <w:sz w:val="10"/>
          <w:szCs w:val="10"/>
        </w:rPr>
      </w:pPr>
    </w:p>
    <w:tbl>
      <w:tblPr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5"/>
        <w:gridCol w:w="2810"/>
        <w:gridCol w:w="2410"/>
        <w:gridCol w:w="2552"/>
      </w:tblGrid>
      <w:tr w:rsidR="006B1162" w:rsidTr="006B1162">
        <w:trPr>
          <w:trHeight w:val="20"/>
        </w:trPr>
        <w:tc>
          <w:tcPr>
            <w:tcW w:w="2395" w:type="dxa"/>
            <w:shd w:val="clear" w:color="auto" w:fill="FFE69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교시</w:t>
            </w:r>
          </w:p>
        </w:tc>
        <w:tc>
          <w:tcPr>
            <w:tcW w:w="2810" w:type="dxa"/>
            <w:shd w:val="clear" w:color="auto" w:fill="FFE69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A82119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중등부시정(고등부)</w:t>
            </w:r>
          </w:p>
        </w:tc>
        <w:tc>
          <w:tcPr>
            <w:tcW w:w="2410" w:type="dxa"/>
            <w:shd w:val="clear" w:color="auto" w:fill="FFE697"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교시</w:t>
            </w:r>
          </w:p>
        </w:tc>
        <w:tc>
          <w:tcPr>
            <w:tcW w:w="2552" w:type="dxa"/>
            <w:shd w:val="clear" w:color="auto" w:fill="FFE697"/>
          </w:tcPr>
          <w:p w:rsidR="006B1162" w:rsidRPr="00FD541D" w:rsidRDefault="00A82119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중등부시정(고등부)</w:t>
            </w:r>
          </w:p>
        </w:tc>
      </w:tr>
      <w:tr w:rsidR="006B1162" w:rsidTr="006B1162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아침생활지도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08:00-08:2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점심시간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6B1162" w:rsidRPr="00FD541D" w:rsidRDefault="00A82119" w:rsidP="00F406A5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/>
                <w:b/>
                <w:sz w:val="18"/>
              </w:rPr>
              <w:t>12:05-13:</w:t>
            </w:r>
            <w:r w:rsidR="00F406A5">
              <w:rPr>
                <w:rFonts w:ascii="맑은 고딕" w:hAnsi="맑은 고딕"/>
                <w:b/>
                <w:sz w:val="18"/>
              </w:rPr>
              <w:t>1</w:t>
            </w:r>
            <w:r>
              <w:rPr>
                <w:rFonts w:ascii="맑은 고딕" w:hAnsi="맑은 고딕"/>
                <w:b/>
                <w:sz w:val="18"/>
              </w:rPr>
              <w:t>0</w:t>
            </w:r>
          </w:p>
        </w:tc>
      </w:tr>
      <w:tr w:rsidR="006B1162" w:rsidTr="006B1162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조회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A82119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/>
                <w:b/>
                <w:sz w:val="18"/>
              </w:rPr>
              <w:t>08:10-08:20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6B1162" w:rsidRPr="00FD541D" w:rsidRDefault="00F406A5" w:rsidP="00F406A5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13:</w:t>
            </w:r>
            <w:r>
              <w:rPr>
                <w:rFonts w:ascii="맑은 고딕" w:hAnsi="맑은 고딕"/>
                <w:b/>
                <w:sz w:val="18"/>
              </w:rPr>
              <w:t>1</w:t>
            </w:r>
            <w:r>
              <w:rPr>
                <w:rFonts w:ascii="맑은 고딕" w:hAnsi="맑은 고딕" w:hint="eastAsia"/>
                <w:b/>
                <w:sz w:val="18"/>
              </w:rPr>
              <w:t>0</w:t>
            </w:r>
            <w:r w:rsidR="00A82119">
              <w:rPr>
                <w:rFonts w:ascii="맑은 고딕" w:hAnsi="맑은 고딕" w:hint="eastAsia"/>
                <w:b/>
                <w:sz w:val="18"/>
              </w:rPr>
              <w:t>-13:5</w:t>
            </w:r>
            <w:r>
              <w:rPr>
                <w:rFonts w:ascii="맑은 고딕" w:hAnsi="맑은 고딕"/>
                <w:b/>
                <w:sz w:val="18"/>
              </w:rPr>
              <w:t>5</w:t>
            </w:r>
            <w:r w:rsidR="00A82119">
              <w:rPr>
                <w:rFonts w:ascii="맑은 고딕" w:hAnsi="맑은 고딕" w:hint="eastAsia"/>
                <w:b/>
                <w:sz w:val="18"/>
              </w:rPr>
              <w:t>(</w:t>
            </w:r>
            <w:r>
              <w:rPr>
                <w:rFonts w:ascii="맑은 고딕" w:hAnsi="맑은 고딕"/>
                <w:b/>
                <w:sz w:val="18"/>
              </w:rPr>
              <w:t>00</w:t>
            </w:r>
            <w:r w:rsidR="00A82119">
              <w:rPr>
                <w:rFonts w:ascii="맑은 고딕" w:hAnsi="맑은 고딕" w:hint="eastAsia"/>
                <w:b/>
                <w:sz w:val="18"/>
              </w:rPr>
              <w:t>)</w:t>
            </w:r>
          </w:p>
        </w:tc>
      </w:tr>
      <w:tr w:rsidR="006B1162" w:rsidTr="006B1162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A82119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08:</w:t>
            </w:r>
            <w:r w:rsidR="00A82119">
              <w:rPr>
                <w:rFonts w:ascii="맑은 고딕" w:hAnsi="맑은 고딕"/>
                <w:b/>
                <w:sz w:val="18"/>
              </w:rPr>
              <w:t>20-09:05(10)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6B1162" w:rsidRPr="00FD541D" w:rsidRDefault="00A82119" w:rsidP="00F406A5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/>
                <w:b/>
                <w:sz w:val="18"/>
              </w:rPr>
              <w:t>14:</w:t>
            </w:r>
            <w:r w:rsidR="00F406A5">
              <w:rPr>
                <w:rFonts w:ascii="맑은 고딕" w:hAnsi="맑은 고딕"/>
                <w:b/>
                <w:sz w:val="18"/>
              </w:rPr>
              <w:t>10</w:t>
            </w:r>
            <w:r>
              <w:rPr>
                <w:rFonts w:ascii="맑은 고딕" w:hAnsi="맑은 고딕"/>
                <w:b/>
                <w:sz w:val="18"/>
              </w:rPr>
              <w:t>-14:5</w:t>
            </w:r>
            <w:r w:rsidR="00F406A5">
              <w:rPr>
                <w:rFonts w:ascii="맑은 고딕" w:hAnsi="맑은 고딕"/>
                <w:b/>
                <w:sz w:val="18"/>
              </w:rPr>
              <w:t>5</w:t>
            </w:r>
            <w:r>
              <w:rPr>
                <w:rFonts w:ascii="맑은 고딕" w:hAnsi="맑은 고딕"/>
                <w:b/>
                <w:sz w:val="18"/>
              </w:rPr>
              <w:t>(</w:t>
            </w:r>
            <w:r w:rsidR="00F406A5">
              <w:rPr>
                <w:rFonts w:ascii="맑은 고딕" w:hAnsi="맑은 고딕"/>
                <w:b/>
                <w:sz w:val="18"/>
              </w:rPr>
              <w:t>00</w:t>
            </w:r>
            <w:r>
              <w:rPr>
                <w:rFonts w:ascii="맑은 고딕" w:hAnsi="맑은 고딕"/>
                <w:b/>
                <w:sz w:val="18"/>
              </w:rPr>
              <w:t>)</w:t>
            </w:r>
          </w:p>
        </w:tc>
      </w:tr>
      <w:tr w:rsidR="006B1162" w:rsidTr="006B1162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09:</w:t>
            </w:r>
            <w:r>
              <w:rPr>
                <w:rFonts w:ascii="맑은 고딕" w:hAnsi="맑은 고딕" w:hint="eastAsia"/>
                <w:b/>
                <w:sz w:val="18"/>
              </w:rPr>
              <w:t>20</w:t>
            </w:r>
            <w:r w:rsidR="00A82119">
              <w:rPr>
                <w:rFonts w:ascii="맑은 고딕" w:hAnsi="맑은 고딕" w:hint="eastAsia"/>
                <w:b/>
                <w:sz w:val="18"/>
              </w:rPr>
              <w:t>-10:0</w:t>
            </w:r>
            <w:r w:rsidR="00A82119">
              <w:rPr>
                <w:rFonts w:ascii="맑은 고딕" w:hAnsi="맑은 고딕"/>
                <w:b/>
                <w:sz w:val="18"/>
              </w:rPr>
              <w:t>5(10)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6B1162" w:rsidRPr="00FD541D" w:rsidRDefault="00A82119" w:rsidP="00F406A5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/>
                <w:b/>
                <w:sz w:val="18"/>
              </w:rPr>
              <w:t>15:</w:t>
            </w:r>
            <w:r w:rsidR="00F406A5">
              <w:rPr>
                <w:rFonts w:ascii="맑은 고딕" w:hAnsi="맑은 고딕"/>
                <w:b/>
                <w:sz w:val="18"/>
              </w:rPr>
              <w:t>1</w:t>
            </w:r>
            <w:r>
              <w:rPr>
                <w:rFonts w:ascii="맑은 고딕" w:hAnsi="맑은 고딕"/>
                <w:b/>
                <w:sz w:val="18"/>
              </w:rPr>
              <w:t>0-15:5</w:t>
            </w:r>
            <w:r w:rsidR="00F406A5">
              <w:rPr>
                <w:rFonts w:ascii="맑은 고딕" w:hAnsi="맑은 고딕"/>
                <w:b/>
                <w:sz w:val="18"/>
              </w:rPr>
              <w:t>5</w:t>
            </w:r>
            <w:r>
              <w:rPr>
                <w:rFonts w:ascii="맑은 고딕" w:hAnsi="맑은 고딕"/>
                <w:b/>
                <w:sz w:val="18"/>
              </w:rPr>
              <w:t>(</w:t>
            </w:r>
            <w:r w:rsidR="00F406A5">
              <w:rPr>
                <w:rFonts w:ascii="맑은 고딕" w:hAnsi="맑은 고딕"/>
                <w:b/>
                <w:sz w:val="18"/>
              </w:rPr>
              <w:t>00</w:t>
            </w:r>
            <w:r>
              <w:rPr>
                <w:rFonts w:ascii="맑은 고딕" w:hAnsi="맑은 고딕"/>
                <w:b/>
                <w:sz w:val="18"/>
              </w:rPr>
              <w:t>)</w:t>
            </w:r>
          </w:p>
        </w:tc>
      </w:tr>
      <w:tr w:rsidR="006B1162" w:rsidTr="006B1162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A82119" w:rsidP="00A82119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10:20-11:</w:t>
            </w:r>
            <w:r>
              <w:rPr>
                <w:rFonts w:ascii="맑은 고딕" w:hAnsi="맑은 고딕"/>
                <w:b/>
                <w:sz w:val="18"/>
              </w:rPr>
              <w:t>05(10)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6B1162" w:rsidRPr="00FD541D" w:rsidRDefault="00A82119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종례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6B1162" w:rsidRPr="00FD541D" w:rsidRDefault="00A82119" w:rsidP="00F406A5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15: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5</w:t>
            </w:r>
            <w:r w:rsidR="00F406A5">
              <w:rPr>
                <w:rFonts w:ascii="맑은 고딕" w:hAnsi="맑은 고딕"/>
                <w:b/>
                <w:sz w:val="18"/>
              </w:rPr>
              <w:t>5</w:t>
            </w:r>
            <w:r>
              <w:rPr>
                <w:rFonts w:ascii="맑은 고딕" w:hAnsi="맑은 고딕" w:hint="eastAsia"/>
                <w:b/>
                <w:sz w:val="18"/>
              </w:rPr>
              <w:t>-16:</w:t>
            </w:r>
            <w:r w:rsidR="00F406A5">
              <w:rPr>
                <w:rFonts w:ascii="맑은 고딕" w:hAnsi="맑은 고딕"/>
                <w:b/>
                <w:sz w:val="18"/>
              </w:rPr>
              <w:t>1</w:t>
            </w:r>
            <w:r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</w:tr>
      <w:tr w:rsidR="006B1162" w:rsidTr="006B1162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lastRenderedPageBreak/>
              <w:t>4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1</w:t>
            </w:r>
            <w:r w:rsidR="00A82119">
              <w:rPr>
                <w:rFonts w:ascii="맑은 고딕" w:hAnsi="맑은 고딕"/>
                <w:b/>
                <w:sz w:val="18"/>
              </w:rPr>
              <w:t>1:20-12:05(10)</w:t>
            </w:r>
          </w:p>
        </w:tc>
        <w:tc>
          <w:tcPr>
            <w:tcW w:w="2410" w:type="dxa"/>
            <w:shd w:val="clear" w:color="auto" w:fill="FFF7DF"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B1162" w:rsidRPr="00FD541D" w:rsidRDefault="006B1162" w:rsidP="006B1162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</w:tr>
    </w:tbl>
    <w:p w:rsidR="00A82119" w:rsidRDefault="00A82119" w:rsidP="006B116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MS Gothic" w:eastAsiaTheme="minorEastAsia" w:hAnsi="MS Gothic" w:cs="굴림"/>
          <w:b/>
          <w:bCs/>
          <w:color w:val="000000"/>
          <w:sz w:val="20"/>
          <w:szCs w:val="20"/>
        </w:rPr>
      </w:pPr>
    </w:p>
    <w:p w:rsidR="006B1162" w:rsidRDefault="00031C0D" w:rsidP="006B116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20"/>
          <w:szCs w:val="20"/>
        </w:rPr>
      </w:pPr>
      <w:r>
        <w:rPr>
          <w:rFonts w:ascii="MS Gothic" w:eastAsia="MS Gothic" w:hAnsi="MS Gothic" w:cs="굴림" w:hint="eastAsia"/>
          <w:b/>
          <w:bCs/>
          <w:color w:val="000000"/>
          <w:sz w:val="20"/>
          <w:szCs w:val="20"/>
        </w:rPr>
        <w:t>※</w:t>
      </w:r>
      <w:r>
        <w:rPr>
          <w:rFonts w:ascii="맑은 고딕" w:hAnsi="맑은 고딕" w:cs="굴림" w:hint="eastAsia"/>
          <w:b/>
          <w:bCs/>
          <w:color w:val="000000"/>
          <w:sz w:val="20"/>
          <w:szCs w:val="20"/>
        </w:rPr>
        <w:t xml:space="preserve"> 코로나19로 인한 원격 수업 기간에는 아래와 같이 운영함.</w:t>
      </w:r>
    </w:p>
    <w:tbl>
      <w:tblPr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5"/>
        <w:gridCol w:w="2810"/>
        <w:gridCol w:w="2410"/>
        <w:gridCol w:w="2552"/>
      </w:tblGrid>
      <w:tr w:rsidR="00031C0D" w:rsidRPr="00FD541D" w:rsidTr="00C62CFD">
        <w:trPr>
          <w:trHeight w:val="20"/>
        </w:trPr>
        <w:tc>
          <w:tcPr>
            <w:tcW w:w="2395" w:type="dxa"/>
            <w:shd w:val="clear" w:color="auto" w:fill="FFE69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교시</w:t>
            </w:r>
          </w:p>
        </w:tc>
        <w:tc>
          <w:tcPr>
            <w:tcW w:w="2810" w:type="dxa"/>
            <w:shd w:val="clear" w:color="auto" w:fill="FFE69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중고등부 시정</w:t>
            </w:r>
          </w:p>
        </w:tc>
        <w:tc>
          <w:tcPr>
            <w:tcW w:w="2410" w:type="dxa"/>
            <w:shd w:val="clear" w:color="auto" w:fill="FFE697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교시</w:t>
            </w:r>
          </w:p>
        </w:tc>
        <w:tc>
          <w:tcPr>
            <w:tcW w:w="2552" w:type="dxa"/>
            <w:shd w:val="clear" w:color="auto" w:fill="FFE697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중고등부 시정</w:t>
            </w:r>
          </w:p>
        </w:tc>
      </w:tr>
      <w:tr w:rsidR="00031C0D" w:rsidRPr="00FD541D" w:rsidTr="00C62CFD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조회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08:20-08:3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12:2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0-12:</w:t>
            </w:r>
            <w:r>
              <w:rPr>
                <w:rFonts w:ascii="맑은 고딕" w:hAnsi="맑은 고딕" w:hint="eastAsia"/>
                <w:b/>
                <w:sz w:val="18"/>
              </w:rPr>
              <w:t>55</w:t>
            </w:r>
          </w:p>
        </w:tc>
      </w:tr>
      <w:tr w:rsidR="00031C0D" w:rsidRPr="00FD541D" w:rsidTr="00C62CFD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031C0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08:30-09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:</w:t>
            </w:r>
            <w:r>
              <w:rPr>
                <w:rFonts w:ascii="맑은 고딕" w:hAnsi="맑은 고딕" w:hint="eastAsia"/>
                <w:b/>
                <w:sz w:val="18"/>
              </w:rPr>
              <w:t>05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13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:</w:t>
            </w:r>
            <w:r>
              <w:rPr>
                <w:rFonts w:ascii="맑은 고딕" w:hAnsi="맑은 고딕" w:hint="eastAsia"/>
                <w:b/>
                <w:sz w:val="18"/>
              </w:rPr>
              <w:t>05-13:4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</w:tr>
      <w:tr w:rsidR="00031C0D" w:rsidRPr="00FD541D" w:rsidTr="00C62CFD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09:15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-09:</w:t>
            </w:r>
            <w:r>
              <w:rPr>
                <w:rFonts w:ascii="맑은 고딕" w:hAnsi="맑은 고딕" w:hint="eastAsia"/>
                <w:b/>
                <w:sz w:val="18"/>
              </w:rPr>
              <w:t>50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13:5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0-14:</w:t>
            </w:r>
            <w:r>
              <w:rPr>
                <w:rFonts w:ascii="맑은 고딕" w:hAnsi="맑은 고딕" w:hint="eastAsia"/>
                <w:b/>
                <w:sz w:val="18"/>
              </w:rPr>
              <w:t>25</w:t>
            </w:r>
          </w:p>
        </w:tc>
      </w:tr>
      <w:tr w:rsidR="00031C0D" w:rsidRPr="00FD541D" w:rsidTr="00C62CFD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10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:</w:t>
            </w:r>
            <w:r>
              <w:rPr>
                <w:rFonts w:ascii="맑은 고딕" w:hAnsi="맑은 고딕" w:hint="eastAsia"/>
                <w:b/>
                <w:sz w:val="18"/>
              </w:rPr>
              <w:t>00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-10:</w:t>
            </w:r>
            <w:r>
              <w:rPr>
                <w:rFonts w:ascii="맑은 고딕" w:hAnsi="맑은 고딕" w:hint="eastAsia"/>
                <w:b/>
                <w:sz w:val="18"/>
              </w:rPr>
              <w:t>35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031C0D" w:rsidRPr="00FD541D" w:rsidRDefault="00A82119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종례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31C0D" w:rsidRPr="00FD541D" w:rsidRDefault="00031C0D" w:rsidP="00A82119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14:</w:t>
            </w:r>
            <w:r w:rsidR="00A82119">
              <w:rPr>
                <w:rFonts w:ascii="맑은 고딕" w:hAnsi="맑은 고딕"/>
                <w:b/>
                <w:sz w:val="18"/>
              </w:rPr>
              <w:t>2</w:t>
            </w:r>
            <w:r w:rsidR="00A82119">
              <w:rPr>
                <w:rFonts w:ascii="맑은 고딕" w:hAnsi="맑은 고딕" w:hint="eastAsia"/>
                <w:b/>
                <w:sz w:val="18"/>
              </w:rPr>
              <w:t>5-14:35</w:t>
            </w:r>
          </w:p>
        </w:tc>
      </w:tr>
      <w:tr w:rsidR="00031C0D" w:rsidRPr="00FD541D" w:rsidTr="00C62CFD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4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10:45-11:20</w:t>
            </w:r>
          </w:p>
        </w:tc>
        <w:tc>
          <w:tcPr>
            <w:tcW w:w="2410" w:type="dxa"/>
            <w:shd w:val="clear" w:color="auto" w:fill="FFF7DF"/>
            <w:vAlign w:val="center"/>
          </w:tcPr>
          <w:p w:rsidR="00031C0D" w:rsidRPr="00FD541D" w:rsidRDefault="00A82119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자기주도학습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31C0D" w:rsidRPr="00FD541D" w:rsidRDefault="00A82119" w:rsidP="00F406A5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14:35-15:</w:t>
            </w:r>
            <w:r w:rsidR="00F406A5">
              <w:rPr>
                <w:rFonts w:ascii="맑은 고딕" w:hAnsi="맑은 고딕"/>
                <w:b/>
                <w:sz w:val="18"/>
              </w:rPr>
              <w:t>5</w:t>
            </w:r>
            <w:r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</w:tr>
      <w:tr w:rsidR="00031C0D" w:rsidRPr="00FD541D" w:rsidTr="00C62CFD">
        <w:trPr>
          <w:trHeight w:val="20"/>
        </w:trPr>
        <w:tc>
          <w:tcPr>
            <w:tcW w:w="2395" w:type="dxa"/>
            <w:shd w:val="clear" w:color="auto" w:fill="FFF7D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점심시간</w:t>
            </w:r>
          </w:p>
        </w:tc>
        <w:tc>
          <w:tcPr>
            <w:tcW w:w="2810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FD541D">
              <w:rPr>
                <w:rFonts w:ascii="맑은 고딕" w:hAnsi="맑은 고딕" w:hint="eastAsia"/>
                <w:b/>
                <w:sz w:val="18"/>
              </w:rPr>
              <w:t>1</w:t>
            </w:r>
            <w:r w:rsidRPr="00FD541D">
              <w:rPr>
                <w:rFonts w:ascii="맑은 고딕" w:hAnsi="맑은 고딕"/>
                <w:b/>
                <w:sz w:val="18"/>
              </w:rPr>
              <w:t>1</w:t>
            </w:r>
            <w:r>
              <w:rPr>
                <w:rFonts w:ascii="맑은 고딕" w:hAnsi="맑은 고딕" w:hint="eastAsia"/>
                <w:b/>
                <w:sz w:val="18"/>
              </w:rPr>
              <w:t>:20-12:2</w:t>
            </w:r>
            <w:r w:rsidRPr="00FD541D"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  <w:tc>
          <w:tcPr>
            <w:tcW w:w="2410" w:type="dxa"/>
            <w:shd w:val="clear" w:color="auto" w:fill="FFF7DF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031C0D" w:rsidRPr="00FD541D" w:rsidRDefault="00031C0D" w:rsidP="00C62CFD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</w:tr>
    </w:tbl>
    <w:p w:rsidR="00031C0D" w:rsidRPr="006B1162" w:rsidRDefault="00031C0D" w:rsidP="006B116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20"/>
          <w:szCs w:val="20"/>
        </w:rPr>
      </w:pPr>
    </w:p>
    <w:p w:rsidR="00F81793" w:rsidRDefault="00F81793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F81793" w:rsidRDefault="00F81793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F81793" w:rsidRDefault="00F81793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F81793" w:rsidRDefault="00F81793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F81793" w:rsidRDefault="00F81793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3766D9" w:rsidRDefault="003766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3766D9" w:rsidRDefault="003766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3766D9" w:rsidRDefault="003766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3766D9" w:rsidRDefault="003766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3766D9" w:rsidRDefault="003766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3766D9" w:rsidRDefault="003766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2"/>
          <w:szCs w:val="26"/>
        </w:rPr>
      </w:pPr>
    </w:p>
    <w:p w:rsidR="00F81793" w:rsidRDefault="00F81793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16"/>
          <w:szCs w:val="16"/>
        </w:rPr>
      </w:pPr>
    </w:p>
    <w:p w:rsidR="003766D9" w:rsidRDefault="003766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16"/>
          <w:szCs w:val="16"/>
        </w:rPr>
      </w:pPr>
    </w:p>
    <w:p w:rsidR="003766D9" w:rsidRPr="003766D9" w:rsidRDefault="003766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16"/>
          <w:szCs w:val="16"/>
        </w:rPr>
      </w:pPr>
    </w:p>
    <w:p w:rsidR="003614D9" w:rsidRPr="00164CB4" w:rsidRDefault="003614D9" w:rsidP="003614D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F81793">
        <w:rPr>
          <w:rFonts w:ascii="맑은 고딕" w:hAnsi="맑은 고딕" w:cs="굴림" w:hint="eastAsia"/>
          <w:b/>
          <w:bCs/>
          <w:color w:val="000000"/>
          <w:sz w:val="26"/>
          <w:szCs w:val="26"/>
        </w:rPr>
        <w:t xml:space="preserve">2. </w:t>
      </w:r>
      <w:r w:rsidRPr="00164CB4">
        <w:rPr>
          <w:rFonts w:ascii="굴림" w:hAnsi="굴림" w:cs="굴림"/>
          <w:b/>
          <w:bCs/>
          <w:color w:val="000000"/>
          <w:sz w:val="26"/>
          <w:szCs w:val="26"/>
        </w:rPr>
        <w:t>동아리활동</w:t>
      </w:r>
      <w:r w:rsidRPr="00164CB4">
        <w:rPr>
          <w:rFonts w:ascii="맑은 고딕" w:hAnsi="맑은 고딕" w:cs="굴림" w:hint="eastAsia"/>
          <w:b/>
          <w:bCs/>
          <w:color w:val="000000"/>
          <w:sz w:val="26"/>
          <w:szCs w:val="26"/>
        </w:rPr>
        <w:t>(</w:t>
      </w:r>
      <w:r w:rsidRPr="00164CB4">
        <w:rPr>
          <w:rFonts w:ascii="굴림" w:hAnsi="굴림" w:cs="굴림"/>
          <w:b/>
          <w:bCs/>
          <w:color w:val="000000"/>
          <w:sz w:val="26"/>
          <w:szCs w:val="26"/>
        </w:rPr>
        <w:t>수요일</w:t>
      </w:r>
      <w:r w:rsidRPr="00164CB4">
        <w:rPr>
          <w:rFonts w:ascii="굴림" w:hAnsi="굴림" w:cs="굴림"/>
          <w:b/>
          <w:bCs/>
          <w:color w:val="000000"/>
          <w:sz w:val="26"/>
          <w:szCs w:val="26"/>
        </w:rPr>
        <w:t xml:space="preserve"> </w:t>
      </w:r>
      <w:r w:rsidRPr="00164CB4">
        <w:rPr>
          <w:rFonts w:ascii="맑은 고딕" w:hAnsi="맑은 고딕" w:cs="굴림" w:hint="eastAsia"/>
          <w:b/>
          <w:bCs/>
          <w:color w:val="000000"/>
          <w:sz w:val="26"/>
          <w:szCs w:val="26"/>
        </w:rPr>
        <w:t>5, 6</w:t>
      </w:r>
      <w:r w:rsidRPr="00164CB4">
        <w:rPr>
          <w:rFonts w:ascii="굴림" w:hAnsi="굴림" w:cs="굴림"/>
          <w:b/>
          <w:bCs/>
          <w:color w:val="000000"/>
          <w:sz w:val="26"/>
          <w:szCs w:val="26"/>
        </w:rPr>
        <w:t>교시</w:t>
      </w:r>
      <w:r w:rsidRPr="00164CB4">
        <w:rPr>
          <w:rFonts w:ascii="굴림" w:hAnsi="굴림" w:cs="굴림"/>
          <w:b/>
          <w:bCs/>
          <w:color w:val="000000"/>
          <w:sz w:val="26"/>
          <w:szCs w:val="26"/>
        </w:rPr>
        <w:t xml:space="preserve"> </w:t>
      </w:r>
      <w:r w:rsidRPr="00164CB4">
        <w:rPr>
          <w:rFonts w:ascii="굴림" w:hAnsi="굴림" w:cs="굴림"/>
          <w:b/>
          <w:bCs/>
          <w:color w:val="000000"/>
          <w:sz w:val="26"/>
          <w:szCs w:val="26"/>
        </w:rPr>
        <w:t>운영</w:t>
      </w:r>
      <w:r w:rsidRPr="00164CB4">
        <w:rPr>
          <w:rFonts w:ascii="맑은 고딕" w:hAnsi="맑은 고딕" w:cs="굴림" w:hint="eastAsia"/>
          <w:b/>
          <w:bCs/>
          <w:color w:val="000000"/>
          <w:sz w:val="26"/>
          <w:szCs w:val="26"/>
        </w:rPr>
        <w:t xml:space="preserve">) </w:t>
      </w:r>
    </w:p>
    <w:p w:rsidR="00F81793" w:rsidRDefault="003614D9" w:rsidP="003614D9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textAlignment w:val="baseline"/>
        <w:rPr>
          <w:rFonts w:ascii="맑은 고딕" w:hAnsi="맑은 고딕" w:cs="굴림"/>
          <w:sz w:val="20"/>
          <w:szCs w:val="20"/>
        </w:rPr>
      </w:pPr>
      <w:r w:rsidRPr="00FD541D">
        <w:rPr>
          <w:rFonts w:ascii="맑은 고딕" w:hAnsi="맑은 고딕" w:cs="굴림" w:hint="eastAsia"/>
          <w:sz w:val="20"/>
          <w:szCs w:val="20"/>
        </w:rPr>
        <w:t>20</w:t>
      </w:r>
      <w:r>
        <w:rPr>
          <w:rFonts w:ascii="맑은 고딕" w:hAnsi="맑은 고딕" w:cs="굴림" w:hint="eastAsia"/>
          <w:sz w:val="20"/>
          <w:szCs w:val="20"/>
        </w:rPr>
        <w:t>20</w:t>
      </w:r>
      <w:r w:rsidRPr="00FD541D">
        <w:rPr>
          <w:rFonts w:ascii="굴림" w:hAnsi="굴림" w:cs="굴림"/>
          <w:sz w:val="20"/>
          <w:szCs w:val="20"/>
        </w:rPr>
        <w:t>학년도</w:t>
      </w:r>
      <w:r w:rsidRPr="00FD541D">
        <w:rPr>
          <w:rFonts w:ascii="굴림" w:hAnsi="굴림" w:cs="굴림"/>
          <w:sz w:val="20"/>
          <w:szCs w:val="20"/>
        </w:rPr>
        <w:t xml:space="preserve"> </w:t>
      </w:r>
      <w:r w:rsidRPr="00FD541D">
        <w:rPr>
          <w:rFonts w:ascii="굴림" w:hAnsi="굴림" w:cs="굴림"/>
          <w:sz w:val="20"/>
          <w:szCs w:val="20"/>
        </w:rPr>
        <w:t>동아리</w:t>
      </w:r>
      <w:r w:rsidR="00F81793">
        <w:rPr>
          <w:rFonts w:ascii="굴림" w:hAnsi="굴림" w:cs="굴림" w:hint="eastAsia"/>
          <w:sz w:val="20"/>
          <w:szCs w:val="20"/>
        </w:rPr>
        <w:t xml:space="preserve"> </w:t>
      </w:r>
      <w:r w:rsidRPr="00FD541D">
        <w:rPr>
          <w:rFonts w:ascii="굴림" w:hAnsi="굴림" w:cs="굴림"/>
          <w:sz w:val="20"/>
          <w:szCs w:val="20"/>
        </w:rPr>
        <w:t>목록</w:t>
      </w:r>
      <w:r w:rsidR="00F81793">
        <w:rPr>
          <w:rFonts w:ascii="굴림" w:hAnsi="굴림" w:cs="굴림" w:hint="eastAsia"/>
          <w:sz w:val="20"/>
          <w:szCs w:val="20"/>
        </w:rPr>
        <w:t>임</w:t>
      </w:r>
      <w:r w:rsidRPr="00FD541D">
        <w:rPr>
          <w:rFonts w:ascii="맑은 고딕" w:hAnsi="맑은 고딕" w:cs="굴림" w:hint="eastAsia"/>
          <w:sz w:val="20"/>
          <w:szCs w:val="20"/>
        </w:rPr>
        <w:t>.</w:t>
      </w:r>
      <w:r w:rsidR="00F81793">
        <w:rPr>
          <w:rFonts w:ascii="맑은 고딕" w:hAnsi="맑은 고딕" w:cs="굴림" w:hint="eastAsia"/>
          <w:sz w:val="20"/>
          <w:szCs w:val="20"/>
        </w:rPr>
        <w:t xml:space="preserve"> 2021학년도 새학기에 새로운 동아리로 편성될 예정.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"/>
        <w:gridCol w:w="1799"/>
        <w:gridCol w:w="1139"/>
        <w:gridCol w:w="1417"/>
        <w:gridCol w:w="425"/>
        <w:gridCol w:w="2127"/>
        <w:gridCol w:w="1275"/>
        <w:gridCol w:w="1560"/>
      </w:tblGrid>
      <w:tr w:rsidR="00B14536" w:rsidRPr="008B3BE3" w:rsidTr="00F81793">
        <w:trPr>
          <w:trHeight w:val="415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189" w:lineRule="atLeast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번호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189" w:lineRule="atLeast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동아리</w:t>
            </w: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1-</w:t>
            </w: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교사개설</w:t>
            </w:r>
          </w:p>
        </w:tc>
        <w:tc>
          <w:tcPr>
            <w:tcW w:w="113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189" w:lineRule="atLeast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지도교사</w:t>
            </w:r>
          </w:p>
        </w:tc>
        <w:tc>
          <w:tcPr>
            <w:tcW w:w="1417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189" w:lineRule="atLeast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대상학년</w:t>
            </w:r>
          </w:p>
        </w:tc>
        <w:tc>
          <w:tcPr>
            <w:tcW w:w="425" w:type="dxa"/>
            <w:tcBorders>
              <w:top w:val="single" w:sz="18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189" w:lineRule="atLeast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번호</w:t>
            </w:r>
          </w:p>
        </w:tc>
        <w:tc>
          <w:tcPr>
            <w:tcW w:w="2127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189" w:lineRule="atLeast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동아리</w:t>
            </w: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2-</w:t>
            </w: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학생개설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189" w:lineRule="atLeast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지도교사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189" w:lineRule="atLeast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굴림" w:hAnsi="굴림" w:cs="굴림"/>
                <w:color w:val="000000"/>
                <w:sz w:val="16"/>
                <w:szCs w:val="16"/>
              </w:rPr>
              <w:t>대상학년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보드게임반A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배광록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상하이 메카트로닉스 부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안성원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보드게임반B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이수지, Rudy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8학년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애니(메이션)부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조수진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한글신문부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김미향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9,10,11학년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에이블리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이숙형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7,8학년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세계 명화 따라 그리기반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박주영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7,8,9학년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축구부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임유라, Liam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7,8학년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새굴림" w:eastAsia="새굴림" w:hAnsi="새굴림" w:cs="새굴림" w:hint="eastAsia"/>
                <w:color w:val="000000"/>
                <w:sz w:val="16"/>
                <w:szCs w:val="16"/>
              </w:rPr>
              <w:t>青</w:t>
            </w:r>
            <w:r w:rsidRPr="00A312A7">
              <w:rPr>
                <w:rFonts w:ascii="맑은 고딕" w:hAnsi="맑은 고딕" w:cs="맑은 고딕" w:hint="eastAsia"/>
                <w:color w:val="000000"/>
                <w:sz w:val="16"/>
                <w:szCs w:val="16"/>
              </w:rPr>
              <w:t>苹</w:t>
            </w: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果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남아원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8,9,10,11학년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태권도 검도 동아리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김기태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7,8,9학년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배드민턴반A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이병진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7,8학년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눈누난나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황인선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8학년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배드민턴반B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박필규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9.10,11학년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농구부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서동필, Sean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9학년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영화로 세상읽기반A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이원호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소리늘품 A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이윤희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8,9학년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영화로 세상읽기반B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김선호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11학년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소리늘품 B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김이종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10,11학년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방송부 GAON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여운호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9,10,11학년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PLAY모꼬지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진영현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8,9,10,11학년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책만나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정미영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심비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신화경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8,9,10,11학년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책과 벗하자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김영미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7,8학년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뿌리와 새싹 A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이상아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8,9학년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Magic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전희숙, chris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7,8,9,10학년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뿌리와 새싹 B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조민영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10,11학년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합창부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길선영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7,8,9,10,11학년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STEAM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박성훈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9,10,11학년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칼럼풀 리딩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이지훈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10-11학년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OMG (오엠지 )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박나래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9,10,11학년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TED 연구반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이영섭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12학년 1반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미술동아리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김명화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9,10,11학년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인문학적 사고와 표현반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주하운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12학년 2반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SCIENTIA(센티아) A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이슬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9,10학년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시사영화토론동아리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황기철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12학년 3반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SCIENTIA(센티아) B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원지혜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Project Based Learning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김태경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12학년 4반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보컬부(VESING)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이정선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4차산업혁명연구반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최영훈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12학년 5반</w:t>
            </w: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화생방화학&amp;생물 실험)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김란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10,11학년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4693" w:type="dxa"/>
            <w:gridSpan w:val="4"/>
            <w:vMerge w:val="restart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D04D4E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MUN(모의유엔) A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한지희, Judy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4693" w:type="dxa"/>
            <w:gridSpan w:val="4"/>
            <w:vMerge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double" w:sz="6" w:space="0" w:color="000000"/>
            </w:tcBorders>
            <w:vAlign w:val="center"/>
            <w:hideMark/>
          </w:tcPr>
          <w:p w:rsidR="00B14536" w:rsidRPr="008B3BE3" w:rsidRDefault="00B14536" w:rsidP="00D04D4E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MUN(모의유엔) B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최선영, Sam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4693" w:type="dxa"/>
            <w:gridSpan w:val="4"/>
            <w:vMerge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double" w:sz="6" w:space="0" w:color="000000"/>
            </w:tcBorders>
            <w:vAlign w:val="center"/>
            <w:hideMark/>
          </w:tcPr>
          <w:p w:rsidR="00B14536" w:rsidRPr="008B3BE3" w:rsidRDefault="00B14536" w:rsidP="00D04D4E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대한민국 청소년 외교단 A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노하중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10학년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4693" w:type="dxa"/>
            <w:gridSpan w:val="4"/>
            <w:vMerge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double" w:sz="6" w:space="0" w:color="000000"/>
            </w:tcBorders>
            <w:vAlign w:val="center"/>
            <w:hideMark/>
          </w:tcPr>
          <w:p w:rsidR="00B14536" w:rsidRPr="008B3BE3" w:rsidRDefault="00B14536" w:rsidP="00D04D4E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대한민국 청소년 외교단 B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양재영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4693" w:type="dxa"/>
            <w:gridSpan w:val="4"/>
            <w:vMerge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double" w:sz="6" w:space="0" w:color="000000"/>
            </w:tcBorders>
            <w:vAlign w:val="center"/>
            <w:hideMark/>
          </w:tcPr>
          <w:p w:rsidR="00B14536" w:rsidRPr="008B3BE3" w:rsidRDefault="00B14536" w:rsidP="00D04D4E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LiFe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이경준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11학년</w:t>
            </w:r>
          </w:p>
        </w:tc>
      </w:tr>
      <w:tr w:rsidR="00B14536" w:rsidRPr="00A312A7" w:rsidTr="00F81793">
        <w:trPr>
          <w:trHeight w:val="415"/>
        </w:trPr>
        <w:tc>
          <w:tcPr>
            <w:tcW w:w="4693" w:type="dxa"/>
            <w:gridSpan w:val="4"/>
            <w:vMerge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double" w:sz="6" w:space="0" w:color="000000"/>
            </w:tcBorders>
            <w:vAlign w:val="center"/>
            <w:hideMark/>
          </w:tcPr>
          <w:p w:rsidR="00B14536" w:rsidRPr="008B3BE3" w:rsidRDefault="00B14536" w:rsidP="00D04D4E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4D4E" w:rsidRPr="008B3BE3" w:rsidRDefault="00B14536" w:rsidP="00D04D4E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8B3BE3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의류동아리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박준구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14536" w:rsidRPr="00A312A7" w:rsidRDefault="00B14536" w:rsidP="00D04D4E">
            <w:pPr>
              <w:spacing w:after="100" w:afterAutospacing="1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A312A7">
              <w:rPr>
                <w:rFonts w:ascii="맑은 고딕" w:hAnsi="맑은 고딕" w:hint="eastAsia"/>
                <w:color w:val="000000"/>
                <w:sz w:val="16"/>
                <w:szCs w:val="16"/>
              </w:rPr>
              <w:t>11학년</w:t>
            </w:r>
          </w:p>
        </w:tc>
      </w:tr>
    </w:tbl>
    <w:p w:rsidR="003614D9" w:rsidRDefault="003614D9" w:rsidP="003614D9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textAlignment w:val="baseline"/>
        <w:rPr>
          <w:rFonts w:ascii="맑은 고딕" w:hAnsi="맑은 고딕" w:cs="굴림"/>
          <w:b/>
          <w:color w:val="000000"/>
          <w:spacing w:val="-10"/>
          <w:sz w:val="18"/>
          <w:szCs w:val="18"/>
        </w:rPr>
      </w:pPr>
    </w:p>
    <w:p w:rsidR="005838B6" w:rsidRDefault="005838B6" w:rsidP="003614D9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textAlignment w:val="baseline"/>
        <w:rPr>
          <w:rFonts w:ascii="맑은 고딕" w:hAnsi="맑은 고딕" w:cs="굴림"/>
          <w:b/>
          <w:color w:val="000000"/>
          <w:spacing w:val="-10"/>
          <w:sz w:val="18"/>
          <w:szCs w:val="18"/>
        </w:rPr>
      </w:pPr>
    </w:p>
    <w:p w:rsidR="00D04D4E" w:rsidRPr="00F81793" w:rsidRDefault="00D04D4E" w:rsidP="00D04D4E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sz w:val="26"/>
          <w:szCs w:val="26"/>
        </w:rPr>
      </w:pPr>
      <w:r w:rsidRPr="00F81793">
        <w:rPr>
          <w:rFonts w:ascii="맑은 고딕" w:hAnsi="맑은 고딕" w:cs="굴림" w:hint="eastAsia"/>
          <w:b/>
          <w:bCs/>
          <w:sz w:val="26"/>
          <w:szCs w:val="26"/>
        </w:rPr>
        <w:t xml:space="preserve">3. </w:t>
      </w:r>
      <w:r w:rsidRPr="00F81793">
        <w:rPr>
          <w:rFonts w:ascii="맑은 고딕" w:hAnsi="맑은 고딕" w:cs="굴림"/>
          <w:b/>
          <w:bCs/>
          <w:sz w:val="26"/>
          <w:szCs w:val="26"/>
        </w:rPr>
        <w:t>방과후 수업 및 봉사활동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D04D4E" w:rsidTr="00D04D4E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5FFDC"/>
          </w:tcPr>
          <w:p w:rsidR="00D04D4E" w:rsidRDefault="00D04D4E" w:rsidP="00D04D4E">
            <w:pPr>
              <w:spacing w:after="0"/>
              <w:rPr>
                <w:rFonts w:ascii="맑은 고딕" w:hAnsi="맑은 고딕"/>
                <w:b/>
              </w:rPr>
            </w:pPr>
          </w:p>
          <w:p w:rsidR="00D04D4E" w:rsidRDefault="00D04D4E" w:rsidP="00D04D4E">
            <w:pPr>
              <w:spacing w:after="0"/>
              <w:rPr>
                <w:rFonts w:ascii="맑은 고딕" w:hAnsi="맑은 고딕"/>
                <w:b/>
              </w:rPr>
            </w:pPr>
            <w:r w:rsidRPr="00FD541D">
              <w:rPr>
                <w:rFonts w:ascii="맑은 고딕" w:hAnsi="맑은 고딕"/>
                <w:b/>
              </w:rPr>
              <w:t>방과후 수업 및 방학</w:t>
            </w:r>
            <w:r w:rsidRPr="00FD541D">
              <w:rPr>
                <w:rFonts w:ascii="맑은 고딕" w:hAnsi="맑은 고딕" w:hint="eastAsia"/>
                <w:b/>
              </w:rPr>
              <w:t xml:space="preserve"> </w:t>
            </w:r>
            <w:r w:rsidRPr="00FD541D">
              <w:rPr>
                <w:rFonts w:ascii="맑은 고딕" w:hAnsi="맑은 고딕"/>
                <w:b/>
              </w:rPr>
              <w:t>특별 수업 운영</w:t>
            </w:r>
          </w:p>
          <w:p w:rsidR="00D04D4E" w:rsidRPr="00FD541D" w:rsidRDefault="00D04D4E" w:rsidP="00D04D4E">
            <w:pPr>
              <w:spacing w:after="0"/>
              <w:ind w:firstLineChars="100" w:firstLine="240"/>
              <w:rPr>
                <w:rFonts w:ascii="맑은 고딕" w:hAnsi="맑은 고딕"/>
                <w:b/>
              </w:rPr>
            </w:pPr>
          </w:p>
          <w:p w:rsidR="00D04D4E" w:rsidRDefault="00D04D4E" w:rsidP="00D04D4E">
            <w:pPr>
              <w:pStyle w:val="af4"/>
              <w:numPr>
                <w:ilvl w:val="0"/>
                <w:numId w:val="37"/>
              </w:numPr>
              <w:spacing w:after="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 xml:space="preserve">목적 </w:t>
            </w:r>
          </w:p>
          <w:p w:rsidR="00D04D4E" w:rsidRPr="00FD541D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정규 수업 이외의 시간에 특별교육과정을 이수하여 학생들의 학력과 특기를 신장시키고 계발하는 교육적 기회를 제공하며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실력과 재능을 겸비한 재외국민 학생으로 성장하는데 기여하고자 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.</w:t>
            </w:r>
          </w:p>
          <w:p w:rsidR="00D04D4E" w:rsidRPr="00FD541D" w:rsidRDefault="00D04D4E" w:rsidP="00D04D4E">
            <w:pPr>
              <w:spacing w:after="0"/>
              <w:rPr>
                <w:rFonts w:ascii="맑은 고딕" w:hAnsi="맑은 고딕"/>
                <w:b/>
                <w:sz w:val="20"/>
              </w:rPr>
            </w:pPr>
          </w:p>
          <w:p w:rsidR="00D04D4E" w:rsidRDefault="00D04D4E" w:rsidP="00D04D4E">
            <w:pPr>
              <w:pStyle w:val="af4"/>
              <w:numPr>
                <w:ilvl w:val="0"/>
                <w:numId w:val="37"/>
              </w:numPr>
              <w:spacing w:after="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 w:hint="eastAsia"/>
                <w:b/>
                <w:sz w:val="20"/>
              </w:rPr>
              <w:t xml:space="preserve"> </w:t>
            </w:r>
            <w:r w:rsidRPr="00FD541D">
              <w:rPr>
                <w:rFonts w:ascii="맑은 고딕" w:hAnsi="맑은 고딕"/>
                <w:b/>
                <w:sz w:val="20"/>
              </w:rPr>
              <w:t>운영 방침</w:t>
            </w:r>
          </w:p>
          <w:p w:rsidR="00D04D4E" w:rsidRPr="0043162F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기간별로 나누어 운영한다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. </w:t>
            </w:r>
            <w:r w:rsidRPr="0043162F">
              <w:rPr>
                <w:rFonts w:ascii="맑은 고딕" w:hAnsi="맑은 고딕"/>
                <w:b/>
                <w:sz w:val="20"/>
              </w:rPr>
              <w:t>1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학기(</w:t>
            </w:r>
            <w:r w:rsidRPr="0043162F">
              <w:rPr>
                <w:rFonts w:ascii="맑은 고딕" w:hAnsi="맑은 고딕"/>
                <w:b/>
                <w:sz w:val="20"/>
              </w:rPr>
              <w:t>3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월~</w:t>
            </w:r>
            <w:r w:rsidRPr="0043162F">
              <w:rPr>
                <w:rFonts w:ascii="맑은 고딕" w:hAnsi="맑은 고딕"/>
                <w:b/>
                <w:sz w:val="20"/>
              </w:rPr>
              <w:t>6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월), 여름방학(</w:t>
            </w:r>
            <w:r w:rsidRPr="0043162F">
              <w:rPr>
                <w:rFonts w:ascii="맑은 고딕" w:hAnsi="맑은 고딕"/>
                <w:b/>
                <w:sz w:val="20"/>
              </w:rPr>
              <w:t>7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월)</w:t>
            </w:r>
            <w:r w:rsidRPr="0043162F">
              <w:rPr>
                <w:rFonts w:ascii="맑은 고딕" w:hAnsi="맑은 고딕"/>
                <w:b/>
                <w:sz w:val="20"/>
              </w:rPr>
              <w:t xml:space="preserve">, 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2</w:t>
            </w:r>
            <w:r w:rsidRPr="0043162F">
              <w:rPr>
                <w:rFonts w:ascii="맑은 고딕" w:hAnsi="맑은 고딕"/>
                <w:b/>
                <w:sz w:val="20"/>
              </w:rPr>
              <w:t>학기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(9</w:t>
            </w:r>
            <w:r w:rsidRPr="0043162F">
              <w:rPr>
                <w:rFonts w:ascii="맑은 고딕" w:hAnsi="맑은 고딕"/>
                <w:b/>
                <w:sz w:val="20"/>
              </w:rPr>
              <w:t>월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~12</w:t>
            </w:r>
            <w:r w:rsidRPr="0043162F">
              <w:rPr>
                <w:rFonts w:ascii="맑은 고딕" w:hAnsi="맑은 고딕"/>
                <w:b/>
                <w:sz w:val="20"/>
              </w:rPr>
              <w:t>월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 xml:space="preserve">), </w:t>
            </w:r>
            <w:r w:rsidRPr="0043162F">
              <w:rPr>
                <w:rFonts w:ascii="맑은 고딕" w:hAnsi="맑은 고딕"/>
                <w:b/>
                <w:sz w:val="20"/>
              </w:rPr>
              <w:t>겨울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방학(1</w:t>
            </w:r>
            <w:r w:rsidRPr="0043162F">
              <w:rPr>
                <w:rFonts w:ascii="맑은 고딕" w:hAnsi="맑은 고딕"/>
                <w:b/>
                <w:sz w:val="20"/>
              </w:rPr>
              <w:t>월</w:t>
            </w:r>
            <w:r w:rsidRPr="0043162F">
              <w:rPr>
                <w:rFonts w:ascii="맑은 고딕" w:hAnsi="맑은 고딕" w:hint="eastAsia"/>
                <w:b/>
                <w:sz w:val="20"/>
              </w:rPr>
              <w:t>)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 w:hint="eastAsia"/>
                <w:b/>
                <w:sz w:val="20"/>
              </w:rPr>
              <w:t>1</w:t>
            </w:r>
            <w:r w:rsidRPr="00FD541D">
              <w:rPr>
                <w:rFonts w:ascii="맑은 고딕" w:hAnsi="맑은 고딕"/>
                <w:b/>
                <w:sz w:val="20"/>
              </w:rPr>
              <w:t xml:space="preserve">강좌당 수강학생 수는 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5</w:t>
            </w:r>
            <w:r w:rsidRPr="00FD541D">
              <w:rPr>
                <w:rFonts w:ascii="맑은 고딕" w:hAnsi="맑은 고딕"/>
                <w:b/>
                <w:sz w:val="20"/>
              </w:rPr>
              <w:t xml:space="preserve">인 이상 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15</w:t>
            </w:r>
            <w:r w:rsidRPr="00FD541D">
              <w:rPr>
                <w:rFonts w:ascii="맑은 고딕" w:hAnsi="맑은 고딕"/>
                <w:b/>
                <w:sz w:val="20"/>
              </w:rPr>
              <w:t>인 이하를 원칙으로 한다</w:t>
            </w:r>
          </w:p>
          <w:p w:rsidR="00D04D4E" w:rsidRPr="00C657FD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color w:val="0070C0"/>
                <w:sz w:val="20"/>
              </w:rPr>
            </w:pPr>
            <w:r w:rsidRPr="00C657FD">
              <w:rPr>
                <w:rFonts w:ascii="맑은 고딕" w:hAnsi="맑은 고딕"/>
                <w:b/>
                <w:color w:val="0070C0"/>
                <w:sz w:val="20"/>
              </w:rPr>
              <w:t xml:space="preserve">수업은 </w:t>
            </w:r>
            <w:r w:rsidRPr="00C657FD">
              <w:rPr>
                <w:rFonts w:ascii="맑은 고딕" w:hAnsi="맑은 고딕" w:hint="eastAsia"/>
                <w:b/>
                <w:color w:val="0070C0"/>
                <w:sz w:val="20"/>
              </w:rPr>
              <w:t xml:space="preserve">온라인 또는 오프라인 방식으로 코로나 방역 지침에 따라 탄력적으로 </w:t>
            </w:r>
            <w:r w:rsidRPr="00C657FD">
              <w:rPr>
                <w:rFonts w:ascii="맑은 고딕" w:hAnsi="맑은 고딕"/>
                <w:b/>
                <w:color w:val="0070C0"/>
                <w:sz w:val="20"/>
              </w:rPr>
              <w:t>진행한다</w:t>
            </w:r>
            <w:r w:rsidRPr="00C657FD">
              <w:rPr>
                <w:rFonts w:ascii="맑은 고딕" w:hAnsi="맑은 고딕" w:hint="eastAsia"/>
                <w:b/>
                <w:color w:val="0070C0"/>
                <w:sz w:val="20"/>
              </w:rPr>
              <w:t>.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스스로 공부하는 학생을 위하여 자기주도학습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(</w:t>
            </w:r>
            <w:r w:rsidRPr="00FD541D">
              <w:rPr>
                <w:rFonts w:ascii="맑은 고딕" w:hAnsi="맑은 고딕"/>
                <w:b/>
                <w:sz w:val="20"/>
              </w:rPr>
              <w:t>자습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)</w:t>
            </w:r>
            <w:r w:rsidRPr="00FD541D">
              <w:rPr>
                <w:rFonts w:ascii="맑은 고딕" w:hAnsi="맑은 고딕"/>
                <w:b/>
                <w:sz w:val="20"/>
              </w:rPr>
              <w:t>반을 개설하여 운영한다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.</w:t>
            </w:r>
          </w:p>
          <w:p w:rsidR="00D04D4E" w:rsidRPr="00FD541D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개설된 강좌의 수강비와 석식비는 수익자 부담으로 처리한다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. </w:t>
            </w:r>
          </w:p>
          <w:p w:rsidR="00D04D4E" w:rsidRPr="0043162F" w:rsidRDefault="00D04D4E" w:rsidP="00D04D4E">
            <w:pPr>
              <w:spacing w:after="0"/>
              <w:rPr>
                <w:rFonts w:ascii="맑은 고딕" w:hAnsi="맑은 고딕"/>
                <w:b/>
                <w:sz w:val="20"/>
              </w:rPr>
            </w:pPr>
          </w:p>
        </w:tc>
      </w:tr>
      <w:tr w:rsidR="00D04D4E" w:rsidTr="00D04D4E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FEFED6"/>
          </w:tcPr>
          <w:p w:rsidR="00D04D4E" w:rsidRDefault="00D04D4E" w:rsidP="00D04D4E">
            <w:pPr>
              <w:spacing w:after="0"/>
              <w:rPr>
                <w:rFonts w:ascii="맑은 고딕" w:hAnsi="맑은 고딕"/>
                <w:b/>
              </w:rPr>
            </w:pPr>
          </w:p>
          <w:p w:rsidR="00D04D4E" w:rsidRDefault="00D04D4E" w:rsidP="00D04D4E">
            <w:pPr>
              <w:spacing w:after="0"/>
              <w:ind w:firstLineChars="100" w:firstLine="240"/>
              <w:rPr>
                <w:rFonts w:ascii="맑은 고딕" w:hAnsi="맑은 고딕"/>
                <w:b/>
              </w:rPr>
            </w:pPr>
            <w:r w:rsidRPr="00FD541D">
              <w:rPr>
                <w:rFonts w:ascii="맑은 고딕" w:hAnsi="맑은 고딕"/>
                <w:b/>
              </w:rPr>
              <w:t>봉사활동 운영 계획</w:t>
            </w:r>
          </w:p>
          <w:p w:rsidR="00D04D4E" w:rsidRPr="00FD541D" w:rsidRDefault="00D04D4E" w:rsidP="00D04D4E">
            <w:pPr>
              <w:spacing w:after="0"/>
              <w:ind w:firstLineChars="100" w:firstLine="240"/>
              <w:rPr>
                <w:rFonts w:ascii="맑은 고딕" w:hAnsi="맑은 고딕"/>
                <w:b/>
              </w:rPr>
            </w:pPr>
          </w:p>
          <w:p w:rsidR="00D04D4E" w:rsidRDefault="00D04D4E" w:rsidP="00D04D4E">
            <w:pPr>
              <w:pStyle w:val="af4"/>
              <w:numPr>
                <w:ilvl w:val="0"/>
                <w:numId w:val="38"/>
              </w:numPr>
              <w:spacing w:after="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 xml:space="preserve">목적 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봉사활동의 의의를 알고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 xml:space="preserve">다양한 봉사활동에 능동적으로 참여하는 공동체 의식을 갖춘 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21</w:t>
            </w:r>
            <w:r w:rsidRPr="00FD541D">
              <w:rPr>
                <w:rFonts w:ascii="맑은 고딕" w:hAnsi="맑은 고딕"/>
                <w:b/>
                <w:sz w:val="20"/>
              </w:rPr>
              <w:t>세기의 바람직한 민주시민을 양성한다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. 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봉사활동을 통해 더불어 살아가는 삶의 태도를 기르고 삶의 보람을 체득할 수 있도록 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.</w:t>
            </w:r>
          </w:p>
          <w:p w:rsidR="00D04D4E" w:rsidRPr="00FD541D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</w:p>
          <w:p w:rsidR="00D04D4E" w:rsidRDefault="00D04D4E" w:rsidP="00D04D4E">
            <w:pPr>
              <w:pStyle w:val="af4"/>
              <w:numPr>
                <w:ilvl w:val="0"/>
                <w:numId w:val="38"/>
              </w:numPr>
              <w:spacing w:after="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방침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학생 봉사 활동은 완전히 자발적인 봉사활동이 되기 어려우므로 가치 있는 교육활동이 될 수 있도록 안내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조정되는 활동이다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.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학교 계획에 의한 단체 봉사 활동은 학교 교육 과정에 포함시키며 교사</w:t>
            </w:r>
            <w:r w:rsidRPr="00FD541D">
              <w:rPr>
                <w:rFonts w:ascii="MS Gothic" w:eastAsia="MS Gothic" w:hAnsi="MS Gothic" w:cs="MS Gothic" w:hint="eastAsia"/>
                <w:b/>
                <w:sz w:val="20"/>
              </w:rPr>
              <w:t>․</w:t>
            </w:r>
            <w:r w:rsidRPr="00FD541D">
              <w:rPr>
                <w:rFonts w:ascii="맑은 고딕" w:hAnsi="맑은 고딕"/>
                <w:b/>
                <w:sz w:val="20"/>
              </w:rPr>
              <w:t xml:space="preserve"> 학부모</w:t>
            </w:r>
            <w:r w:rsidRPr="00FD541D">
              <w:rPr>
                <w:rFonts w:ascii="MS Gothic" w:eastAsia="MS Gothic" w:hAnsi="MS Gothic" w:cs="MS Gothic" w:hint="eastAsia"/>
                <w:b/>
                <w:sz w:val="20"/>
              </w:rPr>
              <w:t>․</w:t>
            </w:r>
            <w:r w:rsidRPr="00FD541D">
              <w:rPr>
                <w:rFonts w:ascii="맑은 고딕" w:hAnsi="맑은 고딕"/>
                <w:b/>
                <w:sz w:val="20"/>
              </w:rPr>
              <w:t xml:space="preserve"> 봉사활동 관련 단체 및 지역사회 기관과 협력한다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.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학생 개인 계획에 의한 개별 봉사활동은 학생이 자율적으로 계획</w:t>
            </w:r>
            <w:r w:rsidRPr="00FD541D">
              <w:rPr>
                <w:rFonts w:ascii="MS Gothic" w:eastAsia="MS Gothic" w:hAnsi="MS Gothic" w:cs="MS Gothic" w:hint="eastAsia"/>
                <w:b/>
                <w:sz w:val="20"/>
              </w:rPr>
              <w:t>․</w:t>
            </w:r>
            <w:r w:rsidRPr="00FD541D">
              <w:rPr>
                <w:rFonts w:ascii="맑은 고딕" w:hAnsi="맑은 고딕"/>
                <w:b/>
                <w:sz w:val="20"/>
              </w:rPr>
              <w:t xml:space="preserve"> 실천하며 학교에서는 적합한 활동</w:t>
            </w:r>
            <w:r>
              <w:rPr>
                <w:rFonts w:ascii="맑은 고딕" w:hAnsi="맑은 고딕" w:hint="eastAsia"/>
                <w:b/>
                <w:sz w:val="20"/>
              </w:rPr>
              <w:t xml:space="preserve"> </w:t>
            </w:r>
            <w:r w:rsidRPr="00FD541D">
              <w:rPr>
                <w:rFonts w:ascii="맑은 고딕" w:hAnsi="맑은 고딕"/>
                <w:b/>
                <w:sz w:val="20"/>
              </w:rPr>
              <w:t>장소를 물색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섭외하여 학생들에게 안내한다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.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효율적이며 가치 있는 봉사 활동이 될 수 있도록 사전에 안내를 하며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충분한 정보수집과 면밀한 계획에 의해 추진한다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.</w:t>
            </w:r>
          </w:p>
          <w:p w:rsidR="00D04D4E" w:rsidRPr="00FD541D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</w:p>
          <w:p w:rsidR="00D04D4E" w:rsidRDefault="00D04D4E" w:rsidP="00D04D4E">
            <w:pPr>
              <w:pStyle w:val="af4"/>
              <w:numPr>
                <w:ilvl w:val="0"/>
                <w:numId w:val="38"/>
              </w:numPr>
              <w:spacing w:after="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개인 계획에 의한 봉사활동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(</w:t>
            </w:r>
            <w:r w:rsidRPr="00FD541D">
              <w:rPr>
                <w:rFonts w:ascii="맑은 고딕" w:hAnsi="맑은 고딕"/>
                <w:b/>
                <w:sz w:val="20"/>
              </w:rPr>
              <w:t>학교 밖 봉사활동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)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사전 봉사활동 계획서를 담임교사에게 제출하여 학교장이 허가한 경우에만 봉사활동 실적으로 인정한다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.</w:t>
            </w:r>
          </w:p>
          <w:p w:rsidR="00D04D4E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>
              <w:rPr>
                <w:rFonts w:ascii="맑은 고딕" w:hAnsi="맑은 고딕"/>
                <w:b/>
                <w:sz w:val="20"/>
              </w:rPr>
              <w:t>&lt;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 </w:t>
            </w:r>
            <w:r w:rsidRPr="00FD541D">
              <w:rPr>
                <w:rFonts w:ascii="맑은 고딕" w:hAnsi="맑은 고딕"/>
                <w:b/>
                <w:sz w:val="20"/>
              </w:rPr>
              <w:t xml:space="preserve">기존 상하이 지역 봉사활동 인정기관 </w:t>
            </w:r>
            <w:r>
              <w:rPr>
                <w:rFonts w:ascii="맑은 고딕" w:hAnsi="맑은 고딕"/>
                <w:b/>
                <w:sz w:val="20"/>
              </w:rPr>
              <w:t>&gt;</w:t>
            </w:r>
          </w:p>
          <w:p w:rsidR="00D04D4E" w:rsidRPr="00FD541D" w:rsidRDefault="00D04D4E" w:rsidP="00D04D4E">
            <w:pPr>
              <w:pStyle w:val="af4"/>
              <w:spacing w:after="0"/>
              <w:ind w:left="760"/>
              <w:rPr>
                <w:rFonts w:ascii="맑은 고딕" w:hAnsi="맑은 고딕"/>
                <w:b/>
                <w:sz w:val="20"/>
              </w:rPr>
            </w:pPr>
            <w:r w:rsidRPr="00FD541D">
              <w:rPr>
                <w:rFonts w:ascii="맑은 고딕" w:hAnsi="맑은 고딕"/>
                <w:b/>
                <w:sz w:val="20"/>
              </w:rPr>
              <w:t>중국 경로원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한국상회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한국문화원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상해 희망도서관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상해 한글학당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한국스카우트 연맹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Hands on Shanghai, stepping stones, </w:t>
            </w:r>
            <w:r w:rsidRPr="00FD541D">
              <w:rPr>
                <w:rFonts w:ascii="맑은 고딕" w:hAnsi="맑은 고딕"/>
                <w:b/>
                <w:sz w:val="20"/>
              </w:rPr>
              <w:t>상하이 드림봉사단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>(</w:t>
            </w:r>
            <w:r w:rsidRPr="00FD541D">
              <w:rPr>
                <w:rFonts w:ascii="맑은 고딕" w:hAnsi="맑은 고딕"/>
                <w:b/>
                <w:sz w:val="20"/>
              </w:rPr>
              <w:t>해피트리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), </w:t>
            </w:r>
            <w:r w:rsidRPr="00FD541D">
              <w:rPr>
                <w:rFonts w:ascii="맑은 고딕" w:hAnsi="맑은 고딕"/>
                <w:b/>
                <w:sz w:val="20"/>
              </w:rPr>
              <w:t>민주평화통일자문회의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상해 주말학교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상하이 에듀뉴스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남중지역 아동센터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두레 북카페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민들레 주말학교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상해조선족 주말학교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>상해 아름다운 매장</w:t>
            </w:r>
            <w:r w:rsidRPr="00FD541D">
              <w:rPr>
                <w:rFonts w:ascii="맑은 고딕" w:hAnsi="맑은 고딕" w:hint="eastAsia"/>
                <w:b/>
                <w:sz w:val="20"/>
              </w:rPr>
              <w:t xml:space="preserve">, </w:t>
            </w:r>
            <w:r w:rsidRPr="00FD541D">
              <w:rPr>
                <w:rFonts w:ascii="맑은 고딕" w:hAnsi="맑은 고딕"/>
                <w:b/>
                <w:sz w:val="20"/>
              </w:rPr>
              <w:t xml:space="preserve">상해 한인청소년 오케스트라 등 </w:t>
            </w:r>
          </w:p>
          <w:p w:rsidR="00D04D4E" w:rsidRPr="00FD541D" w:rsidRDefault="00D04D4E" w:rsidP="00D04D4E">
            <w:pPr>
              <w:spacing w:after="0"/>
              <w:rPr>
                <w:rFonts w:ascii="맑은 고딕" w:hAnsi="맑은 고딕"/>
                <w:b/>
                <w:sz w:val="20"/>
              </w:rPr>
            </w:pPr>
          </w:p>
        </w:tc>
      </w:tr>
    </w:tbl>
    <w:p w:rsidR="00D04D4E" w:rsidRPr="00D13CBE" w:rsidRDefault="00D04D4E" w:rsidP="00D04D4E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맑은 고딕" w:hAnsi="맑은 고딕" w:cs="굴림"/>
          <w:b/>
          <w:color w:val="FF0000"/>
          <w:sz w:val="26"/>
          <w:szCs w:val="26"/>
        </w:rPr>
      </w:pPr>
      <w:r>
        <w:rPr>
          <w:rFonts w:ascii="맑은 고딕" w:hAnsi="맑은 고딕" w:cs="굴림" w:hint="eastAsia"/>
          <w:b/>
          <w:color w:val="000000"/>
          <w:sz w:val="26"/>
          <w:szCs w:val="26"/>
        </w:rPr>
        <w:t>4</w:t>
      </w:r>
      <w:r w:rsidRPr="00FD541D">
        <w:rPr>
          <w:rFonts w:ascii="맑은 고딕" w:hAnsi="맑은 고딕" w:cs="굴림" w:hint="eastAsia"/>
          <w:b/>
          <w:color w:val="000000"/>
          <w:sz w:val="26"/>
          <w:szCs w:val="26"/>
        </w:rPr>
        <w:t>.</w:t>
      </w:r>
      <w:r w:rsidRPr="00FD541D">
        <w:rPr>
          <w:rFonts w:ascii="맑은 고딕" w:hAnsi="맑은 고딕" w:cs="굴림"/>
          <w:b/>
          <w:color w:val="000000"/>
          <w:sz w:val="26"/>
          <w:szCs w:val="26"/>
        </w:rPr>
        <w:t xml:space="preserve"> </w:t>
      </w:r>
      <w:r w:rsidRPr="00F81793">
        <w:rPr>
          <w:rFonts w:ascii="맑은 고딕" w:hAnsi="맑은 고딕" w:cs="굴림" w:hint="eastAsia"/>
          <w:b/>
          <w:sz w:val="26"/>
          <w:szCs w:val="26"/>
        </w:rPr>
        <w:t>현장체험학습</w:t>
      </w:r>
    </w:p>
    <w:p w:rsidR="00D04D4E" w:rsidRPr="007630B7" w:rsidRDefault="00D04D4E" w:rsidP="00D04D4E">
      <w:pPr>
        <w:widowControl w:val="0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한컴 백제 M" w:hAnsi="굴림" w:cs="굴림"/>
          <w:b/>
          <w:bCs/>
          <w:color w:val="000000"/>
          <w:sz w:val="26"/>
          <w:szCs w:val="26"/>
        </w:rPr>
      </w:pPr>
      <w:r>
        <w:rPr>
          <w:rFonts w:ascii="굴림" w:eastAsia="한컴 백제 M" w:hAnsi="굴림" w:cs="굴림" w:hint="eastAsia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525986" cy="511629"/>
            <wp:effectExtent l="19050" t="38100" r="0" b="41275"/>
            <wp:docPr id="5" name="다이어그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D04D4E" w:rsidRPr="000A3E71" w:rsidRDefault="00D04D4E" w:rsidP="00D04D4E">
      <w:pPr>
        <w:pStyle w:val="af4"/>
        <w:widowControl w:val="0"/>
        <w:numPr>
          <w:ilvl w:val="0"/>
          <w:numId w:val="33"/>
        </w:numPr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color w:val="000000"/>
          <w:sz w:val="18"/>
          <w:szCs w:val="18"/>
        </w:rPr>
      </w:pPr>
      <w:r w:rsidRPr="00FD541D">
        <w:rPr>
          <w:rFonts w:ascii="맑은 고딕" w:hAnsi="맑은 고딕" w:cs="굴림"/>
          <w:b/>
          <w:color w:val="000000"/>
          <w:sz w:val="18"/>
          <w:szCs w:val="18"/>
        </w:rPr>
        <w:t xml:space="preserve">현장 체험학습 기간은 출석으로 </w:t>
      </w:r>
      <w:r w:rsidRPr="00FD541D">
        <w:rPr>
          <w:rFonts w:ascii="맑은 고딕" w:hAnsi="맑은 고딕" w:cs="굴림"/>
          <w:b/>
          <w:color w:val="000000"/>
          <w:sz w:val="18"/>
          <w:szCs w:val="18"/>
          <w:shd w:val="clear" w:color="auto" w:fill="FFFF00"/>
        </w:rPr>
        <w:t>인정</w:t>
      </w:r>
      <w:r w:rsidRPr="00FD541D">
        <w:rPr>
          <w:rFonts w:ascii="맑은 고딕" w:hAnsi="맑은 고딕" w:cs="굴림"/>
          <w:b/>
          <w:color w:val="000000"/>
          <w:sz w:val="18"/>
          <w:szCs w:val="18"/>
        </w:rPr>
        <w:t>한다</w:t>
      </w:r>
      <w:r w:rsidRPr="00FD541D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. </w:t>
      </w:r>
      <w:r w:rsidRPr="00FD541D">
        <w:rPr>
          <w:rFonts w:ascii="맑은 고딕" w:hAnsi="맑은 고딕" w:cs="굴림"/>
          <w:b/>
          <w:color w:val="000000"/>
          <w:sz w:val="18"/>
          <w:szCs w:val="18"/>
        </w:rPr>
        <w:t>학생</w:t>
      </w:r>
      <w:r w:rsidRPr="00FD541D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, </w:t>
      </w:r>
      <w:r w:rsidRPr="00FD541D">
        <w:rPr>
          <w:rFonts w:ascii="맑은 고딕" w:hAnsi="맑은 고딕" w:cs="굴림"/>
          <w:b/>
          <w:color w:val="000000"/>
          <w:sz w:val="18"/>
          <w:szCs w:val="18"/>
        </w:rPr>
        <w:t>학부모가 신청한 경우 학교장이 허가한다</w:t>
      </w:r>
      <w:r w:rsidRPr="00FD541D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. </w:t>
      </w:r>
    </w:p>
    <w:p w:rsidR="00D04D4E" w:rsidRPr="00D13CBE" w:rsidRDefault="00D04D4E" w:rsidP="00D04D4E">
      <w:pPr>
        <w:pStyle w:val="af4"/>
        <w:widowControl w:val="0"/>
        <w:numPr>
          <w:ilvl w:val="0"/>
          <w:numId w:val="33"/>
        </w:numPr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color w:val="000000"/>
          <w:sz w:val="18"/>
          <w:szCs w:val="18"/>
        </w:rPr>
      </w:pPr>
      <w:r w:rsidRPr="00D13CBE">
        <w:rPr>
          <w:rFonts w:ascii="맑은 고딕" w:hAnsi="맑은 고딕" w:cs="굴림"/>
          <w:b/>
          <w:color w:val="000000"/>
          <w:sz w:val="18"/>
          <w:szCs w:val="18"/>
        </w:rPr>
        <w:t>체험학습 시행일로부터</w:t>
      </w:r>
      <w:r w:rsidR="00A82119"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 수업일 기준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  <w:shd w:val="clear" w:color="auto" w:fill="FFFF00"/>
        </w:rPr>
        <w:t>3</w:t>
      </w:r>
      <w:r w:rsidRPr="00D13CBE">
        <w:rPr>
          <w:rFonts w:ascii="맑은 고딕" w:hAnsi="맑은 고딕" w:cs="굴림"/>
          <w:b/>
          <w:color w:val="000000"/>
          <w:sz w:val="18"/>
          <w:szCs w:val="18"/>
          <w:shd w:val="clear" w:color="auto" w:fill="FFFF00"/>
        </w:rPr>
        <w:t>일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>전까지 신청서 결재를 받아야 한다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. </w:t>
      </w:r>
    </w:p>
    <w:p w:rsidR="00D04D4E" w:rsidRPr="00D13CBE" w:rsidRDefault="00D04D4E" w:rsidP="00A82119">
      <w:pPr>
        <w:pStyle w:val="af4"/>
        <w:widowControl w:val="0"/>
        <w:numPr>
          <w:ilvl w:val="0"/>
          <w:numId w:val="33"/>
        </w:numPr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color w:val="000000"/>
          <w:sz w:val="18"/>
          <w:szCs w:val="18"/>
        </w:rPr>
      </w:pP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lastRenderedPageBreak/>
        <w:t>동일 학년도 기간 동안</w:t>
      </w:r>
      <w:r w:rsidR="00A82119"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="00D13CBE" w:rsidRPr="00D13CBE">
        <w:rPr>
          <w:rFonts w:ascii="맑은 고딕" w:hAnsi="맑은 고딕" w:cs="굴림" w:hint="eastAsia"/>
          <w:b/>
          <w:color w:val="000000"/>
          <w:sz w:val="18"/>
          <w:szCs w:val="18"/>
          <w:highlight w:val="yellow"/>
        </w:rPr>
        <w:t xml:space="preserve">최대 </w:t>
      </w:r>
      <w:r w:rsidR="00D13CBE" w:rsidRPr="00D13CBE">
        <w:rPr>
          <w:rFonts w:ascii="맑은 고딕" w:hAnsi="맑은 고딕" w:cs="굴림"/>
          <w:b/>
          <w:color w:val="000000"/>
          <w:sz w:val="18"/>
          <w:szCs w:val="18"/>
          <w:highlight w:val="yellow"/>
        </w:rPr>
        <w:t>3</w:t>
      </w:r>
      <w:r w:rsidR="00D13CBE" w:rsidRPr="00D13CBE">
        <w:rPr>
          <w:rFonts w:ascii="맑은 고딕" w:hAnsi="맑은 고딕" w:cs="굴림" w:hint="eastAsia"/>
          <w:b/>
          <w:color w:val="000000"/>
          <w:sz w:val="18"/>
          <w:szCs w:val="18"/>
          <w:highlight w:val="yellow"/>
        </w:rPr>
        <w:t>회</w:t>
      </w:r>
      <w:r w:rsidR="00D13CBE"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,</w:t>
      </w:r>
      <w:r w:rsidR="00D13CBE"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="00A82119"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휴무토요일</w:t>
      </w:r>
      <w:r w:rsidR="00A82119" w:rsidRPr="00D13CBE">
        <w:rPr>
          <w:rFonts w:ascii="Microsoft YaHei" w:eastAsia="Microsoft YaHei" w:hAnsi="Microsoft YaHei" w:cs="Microsoft YaHei" w:hint="eastAsia"/>
          <w:b/>
          <w:color w:val="000000"/>
          <w:sz w:val="18"/>
          <w:szCs w:val="18"/>
        </w:rPr>
        <w:t>‧</w:t>
      </w:r>
      <w:r w:rsidR="00A82119"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공휴일</w:t>
      </w:r>
      <w:r w:rsidR="00A82119" w:rsidRPr="00D13CBE">
        <w:rPr>
          <w:rFonts w:ascii="Microsoft YaHei" w:eastAsia="Microsoft YaHei" w:hAnsi="Microsoft YaHei" w:cs="Microsoft YaHei" w:hint="eastAsia"/>
          <w:b/>
          <w:color w:val="000000"/>
          <w:sz w:val="18"/>
          <w:szCs w:val="18"/>
        </w:rPr>
        <w:t>‧</w:t>
      </w:r>
      <w:r w:rsidR="00A82119"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방학</w:t>
      </w:r>
      <w:r w:rsidR="00A82119" w:rsidRPr="00D13CBE">
        <w:rPr>
          <w:rFonts w:ascii="Microsoft YaHei" w:eastAsia="Microsoft YaHei" w:hAnsi="Microsoft YaHei" w:cs="Microsoft YaHei" w:hint="eastAsia"/>
          <w:b/>
          <w:color w:val="000000"/>
          <w:sz w:val="18"/>
          <w:szCs w:val="18"/>
        </w:rPr>
        <w:t>‧</w:t>
      </w:r>
      <w:r w:rsidR="00D13CBE" w:rsidRPr="00D13CBE">
        <w:rPr>
          <w:rFonts w:ascii="맑은 고딕" w:hAnsi="맑은 고딕" w:cs="바탕체" w:hint="eastAsia"/>
          <w:b/>
          <w:color w:val="000000"/>
          <w:sz w:val="18"/>
          <w:szCs w:val="18"/>
        </w:rPr>
        <w:t>재량휴업일을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 제외한 </w:t>
      </w:r>
      <w:r w:rsidRPr="00D13CBE">
        <w:rPr>
          <w:rFonts w:ascii="맑은 고딕" w:hAnsi="맑은 고딕" w:cs="굴림"/>
          <w:b/>
          <w:color w:val="000000"/>
          <w:sz w:val="18"/>
          <w:szCs w:val="18"/>
          <w:highlight w:val="yellow"/>
        </w:rPr>
        <w:t>10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  <w:highlight w:val="yellow"/>
        </w:rPr>
        <w:t>일</w:t>
      </w:r>
      <w:r w:rsidR="00D13CBE" w:rsidRPr="00D13CBE">
        <w:rPr>
          <w:rFonts w:ascii="맑은 고딕" w:hAnsi="맑은 고딕" w:cs="굴림" w:hint="eastAsia"/>
          <w:b/>
          <w:color w:val="000000"/>
          <w:sz w:val="18"/>
          <w:szCs w:val="18"/>
          <w:highlight w:val="yellow"/>
        </w:rPr>
        <w:t xml:space="preserve"> 간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 신청이 가능하다.</w:t>
      </w:r>
    </w:p>
    <w:p w:rsidR="00D04D4E" w:rsidRPr="00D13CBE" w:rsidRDefault="00D04D4E" w:rsidP="00D04D4E">
      <w:pPr>
        <w:pStyle w:val="af4"/>
        <w:widowControl w:val="0"/>
        <w:numPr>
          <w:ilvl w:val="0"/>
          <w:numId w:val="33"/>
        </w:numPr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color w:val="000000"/>
          <w:sz w:val="18"/>
          <w:szCs w:val="18"/>
        </w:rPr>
      </w:pP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지필 평가,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겨울 방학식 전 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>1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주일,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학기 별 개학식이 포함된 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>1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주일은 체험학습을 불허한다.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단,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불허 기간 중 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>11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학년에 한하여 사전에 예정된 공인 시험을 중국 이외의 국가에서 치루는 경우 토요 휴무일,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공휴일,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방학,</w:t>
      </w:r>
      <w:r w:rsidRPr="00D13CBE">
        <w:rPr>
          <w:rFonts w:ascii="맑은 고딕" w:hAnsi="맑은 고딕" w:cs="굴림"/>
          <w:b/>
          <w:color w:val="000000"/>
          <w:sz w:val="18"/>
          <w:szCs w:val="18"/>
        </w:rPr>
        <w:t xml:space="preserve"> 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재량휴업일을 포함하여 시험일과 시험일 전후 </w:t>
      </w:r>
      <w:r w:rsidRPr="00D13CBE">
        <w:rPr>
          <w:rFonts w:ascii="맑은 고딕" w:hAnsi="맑은 고딕" w:cs="굴림"/>
          <w:b/>
          <w:color w:val="000000"/>
          <w:sz w:val="18"/>
          <w:szCs w:val="18"/>
          <w:highlight w:val="yellow"/>
        </w:rPr>
        <w:t>1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  <w:highlight w:val="yellow"/>
        </w:rPr>
        <w:t>일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 xml:space="preserve">씩 최대 </w:t>
      </w:r>
      <w:r w:rsidRPr="00D13CBE">
        <w:rPr>
          <w:rFonts w:ascii="맑은 고딕" w:hAnsi="맑은 고딕" w:cs="굴림"/>
          <w:b/>
          <w:color w:val="000000"/>
          <w:sz w:val="18"/>
          <w:szCs w:val="18"/>
          <w:highlight w:val="yellow"/>
        </w:rPr>
        <w:t>3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  <w:highlight w:val="yellow"/>
        </w:rPr>
        <w:t>일</w:t>
      </w:r>
      <w:r w:rsidRPr="00D13CBE">
        <w:rPr>
          <w:rFonts w:ascii="맑은 고딕" w:hAnsi="맑은 고딕" w:cs="굴림" w:hint="eastAsia"/>
          <w:b/>
          <w:color w:val="000000"/>
          <w:sz w:val="18"/>
          <w:szCs w:val="18"/>
        </w:rPr>
        <w:t>간의 체험학습을 허가할 수 있다.</w:t>
      </w:r>
    </w:p>
    <w:p w:rsidR="00D04D4E" w:rsidRPr="00FD541D" w:rsidRDefault="00D04D4E" w:rsidP="00D04D4E">
      <w:pPr>
        <w:pStyle w:val="af4"/>
        <w:widowControl w:val="0"/>
        <w:numPr>
          <w:ilvl w:val="0"/>
          <w:numId w:val="36"/>
        </w:numPr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color w:val="000000"/>
          <w:sz w:val="18"/>
          <w:szCs w:val="18"/>
        </w:rPr>
      </w:pPr>
      <w:r w:rsidRPr="00FD541D">
        <w:rPr>
          <w:rFonts w:ascii="맑은 고딕" w:hAnsi="맑은 고딕" w:cs="굴림"/>
          <w:b/>
          <w:color w:val="000000"/>
          <w:sz w:val="18"/>
          <w:szCs w:val="18"/>
        </w:rPr>
        <w:t>본교에서 정하는 현장체험학습의 형태는 다음과 같다</w:t>
      </w:r>
      <w:r w:rsidRPr="00FD541D">
        <w:rPr>
          <w:rFonts w:ascii="맑은 고딕" w:hAnsi="맑은 고딕" w:cs="굴림" w:hint="eastAsia"/>
          <w:b/>
          <w:color w:val="000000"/>
          <w:sz w:val="18"/>
          <w:szCs w:val="18"/>
        </w:rPr>
        <w:t>.</w:t>
      </w:r>
    </w:p>
    <w:tbl>
      <w:tblPr>
        <w:tblStyle w:val="ae"/>
        <w:tblW w:w="0" w:type="auto"/>
        <w:tblInd w:w="1630" w:type="dxa"/>
        <w:tblLook w:val="04A0" w:firstRow="1" w:lastRow="0" w:firstColumn="1" w:lastColumn="0" w:noHBand="0" w:noVBand="1"/>
      </w:tblPr>
      <w:tblGrid>
        <w:gridCol w:w="6950"/>
      </w:tblGrid>
      <w:tr w:rsidR="00D04D4E" w:rsidRPr="00307254" w:rsidTr="00D04D4E"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04D4E" w:rsidRPr="00FD541D" w:rsidRDefault="00D04D4E" w:rsidP="00D04D4E">
            <w:pPr>
              <w:pStyle w:val="af4"/>
              <w:widowControl w:val="0"/>
              <w:numPr>
                <w:ilvl w:val="0"/>
                <w:numId w:val="35"/>
              </w:numPr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</w:pP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전통문화계승활동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 (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가족행사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예절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가풍전승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효 실천 활동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문화체험 등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>)</w:t>
            </w:r>
          </w:p>
          <w:p w:rsidR="00D04D4E" w:rsidRPr="00FD541D" w:rsidRDefault="00D04D4E" w:rsidP="00D04D4E">
            <w:pPr>
              <w:pStyle w:val="af4"/>
              <w:widowControl w:val="0"/>
              <w:numPr>
                <w:ilvl w:val="0"/>
                <w:numId w:val="35"/>
              </w:numPr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</w:pP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실험실습활동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 (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관찰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탐구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수집활동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실습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위탁교육 등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>)</w:t>
            </w:r>
          </w:p>
          <w:p w:rsidR="00D04D4E" w:rsidRPr="00FD541D" w:rsidRDefault="00D04D4E" w:rsidP="00D04D4E">
            <w:pPr>
              <w:pStyle w:val="af4"/>
              <w:widowControl w:val="0"/>
              <w:numPr>
                <w:ilvl w:val="0"/>
                <w:numId w:val="35"/>
              </w:numPr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</w:pP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봉사활동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 (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이웃돕기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환경 및 자연보호활동 등)</w:t>
            </w:r>
          </w:p>
          <w:p w:rsidR="00D04D4E" w:rsidRPr="00FD541D" w:rsidRDefault="00D04D4E" w:rsidP="00D04D4E">
            <w:pPr>
              <w:pStyle w:val="af4"/>
              <w:widowControl w:val="0"/>
              <w:numPr>
                <w:ilvl w:val="0"/>
                <w:numId w:val="35"/>
              </w:numPr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</w:pP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탐사활동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 (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견학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탐방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방문 및 여행 등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>)</w:t>
            </w:r>
          </w:p>
          <w:p w:rsidR="00D04D4E" w:rsidRPr="00FD541D" w:rsidRDefault="00D04D4E" w:rsidP="00D04D4E">
            <w:pPr>
              <w:pStyle w:val="af4"/>
              <w:widowControl w:val="0"/>
              <w:numPr>
                <w:ilvl w:val="0"/>
                <w:numId w:val="35"/>
              </w:numPr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</w:pP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취미활동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 (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예능 발표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전시회참가 야영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 xml:space="preserve">, </w:t>
            </w:r>
            <w:r w:rsidRPr="00FD541D">
              <w:rPr>
                <w:rFonts w:ascii="맑은 고딕" w:hAnsi="맑은 고딕" w:cs="굴림"/>
                <w:b/>
                <w:color w:val="000000"/>
                <w:sz w:val="18"/>
                <w:szCs w:val="18"/>
              </w:rPr>
              <w:t>등산 등</w:t>
            </w:r>
            <w:r w:rsidRPr="00FD541D">
              <w:rPr>
                <w:rFonts w:ascii="맑은 고딕" w:hAnsi="맑은 고딕" w:cs="굴림" w:hint="eastAsi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D04D4E" w:rsidRPr="006B5536" w:rsidRDefault="00D04D4E" w:rsidP="00D04D4E">
      <w:pPr>
        <w:pStyle w:val="0"/>
        <w:spacing w:before="0" w:beforeAutospacing="0" w:after="0" w:afterAutospacing="0"/>
        <w:jc w:val="right"/>
        <w:rPr>
          <w:rFonts w:ascii="맑은 고딕" w:eastAsia="맑은 고딕" w:hAnsi="맑은 고딕"/>
          <w:b/>
          <w:color w:val="000000"/>
          <w:sz w:val="18"/>
          <w:szCs w:val="34"/>
        </w:rPr>
      </w:pPr>
      <w:r w:rsidRPr="006B5536">
        <w:rPr>
          <w:rFonts w:ascii="맑은 고딕" w:eastAsia="맑은 고딕" w:hAnsi="맑은 고딕" w:hint="eastAsia"/>
          <w:b/>
          <w:color w:val="000000"/>
          <w:sz w:val="18"/>
          <w:szCs w:val="34"/>
        </w:rPr>
        <w:t>*더 자세한 내용은 현장체험학습 운영 규정을 참고하시기 바랍니다.</w:t>
      </w:r>
    </w:p>
    <w:p w:rsidR="00D04D4E" w:rsidRDefault="00D04D4E" w:rsidP="00D04D4E">
      <w:pPr>
        <w:pStyle w:val="0"/>
        <w:spacing w:before="0" w:beforeAutospacing="0" w:after="0" w:afterAutospacing="0"/>
        <w:rPr>
          <w:rFonts w:ascii="맑은 고딕" w:eastAsia="맑은 고딕" w:hAnsi="맑은 고딕"/>
          <w:b/>
          <w:color w:val="000000"/>
          <w:sz w:val="20"/>
          <w:szCs w:val="34"/>
        </w:rPr>
      </w:pPr>
    </w:p>
    <w:p w:rsidR="00D04D4E" w:rsidRPr="000A3E71" w:rsidRDefault="00D04D4E" w:rsidP="00D04D4E">
      <w:pPr>
        <w:pStyle w:val="0"/>
        <w:spacing w:before="0" w:beforeAutospacing="0" w:after="0" w:afterAutospacing="0"/>
        <w:rPr>
          <w:rFonts w:ascii="맑은 고딕" w:eastAsia="맑은 고딕" w:hAnsi="맑은 고딕"/>
          <w:b/>
          <w:color w:val="000000"/>
          <w:sz w:val="20"/>
          <w:szCs w:val="34"/>
        </w:rPr>
      </w:pPr>
    </w:p>
    <w:p w:rsidR="00D04D4E" w:rsidRPr="00F56CFA" w:rsidRDefault="00D04D4E" w:rsidP="00D04D4E">
      <w:pPr>
        <w:pStyle w:val="0"/>
        <w:spacing w:before="0" w:beforeAutospacing="0" w:after="0" w:afterAutospacing="0"/>
        <w:rPr>
          <w:rFonts w:ascii="맑은 고딕" w:eastAsia="맑은 고딕" w:hAnsi="맑은 고딕" w:cs="Times"/>
          <w:b/>
          <w:bCs/>
          <w:sz w:val="26"/>
          <w:szCs w:val="26"/>
        </w:rPr>
      </w:pPr>
      <w:r w:rsidRPr="00F56CFA">
        <w:rPr>
          <w:rFonts w:ascii="맑은 고딕" w:eastAsia="맑은 고딕" w:hAnsi="맑은 고딕" w:cs="Times" w:hint="eastAsia"/>
          <w:b/>
          <w:bCs/>
          <w:sz w:val="26"/>
          <w:szCs w:val="26"/>
        </w:rPr>
        <w:t>5. 학부모 참관 수업</w:t>
      </w:r>
    </w:p>
    <w:p w:rsidR="00D04D4E" w:rsidRPr="00F56CFA" w:rsidRDefault="00D04D4E" w:rsidP="00D04D4E">
      <w:pPr>
        <w:pStyle w:val="0"/>
        <w:spacing w:before="0" w:beforeAutospacing="0" w:after="0" w:afterAutospacing="0"/>
        <w:ind w:firstLineChars="100" w:firstLine="240"/>
        <w:rPr>
          <w:rFonts w:ascii="맑은 고딕" w:eastAsia="맑은 고딕" w:hAnsi="맑은 고딕" w:cs="Times"/>
          <w:szCs w:val="27"/>
        </w:rPr>
      </w:pPr>
      <w:r w:rsidRPr="00F56CFA">
        <w:rPr>
          <w:rFonts w:ascii="맑은 고딕" w:eastAsia="맑은 고딕" w:hAnsi="맑은 고딕" w:cs="Times" w:hint="eastAsia"/>
          <w:b/>
          <w:bCs/>
          <w:szCs w:val="26"/>
        </w:rPr>
        <w:t xml:space="preserve">가. 일시 </w:t>
      </w:r>
    </w:p>
    <w:p w:rsidR="00D04D4E" w:rsidRPr="00BB6492" w:rsidRDefault="00D04D4E" w:rsidP="00D04D4E">
      <w:pPr>
        <w:pStyle w:val="0"/>
        <w:spacing w:before="0" w:beforeAutospacing="0" w:after="0" w:afterAutospacing="0"/>
        <w:ind w:left="760"/>
        <w:rPr>
          <w:rFonts w:ascii="맑은 고딕" w:eastAsia="맑은 고딕" w:hAnsi="맑은 고딕" w:cs="Times"/>
          <w:b/>
          <w:sz w:val="20"/>
          <w:szCs w:val="27"/>
        </w:rPr>
      </w:pPr>
      <w:r w:rsidRPr="00BB6492">
        <w:rPr>
          <w:rFonts w:ascii="맑은 고딕" w:eastAsia="맑은 고딕" w:hAnsi="맑은 고딕" w:cs="Times" w:hint="eastAsia"/>
          <w:b/>
          <w:bCs/>
          <w:sz w:val="18"/>
          <w:szCs w:val="22"/>
        </w:rPr>
        <w:t>1)</w:t>
      </w:r>
      <w:r w:rsidRPr="00BB6492">
        <w:rPr>
          <w:rFonts w:ascii="맑은 고딕" w:eastAsia="맑은 고딕" w:hAnsi="맑은 고딕" w:cs="Times" w:hint="eastAsia"/>
          <w:b/>
          <w:sz w:val="20"/>
          <w:shd w:val="clear" w:color="auto" w:fill="FFFFFF"/>
        </w:rPr>
        <w:t> 학부모 참관 수업: </w:t>
      </w:r>
      <w:r w:rsidRPr="00BB6492">
        <w:rPr>
          <w:rFonts w:ascii="맑은 고딕" w:eastAsia="맑은 고딕" w:hAnsi="맑은 고딕" w:cs="Times" w:hint="eastAsia"/>
          <w:b/>
          <w:sz w:val="18"/>
          <w:szCs w:val="22"/>
        </w:rPr>
        <w:t>20</w:t>
      </w:r>
      <w:r>
        <w:rPr>
          <w:rFonts w:ascii="맑은 고딕" w:eastAsia="맑은 고딕" w:hAnsi="맑은 고딕" w:cs="Times"/>
          <w:b/>
          <w:sz w:val="18"/>
          <w:szCs w:val="22"/>
        </w:rPr>
        <w:t>20</w:t>
      </w:r>
      <w:r w:rsidR="00020CA6">
        <w:rPr>
          <w:rFonts w:ascii="맑은 고딕" w:eastAsia="맑은 고딕" w:hAnsi="맑은 고딕" w:cs="Times" w:hint="eastAsia"/>
          <w:b/>
          <w:sz w:val="18"/>
          <w:szCs w:val="22"/>
        </w:rPr>
        <w:t>.05.1</w:t>
      </w:r>
      <w:r w:rsidRPr="00BB6492">
        <w:rPr>
          <w:rFonts w:ascii="맑은 고딕" w:eastAsia="맑은 고딕" w:hAnsi="맑은 고딕" w:cs="Times" w:hint="eastAsia"/>
          <w:b/>
          <w:sz w:val="18"/>
          <w:szCs w:val="22"/>
        </w:rPr>
        <w:t>8(화</w:t>
      </w:r>
      <w:r w:rsidR="00020CA6">
        <w:rPr>
          <w:rFonts w:ascii="맑은 고딕" w:eastAsia="맑은 고딕" w:hAnsi="맑은 고딕" w:cs="Times" w:hint="eastAsia"/>
          <w:b/>
          <w:sz w:val="18"/>
          <w:szCs w:val="22"/>
        </w:rPr>
        <w:t xml:space="preserve">) </w:t>
      </w:r>
      <w:r>
        <w:rPr>
          <w:rFonts w:ascii="맑은 고딕" w:eastAsia="맑은 고딕" w:hAnsi="맑은 고딕" w:cs="Times" w:hint="eastAsia"/>
          <w:b/>
          <w:sz w:val="18"/>
          <w:szCs w:val="22"/>
        </w:rPr>
        <w:t>예정,</w:t>
      </w:r>
      <w:r>
        <w:rPr>
          <w:rFonts w:ascii="맑은 고딕" w:eastAsia="맑은 고딕" w:hAnsi="맑은 고딕" w:cs="Times"/>
          <w:b/>
          <w:sz w:val="18"/>
          <w:szCs w:val="22"/>
        </w:rPr>
        <w:t xml:space="preserve"> </w:t>
      </w:r>
      <w:r>
        <w:rPr>
          <w:rFonts w:ascii="맑은 고딕" w:eastAsia="맑은 고딕" w:hAnsi="맑은 고딕" w:cs="Times" w:hint="eastAsia"/>
          <w:b/>
          <w:sz w:val="18"/>
          <w:szCs w:val="22"/>
        </w:rPr>
        <w:t>자세한 내용</w:t>
      </w:r>
      <w:r w:rsidR="00020CA6">
        <w:rPr>
          <w:rFonts w:ascii="맑은 고딕" w:eastAsia="맑은 고딕" w:hAnsi="맑은 고딕" w:cs="Times" w:hint="eastAsia"/>
          <w:b/>
          <w:sz w:val="18"/>
          <w:szCs w:val="22"/>
        </w:rPr>
        <w:t>은</w:t>
      </w:r>
      <w:r>
        <w:rPr>
          <w:rFonts w:ascii="맑은 고딕" w:eastAsia="맑은 고딕" w:hAnsi="맑은 고딕" w:cs="Times" w:hint="eastAsia"/>
          <w:b/>
          <w:sz w:val="18"/>
          <w:szCs w:val="22"/>
        </w:rPr>
        <w:t xml:space="preserve"> 추후 공지</w:t>
      </w:r>
    </w:p>
    <w:p w:rsidR="00D04D4E" w:rsidRPr="00D04D4E" w:rsidRDefault="00D04D4E" w:rsidP="00D04D4E">
      <w:pPr>
        <w:pStyle w:val="0"/>
        <w:spacing w:before="0" w:beforeAutospacing="0" w:after="0" w:afterAutospacing="0"/>
        <w:ind w:firstLine="720"/>
        <w:rPr>
          <w:rFonts w:ascii="맑은 고딕" w:eastAsia="맑은 고딕" w:hAnsi="맑은 고딕" w:cs="Times"/>
          <w:b/>
          <w:sz w:val="18"/>
          <w:szCs w:val="22"/>
        </w:rPr>
      </w:pPr>
      <w:r w:rsidRPr="00D04D4E">
        <w:rPr>
          <w:rFonts w:ascii="맑은 고딕" w:eastAsia="맑은 고딕" w:hAnsi="맑은 고딕" w:cs="Times" w:hint="eastAsia"/>
          <w:b/>
          <w:bCs/>
          <w:sz w:val="20"/>
        </w:rPr>
        <w:t>2)</w:t>
      </w:r>
      <w:r w:rsidRPr="00D04D4E">
        <w:rPr>
          <w:rFonts w:ascii="맑은 고딕" w:eastAsia="맑은 고딕" w:hAnsi="맑은 고딕" w:cs="Times"/>
          <w:b/>
          <w:bCs/>
          <w:sz w:val="20"/>
        </w:rPr>
        <w:t xml:space="preserve"> </w:t>
      </w:r>
      <w:r w:rsidRPr="00D04D4E">
        <w:rPr>
          <w:rFonts w:ascii="맑은 고딕" w:eastAsia="맑은 고딕" w:hAnsi="맑은 고딕" w:cs="Times" w:hint="eastAsia"/>
          <w:b/>
          <w:sz w:val="20"/>
        </w:rPr>
        <w:t>학부모 자녀 상담</w:t>
      </w:r>
      <w:r w:rsidR="00020CA6">
        <w:rPr>
          <w:rFonts w:ascii="맑은 고딕" w:eastAsia="맑은 고딕" w:hAnsi="맑은 고딕" w:cs="Times" w:hint="eastAsia"/>
          <w:b/>
          <w:sz w:val="20"/>
        </w:rPr>
        <w:t>주간</w:t>
      </w:r>
      <w:r w:rsidRPr="00D04D4E">
        <w:rPr>
          <w:rFonts w:ascii="맑은 고딕" w:eastAsia="맑은 고딕" w:hAnsi="맑은 고딕" w:cs="Times" w:hint="eastAsia"/>
          <w:b/>
          <w:sz w:val="20"/>
        </w:rPr>
        <w:t>: 1학기-</w:t>
      </w:r>
      <w:r w:rsidR="00020CA6">
        <w:rPr>
          <w:rFonts w:ascii="맑은 고딕" w:eastAsia="맑은 고딕" w:hAnsi="맑은 고딕" w:cs="Times" w:hint="eastAsia"/>
          <w:b/>
          <w:sz w:val="18"/>
          <w:szCs w:val="22"/>
        </w:rPr>
        <w:t>2021.05.1</w:t>
      </w:r>
      <w:r w:rsidRPr="00D04D4E">
        <w:rPr>
          <w:rFonts w:ascii="맑은 고딕" w:eastAsia="맑은 고딕" w:hAnsi="맑은 고딕" w:cs="Times" w:hint="eastAsia"/>
          <w:b/>
          <w:sz w:val="18"/>
          <w:szCs w:val="22"/>
        </w:rPr>
        <w:t>7.(월</w:t>
      </w:r>
      <w:r w:rsidR="00020CA6">
        <w:rPr>
          <w:rFonts w:ascii="맑은 고딕" w:eastAsia="맑은 고딕" w:hAnsi="맑은 고딕" w:cs="Times" w:hint="eastAsia"/>
          <w:b/>
          <w:sz w:val="18"/>
          <w:szCs w:val="22"/>
        </w:rPr>
        <w:t>).~05.21</w:t>
      </w:r>
      <w:r w:rsidRPr="00D04D4E">
        <w:rPr>
          <w:rFonts w:ascii="맑은 고딕" w:eastAsia="맑은 고딕" w:hAnsi="맑은 고딕" w:cs="Times" w:hint="eastAsia"/>
          <w:b/>
          <w:sz w:val="18"/>
          <w:szCs w:val="22"/>
        </w:rPr>
        <w:t>.(금), 2학기-</w:t>
      </w:r>
      <w:r w:rsidR="00020CA6">
        <w:rPr>
          <w:rFonts w:ascii="맑은 고딕" w:eastAsia="맑은 고딕" w:hAnsi="맑은 고딕" w:cs="Times" w:hint="eastAsia"/>
          <w:b/>
          <w:sz w:val="18"/>
          <w:szCs w:val="22"/>
        </w:rPr>
        <w:t>2021.09.13</w:t>
      </w:r>
      <w:r w:rsidRPr="00D04D4E">
        <w:rPr>
          <w:rFonts w:ascii="맑은 고딕" w:eastAsia="맑은 고딕" w:hAnsi="맑은 고딕" w:cs="Times" w:hint="eastAsia"/>
          <w:b/>
          <w:sz w:val="18"/>
          <w:szCs w:val="22"/>
        </w:rPr>
        <w:t>(월</w:t>
      </w:r>
      <w:r w:rsidR="00020CA6">
        <w:rPr>
          <w:rFonts w:ascii="맑은 고딕" w:eastAsia="맑은 고딕" w:hAnsi="맑은 고딕" w:cs="Times" w:hint="eastAsia"/>
          <w:b/>
          <w:sz w:val="18"/>
          <w:szCs w:val="22"/>
        </w:rPr>
        <w:t>)~09.17</w:t>
      </w:r>
      <w:r w:rsidRPr="00D04D4E">
        <w:rPr>
          <w:rFonts w:ascii="맑은 고딕" w:eastAsia="맑은 고딕" w:hAnsi="맑은 고딕" w:cs="Times" w:hint="eastAsia"/>
          <w:b/>
          <w:sz w:val="18"/>
          <w:szCs w:val="22"/>
        </w:rPr>
        <w:t>.(금)</w:t>
      </w:r>
    </w:p>
    <w:p w:rsidR="00D04D4E" w:rsidRPr="00020CA6" w:rsidRDefault="00D04D4E" w:rsidP="00D04D4E">
      <w:pPr>
        <w:pStyle w:val="0"/>
        <w:spacing w:before="0" w:beforeAutospacing="0" w:after="0" w:afterAutospacing="0"/>
        <w:ind w:firstLine="720"/>
        <w:rPr>
          <w:rFonts w:ascii="맑은 고딕" w:eastAsia="맑은 고딕" w:hAnsi="맑은 고딕" w:cs="Times"/>
          <w:szCs w:val="27"/>
        </w:rPr>
      </w:pPr>
    </w:p>
    <w:p w:rsidR="00D04D4E" w:rsidRPr="00F56CFA" w:rsidRDefault="00D04D4E" w:rsidP="00020CA6">
      <w:pPr>
        <w:pStyle w:val="0"/>
        <w:spacing w:before="0" w:beforeAutospacing="0" w:after="0" w:afterAutospacing="0"/>
        <w:ind w:firstLineChars="100" w:firstLine="240"/>
        <w:rPr>
          <w:rFonts w:ascii="맑은 고딕" w:eastAsia="맑은 고딕" w:hAnsi="맑은 고딕" w:cs="Times"/>
          <w:b/>
          <w:bCs/>
          <w:szCs w:val="26"/>
        </w:rPr>
      </w:pPr>
      <w:r w:rsidRPr="00F56CFA">
        <w:rPr>
          <w:rFonts w:ascii="맑은 고딕" w:eastAsia="맑은 고딕" w:hAnsi="맑은 고딕" w:cs="Times" w:hint="eastAsia"/>
          <w:b/>
          <w:bCs/>
          <w:szCs w:val="26"/>
        </w:rPr>
        <w:t>나. 운영 방법</w:t>
      </w:r>
    </w:p>
    <w:tbl>
      <w:tblPr>
        <w:tblStyle w:val="ae"/>
        <w:tblW w:w="9510" w:type="dxa"/>
        <w:tblInd w:w="694" w:type="dxa"/>
        <w:tblLook w:val="04A0" w:firstRow="1" w:lastRow="0" w:firstColumn="1" w:lastColumn="0" w:noHBand="0" w:noVBand="1"/>
      </w:tblPr>
      <w:tblGrid>
        <w:gridCol w:w="4755"/>
        <w:gridCol w:w="4755"/>
      </w:tblGrid>
      <w:tr w:rsidR="00D04D4E" w:rsidRPr="00F56CFA" w:rsidTr="00D04D4E">
        <w:trPr>
          <w:trHeight w:val="369"/>
        </w:trPr>
        <w:tc>
          <w:tcPr>
            <w:tcW w:w="4755" w:type="dxa"/>
            <w:shd w:val="clear" w:color="auto" w:fill="FFE593"/>
          </w:tcPr>
          <w:p w:rsidR="00D04D4E" w:rsidRPr="00FD2F19" w:rsidRDefault="00D04D4E" w:rsidP="00D04D4E">
            <w:pPr>
              <w:pStyle w:val="0"/>
              <w:spacing w:before="0" w:beforeAutospacing="0" w:after="0" w:afterAutospacing="0"/>
              <w:ind w:firstLineChars="300" w:firstLine="660"/>
              <w:jc w:val="center"/>
              <w:rPr>
                <w:rFonts w:ascii="맑은 고딕" w:eastAsia="맑은 고딕" w:hAnsi="맑은 고딕" w:cs="Times"/>
                <w:b/>
                <w:szCs w:val="27"/>
              </w:rPr>
            </w:pPr>
            <w:r w:rsidRPr="00FD2F19">
              <w:rPr>
                <w:rFonts w:ascii="맑은 고딕" w:eastAsia="맑은 고딕" w:hAnsi="맑은 고딕" w:cs="Times" w:hint="eastAsia"/>
                <w:b/>
                <w:bCs/>
                <w:sz w:val="22"/>
                <w:szCs w:val="22"/>
              </w:rPr>
              <w:t>학부모 참관 수업</w:t>
            </w:r>
          </w:p>
        </w:tc>
        <w:tc>
          <w:tcPr>
            <w:tcW w:w="4755" w:type="dxa"/>
            <w:shd w:val="clear" w:color="auto" w:fill="FFE593"/>
          </w:tcPr>
          <w:p w:rsidR="00D04D4E" w:rsidRPr="00FD2F19" w:rsidRDefault="00D04D4E" w:rsidP="00D04D4E">
            <w:pPr>
              <w:pStyle w:val="0"/>
              <w:spacing w:before="0" w:beforeAutospacing="0" w:after="0" w:afterAutospacing="0"/>
              <w:jc w:val="center"/>
              <w:rPr>
                <w:rFonts w:ascii="맑은 고딕" w:eastAsia="맑은 고딕" w:hAnsi="맑은 고딕" w:cs="Times"/>
                <w:b/>
                <w:szCs w:val="27"/>
              </w:rPr>
            </w:pPr>
            <w:r w:rsidRPr="00FD2F19">
              <w:rPr>
                <w:rFonts w:ascii="맑은 고딕" w:eastAsia="맑은 고딕" w:hAnsi="맑은 고딕" w:cs="Times" w:hint="eastAsia"/>
                <w:b/>
                <w:bCs/>
                <w:sz w:val="22"/>
                <w:szCs w:val="22"/>
              </w:rPr>
              <w:t>학부모 상담</w:t>
            </w:r>
            <w:r w:rsidR="00020CA6">
              <w:rPr>
                <w:rFonts w:ascii="맑은 고딕" w:eastAsia="맑은 고딕" w:hAnsi="맑은 고딕" w:cs="Times" w:hint="eastAsia"/>
                <w:b/>
                <w:bCs/>
                <w:sz w:val="22"/>
                <w:szCs w:val="22"/>
              </w:rPr>
              <w:t>주간</w:t>
            </w:r>
          </w:p>
        </w:tc>
      </w:tr>
      <w:tr w:rsidR="00D04D4E" w:rsidRPr="00F56CFA" w:rsidTr="00D04D4E">
        <w:trPr>
          <w:trHeight w:val="2978"/>
        </w:trPr>
        <w:tc>
          <w:tcPr>
            <w:tcW w:w="4755" w:type="dxa"/>
          </w:tcPr>
          <w:p w:rsidR="00D04D4E" w:rsidRPr="00C2403B" w:rsidRDefault="00D04D4E" w:rsidP="00D04D4E">
            <w:pPr>
              <w:pStyle w:val="0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="맑은 고딕" w:eastAsia="맑은 고딕" w:hAnsi="맑은 고딕" w:cs="Times"/>
                <w:b/>
                <w:sz w:val="18"/>
                <w:szCs w:val="27"/>
              </w:rPr>
            </w:pPr>
            <w:r w:rsidRPr="00C2403B">
              <w:rPr>
                <w:rFonts w:ascii="맑은 고딕" w:eastAsia="맑은 고딕" w:hAnsi="맑은 고딕" w:cs="Times" w:hint="eastAsia"/>
                <w:b/>
                <w:sz w:val="18"/>
                <w:szCs w:val="22"/>
              </w:rPr>
              <w:t>학부모 참관수업은 공개일의 2, 3교시 수업을 시간표대로 운영 공개</w:t>
            </w:r>
            <w:r w:rsidR="00020CA6">
              <w:rPr>
                <w:rFonts w:ascii="맑은 고딕" w:eastAsia="맑은 고딕" w:hAnsi="맑은 고딕" w:cs="Times" w:hint="eastAsia"/>
                <w:b/>
                <w:sz w:val="18"/>
                <w:szCs w:val="22"/>
              </w:rPr>
              <w:t xml:space="preserve"> 예정</w:t>
            </w:r>
          </w:p>
          <w:p w:rsidR="00D04D4E" w:rsidRPr="00C2403B" w:rsidRDefault="00D04D4E" w:rsidP="00D04D4E">
            <w:pPr>
              <w:pStyle w:val="0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="맑은 고딕" w:eastAsia="맑은 고딕" w:hAnsi="맑은 고딕" w:cs="Times"/>
                <w:b/>
                <w:sz w:val="18"/>
                <w:szCs w:val="27"/>
              </w:rPr>
            </w:pPr>
            <w:r w:rsidRPr="00C2403B">
              <w:rPr>
                <w:rFonts w:ascii="맑은 고딕" w:eastAsia="맑은 고딕" w:hAnsi="맑은 고딕" w:cs="Times" w:hint="eastAsia"/>
                <w:b/>
                <w:spacing w:val="-16"/>
                <w:sz w:val="18"/>
                <w:szCs w:val="22"/>
              </w:rPr>
              <w:t>담임수업 1교시, 외국어 및 교과 전담 수업을 1교시 참관할 수 있음 (시간표 조정 가능)</w:t>
            </w:r>
          </w:p>
          <w:p w:rsidR="00D04D4E" w:rsidRPr="00C2403B" w:rsidRDefault="00D04D4E" w:rsidP="00D04D4E">
            <w:pPr>
              <w:pStyle w:val="0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="맑은 고딕" w:eastAsia="맑은 고딕" w:hAnsi="맑은 고딕" w:cs="Times"/>
                <w:b/>
                <w:sz w:val="18"/>
                <w:szCs w:val="27"/>
              </w:rPr>
            </w:pPr>
            <w:r w:rsidRPr="00C2403B">
              <w:rPr>
                <w:rFonts w:ascii="맑은 고딕" w:eastAsia="맑은 고딕" w:hAnsi="맑은 고딕" w:cs="Times" w:hint="eastAsia"/>
                <w:b/>
                <w:sz w:val="18"/>
                <w:szCs w:val="22"/>
              </w:rPr>
              <w:t>학부모 참관수업 일에는 학생은 정상수업을 하며 학부모는 수업 참관 후 귀가</w:t>
            </w:r>
          </w:p>
        </w:tc>
        <w:tc>
          <w:tcPr>
            <w:tcW w:w="4755" w:type="dxa"/>
          </w:tcPr>
          <w:p w:rsidR="00D04D4E" w:rsidRPr="00D04D4E" w:rsidRDefault="00D04D4E" w:rsidP="00D04D4E">
            <w:pPr>
              <w:pStyle w:val="0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="맑은 고딕" w:eastAsia="맑은 고딕" w:hAnsi="맑은 고딕" w:cs="Times"/>
                <w:b/>
                <w:spacing w:val="-6"/>
                <w:sz w:val="18"/>
                <w:szCs w:val="22"/>
              </w:rPr>
            </w:pPr>
            <w:r w:rsidRPr="00D04D4E">
              <w:rPr>
                <w:rFonts w:ascii="맑은 고딕" w:eastAsia="맑은 고딕" w:hAnsi="맑은 고딕" w:cs="Times" w:hint="eastAsia"/>
                <w:b/>
                <w:spacing w:val="-6"/>
                <w:sz w:val="18"/>
                <w:szCs w:val="22"/>
              </w:rPr>
              <w:t>학부모</w:t>
            </w:r>
            <w:r w:rsidR="00020CA6">
              <w:rPr>
                <w:rFonts w:ascii="맑은 고딕" w:eastAsia="맑은 고딕" w:hAnsi="맑은 고딕" w:cs="Times" w:hint="eastAsia"/>
                <w:b/>
                <w:spacing w:val="-6"/>
                <w:sz w:val="18"/>
                <w:szCs w:val="22"/>
              </w:rPr>
              <w:t xml:space="preserve"> </w:t>
            </w:r>
            <w:r w:rsidRPr="00D04D4E">
              <w:rPr>
                <w:rFonts w:ascii="맑은 고딕" w:eastAsia="맑은 고딕" w:hAnsi="맑은 고딕" w:cs="Times" w:hint="eastAsia"/>
                <w:b/>
                <w:spacing w:val="-6"/>
                <w:sz w:val="18"/>
                <w:szCs w:val="22"/>
              </w:rPr>
              <w:t xml:space="preserve">상담은 정해진 기간 내에 전화 상담 </w:t>
            </w:r>
            <w:r w:rsidR="00020CA6">
              <w:rPr>
                <w:rFonts w:ascii="맑은 고딕" w:eastAsia="맑은 고딕" w:hAnsi="맑은 고딕" w:cs="Times" w:hint="eastAsia"/>
                <w:b/>
                <w:spacing w:val="-6"/>
                <w:sz w:val="18"/>
                <w:szCs w:val="22"/>
              </w:rPr>
              <w:t xml:space="preserve">및 온라인 상담 </w:t>
            </w:r>
            <w:r w:rsidRPr="00D04D4E">
              <w:rPr>
                <w:rFonts w:ascii="맑은 고딕" w:eastAsia="맑은 고딕" w:hAnsi="맑은 고딕" w:cs="Times" w:hint="eastAsia"/>
                <w:b/>
                <w:spacing w:val="-6"/>
                <w:sz w:val="18"/>
                <w:szCs w:val="22"/>
              </w:rPr>
              <w:t>또는 방문 상담으로 운영</w:t>
            </w:r>
          </w:p>
          <w:p w:rsidR="00D04D4E" w:rsidRPr="00D04D4E" w:rsidRDefault="00D04D4E" w:rsidP="00D04D4E">
            <w:pPr>
              <w:pStyle w:val="0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="맑은 고딕" w:eastAsia="맑은 고딕" w:hAnsi="맑은 고딕" w:cs="Times"/>
                <w:b/>
                <w:sz w:val="18"/>
                <w:szCs w:val="27"/>
              </w:rPr>
            </w:pPr>
            <w:r w:rsidRPr="00D04D4E">
              <w:rPr>
                <w:rFonts w:ascii="맑은 고딕" w:eastAsia="맑은 고딕" w:hAnsi="맑은 고딕" w:cs="Times" w:hint="eastAsia"/>
                <w:b/>
                <w:sz w:val="18"/>
                <w:szCs w:val="22"/>
              </w:rPr>
              <w:t>학부모가 신청한 시각에 상담이 이뤄질 수 최대한 상담시간을 조정하며, 모든 학부모가 상담을 할 수 있도록 운영함.</w:t>
            </w:r>
            <w:r w:rsidRPr="00D04D4E">
              <w:rPr>
                <w:rFonts w:ascii="맑은 고딕" w:eastAsia="맑은 고딕" w:hAnsi="맑은 고딕" w:cs="Times"/>
                <w:b/>
                <w:sz w:val="18"/>
                <w:szCs w:val="22"/>
              </w:rPr>
              <w:t xml:space="preserve"> </w:t>
            </w:r>
          </w:p>
          <w:p w:rsidR="00D04D4E" w:rsidRPr="00D04D4E" w:rsidRDefault="00D04D4E" w:rsidP="00D04D4E">
            <w:pPr>
              <w:pStyle w:val="0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="맑은 고딕" w:eastAsia="맑은 고딕" w:hAnsi="맑은 고딕" w:cs="Times"/>
                <w:b/>
                <w:sz w:val="18"/>
                <w:szCs w:val="27"/>
              </w:rPr>
            </w:pPr>
            <w:r w:rsidRPr="00D04D4E">
              <w:rPr>
                <w:rFonts w:ascii="맑은 고딕" w:eastAsia="맑은 고딕" w:hAnsi="맑은 고딕" w:cs="Times" w:hint="eastAsia"/>
                <w:b/>
                <w:sz w:val="18"/>
                <w:szCs w:val="27"/>
              </w:rPr>
              <w:t>학교생활 및 학업 전반에 대한 상담이 진행될 수 있도록 사전에 상담자료를 준비하여 운영함.</w:t>
            </w:r>
          </w:p>
          <w:p w:rsidR="00D04D4E" w:rsidRPr="00C2403B" w:rsidRDefault="00D04D4E" w:rsidP="00D04D4E">
            <w:pPr>
              <w:pStyle w:val="0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="맑은 고딕" w:eastAsia="맑은 고딕" w:hAnsi="맑은 고딕" w:cs="Times"/>
                <w:b/>
                <w:sz w:val="18"/>
                <w:szCs w:val="27"/>
              </w:rPr>
            </w:pPr>
            <w:r w:rsidRPr="00D04D4E">
              <w:rPr>
                <w:rFonts w:ascii="맑은 고딕" w:eastAsia="맑은 고딕" w:hAnsi="맑은 고딕" w:cs="Times" w:hint="eastAsia"/>
                <w:b/>
                <w:sz w:val="18"/>
                <w:szCs w:val="22"/>
              </w:rPr>
              <w:t>학부모 차량은 운행되지 않음</w:t>
            </w:r>
          </w:p>
        </w:tc>
      </w:tr>
    </w:tbl>
    <w:p w:rsidR="00D04D4E" w:rsidRDefault="00D04D4E" w:rsidP="00D04D4E">
      <w:pPr>
        <w:widowControl w:val="0"/>
        <w:shd w:val="clear" w:color="auto" w:fill="FFFFFF"/>
        <w:autoSpaceDE w:val="0"/>
        <w:autoSpaceDN w:val="0"/>
        <w:spacing w:after="0" w:line="384" w:lineRule="auto"/>
        <w:textAlignment w:val="baseline"/>
        <w:rPr>
          <w:rFonts w:ascii="굴림" w:hAnsi="맑은 고딕" w:cs="굴림"/>
          <w:b/>
          <w:bCs/>
          <w:sz w:val="40"/>
          <w:szCs w:val="40"/>
        </w:rPr>
      </w:pPr>
    </w:p>
    <w:p w:rsidR="00020CA6" w:rsidRDefault="00020CA6" w:rsidP="00020CA6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굴림" w:eastAsia="굴림" w:hAnsi="굴림" w:cs="굴림"/>
          <w:sz w:val="20"/>
          <w:szCs w:val="20"/>
        </w:rPr>
      </w:pPr>
      <w:r w:rsidRPr="00307254">
        <w:rPr>
          <w:rFonts w:ascii="굴림" w:hAnsi="맑은 고딕" w:cs="굴림"/>
          <w:b/>
          <w:bCs/>
          <w:sz w:val="40"/>
          <w:szCs w:val="40"/>
        </w:rPr>
        <w:t>Ⅴ</w:t>
      </w:r>
      <w:r w:rsidRPr="00307254">
        <w:rPr>
          <w:rFonts w:ascii="맑은 고딕" w:hAnsi="맑은 고딕" w:cs="굴림" w:hint="eastAsia"/>
          <w:b/>
          <w:bCs/>
          <w:sz w:val="40"/>
          <w:szCs w:val="40"/>
        </w:rPr>
        <w:t xml:space="preserve">. </w:t>
      </w:r>
      <w:r w:rsidRPr="00307254">
        <w:rPr>
          <w:rFonts w:ascii="굴림" w:hAnsi="굴림" w:cs="굴림"/>
          <w:b/>
          <w:bCs/>
          <w:sz w:val="40"/>
          <w:szCs w:val="40"/>
        </w:rPr>
        <w:t>중</w:t>
      </w:r>
      <w:r>
        <w:rPr>
          <w:rFonts w:ascii="MS Gothic" w:eastAsia="MS Gothic" w:hAnsi="MS Gothic" w:cs="MS Gothic" w:hint="eastAsia"/>
          <w:b/>
          <w:bCs/>
          <w:sz w:val="40"/>
          <w:szCs w:val="40"/>
        </w:rPr>
        <w:t>∙</w:t>
      </w:r>
      <w:r w:rsidRPr="00307254">
        <w:rPr>
          <w:rFonts w:ascii="굴림" w:hAnsi="굴림" w:cs="굴림"/>
          <w:b/>
          <w:bCs/>
          <w:sz w:val="40"/>
          <w:szCs w:val="40"/>
        </w:rPr>
        <w:t>고등</w:t>
      </w:r>
      <w:r w:rsidRPr="00307254">
        <w:rPr>
          <w:rFonts w:ascii="굴림" w:hAnsi="굴림" w:cs="굴림"/>
          <w:b/>
          <w:bCs/>
          <w:sz w:val="40"/>
          <w:szCs w:val="40"/>
        </w:rPr>
        <w:t xml:space="preserve"> </w:t>
      </w:r>
      <w:r w:rsidRPr="00307254">
        <w:rPr>
          <w:rFonts w:ascii="굴림" w:hAnsi="굴림" w:cs="굴림"/>
          <w:b/>
          <w:bCs/>
          <w:sz w:val="40"/>
          <w:szCs w:val="40"/>
        </w:rPr>
        <w:t>중국어부</w:t>
      </w:r>
    </w:p>
    <w:p w:rsidR="00020CA6" w:rsidRDefault="00020CA6" w:rsidP="00020CA6">
      <w:pPr>
        <w:widowControl w:val="0"/>
        <w:shd w:val="clear" w:color="auto" w:fill="FFFFFF"/>
        <w:autoSpaceDE w:val="0"/>
        <w:autoSpaceDN w:val="0"/>
        <w:spacing w:after="0" w:line="240" w:lineRule="auto"/>
        <w:textAlignment w:val="baseline"/>
        <w:rPr>
          <w:rFonts w:ascii="굴림" w:hAnsi="굴림" w:cs="굴림"/>
          <w:b/>
          <w:bCs/>
          <w:sz w:val="30"/>
          <w:szCs w:val="30"/>
        </w:rPr>
      </w:pPr>
      <w:r w:rsidRPr="00307254">
        <w:rPr>
          <w:rFonts w:ascii="맑은 고딕" w:hAnsi="맑은 고딕" w:cs="굴림" w:hint="eastAsia"/>
          <w:b/>
          <w:bCs/>
          <w:sz w:val="30"/>
          <w:szCs w:val="30"/>
        </w:rPr>
        <w:t xml:space="preserve">1. </w:t>
      </w:r>
      <w:r w:rsidRPr="00307254">
        <w:rPr>
          <w:rFonts w:ascii="굴림" w:hAnsi="굴림" w:cs="굴림"/>
          <w:b/>
          <w:bCs/>
          <w:sz w:val="30"/>
          <w:szCs w:val="30"/>
        </w:rPr>
        <w:t>교과</w:t>
      </w:r>
      <w:r w:rsidRPr="00307254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307254">
        <w:rPr>
          <w:rFonts w:ascii="굴림" w:hAnsi="굴림" w:cs="굴림"/>
          <w:b/>
          <w:bCs/>
          <w:sz w:val="30"/>
          <w:szCs w:val="30"/>
        </w:rPr>
        <w:t>목표</w:t>
      </w:r>
    </w:p>
    <w:p w:rsidR="00020CA6" w:rsidRPr="0010074C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Chars="50" w:left="420" w:hangingChars="100" w:hanging="300"/>
        <w:jc w:val="both"/>
        <w:textAlignment w:val="baseline"/>
        <w:rPr>
          <w:rFonts w:ascii="굴림" w:hAnsi="굴림" w:cs="굴림"/>
          <w:color w:val="000000"/>
          <w:sz w:val="20"/>
          <w:szCs w:val="20"/>
          <w:shd w:val="clear" w:color="auto" w:fill="FFFFFF"/>
        </w:rPr>
      </w:pPr>
      <w:r>
        <w:rPr>
          <w:rFonts w:ascii="굴림" w:hAnsi="굴림" w:cs="굴림" w:hint="eastAsia"/>
          <w:b/>
          <w:bCs/>
          <w:sz w:val="30"/>
          <w:szCs w:val="3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의사소통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능력을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바탕으로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중국인과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중국인의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생활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,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문화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,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역사에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관해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지식을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확장하고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서로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소통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하며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발전할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수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있는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역량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있는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글로벌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인재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양성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="140"/>
        <w:jc w:val="both"/>
        <w:textAlignment w:val="baseline"/>
        <w:rPr>
          <w:rFonts w:ascii="굴림" w:eastAsia="굴림" w:hAnsi="굴림" w:cs="굴림"/>
          <w:color w:val="000000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- </w:t>
      </w:r>
      <w:r w:rsidRPr="00BF0947">
        <w:rPr>
          <w:rFonts w:ascii="굴림" w:hAnsi="굴림" w:cs="굴림"/>
          <w:color w:val="000000"/>
          <w:sz w:val="20"/>
          <w:szCs w:val="20"/>
        </w:rPr>
        <w:t>체계적인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중국어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학습을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통해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중국인과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다양한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주제에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관해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자유롭게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의사소통을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할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수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있다</w:t>
      </w:r>
      <w:r w:rsidRPr="00BF0947">
        <w:rPr>
          <w:rFonts w:ascii="맑은 고딕" w:hAnsi="맑은 고딕" w:cs="굴림" w:hint="eastAsia"/>
          <w:color w:val="000000"/>
          <w:sz w:val="20"/>
          <w:szCs w:val="20"/>
        </w:rPr>
        <w:t>.</w:t>
      </w: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="140"/>
        <w:jc w:val="both"/>
        <w:textAlignment w:val="baseline"/>
        <w:rPr>
          <w:rFonts w:ascii="굴림" w:eastAsia="굴림" w:hAnsi="굴림" w:cs="굴림"/>
          <w:color w:val="000000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lastRenderedPageBreak/>
        <w:t xml:space="preserve">-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중국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문화와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중국인의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일상생활에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관심을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가지고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다각적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접근을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통해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균형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잡힌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시각을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pacing w:val="-6"/>
          <w:sz w:val="20"/>
          <w:szCs w:val="20"/>
        </w:rPr>
        <w:t>갖는다</w:t>
      </w:r>
      <w:r w:rsidRPr="00BF0947">
        <w:rPr>
          <w:rFonts w:ascii="맑은 고딕" w:hAnsi="맑은 고딕" w:cs="굴림" w:hint="eastAsia"/>
          <w:color w:val="000000"/>
          <w:spacing w:val="-6"/>
          <w:sz w:val="20"/>
          <w:szCs w:val="20"/>
        </w:rPr>
        <w:t>.</w:t>
      </w:r>
    </w:p>
    <w:p w:rsidR="00020CA6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="140"/>
        <w:jc w:val="both"/>
        <w:textAlignment w:val="baseline"/>
        <w:rPr>
          <w:rFonts w:ascii="맑은 고딕" w:hAnsi="맑은 고딕" w:cs="굴림"/>
          <w:color w:val="000000"/>
          <w:sz w:val="20"/>
          <w:szCs w:val="20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- </w:t>
      </w:r>
      <w:r w:rsidRPr="00BF0947">
        <w:rPr>
          <w:rFonts w:ascii="굴림" w:hAnsi="굴림" w:cs="굴림"/>
          <w:color w:val="000000"/>
          <w:sz w:val="20"/>
          <w:szCs w:val="20"/>
        </w:rPr>
        <w:t>교사와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학생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간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존중과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배려의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문화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속에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즐겁고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적극적인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교육활동이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이루어지도록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한다</w:t>
      </w:r>
      <w:r w:rsidRPr="00BF0947">
        <w:rPr>
          <w:rFonts w:ascii="맑은 고딕" w:hAnsi="맑은 고딕" w:cs="굴림" w:hint="eastAsia"/>
          <w:color w:val="000000"/>
          <w:sz w:val="20"/>
          <w:szCs w:val="20"/>
        </w:rPr>
        <w:t>.</w:t>
      </w: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="140"/>
        <w:jc w:val="both"/>
        <w:textAlignment w:val="baseline"/>
        <w:rPr>
          <w:rFonts w:ascii="굴림" w:eastAsia="굴림" w:hAnsi="굴림" w:cs="굴림"/>
          <w:color w:val="000000"/>
        </w:rPr>
      </w:pP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hAnsi="굴림" w:cs="굴림"/>
          <w:b/>
          <w:bCs/>
          <w:sz w:val="30"/>
          <w:szCs w:val="30"/>
        </w:rPr>
      </w:pPr>
      <w:r w:rsidRPr="00307254">
        <w:rPr>
          <w:rFonts w:ascii="맑은 고딕" w:hAnsi="맑은 고딕" w:cs="굴림" w:hint="eastAsia"/>
          <w:b/>
          <w:bCs/>
          <w:sz w:val="30"/>
          <w:szCs w:val="30"/>
        </w:rPr>
        <w:t xml:space="preserve">2. </w:t>
      </w:r>
      <w:r w:rsidRPr="00307254">
        <w:rPr>
          <w:rFonts w:ascii="굴림" w:hAnsi="굴림" w:cs="굴림"/>
          <w:b/>
          <w:bCs/>
          <w:sz w:val="30"/>
          <w:szCs w:val="30"/>
        </w:rPr>
        <w:t>방침</w:t>
      </w: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Chars="50" w:left="320" w:hangingChars="100" w:hanging="2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- [A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초급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]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부터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[E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고급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]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까지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개인별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학습능력을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고려한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학년별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,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수준별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분반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수업을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통한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체계적인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교수학습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및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평가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실시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Chars="50" w:left="12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- 7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학년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~9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학년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A, B, C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반은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한국인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교사와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중국인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교사의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교차수업으로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D, E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반은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중국인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교사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전담수업으로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진행</w:t>
      </w:r>
    </w:p>
    <w:p w:rsidR="00020CA6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Chars="50" w:left="120"/>
        <w:jc w:val="both"/>
        <w:textAlignment w:val="baseline"/>
        <w:rPr>
          <w:rFonts w:ascii="굴림" w:hAnsi="굴림" w:cs="굴림"/>
          <w:color w:val="000000"/>
          <w:sz w:val="20"/>
          <w:szCs w:val="20"/>
          <w:shd w:val="clear" w:color="auto" w:fill="FFFFFF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-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실생활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활용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가능한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회화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및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작문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실력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개선을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위해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생활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중국어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연습이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가능한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교재를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기본으로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한국인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교사는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               </w:t>
      </w:r>
    </w:p>
    <w:p w:rsidR="00020CA6" w:rsidRPr="00F22E43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Chars="50" w:left="120"/>
        <w:jc w:val="both"/>
        <w:textAlignment w:val="baseline"/>
        <w:rPr>
          <w:rFonts w:ascii="굴림" w:hAnsi="굴림" w:cs="굴림"/>
          <w:color w:val="000000"/>
          <w:sz w:val="20"/>
          <w:szCs w:val="20"/>
          <w:shd w:val="clear" w:color="auto" w:fill="FFFFFF"/>
        </w:rPr>
      </w:pPr>
      <w:r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기본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문법을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중국인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교사는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회화와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작문을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집중적으로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F22E43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교수함</w:t>
      </w:r>
      <w:r w:rsidRPr="00F22E43"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.</w:t>
      </w: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Chars="50" w:left="12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- 10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학년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~1</w:t>
      </w:r>
      <w:r>
        <w:rPr>
          <w:rFonts w:ascii="맑은 고딕" w:hAnsi="맑은 고딕" w:cs="굴림"/>
          <w:color w:val="000000"/>
          <w:sz w:val="20"/>
          <w:szCs w:val="20"/>
          <w:shd w:val="clear" w:color="auto" w:fill="FFFFFF"/>
        </w:rPr>
        <w:t>1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학년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D, E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반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및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선택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교과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회화</w:t>
      </w:r>
      <w:r>
        <w:rPr>
          <w:rFonts w:ascii="굴림" w:eastAsiaTheme="minorEastAsia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수업은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중국인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교사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전담수업으로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학습효과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최대화</w:t>
      </w: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50" w:firstLine="1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</w:rPr>
        <w:t>-</w:t>
      </w:r>
      <w:r>
        <w:rPr>
          <w:rFonts w:ascii="맑은 고딕" w:hAnsi="맑은 고딕" w:cs="굴림"/>
          <w:color w:val="000000"/>
          <w:sz w:val="20"/>
          <w:szCs w:val="20"/>
        </w:rPr>
        <w:t xml:space="preserve"> </w:t>
      </w:r>
      <w:r w:rsidRPr="00BF0947">
        <w:rPr>
          <w:rFonts w:ascii="맑은 고딕" w:hAnsi="맑은 고딕" w:cs="굴림" w:hint="eastAsia"/>
          <w:color w:val="000000"/>
          <w:sz w:val="20"/>
          <w:szCs w:val="20"/>
        </w:rPr>
        <w:t>11</w:t>
      </w:r>
      <w:r w:rsidRPr="00BF0947">
        <w:rPr>
          <w:rFonts w:ascii="굴림" w:hAnsi="굴림" w:cs="굴림"/>
          <w:color w:val="000000"/>
          <w:sz w:val="20"/>
          <w:szCs w:val="20"/>
        </w:rPr>
        <w:t>학년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>~</w:t>
      </w:r>
      <w:r w:rsidRPr="00BF0947">
        <w:rPr>
          <w:rFonts w:ascii="맑은 고딕" w:hAnsi="맑은 고딕" w:cs="굴림" w:hint="eastAsia"/>
          <w:color w:val="000000"/>
          <w:sz w:val="20"/>
          <w:szCs w:val="20"/>
        </w:rPr>
        <w:t>12</w:t>
      </w:r>
      <w:r w:rsidRPr="00BF0947">
        <w:rPr>
          <w:rFonts w:ascii="굴림" w:hAnsi="굴림" w:cs="굴림"/>
          <w:color w:val="000000"/>
          <w:sz w:val="20"/>
          <w:szCs w:val="20"/>
        </w:rPr>
        <w:t>학년의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교과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선택권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확대로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탐구</w:t>
      </w:r>
      <w:r w:rsidRPr="00BF0947">
        <w:rPr>
          <w:rFonts w:ascii="맑은 고딕" w:hAnsi="맑은 고딕" w:cs="굴림" w:hint="eastAsia"/>
          <w:color w:val="000000"/>
          <w:sz w:val="20"/>
          <w:szCs w:val="20"/>
        </w:rPr>
        <w:t xml:space="preserve">, </w:t>
      </w:r>
      <w:r w:rsidRPr="00BF0947">
        <w:rPr>
          <w:rFonts w:ascii="굴림" w:hAnsi="굴림" w:cs="굴림"/>
          <w:color w:val="000000"/>
          <w:sz w:val="20"/>
          <w:szCs w:val="20"/>
        </w:rPr>
        <w:t>토론</w:t>
      </w:r>
      <w:r w:rsidRPr="00BF0947">
        <w:rPr>
          <w:rFonts w:ascii="맑은 고딕" w:hAnsi="맑은 고딕" w:cs="굴림" w:hint="eastAsia"/>
          <w:color w:val="000000"/>
          <w:sz w:val="20"/>
          <w:szCs w:val="20"/>
        </w:rPr>
        <w:t xml:space="preserve">, </w:t>
      </w:r>
      <w:r w:rsidRPr="00BF0947">
        <w:rPr>
          <w:rFonts w:ascii="굴림" w:hAnsi="굴림" w:cs="굴림"/>
          <w:color w:val="000000"/>
          <w:sz w:val="20"/>
          <w:szCs w:val="20"/>
        </w:rPr>
        <w:t>문화체험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등을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통한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심화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학습</w:t>
      </w:r>
      <w:r w:rsidRPr="00BF0947">
        <w:rPr>
          <w:rFonts w:ascii="굴림" w:hAnsi="굴림" w:cs="굴림"/>
          <w:color w:val="000000"/>
          <w:sz w:val="20"/>
          <w:szCs w:val="20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</w:rPr>
        <w:t>유도</w:t>
      </w:r>
    </w:p>
    <w:p w:rsidR="00020CA6" w:rsidRPr="00BF0947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Chars="50" w:left="320" w:hangingChars="100" w:hanging="2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-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주제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발표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,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작문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창작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굴림" w:hAnsi="굴림" w:cs="굴림" w:hint="eastAsia"/>
          <w:color w:val="000000"/>
          <w:sz w:val="20"/>
          <w:szCs w:val="20"/>
          <w:shd w:val="clear" w:color="auto" w:fill="FFFFFF"/>
        </w:rPr>
        <w:t>활동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,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예술제</w:t>
      </w:r>
      <w:r w:rsidRPr="00BF0947">
        <w:rPr>
          <w:rFonts w:ascii="맑은 고딕" w:hAnsi="맑은 고딕" w:cs="굴림" w:hint="eastAsia"/>
          <w:color w:val="000000"/>
          <w:sz w:val="20"/>
          <w:szCs w:val="20"/>
          <w:shd w:val="clear" w:color="auto" w:fill="FFFFFF"/>
        </w:rPr>
        <w:t xml:space="preserve">,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신문제작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등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다양한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교내</w:t>
      </w:r>
      <w:r>
        <w:rPr>
          <w:rFonts w:ascii="굴림" w:eastAsiaTheme="minorEastAsia" w:hAnsi="굴림" w:cs="굴림" w:hint="eastAsia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행사를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통해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지식과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경험을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공유하고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중국어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재능을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맘껏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펼칠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수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있도록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>독려</w:t>
      </w:r>
      <w:r w:rsidRPr="00BF0947">
        <w:rPr>
          <w:rFonts w:ascii="굴림" w:hAnsi="굴림" w:cs="굴림"/>
          <w:color w:val="000000"/>
          <w:sz w:val="20"/>
          <w:szCs w:val="20"/>
          <w:shd w:val="clear" w:color="auto" w:fill="FFFFFF"/>
        </w:rPr>
        <w:t xml:space="preserve"> </w:t>
      </w:r>
    </w:p>
    <w:p w:rsidR="00020CA6" w:rsidRPr="00307254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sz w:val="30"/>
          <w:szCs w:val="30"/>
        </w:rPr>
      </w:pPr>
    </w:p>
    <w:p w:rsidR="00020CA6" w:rsidRPr="00307254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hAnsi="굴림" w:cs="굴림"/>
          <w:b/>
          <w:bCs/>
          <w:sz w:val="30"/>
          <w:szCs w:val="30"/>
        </w:rPr>
      </w:pPr>
      <w:r w:rsidRPr="00307254">
        <w:rPr>
          <w:rFonts w:ascii="맑은 고딕" w:hAnsi="맑은 고딕" w:cs="굴림" w:hint="eastAsia"/>
          <w:b/>
          <w:bCs/>
          <w:sz w:val="30"/>
          <w:szCs w:val="30"/>
        </w:rPr>
        <w:t xml:space="preserve">3. </w:t>
      </w:r>
      <w:r w:rsidRPr="00307254">
        <w:rPr>
          <w:rFonts w:ascii="굴림" w:hAnsi="굴림" w:cs="굴림"/>
          <w:b/>
          <w:bCs/>
          <w:sz w:val="30"/>
          <w:szCs w:val="30"/>
        </w:rPr>
        <w:t>행사</w:t>
      </w:r>
      <w:r w:rsidRPr="00307254">
        <w:rPr>
          <w:rFonts w:ascii="굴림" w:hAnsi="굴림" w:cs="굴림" w:hint="eastAsia"/>
          <w:b/>
          <w:bCs/>
          <w:sz w:val="30"/>
          <w:szCs w:val="30"/>
        </w:rPr>
        <w:t xml:space="preserve"> </w:t>
      </w:r>
      <w:r w:rsidRPr="00307254">
        <w:rPr>
          <w:rFonts w:ascii="굴림" w:hAnsi="굴림" w:cs="굴림" w:hint="eastAsia"/>
          <w:b/>
          <w:bCs/>
          <w:sz w:val="30"/>
          <w:szCs w:val="30"/>
        </w:rPr>
        <w:t>및</w:t>
      </w:r>
      <w:r w:rsidRPr="00307254">
        <w:rPr>
          <w:rFonts w:ascii="굴림" w:hAnsi="굴림" w:cs="굴림" w:hint="eastAsia"/>
          <w:b/>
          <w:bCs/>
          <w:sz w:val="30"/>
          <w:szCs w:val="30"/>
        </w:rPr>
        <w:t xml:space="preserve"> </w:t>
      </w:r>
      <w:r w:rsidRPr="00307254">
        <w:rPr>
          <w:rFonts w:ascii="굴림" w:hAnsi="굴림" w:cs="굴림" w:hint="eastAsia"/>
          <w:b/>
          <w:bCs/>
          <w:sz w:val="30"/>
          <w:szCs w:val="30"/>
        </w:rPr>
        <w:t>추진</w:t>
      </w:r>
      <w:r w:rsidRPr="00307254">
        <w:rPr>
          <w:rFonts w:ascii="굴림" w:hAnsi="굴림" w:cs="굴림" w:hint="eastAsia"/>
          <w:b/>
          <w:bCs/>
          <w:sz w:val="30"/>
          <w:szCs w:val="30"/>
        </w:rPr>
        <w:t xml:space="preserve"> </w:t>
      </w:r>
      <w:r w:rsidRPr="00307254">
        <w:rPr>
          <w:rFonts w:ascii="굴림" w:hAnsi="굴림" w:cs="굴림" w:hint="eastAsia"/>
          <w:b/>
          <w:bCs/>
          <w:sz w:val="30"/>
          <w:szCs w:val="30"/>
        </w:rPr>
        <w:t>계획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08"/>
        <w:gridCol w:w="5012"/>
      </w:tblGrid>
      <w:tr w:rsidR="00020CA6" w:rsidRPr="00913627" w:rsidTr="00AB6127"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:rsidR="00020CA6" w:rsidRPr="00B717C5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eastAsiaTheme="minorEastAsia" w:hAnsi="맑은 고딕" w:cs="굴림"/>
                <w:sz w:val="22"/>
                <w:szCs w:val="20"/>
              </w:rPr>
            </w:pPr>
            <w:r w:rsidRPr="00F61AD3">
              <w:rPr>
                <w:rFonts w:ascii="맑은 고딕" w:hAnsi="맑은 고딕" w:cs="굴림"/>
                <w:b/>
                <w:bCs/>
                <w:sz w:val="22"/>
                <w:szCs w:val="20"/>
              </w:rPr>
              <w:t>가</w:t>
            </w:r>
            <w:r w:rsidRPr="00F61AD3">
              <w:rPr>
                <w:rFonts w:ascii="맑은 고딕" w:hAnsi="맑은 고딕" w:cs="굴림" w:hint="eastAsia"/>
                <w:b/>
                <w:bCs/>
                <w:sz w:val="22"/>
                <w:szCs w:val="20"/>
              </w:rPr>
              <w:t xml:space="preserve">. </w:t>
            </w:r>
            <w:r w:rsidRPr="00F61AD3">
              <w:rPr>
                <w:rFonts w:ascii="맑은 고딕" w:hAnsi="맑은 고딕" w:cs="굴림"/>
                <w:b/>
                <w:bCs/>
                <w:sz w:val="22"/>
                <w:szCs w:val="20"/>
              </w:rPr>
              <w:t>중국어 신문 발간</w:t>
            </w:r>
            <w:r>
              <w:rPr>
                <w:rFonts w:asciiTheme="minorEastAsia" w:eastAsiaTheme="minorEastAsia" w:hAnsiTheme="minorEastAsia" w:cs="굴림" w:hint="eastAsia"/>
                <w:b/>
                <w:bCs/>
                <w:sz w:val="22"/>
                <w:szCs w:val="20"/>
              </w:rPr>
              <w:t>（青苹果）</w:t>
            </w:r>
          </w:p>
          <w:p w:rsidR="00020CA6" w:rsidRPr="00F61AD3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sz w:val="18"/>
                <w:szCs w:val="20"/>
              </w:rPr>
            </w:pPr>
            <w:r w:rsidRPr="00F61AD3">
              <w:rPr>
                <w:rFonts w:ascii="맑은 고딕" w:hAnsi="맑은 고딕" w:cs="굴림"/>
                <w:sz w:val="18"/>
                <w:szCs w:val="20"/>
              </w:rPr>
              <w:t>학생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 xml:space="preserve">주도의 중국어 신문을 한 학기 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>1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회 발행하여 폭넓은 교류와 중국어 재능을 펼칠 수 있는 장을 마련함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>.</w:t>
            </w:r>
          </w:p>
          <w:p w:rsidR="00020CA6" w:rsidRPr="00F61AD3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sz w:val="18"/>
                <w:szCs w:val="20"/>
              </w:rPr>
            </w:pPr>
            <w:r w:rsidRPr="00F61AD3">
              <w:rPr>
                <w:rFonts w:ascii="맑은 고딕" w:hAnsi="맑은 고딕" w:cs="굴림"/>
                <w:b/>
                <w:bCs/>
                <w:sz w:val="22"/>
                <w:szCs w:val="20"/>
              </w:rPr>
              <w:t>나</w:t>
            </w:r>
            <w:r w:rsidRPr="00F61AD3">
              <w:rPr>
                <w:rFonts w:ascii="맑은 고딕" w:hAnsi="맑은 고딕" w:cs="굴림" w:hint="eastAsia"/>
                <w:b/>
                <w:bCs/>
                <w:sz w:val="22"/>
                <w:szCs w:val="20"/>
              </w:rPr>
              <w:t xml:space="preserve">. </w:t>
            </w:r>
            <w:r w:rsidRPr="00F61AD3">
              <w:rPr>
                <w:rFonts w:ascii="맑은 고딕" w:hAnsi="맑은 고딕" w:cs="굴림"/>
                <w:b/>
                <w:bCs/>
                <w:sz w:val="22"/>
                <w:szCs w:val="20"/>
              </w:rPr>
              <w:t xml:space="preserve">중국어 </w:t>
            </w:r>
            <w:r>
              <w:rPr>
                <w:rFonts w:ascii="맑은 고딕" w:hAnsi="맑은 고딕" w:cs="굴림" w:hint="eastAsia"/>
                <w:b/>
                <w:bCs/>
                <w:sz w:val="22"/>
                <w:szCs w:val="20"/>
              </w:rPr>
              <w:t>작문 창작 활동</w:t>
            </w:r>
            <w:r>
              <w:rPr>
                <w:rFonts w:asciiTheme="minorEastAsia" w:eastAsiaTheme="minorEastAsia" w:hAnsiTheme="minorEastAsia" w:cs="굴림" w:hint="eastAsia"/>
                <w:b/>
                <w:bCs/>
                <w:sz w:val="22"/>
                <w:szCs w:val="20"/>
              </w:rPr>
              <w:t>（中文</w:t>
            </w:r>
            <w:r>
              <w:rPr>
                <w:rFonts w:ascii="SimSun" w:eastAsia="SimSun" w:hAnsi="SimSun" w:cs="새굴림" w:hint="eastAsia"/>
                <w:b/>
                <w:bCs/>
                <w:sz w:val="22"/>
                <w:szCs w:val="20"/>
              </w:rPr>
              <w:t>创作活动</w:t>
            </w:r>
            <w:r>
              <w:rPr>
                <w:rFonts w:asciiTheme="minorEastAsia" w:eastAsiaTheme="minorEastAsia" w:hAnsiTheme="minorEastAsia" w:cs="굴림" w:hint="eastAsia"/>
                <w:b/>
                <w:bCs/>
                <w:sz w:val="22"/>
                <w:szCs w:val="20"/>
              </w:rPr>
              <w:t>）</w:t>
            </w:r>
          </w:p>
          <w:p w:rsidR="00020CA6" w:rsidRPr="00F61AD3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sz w:val="18"/>
                <w:szCs w:val="20"/>
              </w:rPr>
            </w:pPr>
            <w:r w:rsidRPr="00F61AD3">
              <w:rPr>
                <w:rFonts w:ascii="맑은 고딕" w:hAnsi="맑은 고딕" w:cs="굴림"/>
                <w:sz w:val="18"/>
                <w:szCs w:val="20"/>
              </w:rPr>
              <w:t>중국어 학습 동기를 고취하고 적극적인 사고 활동 및 글쓰기 활동을 통해 본인의 생각을 논리적으로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,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문학적으로 표현할 수 있는 힘을 기르도록 함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>.</w:t>
            </w:r>
          </w:p>
          <w:p w:rsidR="00020CA6" w:rsidRPr="00F61AD3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sz w:val="22"/>
                <w:szCs w:val="20"/>
              </w:rPr>
            </w:pPr>
            <w:r w:rsidRPr="00F61AD3">
              <w:rPr>
                <w:rFonts w:ascii="맑은 고딕" w:hAnsi="맑은 고딕" w:cs="굴림"/>
                <w:b/>
                <w:bCs/>
                <w:sz w:val="22"/>
                <w:szCs w:val="20"/>
              </w:rPr>
              <w:t>다</w:t>
            </w:r>
            <w:r w:rsidRPr="00F61AD3">
              <w:rPr>
                <w:rFonts w:ascii="맑은 고딕" w:hAnsi="맑은 고딕" w:cs="굴림" w:hint="eastAsia"/>
                <w:b/>
                <w:bCs/>
                <w:sz w:val="22"/>
                <w:szCs w:val="20"/>
              </w:rPr>
              <w:t xml:space="preserve">. </w:t>
            </w:r>
            <w:r w:rsidRPr="00F61AD3">
              <w:rPr>
                <w:rFonts w:ascii="맑은 고딕" w:hAnsi="맑은 고딕" w:cs="굴림"/>
                <w:b/>
                <w:bCs/>
                <w:sz w:val="22"/>
                <w:szCs w:val="20"/>
              </w:rPr>
              <w:t xml:space="preserve">중국어 예술제 </w:t>
            </w:r>
            <w:r>
              <w:rPr>
                <w:rFonts w:asciiTheme="minorEastAsia" w:eastAsiaTheme="minorEastAsia" w:hAnsiTheme="minorEastAsia" w:cs="굴림" w:hint="eastAsia"/>
                <w:b/>
                <w:bCs/>
                <w:sz w:val="22"/>
                <w:szCs w:val="20"/>
              </w:rPr>
              <w:t>（仁成节）</w:t>
            </w:r>
          </w:p>
          <w:p w:rsidR="00020CA6" w:rsidRPr="00F61AD3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sz w:val="18"/>
                <w:szCs w:val="20"/>
              </w:rPr>
            </w:pPr>
            <w:r w:rsidRPr="00F61AD3">
              <w:rPr>
                <w:rFonts w:ascii="맑은 고딕" w:hAnsi="맑은 고딕" w:cs="굴림"/>
                <w:sz w:val="18"/>
                <w:szCs w:val="20"/>
              </w:rPr>
              <w:t>중국어 연극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,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노래와 춤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,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퀴즈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,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문화 체험 등 다양한 활동을 통해 중국어 실력을 연마하는 한편 발표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능력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,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감상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능력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,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협동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>심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을 기르고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, </w:t>
            </w:r>
            <w:r w:rsidRPr="00F61AD3">
              <w:rPr>
                <w:rFonts w:ascii="맑은 고딕" w:hAnsi="맑은 고딕" w:cs="굴림"/>
                <w:sz w:val="18"/>
                <w:szCs w:val="20"/>
              </w:rPr>
              <w:t>중국문화를 체험하고 이해할 수 있는 기회를 가짐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</w:rPr>
              <w:t xml:space="preserve">. </w:t>
            </w:r>
          </w:p>
          <w:p w:rsidR="00020CA6" w:rsidRPr="00B717C5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eastAsiaTheme="minorEastAsia" w:hAnsi="맑은 고딕" w:cs="굴림"/>
                <w:sz w:val="22"/>
              </w:rPr>
            </w:pPr>
            <w:r w:rsidRPr="00F61AD3">
              <w:rPr>
                <w:rFonts w:ascii="맑은 고딕" w:hAnsi="맑은 고딕" w:cs="굴림"/>
                <w:b/>
                <w:bCs/>
                <w:sz w:val="22"/>
              </w:rPr>
              <w:t>라</w:t>
            </w:r>
            <w:r w:rsidRPr="00F61AD3">
              <w:rPr>
                <w:rFonts w:ascii="맑은 고딕" w:hAnsi="맑은 고딕" w:cs="굴림" w:hint="eastAsia"/>
                <w:b/>
                <w:bCs/>
                <w:sz w:val="22"/>
              </w:rPr>
              <w:t xml:space="preserve">. </w:t>
            </w:r>
            <w:r w:rsidRPr="00F61AD3">
              <w:rPr>
                <w:rFonts w:ascii="맑은 고딕" w:hAnsi="맑은 고딕" w:cs="굴림"/>
                <w:b/>
                <w:bCs/>
                <w:sz w:val="22"/>
              </w:rPr>
              <w:t xml:space="preserve">중국어 </w:t>
            </w:r>
            <w:r w:rsidRPr="00F61AD3">
              <w:rPr>
                <w:rFonts w:ascii="맑은 고딕" w:hAnsi="맑은 고딕" w:cs="굴림" w:hint="eastAsia"/>
                <w:b/>
                <w:bCs/>
                <w:sz w:val="22"/>
              </w:rPr>
              <w:t>주제</w:t>
            </w:r>
            <w:r w:rsidRPr="00B717C5">
              <w:rPr>
                <w:rFonts w:ascii="맑은 고딕" w:hAnsi="맑은 고딕" w:cs="굴림" w:hint="eastAsia"/>
                <w:b/>
                <w:bCs/>
                <w:sz w:val="22"/>
              </w:rPr>
              <w:t xml:space="preserve"> 연설</w:t>
            </w:r>
            <w:r>
              <w:rPr>
                <w:rFonts w:ascii="맑은 고딕" w:eastAsiaTheme="minorEastAsia" w:hAnsi="맑은 고딕" w:cs="굴림" w:hint="eastAsia"/>
                <w:b/>
                <w:bCs/>
                <w:sz w:val="22"/>
              </w:rPr>
              <w:t xml:space="preserve"> </w:t>
            </w:r>
            <w:r>
              <w:rPr>
                <w:rFonts w:ascii="맑은 고딕" w:eastAsiaTheme="minorEastAsia" w:hAnsi="맑은 고딕" w:cs="굴림" w:hint="eastAsia"/>
                <w:b/>
                <w:bCs/>
                <w:sz w:val="22"/>
              </w:rPr>
              <w:t>（中文演讲）</w:t>
            </w:r>
          </w:p>
          <w:p w:rsidR="00020CA6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sz w:val="20"/>
                <w:szCs w:val="20"/>
                <w:shd w:val="clear" w:color="auto" w:fill="FFFFFF"/>
              </w:rPr>
            </w:pPr>
            <w:r w:rsidRPr="00F61AD3">
              <w:rPr>
                <w:rFonts w:ascii="맑은 고딕" w:hAnsi="맑은 고딕" w:cs="굴림"/>
                <w:sz w:val="18"/>
                <w:szCs w:val="20"/>
                <w:shd w:val="clear" w:color="auto" w:fill="FFFFFF"/>
              </w:rPr>
              <w:t xml:space="preserve">중국어 문화권의 다양하고 풍부한 주제에 관해 학생 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  <w:shd w:val="clear" w:color="auto" w:fill="FFFFFF"/>
              </w:rPr>
              <w:t>스</w:t>
            </w:r>
            <w:r w:rsidRPr="00F61AD3">
              <w:rPr>
                <w:rFonts w:ascii="맑은 고딕" w:hAnsi="맑은 고딕" w:cs="굴림"/>
                <w:sz w:val="18"/>
                <w:szCs w:val="20"/>
                <w:shd w:val="clear" w:color="auto" w:fill="FFFFFF"/>
              </w:rPr>
              <w:t>스로 탐구하고 본인의 견해를 중국어로 발표함으로써 학우들과 지식을 공유하고 글로벌 리더가 갖추어야 할 소양을 기르고자 함</w:t>
            </w:r>
            <w:r w:rsidRPr="00F61AD3">
              <w:rPr>
                <w:rFonts w:ascii="맑은 고딕" w:hAnsi="맑은 고딕" w:cs="굴림" w:hint="eastAsia"/>
                <w:sz w:val="18"/>
                <w:szCs w:val="20"/>
                <w:shd w:val="clear" w:color="auto" w:fill="FFFFFF"/>
              </w:rPr>
              <w:t>.</w:t>
            </w:r>
          </w:p>
          <w:p w:rsidR="00020CA6" w:rsidRPr="00313826" w:rsidRDefault="00020CA6" w:rsidP="00AB6127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2" w:rightFromText="142" w:horzAnchor="margin" w:tblpY="456"/>
              <w:tblOverlap w:val="never"/>
              <w:tblW w:w="4766" w:type="dxa"/>
              <w:tblBorders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6"/>
              <w:gridCol w:w="1656"/>
              <w:gridCol w:w="456"/>
              <w:gridCol w:w="893"/>
              <w:gridCol w:w="1505"/>
            </w:tblGrid>
            <w:tr w:rsidR="00020CA6" w:rsidRPr="00913627" w:rsidTr="00AB6127">
              <w:trPr>
                <w:trHeight w:val="509"/>
              </w:trPr>
              <w:tc>
                <w:tcPr>
                  <w:tcW w:w="256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9EDED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구</w:t>
                  </w:r>
                </w:p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분</w:t>
                  </w:r>
                </w:p>
              </w:tc>
              <w:tc>
                <w:tcPr>
                  <w:tcW w:w="1600" w:type="dxa"/>
                  <w:vMerge w:val="restar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9EDED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행 사 내 용</w:t>
                  </w:r>
                </w:p>
              </w:tc>
              <w:tc>
                <w:tcPr>
                  <w:tcW w:w="1399" w:type="dxa"/>
                  <w:gridSpan w:val="2"/>
                  <w:tcBorders>
                    <w:top w:val="single" w:sz="1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9EDED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세부 추진 계획</w:t>
                  </w:r>
                </w:p>
              </w:tc>
              <w:tc>
                <w:tcPr>
                  <w:tcW w:w="1511" w:type="dxa"/>
                  <w:vMerge w:val="restar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9EDED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비 고</w:t>
                  </w:r>
                </w:p>
              </w:tc>
            </w:tr>
            <w:tr w:rsidR="00020CA6" w:rsidRPr="00913627" w:rsidTr="00AB6127">
              <w:trPr>
                <w:trHeight w:val="310"/>
              </w:trPr>
              <w:tc>
                <w:tcPr>
                  <w:tcW w:w="0" w:type="auto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vMerge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6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9EDED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횟수</w:t>
                  </w:r>
                </w:p>
              </w:tc>
              <w:tc>
                <w:tcPr>
                  <w:tcW w:w="943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9EDED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시기</w:t>
                  </w:r>
                </w:p>
              </w:tc>
              <w:tc>
                <w:tcPr>
                  <w:tcW w:w="1511" w:type="dxa"/>
                  <w:vMerge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</w:tr>
            <w:tr w:rsidR="00020CA6" w:rsidRPr="00913627" w:rsidTr="00AB6127">
              <w:trPr>
                <w:trHeight w:val="293"/>
              </w:trPr>
              <w:tc>
                <w:tcPr>
                  <w:tcW w:w="256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9EDED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교</w:t>
                  </w:r>
                </w:p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내</w:t>
                  </w:r>
                </w:p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행</w:t>
                  </w:r>
                </w:p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사</w:t>
                  </w:r>
                </w:p>
              </w:tc>
              <w:tc>
                <w:tcPr>
                  <w:tcW w:w="1600" w:type="dxa"/>
                  <w:tcBorders>
                    <w:top w:val="single" w:sz="1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중국어 작문</w:t>
                  </w:r>
                </w:p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창작 활동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3" w:type="dxa"/>
                  <w:tcBorders>
                    <w:top w:val="single" w:sz="1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5</w:t>
                  </w: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월</w:t>
                  </w:r>
                </w:p>
              </w:tc>
              <w:tc>
                <w:tcPr>
                  <w:tcW w:w="1511" w:type="dxa"/>
                  <w:tcBorders>
                    <w:top w:val="single" w:sz="1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 xml:space="preserve">수준반별 </w:t>
                  </w:r>
                </w:p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개인</w:t>
                  </w: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 xml:space="preserve"> </w:t>
                  </w: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시상</w:t>
                  </w:r>
                </w:p>
              </w:tc>
            </w:tr>
            <w:tr w:rsidR="00020CA6" w:rsidRPr="00913627" w:rsidTr="00AB6127">
              <w:trPr>
                <w:trHeight w:val="294"/>
              </w:trPr>
              <w:tc>
                <w:tcPr>
                  <w:tcW w:w="0" w:type="auto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신문</w:t>
                  </w: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  <w:lang w:eastAsia="zh-CN"/>
                    </w:rPr>
                    <w:t xml:space="preserve"> </w:t>
                  </w: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발간</w:t>
                  </w:r>
                </w:p>
              </w:tc>
              <w:tc>
                <w:tcPr>
                  <w:tcW w:w="4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7</w:t>
                  </w: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월</w:t>
                  </w:r>
                </w:p>
              </w:tc>
              <w:tc>
                <w:tcPr>
                  <w:tcW w:w="15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동아리활동연계</w:t>
                  </w:r>
                </w:p>
              </w:tc>
            </w:tr>
            <w:tr w:rsidR="00020CA6" w:rsidRPr="00913627" w:rsidTr="00AB6127">
              <w:trPr>
                <w:trHeight w:val="294"/>
              </w:trPr>
              <w:tc>
                <w:tcPr>
                  <w:tcW w:w="0" w:type="auto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중국전통문화전람 작품공모</w:t>
                  </w:r>
                </w:p>
              </w:tc>
              <w:tc>
                <w:tcPr>
                  <w:tcW w:w="4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8월</w:t>
                  </w:r>
                </w:p>
              </w:tc>
              <w:tc>
                <w:tcPr>
                  <w:tcW w:w="15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개인 시상</w:t>
                  </w:r>
                </w:p>
              </w:tc>
            </w:tr>
            <w:tr w:rsidR="00020CA6" w:rsidRPr="00913627" w:rsidTr="00AB6127">
              <w:trPr>
                <w:trHeight w:val="293"/>
              </w:trPr>
              <w:tc>
                <w:tcPr>
                  <w:tcW w:w="0" w:type="auto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 w:cs="Cambria Math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cs="Cambria Math" w:hint="eastAsia"/>
                      <w:b/>
                      <w:sz w:val="20"/>
                      <w:szCs w:val="20"/>
                    </w:rPr>
                    <w:t xml:space="preserve">중국어 </w:t>
                  </w:r>
                  <w:r w:rsidRPr="00913627">
                    <w:rPr>
                      <w:rFonts w:ascii="맑은 고딕" w:hAnsi="맑은 고딕" w:cs="Cambria Math" w:hint="eastAsia"/>
                      <w:b/>
                      <w:sz w:val="20"/>
                      <w:szCs w:val="20"/>
                    </w:rPr>
                    <w:t>주제</w:t>
                  </w:r>
                  <w:r>
                    <w:rPr>
                      <w:rFonts w:ascii="맑은 고딕" w:hAnsi="맑은 고딕" w:cs="Cambria Math" w:hint="eastAsia"/>
                      <w:b/>
                      <w:sz w:val="20"/>
                      <w:szCs w:val="20"/>
                    </w:rPr>
                    <w:t xml:space="preserve"> 발표</w:t>
                  </w:r>
                </w:p>
              </w:tc>
              <w:tc>
                <w:tcPr>
                  <w:tcW w:w="4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9</w:t>
                  </w: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월</w:t>
                  </w:r>
                </w:p>
              </w:tc>
              <w:tc>
                <w:tcPr>
                  <w:tcW w:w="15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개인시상</w:t>
                  </w:r>
                </w:p>
              </w:tc>
            </w:tr>
            <w:tr w:rsidR="00020CA6" w:rsidRPr="00913627" w:rsidTr="00AB6127">
              <w:trPr>
                <w:trHeight w:val="293"/>
              </w:trPr>
              <w:tc>
                <w:tcPr>
                  <w:tcW w:w="0" w:type="auto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예술제</w:t>
                  </w:r>
                </w:p>
              </w:tc>
              <w:tc>
                <w:tcPr>
                  <w:tcW w:w="4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1</w:t>
                  </w: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월</w:t>
                  </w:r>
                </w:p>
              </w:tc>
              <w:tc>
                <w:tcPr>
                  <w:tcW w:w="15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인성제</w:t>
                  </w:r>
                </w:p>
              </w:tc>
            </w:tr>
            <w:tr w:rsidR="00020CA6" w:rsidRPr="00913627" w:rsidTr="00AB6127">
              <w:trPr>
                <w:trHeight w:val="293"/>
              </w:trPr>
              <w:tc>
                <w:tcPr>
                  <w:tcW w:w="256" w:type="dxa"/>
                  <w:vMerge w:val="restart"/>
                  <w:tcBorders>
                    <w:top w:val="single" w:sz="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9EDED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기</w:t>
                  </w:r>
                </w:p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타</w:t>
                  </w:r>
                </w:p>
              </w:tc>
              <w:tc>
                <w:tcPr>
                  <w:tcW w:w="16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교과협의회</w:t>
                  </w:r>
                </w:p>
              </w:tc>
              <w:tc>
                <w:tcPr>
                  <w:tcW w:w="4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1</w:t>
                  </w:r>
                  <w:r w:rsidRPr="00913627"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매월 1회</w:t>
                  </w:r>
                </w:p>
              </w:tc>
              <w:tc>
                <w:tcPr>
                  <w:tcW w:w="15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</w:tr>
            <w:tr w:rsidR="00020CA6" w:rsidRPr="00913627" w:rsidTr="00AB6127">
              <w:trPr>
                <w:trHeight w:val="294"/>
              </w:trPr>
              <w:tc>
                <w:tcPr>
                  <w:tcW w:w="0" w:type="auto"/>
                  <w:vMerge/>
                  <w:tcBorders>
                    <w:top w:val="single" w:sz="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원어민 회의</w:t>
                  </w:r>
                </w:p>
              </w:tc>
              <w:tc>
                <w:tcPr>
                  <w:tcW w:w="456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 w:rsidRPr="00913627">
                    <w:rPr>
                      <w:rFonts w:ascii="맑은 고딕" w:hAnsi="맑은 고딕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43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  <w:r>
                    <w:rPr>
                      <w:rFonts w:ascii="맑은 고딕" w:hAnsi="맑은 고딕" w:hint="eastAsia"/>
                      <w:b/>
                      <w:sz w:val="20"/>
                      <w:szCs w:val="20"/>
                    </w:rPr>
                    <w:t>수시</w:t>
                  </w:r>
                </w:p>
              </w:tc>
              <w:tc>
                <w:tcPr>
                  <w:tcW w:w="1511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020CA6" w:rsidRPr="00913627" w:rsidRDefault="00020CA6" w:rsidP="00AB6127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020CA6" w:rsidRPr="00913627" w:rsidRDefault="00020CA6" w:rsidP="00AB6127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sz w:val="20"/>
                <w:szCs w:val="20"/>
              </w:rPr>
            </w:pPr>
          </w:p>
        </w:tc>
      </w:tr>
    </w:tbl>
    <w:p w:rsidR="00880E00" w:rsidRDefault="00020CA6" w:rsidP="00880E00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64" w:lineRule="auto"/>
        <w:jc w:val="both"/>
        <w:textAlignment w:val="baseline"/>
        <w:rPr>
          <w:rFonts w:ascii="굴림" w:hAnsi="굴림" w:cs="굴림"/>
          <w:b/>
          <w:bCs/>
          <w:sz w:val="30"/>
          <w:szCs w:val="30"/>
          <w:shd w:val="clear" w:color="auto" w:fill="FFFFFF"/>
        </w:rPr>
      </w:pPr>
      <w:r w:rsidRPr="00FD541D">
        <w:rPr>
          <w:rFonts w:ascii="맑은 고딕" w:hAnsi="맑은 고딕" w:cs="굴림"/>
          <w:b/>
          <w:bCs/>
          <w:kern w:val="2"/>
          <w:sz w:val="30"/>
          <w:szCs w:val="30"/>
          <w:shd w:val="clear" w:color="auto" w:fill="FFFFFF"/>
        </w:rPr>
        <w:t>4</w:t>
      </w:r>
      <w:r w:rsidRPr="00FD541D">
        <w:rPr>
          <w:rFonts w:ascii="맑은 고딕" w:hAnsi="맑은 고딕" w:cs="굴림" w:hint="eastAsia"/>
          <w:b/>
          <w:bCs/>
          <w:kern w:val="2"/>
          <w:sz w:val="30"/>
          <w:szCs w:val="30"/>
          <w:shd w:val="clear" w:color="auto" w:fill="FFFFFF"/>
        </w:rPr>
        <w:t xml:space="preserve">. </w:t>
      </w:r>
      <w:r w:rsidR="00880E00" w:rsidRPr="00FD541D">
        <w:rPr>
          <w:rFonts w:ascii="굴림" w:hAnsi="굴림" w:cs="굴림"/>
          <w:b/>
          <w:bCs/>
          <w:sz w:val="30"/>
          <w:szCs w:val="30"/>
          <w:shd w:val="clear" w:color="auto" w:fill="FFFFFF"/>
        </w:rPr>
        <w:t>교재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709"/>
        <w:gridCol w:w="4536"/>
        <w:gridCol w:w="2552"/>
      </w:tblGrid>
      <w:tr w:rsidR="00B9705A" w:rsidRPr="00B9705A" w:rsidTr="002E2F9C">
        <w:trPr>
          <w:trHeight w:val="63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반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교재명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출판사</w:t>
            </w:r>
          </w:p>
        </w:tc>
      </w:tr>
      <w:tr w:rsidR="00B9705A" w:rsidRPr="00B9705A" w:rsidTr="002E2F9C">
        <w:trPr>
          <w:trHeight w:val="233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7A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轻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松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本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1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简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体版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三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联书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店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(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香港）有限公司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</w:p>
        </w:tc>
      </w:tr>
      <w:tr w:rsidR="00B9705A" w:rsidRPr="00B9705A" w:rsidTr="002E2F9C">
        <w:trPr>
          <w:trHeight w:val="253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7B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博雅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初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起步篇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45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7C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说汉语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（下）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第三版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65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7D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博雅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准中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加速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143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lastRenderedPageBreak/>
              <w:t>7E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博雅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冲刺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Ⅱ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305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8A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轻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松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本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2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简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体版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三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联书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店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(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香港）有限公司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</w:p>
        </w:tc>
      </w:tr>
      <w:tr w:rsidR="00B9705A" w:rsidRPr="00B9705A" w:rsidTr="002E2F9C">
        <w:trPr>
          <w:trHeight w:val="183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8B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博雅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初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起步篇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Ⅱ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18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8C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说汉语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（下）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第三版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0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8D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轻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松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中文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2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8E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桥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梁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实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用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程（上）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4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9A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轻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松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本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3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简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体版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三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联书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店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(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香港）有限公司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</w:p>
        </w:tc>
      </w:tr>
      <w:tr w:rsidR="00B9705A" w:rsidRPr="00B9705A" w:rsidTr="002E2F9C">
        <w:trPr>
          <w:trHeight w:val="26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9B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博雅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初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起步篇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Ⅱ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89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9C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预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强化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程系列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综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合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本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3 textbook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95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预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强化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程系列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综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合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练习册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3 workbook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301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9D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博雅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冲刺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179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水平考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试真题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集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HSK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五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2018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版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人民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育出版社</w:t>
            </w:r>
          </w:p>
        </w:tc>
      </w:tr>
      <w:tr w:rsidR="00B9705A" w:rsidRPr="00B9705A" w:rsidTr="002E2F9C">
        <w:trPr>
          <w:trHeight w:val="199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9E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博雅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冲刺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Ⅱ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19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新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HSK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模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拟试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卷及解析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华语教学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25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10A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体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验汉语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生活篇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进阶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英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版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60~80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课时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高等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育出版社</w:t>
            </w:r>
          </w:p>
        </w:tc>
      </w:tr>
      <w:tr w:rsidR="00B9705A" w:rsidRPr="00B9705A" w:rsidTr="002E2F9C">
        <w:trPr>
          <w:trHeight w:val="245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10B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标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准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汉语会话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360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句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65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10C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预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强化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程系列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综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合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本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4 textbook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85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预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强化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程系列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综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合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练习册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4 workbook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205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10D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轻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松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中文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2E2F9C">
        <w:trPr>
          <w:trHeight w:val="325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NEW HSK LEVEL5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跨越新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HSK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五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模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拟试题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集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189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10E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博雅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高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级飞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翔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09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新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HSK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模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拟试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卷及解析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华语教学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15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11A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体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验汉语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生活篇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进阶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英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版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60~80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课时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高等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育出版社</w:t>
            </w:r>
          </w:p>
        </w:tc>
      </w:tr>
      <w:tr w:rsidR="00B9705A" w:rsidRPr="00B9705A" w:rsidTr="00B9705A">
        <w:trPr>
          <w:trHeight w:val="235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11B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标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准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汉语会话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360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句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4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55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11C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预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强化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程系列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综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合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本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4 textbook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61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预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强化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程系列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综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合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练习册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4 workbook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81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11D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标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准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HSK5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（下）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05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标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准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HSK5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（下）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练习册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45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11E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成功之路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成功篇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Ⅱ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65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新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HSK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全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真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模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拟测试题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集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7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11 4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차산업혁명과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중국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当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代中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国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镜头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-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科技改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变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国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华语教学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9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11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会话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对韩汉语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口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语教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程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初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Ⅱ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31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11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会话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中高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任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务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型中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口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（下）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18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11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会话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高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高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口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提高篇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0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12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会话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新目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标汉语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>5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口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课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本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言大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7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12 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会话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高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</w:rPr>
              <w:t>续</w:t>
            </w:r>
            <w:r w:rsidRPr="00B9705A">
              <w:rPr>
                <w:rFonts w:ascii="굴림" w:eastAsia="굴림" w:hAnsi="굴림" w:cs="굴림" w:hint="eastAsia"/>
                <w:color w:val="000000"/>
                <w:sz w:val="20"/>
                <w:szCs w:val="22"/>
              </w:rPr>
              <w:t>用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高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级汉语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口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语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提高篇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北京大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2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12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文化理解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当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代中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国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镜头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-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国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特色文化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华语教学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B9705A" w:rsidRPr="00B9705A" w:rsidTr="00B9705A">
        <w:trPr>
          <w:trHeight w:val="24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12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오늘날의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중국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20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当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代中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国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近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镜头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 xml:space="preserve"> </w:t>
            </w:r>
            <w:r w:rsidRPr="00B9705A">
              <w:rPr>
                <w:rFonts w:ascii="굴림" w:hAnsi="굴림" w:cs="굴림" w:hint="eastAsia"/>
                <w:color w:val="000000"/>
                <w:sz w:val="20"/>
                <w:szCs w:val="22"/>
                <w:shd w:val="clear" w:color="auto" w:fill="FFFFFF"/>
              </w:rPr>
              <w:t xml:space="preserve">- </w:t>
            </w:r>
            <w:r w:rsidRPr="00B9705A"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  <w:t>走向世界的中</w:t>
            </w: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国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B9705A" w:rsidRDefault="00B9705A" w:rsidP="00B9705A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hAnsi="굴림" w:cs="굴림"/>
                <w:color w:val="000000"/>
                <w:sz w:val="20"/>
                <w:szCs w:val="22"/>
                <w:shd w:val="clear" w:color="auto" w:fill="FFFFFF"/>
              </w:rPr>
            </w:pPr>
            <w:r w:rsidRPr="00B9705A">
              <w:rPr>
                <w:rFonts w:ascii="새굴림" w:eastAsia="새굴림" w:hAnsi="새굴림" w:cs="새굴림" w:hint="eastAsia"/>
                <w:color w:val="000000"/>
                <w:sz w:val="20"/>
                <w:szCs w:val="22"/>
                <w:shd w:val="clear" w:color="auto" w:fill="FFFFFF"/>
              </w:rPr>
              <w:t>华语教学</w:t>
            </w:r>
            <w:r w:rsidRPr="00B9705A">
              <w:rPr>
                <w:rFonts w:ascii="맑은 고딕" w:hAnsi="맑은 고딕" w:cs="맑은 고딕" w:hint="eastAsia"/>
                <w:color w:val="000000"/>
                <w:sz w:val="20"/>
                <w:szCs w:val="22"/>
                <w:shd w:val="clear" w:color="auto" w:fill="FFFFFF"/>
              </w:rPr>
              <w:t>出版社</w:t>
            </w:r>
          </w:p>
        </w:tc>
      </w:tr>
      <w:tr w:rsidR="00880E00" w:rsidRPr="003D637C" w:rsidTr="00B9705A">
        <w:trPr>
          <w:trHeight w:val="1821"/>
        </w:trPr>
        <w:tc>
          <w:tcPr>
            <w:tcW w:w="100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80E00" w:rsidRPr="003D637C" w:rsidRDefault="00880E00" w:rsidP="00880E00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21"/>
                <w:szCs w:val="21"/>
              </w:rPr>
            </w:pPr>
            <w:r w:rsidRPr="003D637C">
              <w:rPr>
                <w:rFonts w:ascii="굴림" w:eastAsia="함초롬바탕" w:hAnsi="함초롬바탕" w:cs="굴림"/>
                <w:b/>
                <w:bCs/>
                <w:color w:val="0000FF"/>
                <w:sz w:val="21"/>
                <w:szCs w:val="21"/>
                <w:shd w:val="clear" w:color="auto" w:fill="FFFFFF"/>
              </w:rPr>
              <w:lastRenderedPageBreak/>
              <w:t>※</w:t>
            </w:r>
            <w:r w:rsidRPr="003D637C">
              <w:rPr>
                <w:rFonts w:ascii="굴림" w:eastAsia="함초롬바탕" w:hAnsi="함초롬바탕" w:cs="굴림"/>
                <w:b/>
                <w:bCs/>
                <w:color w:val="0000FF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b/>
                <w:bCs/>
                <w:color w:val="0000FF"/>
                <w:sz w:val="21"/>
                <w:szCs w:val="21"/>
                <w:shd w:val="clear" w:color="auto" w:fill="FFFFFF"/>
              </w:rPr>
              <w:t>구매</w:t>
            </w:r>
            <w:r w:rsidRPr="003D637C">
              <w:rPr>
                <w:rFonts w:ascii="굴림" w:eastAsia="함초롬바탕" w:hAnsi="굴림" w:cs="굴림"/>
                <w:b/>
                <w:bCs/>
                <w:color w:val="0000FF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b/>
                <w:bCs/>
                <w:color w:val="0000FF"/>
                <w:sz w:val="21"/>
                <w:szCs w:val="21"/>
                <w:shd w:val="clear" w:color="auto" w:fill="FFFFFF"/>
              </w:rPr>
              <w:t>시</w:t>
            </w:r>
            <w:r w:rsidRPr="003D637C">
              <w:rPr>
                <w:rFonts w:ascii="굴림" w:eastAsia="함초롬바탕" w:hAnsi="굴림" w:cs="굴림"/>
                <w:b/>
                <w:bCs/>
                <w:color w:val="0000FF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b/>
                <w:bCs/>
                <w:color w:val="0000FF"/>
                <w:sz w:val="21"/>
                <w:szCs w:val="21"/>
                <w:shd w:val="clear" w:color="auto" w:fill="FFFFFF"/>
              </w:rPr>
              <w:t>주의사항</w:t>
            </w:r>
            <w:r w:rsidRPr="003D637C">
              <w:rPr>
                <w:rFonts w:ascii="함초롬바탕" w:eastAsia="함초롬바탕" w:hAnsi="함초롬바탕" w:cs="함초롬바탕" w:hint="eastAsia"/>
                <w:b/>
                <w:bCs/>
                <w:color w:val="0000FF"/>
                <w:sz w:val="21"/>
                <w:szCs w:val="21"/>
                <w:shd w:val="clear" w:color="auto" w:fill="FFFFFF"/>
              </w:rPr>
              <w:t>(</w:t>
            </w:r>
            <w:r w:rsidRPr="003D637C">
              <w:rPr>
                <w:rFonts w:ascii="굴림" w:eastAsia="함초롬바탕" w:hAnsi="굴림" w:cs="굴림"/>
                <w:b/>
                <w:bCs/>
                <w:color w:val="0000FF"/>
                <w:sz w:val="21"/>
                <w:szCs w:val="21"/>
                <w:shd w:val="clear" w:color="auto" w:fill="FFFFFF"/>
              </w:rPr>
              <w:t>필독</w:t>
            </w:r>
            <w:r w:rsidRPr="003D637C">
              <w:rPr>
                <w:rFonts w:ascii="함초롬바탕" w:eastAsia="함초롬바탕" w:hAnsi="함초롬바탕" w:cs="함초롬바탕" w:hint="eastAsia"/>
                <w:b/>
                <w:bCs/>
                <w:color w:val="0000FF"/>
                <w:sz w:val="21"/>
                <w:szCs w:val="21"/>
                <w:shd w:val="clear" w:color="auto" w:fill="FFFFFF"/>
              </w:rPr>
              <w:t>)</w:t>
            </w:r>
          </w:p>
          <w:p w:rsidR="00880E00" w:rsidRPr="003D637C" w:rsidRDefault="00880E00" w:rsidP="00880E00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21"/>
                <w:szCs w:val="21"/>
              </w:rPr>
            </w:pP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 xml:space="preserve">*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책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이름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옆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>'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续用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>'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이라고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적힌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것은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작년에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썼던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교재를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계속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사용한다는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뜻입니다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880E00" w:rsidRPr="003D637C" w:rsidRDefault="00880E00" w:rsidP="00880E00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21"/>
                <w:szCs w:val="21"/>
              </w:rPr>
            </w:pP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 xml:space="preserve">*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교재가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>2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권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기재되어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있는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반의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경우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>2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권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모두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준비해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주십시오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880E00" w:rsidRPr="003D637C" w:rsidRDefault="00880E00" w:rsidP="00880E00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1"/>
                <w:szCs w:val="21"/>
              </w:rPr>
            </w:pP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 xml:space="preserve">*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반드시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표지사진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확인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후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구매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 xml:space="preserve">, * 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课本</w:t>
            </w:r>
            <w:r w:rsidRPr="003D637C">
              <w:rPr>
                <w:rFonts w:ascii="함초롬바탕" w:eastAsia="함초롬바탕" w:hAnsi="함초롬바탕" w:cs="함초롬바탕" w:hint="eastAsia"/>
                <w:color w:val="FF0000"/>
                <w:sz w:val="21"/>
                <w:szCs w:val="21"/>
                <w:shd w:val="clear" w:color="auto" w:fill="FFFFFF"/>
              </w:rPr>
              <w:t>(text book)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과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练习册</w:t>
            </w:r>
            <w:r w:rsidRPr="003D637C">
              <w:rPr>
                <w:rFonts w:ascii="함초롬바탕" w:eastAsia="함초롬바탕" w:hAnsi="함초롬바탕" w:cs="함초롬바탕" w:hint="eastAsia"/>
                <w:color w:val="FF0000"/>
                <w:sz w:val="21"/>
                <w:szCs w:val="21"/>
                <w:shd w:val="clear" w:color="auto" w:fill="FFFFFF"/>
              </w:rPr>
              <w:t>(work book)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를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잘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구분할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FF0000"/>
                <w:sz w:val="21"/>
                <w:szCs w:val="21"/>
                <w:shd w:val="clear" w:color="auto" w:fill="FFFFFF"/>
              </w:rPr>
              <w:t>것</w:t>
            </w:r>
          </w:p>
          <w:p w:rsidR="00880E00" w:rsidRPr="003D637C" w:rsidRDefault="00880E00" w:rsidP="00880E00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21"/>
                <w:szCs w:val="21"/>
              </w:rPr>
            </w:pP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 xml:space="preserve">*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교재명</w:t>
            </w:r>
            <w:r w:rsidRPr="003D637C">
              <w:rPr>
                <w:rFonts w:ascii="함초롬바탕" w:eastAsia="함초롬바탕" w:hAnsi="함초롬바탕" w:cs="함초롬바탕" w:hint="eastAsia"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출판사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정확히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확인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후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3D637C">
              <w:rPr>
                <w:rFonts w:ascii="굴림" w:eastAsia="함초롬바탕" w:hAnsi="굴림" w:cs="굴림"/>
                <w:color w:val="000000"/>
                <w:sz w:val="21"/>
                <w:szCs w:val="21"/>
                <w:shd w:val="clear" w:color="auto" w:fill="FFFFFF"/>
              </w:rPr>
              <w:t>구매</w:t>
            </w:r>
          </w:p>
        </w:tc>
      </w:tr>
    </w:tbl>
    <w:p w:rsidR="00880E00" w:rsidRPr="003D637C" w:rsidRDefault="00880E00" w:rsidP="00880E00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64" w:lineRule="auto"/>
        <w:jc w:val="both"/>
        <w:textAlignment w:val="baseline"/>
        <w:rPr>
          <w:rFonts w:ascii="굴림" w:hAnsi="굴림" w:cs="굴림"/>
          <w:b/>
          <w:bCs/>
          <w:sz w:val="30"/>
          <w:szCs w:val="30"/>
          <w:shd w:val="clear" w:color="auto" w:fill="FFFFFF"/>
        </w:rPr>
      </w:pPr>
    </w:p>
    <w:p w:rsidR="00020CA6" w:rsidRPr="00164CB4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rFonts w:ascii="맑은 고딕" w:hAnsi="맑은 고딕" w:cs="굴림"/>
          <w:b/>
          <w:bCs/>
          <w:color w:val="000000"/>
          <w:sz w:val="30"/>
          <w:szCs w:val="30"/>
          <w:shd w:val="clear" w:color="auto" w:fill="FFFFFF"/>
        </w:rPr>
        <w:t>5</w:t>
      </w:r>
      <w:r w:rsidRPr="00164CB4">
        <w:rPr>
          <w:rFonts w:ascii="맑은 고딕" w:hAnsi="맑은 고딕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. 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분반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편성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방법</w:t>
      </w:r>
    </w:p>
    <w:tbl>
      <w:tblPr>
        <w:tblOverlap w:val="never"/>
        <w:tblW w:w="10243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4552"/>
        <w:gridCol w:w="4553"/>
      </w:tblGrid>
      <w:tr w:rsidR="00020CA6" w:rsidRPr="00164CB4" w:rsidTr="00AB6127">
        <w:trPr>
          <w:trHeight w:val="157"/>
        </w:trPr>
        <w:tc>
          <w:tcPr>
            <w:tcW w:w="113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5FFD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0CA6" w:rsidRPr="007361BF" w:rsidRDefault="00020CA6" w:rsidP="00AB612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5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FFD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0CA6" w:rsidRPr="007361BF" w:rsidRDefault="00020CA6" w:rsidP="00AB612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361BF">
              <w:rPr>
                <w:b/>
                <w:sz w:val="18"/>
                <w:szCs w:val="18"/>
              </w:rPr>
              <w:t>중</w:t>
            </w:r>
            <w:r w:rsidRPr="007361BF">
              <w:rPr>
                <w:b/>
                <w:sz w:val="18"/>
                <w:szCs w:val="18"/>
              </w:rPr>
              <w:t xml:space="preserve"> </w:t>
            </w:r>
            <w:r w:rsidRPr="007361BF">
              <w:rPr>
                <w:b/>
                <w:sz w:val="18"/>
                <w:szCs w:val="18"/>
              </w:rPr>
              <w:t>등</w:t>
            </w:r>
          </w:p>
        </w:tc>
        <w:tc>
          <w:tcPr>
            <w:tcW w:w="455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5FFD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0CA6" w:rsidRPr="007361BF" w:rsidRDefault="00020CA6" w:rsidP="00AB612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361BF">
              <w:rPr>
                <w:b/>
                <w:sz w:val="18"/>
                <w:szCs w:val="18"/>
              </w:rPr>
              <w:t>고</w:t>
            </w:r>
            <w:r w:rsidRPr="007361BF">
              <w:rPr>
                <w:b/>
                <w:sz w:val="18"/>
                <w:szCs w:val="18"/>
              </w:rPr>
              <w:t xml:space="preserve"> </w:t>
            </w:r>
            <w:r w:rsidRPr="007361BF">
              <w:rPr>
                <w:b/>
                <w:sz w:val="18"/>
                <w:szCs w:val="18"/>
              </w:rPr>
              <w:t>등</w:t>
            </w:r>
          </w:p>
        </w:tc>
      </w:tr>
      <w:tr w:rsidR="00020CA6" w:rsidRPr="00164CB4" w:rsidTr="00AB6127">
        <w:trPr>
          <w:trHeight w:val="2518"/>
        </w:trPr>
        <w:tc>
          <w:tcPr>
            <w:tcW w:w="113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0CA6" w:rsidRPr="00221851" w:rsidRDefault="00020CA6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분</w:t>
            </w:r>
          </w:p>
          <w:p w:rsidR="00020CA6" w:rsidRPr="00221851" w:rsidRDefault="00020CA6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반</w:t>
            </w:r>
          </w:p>
        </w:tc>
        <w:tc>
          <w:tcPr>
            <w:tcW w:w="4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020CA6" w:rsidRPr="00DF7A08" w:rsidRDefault="00020CA6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DF7A08">
              <w:rPr>
                <w:sz w:val="18"/>
                <w:szCs w:val="18"/>
              </w:rPr>
              <w:t>7 - 9</w:t>
            </w:r>
            <w:r w:rsidRPr="00DF7A08">
              <w:rPr>
                <w:rFonts w:hint="eastAsia"/>
                <w:sz w:val="18"/>
                <w:szCs w:val="18"/>
              </w:rPr>
              <w:t>학년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</w:p>
          <w:p w:rsidR="00020CA6" w:rsidRDefault="00020CA6" w:rsidP="00AB612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>▶</w:t>
            </w:r>
            <w:r w:rsidRPr="00DF7A08">
              <w:rPr>
                <w:sz w:val="18"/>
                <w:szCs w:val="18"/>
              </w:rPr>
              <w:t>A - E 5</w:t>
            </w:r>
            <w:r w:rsidRPr="00DF7A08">
              <w:rPr>
                <w:rFonts w:hint="eastAsia"/>
                <w:sz w:val="18"/>
                <w:szCs w:val="18"/>
              </w:rPr>
              <w:t>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수준으로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운영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>▶</w:t>
            </w:r>
            <w:r w:rsidRPr="00DF7A08">
              <w:rPr>
                <w:rFonts w:hint="eastAsia"/>
                <w:sz w:val="18"/>
                <w:szCs w:val="18"/>
              </w:rPr>
              <w:t>수업의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효율을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높이기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위해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학생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수</w:t>
            </w:r>
            <w:r>
              <w:rPr>
                <w:rFonts w:hint="eastAsia"/>
                <w:sz w:val="18"/>
                <w:szCs w:val="18"/>
              </w:rPr>
              <w:t>에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따라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  <w:p w:rsidR="00020CA6" w:rsidRPr="00DF7A08" w:rsidRDefault="00020CA6" w:rsidP="00AB6127">
            <w:pPr>
              <w:spacing w:after="0" w:line="240" w:lineRule="auto"/>
              <w:ind w:left="360" w:hangingChars="200" w:hanging="360"/>
              <w:rPr>
                <w:rFonts w:eastAsia="바탕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동일한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수준을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sz w:val="18"/>
                <w:szCs w:val="18"/>
              </w:rPr>
              <w:t>2</w:t>
            </w:r>
            <w:r w:rsidRPr="00DF7A08">
              <w:rPr>
                <w:rFonts w:hint="eastAsia"/>
                <w:sz w:val="18"/>
                <w:szCs w:val="18"/>
              </w:rPr>
              <w:t>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반으로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나누어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지도함</w:t>
            </w:r>
            <w:r w:rsidRPr="00DF7A08">
              <w:rPr>
                <w:rFonts w:hint="eastAsia"/>
                <w:sz w:val="18"/>
                <w:szCs w:val="18"/>
              </w:rPr>
              <w:t>.</w:t>
            </w:r>
          </w:p>
        </w:tc>
        <w:tc>
          <w:tcPr>
            <w:tcW w:w="4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020CA6" w:rsidRDefault="00020CA6" w:rsidP="00AB612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10 - 11</w:t>
            </w:r>
            <w:r>
              <w:rPr>
                <w:rFonts w:hint="eastAsia"/>
                <w:sz w:val="18"/>
                <w:szCs w:val="18"/>
              </w:rPr>
              <w:t>학년</w:t>
            </w:r>
          </w:p>
          <w:p w:rsidR="00020CA6" w:rsidRDefault="00020CA6" w:rsidP="00AB612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>▶</w:t>
            </w:r>
            <w:r w:rsidRPr="00DF7A08">
              <w:rPr>
                <w:sz w:val="18"/>
                <w:szCs w:val="18"/>
              </w:rPr>
              <w:t>A - E 5</w:t>
            </w:r>
            <w:r w:rsidRPr="00DF7A08">
              <w:rPr>
                <w:rFonts w:hint="eastAsia"/>
                <w:sz w:val="18"/>
                <w:szCs w:val="18"/>
              </w:rPr>
              <w:t>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수준으로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운영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>▶</w:t>
            </w:r>
            <w:r w:rsidRPr="00DF7A08">
              <w:rPr>
                <w:rFonts w:hint="eastAsia"/>
                <w:sz w:val="18"/>
                <w:szCs w:val="18"/>
              </w:rPr>
              <w:t>수업의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효율을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높이기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위해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학생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수</w:t>
            </w:r>
            <w:r>
              <w:rPr>
                <w:rFonts w:hint="eastAsia"/>
                <w:sz w:val="18"/>
                <w:szCs w:val="18"/>
              </w:rPr>
              <w:t>에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따라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  <w:p w:rsidR="00020CA6" w:rsidRDefault="00020CA6" w:rsidP="00AB612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동일한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수준을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sz w:val="18"/>
                <w:szCs w:val="18"/>
              </w:rPr>
              <w:t>2</w:t>
            </w:r>
            <w:r w:rsidRPr="00DF7A08">
              <w:rPr>
                <w:rFonts w:hint="eastAsia"/>
                <w:sz w:val="18"/>
                <w:szCs w:val="18"/>
              </w:rPr>
              <w:t>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반으로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나누어</w:t>
            </w:r>
            <w:r w:rsidRPr="00DF7A08">
              <w:rPr>
                <w:rFonts w:hint="eastAsia"/>
                <w:sz w:val="18"/>
                <w:szCs w:val="18"/>
              </w:rPr>
              <w:t xml:space="preserve"> </w:t>
            </w:r>
            <w:r w:rsidRPr="00DF7A08">
              <w:rPr>
                <w:rFonts w:hint="eastAsia"/>
                <w:sz w:val="18"/>
                <w:szCs w:val="18"/>
              </w:rPr>
              <w:t>지도함</w:t>
            </w:r>
            <w:r w:rsidRPr="00DF7A08">
              <w:rPr>
                <w:rFonts w:hint="eastAsia"/>
                <w:sz w:val="18"/>
                <w:szCs w:val="18"/>
              </w:rPr>
              <w:t>.</w:t>
            </w:r>
          </w:p>
          <w:p w:rsidR="00020CA6" w:rsidRDefault="00020CA6" w:rsidP="00AB6127">
            <w:pPr>
              <w:spacing w:after="0" w:line="240" w:lineRule="auto"/>
              <w:rPr>
                <w:sz w:val="18"/>
                <w:szCs w:val="18"/>
              </w:rPr>
            </w:pPr>
          </w:p>
          <w:p w:rsidR="00020CA6" w:rsidRDefault="00020CA6" w:rsidP="00AB612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rFonts w:hint="eastAsia"/>
                <w:sz w:val="18"/>
                <w:szCs w:val="18"/>
              </w:rPr>
              <w:t>학년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선택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수업</w:t>
            </w:r>
            <w:r>
              <w:rPr>
                <w:rFonts w:hint="eastAsia"/>
                <w:sz w:val="18"/>
                <w:szCs w:val="18"/>
              </w:rPr>
              <w:t xml:space="preserve">  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▶회화 </w:t>
            </w:r>
            <w:r>
              <w:rPr>
                <w:rFonts w:ascii="맑은 고딕" w:hAnsi="맑은 고딕"/>
                <w:sz w:val="18"/>
                <w:szCs w:val="18"/>
              </w:rPr>
              <w:t>: 2-3</w:t>
            </w:r>
            <w:r>
              <w:rPr>
                <w:rFonts w:ascii="맑은 고딕" w:hAnsi="맑은 고딕" w:hint="eastAsia"/>
                <w:sz w:val="18"/>
                <w:szCs w:val="18"/>
              </w:rPr>
              <w:t>개 수준별 분반으로 나누어 지도함.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▶4차 산업혁명과 중국 </w:t>
            </w:r>
            <w:r>
              <w:rPr>
                <w:rFonts w:ascii="맑은 고딕" w:hAnsi="맑은 고딕"/>
                <w:sz w:val="18"/>
                <w:szCs w:val="18"/>
              </w:rPr>
              <w:t xml:space="preserve">: </w:t>
            </w:r>
            <w:r>
              <w:rPr>
                <w:rFonts w:ascii="맑은 고딕" w:hAnsi="맑은 고딕" w:hint="eastAsia"/>
                <w:sz w:val="18"/>
                <w:szCs w:val="18"/>
              </w:rPr>
              <w:t xml:space="preserve">인원에 따라 분반을 나누어 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/>
                <w:sz w:val="18"/>
                <w:szCs w:val="18"/>
              </w:rPr>
              <w:t xml:space="preserve">  </w:t>
            </w:r>
            <w:r>
              <w:rPr>
                <w:rFonts w:ascii="맑은 고딕" w:hAnsi="맑은 고딕" w:hint="eastAsia"/>
                <w:sz w:val="18"/>
                <w:szCs w:val="18"/>
              </w:rPr>
              <w:t>프로젝트식 수업으로 진행됨.</w:t>
            </w:r>
          </w:p>
          <w:p w:rsidR="00020CA6" w:rsidRPr="00C6499D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/>
                <w:sz w:val="18"/>
                <w:szCs w:val="18"/>
              </w:rPr>
              <w:t>12</w:t>
            </w:r>
            <w:r>
              <w:rPr>
                <w:rFonts w:ascii="맑은 고딕" w:hAnsi="맑은 고딕" w:hint="eastAsia"/>
                <w:sz w:val="18"/>
                <w:szCs w:val="18"/>
              </w:rPr>
              <w:t>학년 선택 수업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>▶</w:t>
            </w:r>
            <w:r w:rsidRPr="00C6499D">
              <w:rPr>
                <w:rFonts w:ascii="맑은 고딕" w:hAnsi="맑은 고딕" w:hint="eastAsia"/>
                <w:sz w:val="18"/>
                <w:szCs w:val="18"/>
              </w:rPr>
              <w:t>심화</w:t>
            </w:r>
            <w:r>
              <w:rPr>
                <w:rFonts w:ascii="맑은 고딕" w:hAnsi="맑은 고딕" w:hint="eastAsia"/>
                <w:sz w:val="18"/>
                <w:szCs w:val="18"/>
              </w:rPr>
              <w:t xml:space="preserve">회화 </w:t>
            </w:r>
            <w:r>
              <w:rPr>
                <w:rFonts w:ascii="맑은 고딕" w:hAnsi="맑은 고딕"/>
                <w:sz w:val="18"/>
                <w:szCs w:val="18"/>
              </w:rPr>
              <w:t>: 2-3</w:t>
            </w:r>
            <w:r>
              <w:rPr>
                <w:rFonts w:ascii="맑은 고딕" w:hAnsi="맑은 고딕" w:hint="eastAsia"/>
                <w:sz w:val="18"/>
                <w:szCs w:val="18"/>
              </w:rPr>
              <w:t>개 수준별 분반으로 나누어 지도함.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▶중국문화의 이해 </w:t>
            </w:r>
            <w:r>
              <w:rPr>
                <w:rFonts w:ascii="맑은 고딕" w:hAnsi="맑은 고딕"/>
                <w:sz w:val="18"/>
                <w:szCs w:val="18"/>
              </w:rPr>
              <w:t xml:space="preserve">: </w:t>
            </w:r>
            <w:r>
              <w:rPr>
                <w:rFonts w:ascii="맑은 고딕" w:hAnsi="맑은 고딕" w:hint="eastAsia"/>
                <w:sz w:val="18"/>
                <w:szCs w:val="18"/>
              </w:rPr>
              <w:t>인원에 따라 분반을 나누어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   발표식 수업으로 진행됨.</w:t>
            </w:r>
          </w:p>
          <w:p w:rsidR="00020CA6" w:rsidRDefault="00020CA6" w:rsidP="00AB6127">
            <w:pPr>
              <w:spacing w:after="0" w:line="240" w:lineRule="auto"/>
              <w:ind w:left="360" w:hangingChars="200" w:hanging="360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▶오늘날의 중국 </w:t>
            </w:r>
            <w:r>
              <w:rPr>
                <w:rFonts w:ascii="맑은 고딕" w:hAnsi="맑은 고딕"/>
                <w:sz w:val="18"/>
                <w:szCs w:val="18"/>
              </w:rPr>
              <w:t xml:space="preserve">: </w:t>
            </w:r>
            <w:r>
              <w:rPr>
                <w:rFonts w:ascii="맑은 고딕" w:hAnsi="맑은 고딕" w:hint="eastAsia"/>
                <w:sz w:val="18"/>
                <w:szCs w:val="18"/>
              </w:rPr>
              <w:t>인원에 따라 분반을 나누어 중국의</w:t>
            </w:r>
          </w:p>
          <w:p w:rsidR="00020CA6" w:rsidRPr="00221851" w:rsidRDefault="00020CA6" w:rsidP="00AB6127">
            <w:pPr>
              <w:spacing w:after="0" w:line="240" w:lineRule="auto"/>
              <w:ind w:left="360" w:hangingChars="200" w:hanging="360"/>
              <w:rPr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   당대문화를 배우는 수업으로 진행됨.</w:t>
            </w:r>
          </w:p>
        </w:tc>
      </w:tr>
      <w:tr w:rsidR="00020CA6" w:rsidRPr="00164CB4" w:rsidTr="00AB6127">
        <w:trPr>
          <w:trHeight w:val="629"/>
        </w:trPr>
        <w:tc>
          <w:tcPr>
            <w:tcW w:w="113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0CA6" w:rsidRPr="00221851" w:rsidRDefault="00020CA6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분반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편성</w:t>
            </w:r>
          </w:p>
          <w:p w:rsidR="00020CA6" w:rsidRPr="00221851" w:rsidRDefault="00020CA6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방법</w:t>
            </w:r>
          </w:p>
        </w:tc>
        <w:tc>
          <w:tcPr>
            <w:tcW w:w="4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0CA6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▶전편입생 </w:t>
            </w:r>
            <w:r>
              <w:rPr>
                <w:rFonts w:ascii="맑은 고딕" w:hAnsi="맑은 고딕"/>
                <w:sz w:val="18"/>
                <w:szCs w:val="18"/>
              </w:rPr>
              <w:t xml:space="preserve">: </w:t>
            </w:r>
            <w:r>
              <w:rPr>
                <w:rFonts w:ascii="맑은 고딕" w:hAnsi="맑은 고딕" w:hint="eastAsia"/>
                <w:sz w:val="18"/>
                <w:szCs w:val="18"/>
              </w:rPr>
              <w:t>원어민 면접 테스트로 분반 결정</w:t>
            </w:r>
          </w:p>
          <w:p w:rsidR="00020CA6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▶7학년 </w:t>
            </w:r>
            <w:r>
              <w:rPr>
                <w:rFonts w:ascii="맑은 고딕" w:hAnsi="맑은 고딕"/>
                <w:sz w:val="18"/>
                <w:szCs w:val="18"/>
              </w:rPr>
              <w:t>: 6</w:t>
            </w:r>
            <w:r>
              <w:rPr>
                <w:rFonts w:ascii="맑은 고딕" w:hAnsi="맑은 고딕" w:hint="eastAsia"/>
                <w:sz w:val="18"/>
                <w:szCs w:val="18"/>
              </w:rPr>
              <w:t xml:space="preserve">학년 </w:t>
            </w:r>
            <w:r>
              <w:rPr>
                <w:rFonts w:ascii="맑은 고딕" w:hAnsi="맑은 고딕"/>
                <w:sz w:val="18"/>
                <w:szCs w:val="18"/>
              </w:rPr>
              <w:t>2</w:t>
            </w:r>
            <w:r>
              <w:rPr>
                <w:rFonts w:ascii="맑은 고딕" w:hAnsi="맑은 고딕" w:hint="eastAsia"/>
                <w:sz w:val="18"/>
                <w:szCs w:val="18"/>
              </w:rPr>
              <w:t>학기 분반 고사 실시(지필고사)</w:t>
            </w:r>
          </w:p>
          <w:p w:rsidR="00020CA6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>▶</w:t>
            </w:r>
            <w:r>
              <w:rPr>
                <w:rFonts w:hint="eastAsia"/>
                <w:sz w:val="18"/>
                <w:szCs w:val="18"/>
              </w:rPr>
              <w:t>매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학기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학기말평가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점수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지필고사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+ </w:t>
            </w:r>
            <w:r>
              <w:rPr>
                <w:rFonts w:hint="eastAsia"/>
                <w:sz w:val="18"/>
                <w:szCs w:val="18"/>
              </w:rPr>
              <w:t>수행평가</w:t>
            </w:r>
            <w:r>
              <w:rPr>
                <w:rFonts w:hint="eastAsia"/>
                <w:sz w:val="18"/>
                <w:szCs w:val="18"/>
              </w:rPr>
              <w:t>)</w:t>
            </w:r>
            <w:r>
              <w:rPr>
                <w:rFonts w:hint="eastAsia"/>
                <w:sz w:val="18"/>
                <w:szCs w:val="18"/>
              </w:rPr>
              <w:t>를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기본으로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066BD4">
              <w:rPr>
                <w:rFonts w:ascii="맑은 고딕" w:hAnsi="맑은 고딕" w:hint="eastAsia"/>
                <w:sz w:val="18"/>
                <w:szCs w:val="18"/>
              </w:rPr>
              <w:t>승급학생과 강등학생을 결정함.</w:t>
            </w:r>
          </w:p>
          <w:p w:rsidR="00020CA6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▶분반 시 지도교사의 판단 하에 학생의 학습 </w:t>
            </w:r>
            <w:r>
              <w:rPr>
                <w:rFonts w:ascii="맑은 고딕" w:hAnsi="맑은 고딕"/>
                <w:sz w:val="18"/>
                <w:szCs w:val="18"/>
              </w:rPr>
              <w:t xml:space="preserve">  </w:t>
            </w:r>
          </w:p>
          <w:p w:rsidR="00020CA6" w:rsidRPr="000C45ED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/>
                <w:sz w:val="18"/>
                <w:szCs w:val="18"/>
              </w:rPr>
              <w:t xml:space="preserve">   </w:t>
            </w:r>
            <w:r>
              <w:rPr>
                <w:rFonts w:ascii="맑은 고딕" w:hAnsi="맑은 고딕" w:hint="eastAsia"/>
                <w:sz w:val="18"/>
                <w:szCs w:val="18"/>
              </w:rPr>
              <w:t>수학(</w:t>
            </w:r>
            <w:r>
              <w:rPr>
                <w:rFonts w:ascii="맑은 고딕" w:eastAsiaTheme="minorEastAsia" w:hAnsi="맑은 고딕" w:hint="eastAsia"/>
                <w:sz w:val="18"/>
                <w:szCs w:val="18"/>
              </w:rPr>
              <w:t>修学</w:t>
            </w:r>
            <w:r>
              <w:rPr>
                <w:rFonts w:ascii="맑은 고딕" w:eastAsiaTheme="minorEastAsia" w:hAnsi="맑은 고딕" w:hint="eastAsia"/>
                <w:sz w:val="18"/>
                <w:szCs w:val="18"/>
              </w:rPr>
              <w:t>)</w:t>
            </w:r>
            <w:r>
              <w:rPr>
                <w:rFonts w:ascii="맑은 고딕" w:hAnsi="맑은 고딕" w:hint="eastAsia"/>
                <w:sz w:val="18"/>
                <w:szCs w:val="18"/>
              </w:rPr>
              <w:t xml:space="preserve"> 능력을 고려한 후 분반함.</w:t>
            </w:r>
          </w:p>
        </w:tc>
        <w:tc>
          <w:tcPr>
            <w:tcW w:w="4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0CA6" w:rsidRPr="00066BD4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▶전편입생 </w:t>
            </w:r>
            <w:r>
              <w:rPr>
                <w:rFonts w:ascii="맑은 고딕" w:hAnsi="맑은 고딕"/>
                <w:sz w:val="18"/>
                <w:szCs w:val="18"/>
              </w:rPr>
              <w:t xml:space="preserve">: </w:t>
            </w:r>
            <w:r>
              <w:rPr>
                <w:rFonts w:ascii="맑은 고딕" w:hAnsi="맑은 고딕" w:hint="eastAsia"/>
                <w:sz w:val="18"/>
                <w:szCs w:val="18"/>
              </w:rPr>
              <w:t>원어민 면접 테스트로 분반 결정</w:t>
            </w:r>
          </w:p>
          <w:p w:rsidR="00020CA6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>▶</w:t>
            </w:r>
            <w:r>
              <w:rPr>
                <w:rFonts w:hint="eastAsia"/>
                <w:sz w:val="18"/>
                <w:szCs w:val="18"/>
              </w:rPr>
              <w:t>매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학기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학기말평가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점수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지필고사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+ </w:t>
            </w:r>
            <w:r>
              <w:rPr>
                <w:rFonts w:hint="eastAsia"/>
                <w:sz w:val="18"/>
                <w:szCs w:val="18"/>
              </w:rPr>
              <w:t>수행평가</w:t>
            </w:r>
            <w:r>
              <w:rPr>
                <w:rFonts w:hint="eastAsia"/>
                <w:sz w:val="18"/>
                <w:szCs w:val="18"/>
              </w:rPr>
              <w:t>)</w:t>
            </w:r>
            <w:r>
              <w:rPr>
                <w:rFonts w:hint="eastAsia"/>
                <w:sz w:val="18"/>
                <w:szCs w:val="18"/>
              </w:rPr>
              <w:t>를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기본으로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066BD4">
              <w:rPr>
                <w:rFonts w:ascii="맑은 고딕" w:hAnsi="맑은 고딕" w:hint="eastAsia"/>
                <w:sz w:val="18"/>
                <w:szCs w:val="18"/>
              </w:rPr>
              <w:t>승급학생과 강등학생을 결정함.</w:t>
            </w:r>
          </w:p>
          <w:p w:rsidR="00020CA6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▶분반 시 지도교사의 판단 하에 학생의 학습 </w:t>
            </w:r>
            <w:r>
              <w:rPr>
                <w:rFonts w:ascii="맑은 고딕" w:hAnsi="맑은 고딕"/>
                <w:sz w:val="18"/>
                <w:szCs w:val="18"/>
              </w:rPr>
              <w:t xml:space="preserve">   </w:t>
            </w:r>
          </w:p>
          <w:p w:rsidR="00020CA6" w:rsidRDefault="00020CA6" w:rsidP="00AB6127">
            <w:pPr>
              <w:spacing w:after="0" w:line="240" w:lineRule="auto"/>
              <w:rPr>
                <w:rFonts w:ascii="맑은 고딕" w:hAnsi="맑은 고딕"/>
                <w:sz w:val="18"/>
                <w:szCs w:val="18"/>
              </w:rPr>
            </w:pPr>
            <w:r>
              <w:rPr>
                <w:rFonts w:ascii="맑은 고딕" w:hAnsi="맑은 고딕"/>
                <w:sz w:val="18"/>
                <w:szCs w:val="18"/>
              </w:rPr>
              <w:t xml:space="preserve">   </w:t>
            </w:r>
            <w:r>
              <w:rPr>
                <w:rFonts w:ascii="맑은 고딕" w:hAnsi="맑은 고딕" w:hint="eastAsia"/>
                <w:sz w:val="18"/>
                <w:szCs w:val="18"/>
              </w:rPr>
              <w:t>수학(</w:t>
            </w:r>
            <w:r>
              <w:rPr>
                <w:rFonts w:ascii="맑은 고딕" w:eastAsiaTheme="minorEastAsia" w:hAnsi="맑은 고딕" w:hint="eastAsia"/>
                <w:sz w:val="18"/>
                <w:szCs w:val="18"/>
              </w:rPr>
              <w:t>修学</w:t>
            </w:r>
            <w:r>
              <w:rPr>
                <w:rFonts w:ascii="맑은 고딕" w:eastAsiaTheme="minorEastAsia" w:hAnsi="맑은 고딕" w:hint="eastAsia"/>
                <w:sz w:val="18"/>
                <w:szCs w:val="18"/>
              </w:rPr>
              <w:t>)</w:t>
            </w:r>
            <w:r>
              <w:rPr>
                <w:rFonts w:ascii="맑은 고딕" w:hAnsi="맑은 고딕" w:hint="eastAsia"/>
                <w:sz w:val="18"/>
                <w:szCs w:val="18"/>
              </w:rPr>
              <w:t xml:space="preserve"> 능력을 고려한 후 분반함.</w:t>
            </w:r>
          </w:p>
          <w:p w:rsidR="00020CA6" w:rsidRPr="00AD5410" w:rsidRDefault="00020CA6" w:rsidP="00AB612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맑은 고딕" w:hAnsi="맑은 고딕" w:hint="eastAsia"/>
                <w:sz w:val="18"/>
                <w:szCs w:val="18"/>
              </w:rPr>
              <w:t xml:space="preserve">▶회화 선택 수업 </w:t>
            </w:r>
            <w:r>
              <w:rPr>
                <w:rFonts w:ascii="맑은 고딕" w:hAnsi="맑은 고딕"/>
                <w:sz w:val="18"/>
                <w:szCs w:val="18"/>
              </w:rPr>
              <w:t xml:space="preserve">: </w:t>
            </w:r>
            <w:r w:rsidRPr="00AD5410">
              <w:rPr>
                <w:rFonts w:ascii="맑은 고딕" w:hAnsi="맑은 고딕" w:hint="eastAsia"/>
                <w:sz w:val="18"/>
                <w:szCs w:val="18"/>
              </w:rPr>
              <w:t>원어민 면접 테스트로 분반 결정</w:t>
            </w:r>
          </w:p>
        </w:tc>
      </w:tr>
    </w:tbl>
    <w:p w:rsidR="00020CA6" w:rsidRPr="00164CB4" w:rsidRDefault="00020CA6" w:rsidP="00020CA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185394" w:rsidRDefault="00185394" w:rsidP="00185394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64CB4">
        <w:rPr>
          <w:rFonts w:ascii="굴림" w:hAnsi="맑은 고딕" w:cs="굴림"/>
          <w:b/>
          <w:bCs/>
          <w:color w:val="000000"/>
          <w:sz w:val="44"/>
          <w:szCs w:val="44"/>
          <w:shd w:val="clear" w:color="auto" w:fill="FFFFFF"/>
        </w:rPr>
        <w:t>Ⅵ</w:t>
      </w:r>
      <w:r w:rsidRPr="00164CB4">
        <w:rPr>
          <w:rFonts w:ascii="맑은 고딕" w:hAnsi="맑은 고딕" w:cs="굴림" w:hint="eastAsia"/>
          <w:b/>
          <w:bCs/>
          <w:color w:val="000000"/>
          <w:sz w:val="44"/>
          <w:szCs w:val="44"/>
          <w:shd w:val="clear" w:color="auto" w:fill="FFFFFF"/>
        </w:rPr>
        <w:t xml:space="preserve">. </w:t>
      </w:r>
      <w:r w:rsidRPr="00164CB4">
        <w:rPr>
          <w:rFonts w:ascii="굴림" w:hAnsi="굴림" w:cs="굴림"/>
          <w:b/>
          <w:bCs/>
          <w:color w:val="000000"/>
          <w:sz w:val="44"/>
          <w:szCs w:val="44"/>
        </w:rPr>
        <w:t>중</w:t>
      </w:r>
      <w:r>
        <w:rPr>
          <w:rFonts w:ascii="MS Gothic" w:eastAsia="MS Gothic" w:hAnsi="MS Gothic" w:cs="MS Gothic" w:hint="eastAsia"/>
          <w:b/>
          <w:bCs/>
          <w:color w:val="000000"/>
          <w:sz w:val="44"/>
          <w:szCs w:val="44"/>
        </w:rPr>
        <w:t>∙</w:t>
      </w:r>
      <w:r w:rsidRPr="00164CB4">
        <w:rPr>
          <w:rFonts w:ascii="굴림" w:hAnsi="굴림" w:cs="굴림"/>
          <w:b/>
          <w:bCs/>
          <w:color w:val="000000"/>
          <w:sz w:val="44"/>
          <w:szCs w:val="44"/>
        </w:rPr>
        <w:t>고등</w:t>
      </w:r>
      <w:r w:rsidRPr="00164CB4">
        <w:rPr>
          <w:rFonts w:ascii="맑은 고딕" w:hAnsi="맑은 고딕" w:cs="굴림" w:hint="eastAsia"/>
          <w:b/>
          <w:bCs/>
          <w:color w:val="000000"/>
          <w:sz w:val="44"/>
          <w:szCs w:val="44"/>
          <w:shd w:val="clear" w:color="auto" w:fill="FFFFFF"/>
        </w:rPr>
        <w:t xml:space="preserve"> </w:t>
      </w:r>
      <w:r w:rsidRPr="00164CB4">
        <w:rPr>
          <w:rFonts w:ascii="굴림" w:hAnsi="굴림" w:cs="굴림"/>
          <w:b/>
          <w:bCs/>
          <w:color w:val="000000"/>
          <w:sz w:val="44"/>
          <w:szCs w:val="44"/>
          <w:shd w:val="clear" w:color="auto" w:fill="FFFFFF"/>
        </w:rPr>
        <w:t>영어부</w:t>
      </w:r>
    </w:p>
    <w:p w:rsidR="00185394" w:rsidRDefault="00185394" w:rsidP="00185394">
      <w:pPr>
        <w:widowControl w:val="0"/>
        <w:shd w:val="clear" w:color="auto" w:fill="FFFFFF"/>
        <w:autoSpaceDE w:val="0"/>
        <w:autoSpaceDN w:val="0"/>
        <w:spacing w:after="0" w:line="240" w:lineRule="auto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rFonts w:ascii="맑은 고딕" w:hAnsi="맑은 고딕" w:cs="굴림" w:hint="eastAsia"/>
          <w:b/>
          <w:bCs/>
          <w:color w:val="000000"/>
          <w:w w:val="95"/>
          <w:sz w:val="30"/>
          <w:szCs w:val="30"/>
        </w:rPr>
        <w:t xml:space="preserve">1. </w:t>
      </w:r>
      <w:r w:rsidRPr="00221851">
        <w:rPr>
          <w:rFonts w:ascii="맑은 고딕" w:hAnsi="맑은 고딕" w:cs="굴림" w:hint="eastAsia"/>
          <w:b/>
          <w:bCs/>
          <w:color w:val="000000"/>
          <w:w w:val="95"/>
          <w:sz w:val="30"/>
          <w:szCs w:val="30"/>
        </w:rPr>
        <w:t>교과 목표</w:t>
      </w:r>
    </w:p>
    <w:p w:rsidR="00185394" w:rsidRPr="008915ED" w:rsidRDefault="00185394" w:rsidP="00185394">
      <w:pPr>
        <w:widowControl w:val="0"/>
        <w:shd w:val="clear" w:color="auto" w:fill="FFFFFF"/>
        <w:autoSpaceDE w:val="0"/>
        <w:autoSpaceDN w:val="0"/>
        <w:spacing w:after="0" w:line="240" w:lineRule="auto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21</w:t>
      </w:r>
      <w:r w:rsidRPr="008915ED">
        <w:rPr>
          <w:rFonts w:ascii="굴림" w:hAnsi="굴림" w:cs="굴림"/>
          <w:color w:val="000000"/>
          <w:sz w:val="16"/>
          <w:szCs w:val="22"/>
        </w:rPr>
        <w:t>세기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세계화</w:t>
      </w:r>
      <w:r w:rsidRPr="008915ED">
        <w:rPr>
          <w:rFonts w:ascii="MS Gothic" w:eastAsia="MS Gothic" w:hAnsi="MS Gothic" w:cs="MS Gothic" w:hint="eastAsia"/>
          <w:color w:val="000000"/>
          <w:sz w:val="16"/>
          <w:szCs w:val="22"/>
        </w:rPr>
        <w:t>․</w:t>
      </w:r>
      <w:r w:rsidRPr="008915ED">
        <w:rPr>
          <w:rFonts w:ascii="굴림" w:hAnsi="굴림" w:cs="굴림"/>
          <w:color w:val="000000"/>
          <w:sz w:val="16"/>
          <w:szCs w:val="22"/>
        </w:rPr>
        <w:t>지식</w:t>
      </w:r>
      <w:r w:rsidRPr="008915ED">
        <w:rPr>
          <w:rFonts w:ascii="MS Gothic" w:eastAsia="MS Gothic" w:hAnsi="MS Gothic" w:cs="MS Gothic" w:hint="eastAsia"/>
          <w:color w:val="000000"/>
          <w:sz w:val="16"/>
          <w:szCs w:val="22"/>
        </w:rPr>
        <w:t>․</w:t>
      </w:r>
      <w:r w:rsidRPr="008915ED">
        <w:rPr>
          <w:rFonts w:ascii="굴림" w:hAnsi="굴림" w:cs="굴림"/>
          <w:color w:val="000000"/>
          <w:sz w:val="16"/>
          <w:szCs w:val="22"/>
        </w:rPr>
        <w:t>정보사회에서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영어는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국제공용어로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그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영향력이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점차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커지고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있다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. </w:t>
      </w:r>
      <w:r w:rsidRPr="008915ED">
        <w:rPr>
          <w:rFonts w:ascii="굴림" w:hAnsi="굴림" w:cs="굴림"/>
          <w:color w:val="000000"/>
          <w:sz w:val="16"/>
          <w:szCs w:val="22"/>
        </w:rPr>
        <w:t>이에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발맞추어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학생들에게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영어학습의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중요성을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인지시키고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학생들의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수준에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맞은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교육과정을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통해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영어의사소통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능력을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배양함으로써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국제사회에서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활약할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있는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글로벌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인재를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육성함을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목적으로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한다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. </w:t>
      </w:r>
    </w:p>
    <w:p w:rsidR="00185394" w:rsidRPr="00164CB4" w:rsidRDefault="00185394" w:rsidP="00185394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64CB4">
        <w:rPr>
          <w:rFonts w:ascii="맑은 고딕" w:hAnsi="맑은 고딕" w:cs="굴림" w:hint="eastAsia"/>
          <w:b/>
          <w:bCs/>
          <w:color w:val="000000"/>
          <w:w w:val="92"/>
          <w:sz w:val="30"/>
          <w:szCs w:val="30"/>
        </w:rPr>
        <w:t xml:space="preserve">2. </w:t>
      </w:r>
      <w:r w:rsidRPr="00164CB4">
        <w:rPr>
          <w:rFonts w:ascii="맑은 고딕" w:hAnsi="맑은 고딕" w:cs="굴림" w:hint="eastAsia"/>
          <w:b/>
          <w:bCs/>
          <w:color w:val="000000"/>
          <w:w w:val="95"/>
          <w:sz w:val="30"/>
          <w:szCs w:val="30"/>
        </w:rPr>
        <w:t>방 침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굴림" w:hAnsi="굴림" w:cs="굴림"/>
          <w:color w:val="000000"/>
          <w:sz w:val="16"/>
          <w:szCs w:val="22"/>
        </w:rPr>
        <w:t>영어의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4</w:t>
      </w:r>
      <w:r w:rsidRPr="008915ED">
        <w:rPr>
          <w:rFonts w:ascii="굴림" w:hAnsi="굴림" w:cs="굴림"/>
          <w:color w:val="000000"/>
          <w:sz w:val="16"/>
          <w:szCs w:val="22"/>
        </w:rPr>
        <w:t>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영역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(</w:t>
      </w:r>
      <w:r w:rsidRPr="008915ED">
        <w:rPr>
          <w:rFonts w:ascii="굴림" w:hAnsi="굴림" w:cs="굴림"/>
          <w:color w:val="000000"/>
          <w:sz w:val="16"/>
          <w:szCs w:val="22"/>
        </w:rPr>
        <w:t>읽기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듣기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말하기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쓰기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)</w:t>
      </w:r>
      <w:r w:rsidRPr="008915ED">
        <w:rPr>
          <w:rFonts w:ascii="굴림" w:hAnsi="굴림" w:cs="굴림"/>
          <w:color w:val="000000"/>
          <w:sz w:val="16"/>
          <w:szCs w:val="22"/>
        </w:rPr>
        <w:t>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골고루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가르치되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한국학생들에게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부족하기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쉬운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말하기와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쓰기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영역을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보충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심화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지도하여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실질적인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의사소통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능력과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능숙한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작문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능력을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향상시킬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있는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실용적인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영어교육을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실시한다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.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굴림" w:hAnsi="굴림" w:cs="굴림"/>
          <w:color w:val="000000"/>
          <w:sz w:val="16"/>
          <w:szCs w:val="22"/>
        </w:rPr>
        <w:lastRenderedPageBreak/>
        <w:t>학년별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수준별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수업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운영으로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한국인과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원어민의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수업을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통해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최대의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학습효과를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올린다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.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굴림" w:hAnsi="굴림" w:cs="굴림"/>
          <w:color w:val="000000"/>
          <w:sz w:val="16"/>
          <w:szCs w:val="22"/>
        </w:rPr>
        <w:t>영어</w:t>
      </w:r>
      <w:r w:rsidRPr="008915ED">
        <w:rPr>
          <w:rFonts w:ascii="굴림" w:hAnsi="굴림" w:cs="굴림" w:hint="eastAsia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교재는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한국학생의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학년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및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수준에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맞는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교재를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선정하여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영어의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4</w:t>
      </w:r>
      <w:r w:rsidRPr="008915ED">
        <w:rPr>
          <w:rFonts w:ascii="굴림" w:hAnsi="굴림" w:cs="굴림"/>
          <w:color w:val="000000"/>
          <w:sz w:val="16"/>
          <w:szCs w:val="22"/>
        </w:rPr>
        <w:t>개</w:t>
      </w:r>
      <w:r w:rsidRPr="008915ED">
        <w:rPr>
          <w:rFonts w:ascii="굴림" w:hAnsi="굴림" w:cs="굴림" w:hint="eastAsia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영역을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총체적으로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지도한다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.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맑은 고딕" w:hAnsi="맑은 고딕" w:cs="굴림" w:hint="eastAsia"/>
          <w:color w:val="000000"/>
          <w:spacing w:val="-4"/>
          <w:sz w:val="16"/>
          <w:szCs w:val="22"/>
        </w:rPr>
        <w:t xml:space="preserve">TOEFL, SAT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등등의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영어공인시험에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참여하게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하여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학생의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영어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실력을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가늠하도록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4"/>
          <w:sz w:val="16"/>
          <w:szCs w:val="22"/>
        </w:rPr>
        <w:t>한다</w:t>
      </w:r>
      <w:r w:rsidRPr="008915ED">
        <w:rPr>
          <w:rFonts w:ascii="맑은 고딕" w:hAnsi="맑은 고딕" w:cs="굴림" w:hint="eastAsia"/>
          <w:color w:val="000000"/>
          <w:spacing w:val="-4"/>
          <w:sz w:val="16"/>
          <w:szCs w:val="22"/>
        </w:rPr>
        <w:t>.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영어작문대회</w:t>
      </w:r>
      <w:r w:rsidRPr="008915ED">
        <w:rPr>
          <w:rFonts w:ascii="맑은 고딕" w:hAnsi="맑은 고딕" w:cs="굴림" w:hint="eastAsia"/>
          <w:color w:val="000000"/>
          <w:spacing w:val="-6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인성제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영어</w:t>
      </w:r>
      <w:r w:rsidRPr="008915ED">
        <w:rPr>
          <w:rFonts w:ascii="굴림" w:hAnsi="굴림" w:cs="굴림" w:hint="eastAsia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파트</w:t>
      </w:r>
      <w:r w:rsidRPr="008915ED">
        <w:rPr>
          <w:rFonts w:ascii="맑은 고딕" w:hAnsi="맑은 고딕" w:cs="굴림" w:hint="eastAsia"/>
          <w:color w:val="000000"/>
          <w:spacing w:val="-6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영어신문제작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등의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각종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교내</w:t>
      </w:r>
      <w:r w:rsidRPr="008915ED">
        <w:rPr>
          <w:rFonts w:ascii="굴림" w:hAnsi="굴림" w:cs="굴림" w:hint="eastAsia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행사를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통해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영어</w:t>
      </w:r>
      <w:r w:rsidRPr="008915ED">
        <w:rPr>
          <w:rFonts w:ascii="굴림" w:hAnsi="굴림" w:cs="굴림" w:hint="eastAsia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사용의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기회를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pacing w:val="-6"/>
          <w:sz w:val="16"/>
          <w:szCs w:val="22"/>
        </w:rPr>
        <w:t>제공한다</w:t>
      </w:r>
      <w:r w:rsidRPr="008915ED">
        <w:rPr>
          <w:rFonts w:ascii="맑은 고딕" w:hAnsi="맑은 고딕" w:cs="굴림" w:hint="eastAsia"/>
          <w:color w:val="000000"/>
          <w:spacing w:val="-6"/>
          <w:sz w:val="16"/>
          <w:szCs w:val="22"/>
        </w:rPr>
        <w:t>.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굴림" w:hAnsi="굴림" w:cs="굴림"/>
          <w:color w:val="000000"/>
          <w:sz w:val="16"/>
          <w:szCs w:val="22"/>
        </w:rPr>
        <w:t>프</w:t>
      </w:r>
      <w:r w:rsidRPr="008915ED">
        <w:rPr>
          <w:rFonts w:ascii="굴림" w:hAnsi="굴림" w:cs="굴림" w:hint="eastAsia"/>
          <w:color w:val="000000"/>
          <w:sz w:val="16"/>
          <w:szCs w:val="22"/>
        </w:rPr>
        <w:t>레</w:t>
      </w:r>
      <w:r w:rsidRPr="008915ED">
        <w:rPr>
          <w:rFonts w:ascii="굴림" w:hAnsi="굴림" w:cs="굴림"/>
          <w:color w:val="000000"/>
          <w:sz w:val="16"/>
          <w:szCs w:val="22"/>
        </w:rPr>
        <w:t>젠테이션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챔피언십을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통하여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세련된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영어표현을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내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것으로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만드는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기회로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삼고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자신의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생각과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의견을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체계적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논리적으로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영어로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표현할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기회를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갖도록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한다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.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굴림" w:hAnsi="굴림" w:cs="굴림"/>
          <w:color w:val="000000"/>
          <w:sz w:val="16"/>
          <w:szCs w:val="22"/>
        </w:rPr>
        <w:t>중학교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교육과정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속에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원서</w:t>
      </w:r>
      <w:r w:rsidRPr="008915ED">
        <w:rPr>
          <w:rFonts w:ascii="굴림" w:hAnsi="굴림" w:cs="굴림" w:hint="eastAsia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강독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(Reading Program) </w:t>
      </w:r>
      <w:r w:rsidRPr="008915ED">
        <w:rPr>
          <w:rFonts w:ascii="굴림" w:hAnsi="굴림" w:cs="굴림"/>
          <w:color w:val="000000"/>
          <w:sz w:val="16"/>
          <w:szCs w:val="22"/>
        </w:rPr>
        <w:t>프로그램을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운영하여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폭넓은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지식과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풍부한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어휘력은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물론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타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문화권을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이해하고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탐구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토론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 xml:space="preserve">, </w:t>
      </w:r>
      <w:r w:rsidRPr="008915ED">
        <w:rPr>
          <w:rFonts w:ascii="굴림" w:hAnsi="굴림" w:cs="굴림"/>
          <w:color w:val="000000"/>
          <w:sz w:val="16"/>
          <w:szCs w:val="22"/>
        </w:rPr>
        <w:t>발표할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있는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할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있는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기회를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제공한다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.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14"/>
          <w:szCs w:val="20"/>
        </w:rPr>
      </w:pPr>
      <w:r w:rsidRPr="008915ED">
        <w:rPr>
          <w:rFonts w:ascii="굴림" w:hAnsi="굴림" w:cs="굴림"/>
          <w:color w:val="000000"/>
          <w:sz w:val="16"/>
          <w:szCs w:val="22"/>
        </w:rPr>
        <w:t>회화와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작문은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원어민교사가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지도함으로써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최대의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학습효과를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올린다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.</w:t>
      </w:r>
    </w:p>
    <w:p w:rsidR="00185394" w:rsidRPr="008915ED" w:rsidRDefault="00185394" w:rsidP="00185394">
      <w:pPr>
        <w:pStyle w:val="af4"/>
        <w:widowControl w:val="0"/>
        <w:numPr>
          <w:ilvl w:val="0"/>
          <w:numId w:val="32"/>
        </w:numPr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color w:val="000000"/>
          <w:sz w:val="16"/>
          <w:szCs w:val="22"/>
        </w:rPr>
      </w:pP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11</w:t>
      </w:r>
      <w:r w:rsidRPr="008915ED">
        <w:rPr>
          <w:rFonts w:ascii="굴림" w:hAnsi="굴림" w:cs="굴림"/>
          <w:color w:val="000000"/>
          <w:sz w:val="16"/>
          <w:szCs w:val="22"/>
        </w:rPr>
        <w:t>학년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, 12</w:t>
      </w:r>
      <w:r w:rsidRPr="008915ED">
        <w:rPr>
          <w:rFonts w:ascii="굴림" w:hAnsi="굴림" w:cs="굴림"/>
          <w:color w:val="000000"/>
          <w:sz w:val="16"/>
          <w:szCs w:val="22"/>
        </w:rPr>
        <w:t>학년을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대상으로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교육과정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중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선택과목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및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재량선택과목을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폭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넓게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운영하여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학생들에게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다양한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선택의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기회를</w:t>
      </w:r>
      <w:r w:rsidRPr="008915ED">
        <w:rPr>
          <w:rFonts w:ascii="굴림" w:hAnsi="굴림" w:cs="굴림"/>
          <w:color w:val="000000"/>
          <w:sz w:val="16"/>
          <w:szCs w:val="22"/>
        </w:rPr>
        <w:t xml:space="preserve"> </w:t>
      </w:r>
      <w:r w:rsidRPr="008915ED">
        <w:rPr>
          <w:rFonts w:ascii="굴림" w:hAnsi="굴림" w:cs="굴림"/>
          <w:color w:val="000000"/>
          <w:sz w:val="16"/>
          <w:szCs w:val="22"/>
        </w:rPr>
        <w:t>제공한다</w:t>
      </w:r>
      <w:r w:rsidRPr="008915ED">
        <w:rPr>
          <w:rFonts w:ascii="맑은 고딕" w:hAnsi="맑은 고딕" w:cs="굴림" w:hint="eastAsia"/>
          <w:color w:val="000000"/>
          <w:sz w:val="16"/>
          <w:szCs w:val="22"/>
        </w:rPr>
        <w:t>.</w:t>
      </w:r>
    </w:p>
    <w:p w:rsidR="00185394" w:rsidRPr="00164CB4" w:rsidRDefault="00185394" w:rsidP="00185394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64CB4">
        <w:rPr>
          <w:rFonts w:ascii="맑은 고딕" w:hAnsi="맑은 고딕" w:cs="굴림" w:hint="eastAsia"/>
          <w:b/>
          <w:bCs/>
          <w:color w:val="000000"/>
          <w:w w:val="92"/>
          <w:sz w:val="30"/>
          <w:szCs w:val="30"/>
        </w:rPr>
        <w:t xml:space="preserve">3. </w:t>
      </w:r>
      <w:r w:rsidRPr="00164CB4">
        <w:rPr>
          <w:rFonts w:ascii="맑은 고딕" w:hAnsi="맑은 고딕" w:cs="굴림" w:hint="eastAsia"/>
          <w:b/>
          <w:bCs/>
          <w:color w:val="000000"/>
          <w:w w:val="95"/>
          <w:sz w:val="30"/>
          <w:szCs w:val="30"/>
        </w:rPr>
        <w:t>교과 운영 특색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1974"/>
        <w:gridCol w:w="7754"/>
      </w:tblGrid>
      <w:tr w:rsidR="00185394" w:rsidRPr="00164CB4" w:rsidTr="00AB6127">
        <w:trPr>
          <w:trHeight w:val="165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5E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221851">
              <w:rPr>
                <w:b/>
                <w:sz w:val="16"/>
                <w:szCs w:val="16"/>
              </w:rPr>
              <w:t>구분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5E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221851">
              <w:rPr>
                <w:b/>
                <w:sz w:val="16"/>
                <w:szCs w:val="16"/>
              </w:rPr>
              <w:t>교과운영목표</w:t>
            </w:r>
          </w:p>
        </w:tc>
        <w:tc>
          <w:tcPr>
            <w:tcW w:w="7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5E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221851">
              <w:rPr>
                <w:b/>
                <w:sz w:val="16"/>
                <w:szCs w:val="16"/>
              </w:rPr>
              <w:t>내</w:t>
            </w:r>
            <w:r w:rsidRPr="00221851">
              <w:rPr>
                <w:b/>
                <w:sz w:val="16"/>
                <w:szCs w:val="16"/>
              </w:rPr>
              <w:t xml:space="preserve"> </w:t>
            </w:r>
            <w:r w:rsidRPr="00221851">
              <w:rPr>
                <w:b/>
                <w:sz w:val="16"/>
                <w:szCs w:val="16"/>
              </w:rPr>
              <w:t>용</w:t>
            </w:r>
          </w:p>
        </w:tc>
      </w:tr>
      <w:tr w:rsidR="00185394" w:rsidRPr="00164CB4" w:rsidTr="00AB6127">
        <w:trPr>
          <w:trHeight w:val="263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21851">
              <w:rPr>
                <w:sz w:val="16"/>
                <w:szCs w:val="16"/>
              </w:rPr>
              <w:t>중</w:t>
            </w:r>
          </w:p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21851">
              <w:rPr>
                <w:sz w:val="16"/>
                <w:szCs w:val="16"/>
              </w:rPr>
              <w:t>등</w:t>
            </w:r>
          </w:p>
        </w:tc>
        <w:tc>
          <w:tcPr>
            <w:tcW w:w="19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21851">
              <w:rPr>
                <w:rFonts w:hint="eastAsia"/>
                <w:sz w:val="16"/>
                <w:szCs w:val="16"/>
              </w:rPr>
              <w:t>7, 8, 9</w:t>
            </w:r>
            <w:r w:rsidRPr="00221851">
              <w:rPr>
                <w:sz w:val="16"/>
                <w:szCs w:val="16"/>
              </w:rPr>
              <w:t>학년은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rFonts w:hint="eastAsia"/>
                <w:sz w:val="16"/>
                <w:szCs w:val="16"/>
              </w:rPr>
              <w:t>4</w:t>
            </w:r>
            <w:r w:rsidRPr="00221851">
              <w:rPr>
                <w:sz w:val="16"/>
                <w:szCs w:val="16"/>
              </w:rPr>
              <w:t>영역</w:t>
            </w:r>
            <w:r w:rsidRPr="00221851">
              <w:rPr>
                <w:rFonts w:hint="eastAsia"/>
                <w:sz w:val="16"/>
                <w:szCs w:val="16"/>
              </w:rPr>
              <w:t>(</w:t>
            </w:r>
            <w:r w:rsidRPr="00221851">
              <w:rPr>
                <w:sz w:val="16"/>
                <w:szCs w:val="16"/>
              </w:rPr>
              <w:t>듣기</w:t>
            </w:r>
            <w:r w:rsidRPr="00221851">
              <w:rPr>
                <w:rFonts w:hint="eastAsia"/>
                <w:sz w:val="16"/>
                <w:szCs w:val="16"/>
              </w:rPr>
              <w:t xml:space="preserve">, </w:t>
            </w:r>
            <w:r w:rsidRPr="00221851">
              <w:rPr>
                <w:sz w:val="16"/>
                <w:szCs w:val="16"/>
              </w:rPr>
              <w:t>말하기</w:t>
            </w:r>
            <w:r w:rsidRPr="00221851">
              <w:rPr>
                <w:rFonts w:hint="eastAsia"/>
                <w:sz w:val="16"/>
                <w:szCs w:val="16"/>
              </w:rPr>
              <w:t xml:space="preserve">, </w:t>
            </w:r>
            <w:r w:rsidRPr="00221851">
              <w:rPr>
                <w:sz w:val="16"/>
                <w:szCs w:val="16"/>
              </w:rPr>
              <w:t>읽기</w:t>
            </w:r>
            <w:r w:rsidRPr="00221851">
              <w:rPr>
                <w:rFonts w:hint="eastAsia"/>
                <w:sz w:val="16"/>
                <w:szCs w:val="16"/>
              </w:rPr>
              <w:t xml:space="preserve">, </w:t>
            </w:r>
            <w:r w:rsidRPr="00221851">
              <w:rPr>
                <w:sz w:val="16"/>
                <w:szCs w:val="16"/>
              </w:rPr>
              <w:t>쓰기</w:t>
            </w:r>
            <w:r w:rsidRPr="00221851">
              <w:rPr>
                <w:rFonts w:hint="eastAsia"/>
                <w:sz w:val="16"/>
                <w:szCs w:val="16"/>
              </w:rPr>
              <w:t>)</w:t>
            </w:r>
            <w:r w:rsidRPr="00221851">
              <w:rPr>
                <w:sz w:val="16"/>
                <w:szCs w:val="16"/>
              </w:rPr>
              <w:t>으로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구분된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수업을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통해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균형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잡힌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언어능력을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습득함</w:t>
            </w:r>
          </w:p>
        </w:tc>
        <w:tc>
          <w:tcPr>
            <w:tcW w:w="7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DB5A8F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  <w:r w:rsidRPr="00DB5A8F">
              <w:rPr>
                <w:sz w:val="16"/>
                <w:szCs w:val="16"/>
              </w:rPr>
              <w:t>학년별</w:t>
            </w:r>
            <w:r>
              <w:rPr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수준별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수업</w:t>
            </w:r>
            <w:r w:rsidRPr="00DB5A8F">
              <w:rPr>
                <w:rFonts w:hint="eastAsia"/>
                <w:sz w:val="16"/>
                <w:szCs w:val="16"/>
              </w:rPr>
              <w:t xml:space="preserve">: </w:t>
            </w:r>
            <w:r w:rsidRPr="00DB5A8F">
              <w:rPr>
                <w:sz w:val="16"/>
                <w:szCs w:val="16"/>
              </w:rPr>
              <w:t>학생들의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연령과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개별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학습능력을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고려하여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분반하며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교사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일인당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가르치는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학생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수를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>13</w:t>
            </w:r>
            <w:r w:rsidRPr="00DB5A8F">
              <w:rPr>
                <w:sz w:val="16"/>
                <w:szCs w:val="16"/>
              </w:rPr>
              <w:t>명</w:t>
            </w:r>
            <w:r w:rsidRPr="00DB5A8F">
              <w:rPr>
                <w:rFonts w:hint="eastAsia"/>
                <w:sz w:val="16"/>
                <w:szCs w:val="16"/>
              </w:rPr>
              <w:t>~20</w:t>
            </w:r>
            <w:r w:rsidRPr="00DB5A8F">
              <w:rPr>
                <w:sz w:val="16"/>
                <w:szCs w:val="16"/>
              </w:rPr>
              <w:t>명으로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하여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개별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지도가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가능케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함으로써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최대의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교육효과를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거둘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있도록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함</w:t>
            </w:r>
          </w:p>
        </w:tc>
      </w:tr>
      <w:tr w:rsidR="00185394" w:rsidRPr="00164CB4" w:rsidTr="00AB6127">
        <w:trPr>
          <w:trHeight w:val="150"/>
        </w:trPr>
        <w:tc>
          <w:tcPr>
            <w:tcW w:w="4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DB5A8F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  <w:r w:rsidRPr="00DB5A8F">
              <w:rPr>
                <w:sz w:val="16"/>
                <w:szCs w:val="16"/>
              </w:rPr>
              <w:t>주당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시수</w:t>
            </w:r>
            <w:r w:rsidRPr="00DB5A8F">
              <w:rPr>
                <w:rFonts w:hint="eastAsia"/>
                <w:sz w:val="16"/>
                <w:szCs w:val="16"/>
              </w:rPr>
              <w:t xml:space="preserve">: </w:t>
            </w:r>
            <w:r w:rsidRPr="00DB5A8F">
              <w:rPr>
                <w:sz w:val="16"/>
                <w:szCs w:val="16"/>
              </w:rPr>
              <w:t>영어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주당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시수는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총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>8</w:t>
            </w:r>
            <w:r w:rsidRPr="00DB5A8F">
              <w:rPr>
                <w:sz w:val="16"/>
                <w:szCs w:val="16"/>
              </w:rPr>
              <w:t>시간으로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보충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및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심화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학습을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통해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학습에서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낙오되거나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흥미를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잃는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경우가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없도록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함</w:t>
            </w:r>
            <w:r w:rsidRPr="00DB5A8F">
              <w:rPr>
                <w:sz w:val="16"/>
                <w:szCs w:val="16"/>
              </w:rPr>
              <w:t xml:space="preserve"> </w:t>
            </w:r>
          </w:p>
        </w:tc>
      </w:tr>
      <w:tr w:rsidR="00185394" w:rsidRPr="00164CB4" w:rsidTr="00AB6127">
        <w:trPr>
          <w:trHeight w:val="324"/>
        </w:trPr>
        <w:tc>
          <w:tcPr>
            <w:tcW w:w="4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DB5A8F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  <w:r w:rsidRPr="00DB5A8F">
              <w:rPr>
                <w:sz w:val="16"/>
                <w:szCs w:val="16"/>
              </w:rPr>
              <w:t>원서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강독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프로그램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운영</w:t>
            </w:r>
            <w:r w:rsidRPr="00DB5A8F">
              <w:rPr>
                <w:rFonts w:hint="eastAsia"/>
                <w:sz w:val="16"/>
                <w:szCs w:val="16"/>
              </w:rPr>
              <w:t xml:space="preserve">: </w:t>
            </w:r>
            <w:r w:rsidRPr="00DB5A8F">
              <w:rPr>
                <w:sz w:val="16"/>
                <w:szCs w:val="16"/>
              </w:rPr>
              <w:t>수업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중에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문학작품을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통한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원서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강독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프로그램을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운영하여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학생들의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독해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능력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향상은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물론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문학적인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상상력을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키우고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타문화권에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대한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이해를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높이며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독후감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토론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및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연극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등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다양한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수업을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실시함</w:t>
            </w:r>
            <w:r w:rsidRPr="00DB5A8F">
              <w:rPr>
                <w:sz w:val="16"/>
                <w:szCs w:val="16"/>
              </w:rPr>
              <w:t xml:space="preserve"> </w:t>
            </w:r>
          </w:p>
        </w:tc>
      </w:tr>
      <w:tr w:rsidR="00185394" w:rsidRPr="00164CB4" w:rsidTr="00AB6127">
        <w:trPr>
          <w:trHeight w:val="456"/>
        </w:trPr>
        <w:tc>
          <w:tcPr>
            <w:tcW w:w="4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DB5A8F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  <w:r w:rsidRPr="00DB5A8F">
              <w:rPr>
                <w:rFonts w:hint="eastAsia"/>
                <w:sz w:val="16"/>
                <w:szCs w:val="16"/>
              </w:rPr>
              <w:t xml:space="preserve">Team Teaching System: </w:t>
            </w:r>
            <w:r w:rsidRPr="00DB5A8F">
              <w:rPr>
                <w:sz w:val="16"/>
                <w:szCs w:val="16"/>
              </w:rPr>
              <w:t>영어교육의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효율성과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효과를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최대화하기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위해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한국인</w:t>
            </w:r>
            <w:r>
              <w:rPr>
                <w:sz w:val="16"/>
                <w:szCs w:val="16"/>
              </w:rPr>
              <w:t>,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원어민교사와의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 xml:space="preserve">Team Teaching </w:t>
            </w:r>
            <w:r w:rsidRPr="00DB5A8F">
              <w:rPr>
                <w:sz w:val="16"/>
                <w:szCs w:val="16"/>
              </w:rPr>
              <w:t>통해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듣기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말하기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읽기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쓰기의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>4</w:t>
            </w:r>
            <w:r w:rsidRPr="00DB5A8F">
              <w:rPr>
                <w:sz w:val="16"/>
                <w:szCs w:val="16"/>
              </w:rPr>
              <w:t>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영역을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고루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지도하며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 xml:space="preserve">Team Teaching </w:t>
            </w:r>
            <w:r w:rsidRPr="00DB5A8F">
              <w:rPr>
                <w:sz w:val="16"/>
                <w:szCs w:val="16"/>
              </w:rPr>
              <w:t>방식을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통해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최대의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영어교육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효과를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추구하도록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함</w:t>
            </w:r>
          </w:p>
        </w:tc>
      </w:tr>
      <w:tr w:rsidR="00185394" w:rsidRPr="00164CB4" w:rsidTr="00AB6127">
        <w:trPr>
          <w:trHeight w:val="182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21851">
              <w:rPr>
                <w:sz w:val="16"/>
                <w:szCs w:val="16"/>
              </w:rPr>
              <w:t>고</w:t>
            </w:r>
          </w:p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21851">
              <w:rPr>
                <w:sz w:val="16"/>
                <w:szCs w:val="16"/>
              </w:rPr>
              <w:t>등</w:t>
            </w:r>
          </w:p>
        </w:tc>
        <w:tc>
          <w:tcPr>
            <w:tcW w:w="19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21851">
              <w:rPr>
                <w:sz w:val="16"/>
                <w:szCs w:val="16"/>
              </w:rPr>
              <w:t>대학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입시와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다양한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진로를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고려하여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어휘</w:t>
            </w:r>
            <w:r w:rsidRPr="00221851">
              <w:rPr>
                <w:rFonts w:hint="eastAsia"/>
                <w:sz w:val="16"/>
                <w:szCs w:val="16"/>
              </w:rPr>
              <w:t xml:space="preserve">, </w:t>
            </w:r>
            <w:r w:rsidRPr="00221851">
              <w:rPr>
                <w:sz w:val="16"/>
                <w:szCs w:val="16"/>
              </w:rPr>
              <w:t>독해</w:t>
            </w:r>
            <w:r w:rsidRPr="00221851">
              <w:rPr>
                <w:rFonts w:hint="eastAsia"/>
                <w:sz w:val="16"/>
                <w:szCs w:val="16"/>
              </w:rPr>
              <w:t xml:space="preserve">, </w:t>
            </w:r>
            <w:r w:rsidRPr="00221851">
              <w:rPr>
                <w:sz w:val="16"/>
                <w:szCs w:val="16"/>
              </w:rPr>
              <w:t>문법</w:t>
            </w:r>
            <w:r w:rsidRPr="00221851">
              <w:rPr>
                <w:rFonts w:hint="eastAsia"/>
                <w:sz w:val="16"/>
                <w:szCs w:val="16"/>
              </w:rPr>
              <w:t xml:space="preserve">, </w:t>
            </w:r>
            <w:r w:rsidRPr="00221851">
              <w:rPr>
                <w:sz w:val="16"/>
                <w:szCs w:val="16"/>
              </w:rPr>
              <w:t>논술</w:t>
            </w:r>
            <w:r w:rsidRPr="00221851">
              <w:rPr>
                <w:rFonts w:hint="eastAsia"/>
                <w:sz w:val="16"/>
                <w:szCs w:val="16"/>
              </w:rPr>
              <w:t xml:space="preserve">, </w:t>
            </w:r>
            <w:r w:rsidRPr="00221851">
              <w:rPr>
                <w:sz w:val="16"/>
                <w:szCs w:val="16"/>
              </w:rPr>
              <w:t>회화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영역을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집중적으로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지도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함</w:t>
            </w:r>
            <w:r w:rsidRPr="00221851">
              <w:rPr>
                <w:rFonts w:hint="eastAsia"/>
                <w:sz w:val="16"/>
                <w:szCs w:val="16"/>
              </w:rPr>
              <w:t xml:space="preserve">. </w:t>
            </w:r>
            <w:r w:rsidRPr="00221851">
              <w:rPr>
                <w:sz w:val="16"/>
                <w:szCs w:val="16"/>
              </w:rPr>
              <w:t>대학입시에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rFonts w:hint="eastAsia"/>
                <w:sz w:val="16"/>
                <w:szCs w:val="16"/>
              </w:rPr>
              <w:t>TOEFL, SAT</w:t>
            </w:r>
            <w:r w:rsidRPr="00221851">
              <w:rPr>
                <w:sz w:val="16"/>
                <w:szCs w:val="16"/>
              </w:rPr>
              <w:t>성적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등이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반영됨으로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수업내용을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위와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같은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학력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테스트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기준에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맞추어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교육과정을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운영해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국내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대학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뿐만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아니라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중국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대학</w:t>
            </w:r>
            <w:r w:rsidRPr="00221851">
              <w:rPr>
                <w:rFonts w:hint="eastAsia"/>
                <w:sz w:val="16"/>
                <w:szCs w:val="16"/>
              </w:rPr>
              <w:t xml:space="preserve">, </w:t>
            </w:r>
            <w:r w:rsidRPr="00221851">
              <w:rPr>
                <w:sz w:val="16"/>
                <w:szCs w:val="16"/>
              </w:rPr>
              <w:t>해외유학을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원하는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학생들도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용이하게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진학할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수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있도록</w:t>
            </w:r>
            <w:r w:rsidRPr="00221851">
              <w:rPr>
                <w:sz w:val="16"/>
                <w:szCs w:val="16"/>
              </w:rPr>
              <w:t xml:space="preserve"> </w:t>
            </w:r>
            <w:r w:rsidRPr="00221851">
              <w:rPr>
                <w:sz w:val="16"/>
                <w:szCs w:val="16"/>
              </w:rPr>
              <w:t>지도함</w:t>
            </w:r>
          </w:p>
        </w:tc>
        <w:tc>
          <w:tcPr>
            <w:tcW w:w="7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DB5A8F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  <w:r w:rsidRPr="00DB5A8F">
              <w:rPr>
                <w:sz w:val="16"/>
                <w:szCs w:val="16"/>
              </w:rPr>
              <w:t>학년별</w:t>
            </w:r>
            <w:r>
              <w:t xml:space="preserve"> </w:t>
            </w:r>
            <w:r w:rsidRPr="00DB5A8F">
              <w:rPr>
                <w:sz w:val="16"/>
                <w:szCs w:val="16"/>
              </w:rPr>
              <w:t>수준별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수업</w:t>
            </w:r>
            <w:r w:rsidRPr="00DB5A8F">
              <w:rPr>
                <w:rFonts w:hint="eastAsia"/>
                <w:sz w:val="16"/>
                <w:szCs w:val="16"/>
              </w:rPr>
              <w:t xml:space="preserve">: </w:t>
            </w:r>
            <w:r w:rsidRPr="00DB5A8F">
              <w:rPr>
                <w:sz w:val="16"/>
                <w:szCs w:val="16"/>
              </w:rPr>
              <w:t>학생들의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연령과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개인별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학습능력을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고려하여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학년별</w:t>
            </w:r>
            <w:r>
              <w:rPr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수준별로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나누어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편성하되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매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학기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첫날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영어분반시험을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실시하여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그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결과를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기본으로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분반을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결정</w:t>
            </w:r>
            <w:r w:rsidRPr="00DB5A8F">
              <w:rPr>
                <w:rFonts w:hint="eastAsia"/>
                <w:sz w:val="16"/>
                <w:szCs w:val="16"/>
              </w:rPr>
              <w:t xml:space="preserve">. </w:t>
            </w:r>
            <w:r w:rsidRPr="00DB5A8F">
              <w:rPr>
                <w:sz w:val="16"/>
                <w:szCs w:val="16"/>
              </w:rPr>
              <w:t>매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학기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분반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시험은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학생들의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동기유발을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도와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의욕적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자기주도적인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학습이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가능하게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하여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학생들의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실력향상을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유도하며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하위레벨에서는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학생들에게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개인별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지도가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가능케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함으로써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최대의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교육효과를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거둘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있도록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함</w:t>
            </w:r>
          </w:p>
        </w:tc>
      </w:tr>
      <w:tr w:rsidR="00185394" w:rsidRPr="00164CB4" w:rsidTr="00AB6127">
        <w:trPr>
          <w:trHeight w:val="746"/>
        </w:trPr>
        <w:tc>
          <w:tcPr>
            <w:tcW w:w="4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DB5A8F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주당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시수</w:t>
            </w:r>
            <w:r w:rsidRPr="00DB5A8F">
              <w:rPr>
                <w:rFonts w:hint="eastAsia"/>
                <w:sz w:val="16"/>
                <w:szCs w:val="16"/>
              </w:rPr>
              <w:t xml:space="preserve">: </w:t>
            </w:r>
            <w:r w:rsidRPr="00DB5A8F">
              <w:rPr>
                <w:sz w:val="16"/>
                <w:szCs w:val="16"/>
              </w:rPr>
              <w:t>최근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과목이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특례입시에서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차지하는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비중이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점점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커짐으로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인해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본교에서는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고등부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시수를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최대한으로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확보하여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필수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수업을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주당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>5</w:t>
            </w:r>
            <w:r w:rsidRPr="00DB5A8F">
              <w:rPr>
                <w:sz w:val="16"/>
                <w:szCs w:val="16"/>
              </w:rPr>
              <w:t>～</w:t>
            </w:r>
            <w:r w:rsidRPr="00DB5A8F">
              <w:rPr>
                <w:rFonts w:hint="eastAsia"/>
                <w:sz w:val="16"/>
                <w:szCs w:val="16"/>
              </w:rPr>
              <w:t>8</w:t>
            </w:r>
            <w:r w:rsidRPr="00DB5A8F">
              <w:rPr>
                <w:sz w:val="16"/>
                <w:szCs w:val="16"/>
              </w:rPr>
              <w:t>시간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선택과목인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영어문법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>
              <w:rPr>
                <w:rFonts w:hint="eastAsia"/>
                <w:sz w:val="16"/>
                <w:szCs w:val="16"/>
              </w:rPr>
              <w:t>영어독해</w:t>
            </w:r>
            <w:r>
              <w:rPr>
                <w:rFonts w:hint="eastAsia"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토론과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작문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심화영어회화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심화영어작문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실용영어토론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및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독해를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과목별로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주당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>4~5</w:t>
            </w:r>
            <w:r w:rsidRPr="00DB5A8F">
              <w:rPr>
                <w:sz w:val="16"/>
                <w:szCs w:val="16"/>
              </w:rPr>
              <w:t>시간을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개설하여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학력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신장과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영어구사능력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향상을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동시에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도모하며</w:t>
            </w:r>
            <w:r w:rsidRPr="00DB5A8F">
              <w:rPr>
                <w:rFonts w:hint="eastAsia"/>
                <w:sz w:val="16"/>
                <w:szCs w:val="16"/>
              </w:rPr>
              <w:t xml:space="preserve">, 2015 </w:t>
            </w:r>
            <w:r w:rsidRPr="00DB5A8F">
              <w:rPr>
                <w:sz w:val="16"/>
                <w:szCs w:val="16"/>
              </w:rPr>
              <w:t>교육과정에서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강조하는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실용영어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교육도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강화함</w:t>
            </w:r>
            <w:r w:rsidRPr="00DB5A8F">
              <w:rPr>
                <w:rFonts w:hint="eastAsia"/>
                <w:sz w:val="16"/>
                <w:szCs w:val="16"/>
              </w:rPr>
              <w:t>.</w:t>
            </w:r>
          </w:p>
        </w:tc>
      </w:tr>
      <w:tr w:rsidR="00185394" w:rsidRPr="00164CB4" w:rsidTr="00AB6127">
        <w:trPr>
          <w:trHeight w:val="746"/>
        </w:trPr>
        <w:tc>
          <w:tcPr>
            <w:tcW w:w="4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85394" w:rsidRPr="00221851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85394" w:rsidRPr="00DB5A8F" w:rsidRDefault="00185394" w:rsidP="00AB6127">
            <w:pPr>
              <w:spacing w:after="0" w:line="240" w:lineRule="auto"/>
              <w:rPr>
                <w:sz w:val="16"/>
                <w:szCs w:val="16"/>
              </w:rPr>
            </w:pPr>
            <w:r w:rsidRPr="00DB5A8F">
              <w:rPr>
                <w:rFonts w:hint="eastAsia"/>
                <w:sz w:val="16"/>
                <w:szCs w:val="16"/>
              </w:rPr>
              <w:t xml:space="preserve"> Co-Teaching System: </w:t>
            </w:r>
            <w:r w:rsidRPr="00DB5A8F">
              <w:rPr>
                <w:sz w:val="16"/>
                <w:szCs w:val="16"/>
              </w:rPr>
              <w:t>영어교육의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효과를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극대화하기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위해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한국인</w:t>
            </w:r>
            <w:r w:rsidRPr="00DB5A8F"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및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원어민교사와의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긴밀한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>Team Teaching</w:t>
            </w:r>
            <w:r w:rsidRPr="00DB5A8F">
              <w:rPr>
                <w:sz w:val="16"/>
                <w:szCs w:val="16"/>
              </w:rPr>
              <w:t>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통해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듣기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말하기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읽기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쓰기의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rFonts w:hint="eastAsia"/>
                <w:sz w:val="16"/>
                <w:szCs w:val="16"/>
              </w:rPr>
              <w:t>4</w:t>
            </w:r>
            <w:r w:rsidRPr="00DB5A8F">
              <w:rPr>
                <w:sz w:val="16"/>
                <w:szCs w:val="16"/>
              </w:rPr>
              <w:t>영역을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모두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지도함</w:t>
            </w:r>
            <w:r w:rsidRPr="00DB5A8F">
              <w:rPr>
                <w:rFonts w:hint="eastAsia"/>
                <w:sz w:val="16"/>
                <w:szCs w:val="16"/>
              </w:rPr>
              <w:t xml:space="preserve">. </w:t>
            </w:r>
            <w:r w:rsidRPr="00DB5A8F">
              <w:rPr>
                <w:sz w:val="16"/>
                <w:szCs w:val="16"/>
              </w:rPr>
              <w:t>또한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본교에서는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입시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뿐만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아니라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세계화시대에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언어구사력의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중요성을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고려하여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원어민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선생님과의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토론을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통해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학생들의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회화능력을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향상시키고</w:t>
            </w:r>
            <w:r w:rsidRPr="00DB5A8F">
              <w:rPr>
                <w:rFonts w:hint="eastAsia"/>
                <w:sz w:val="16"/>
                <w:szCs w:val="16"/>
              </w:rPr>
              <w:t xml:space="preserve">, </w:t>
            </w:r>
            <w:r w:rsidRPr="00DB5A8F">
              <w:rPr>
                <w:sz w:val="16"/>
                <w:szCs w:val="16"/>
              </w:rPr>
              <w:t>학생들이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작성한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영어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에세이를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원어민이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직접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첨삭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지도함으로써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작문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실력이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신장되도록</w:t>
            </w:r>
            <w:r w:rsidRPr="00DB5A8F">
              <w:rPr>
                <w:sz w:val="16"/>
                <w:szCs w:val="16"/>
              </w:rPr>
              <w:t xml:space="preserve"> </w:t>
            </w:r>
            <w:r w:rsidRPr="00DB5A8F">
              <w:rPr>
                <w:sz w:val="16"/>
                <w:szCs w:val="16"/>
              </w:rPr>
              <w:t>함</w:t>
            </w:r>
          </w:p>
        </w:tc>
      </w:tr>
    </w:tbl>
    <w:p w:rsidR="00185394" w:rsidRPr="007D433B" w:rsidRDefault="00185394" w:rsidP="00185394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7D433B">
        <w:rPr>
          <w:rFonts w:ascii="맑은 고딕" w:hAnsi="맑은 고딕" w:cs="굴림" w:hint="eastAsia"/>
          <w:b/>
          <w:bCs/>
          <w:sz w:val="30"/>
          <w:szCs w:val="30"/>
          <w:shd w:val="clear" w:color="auto" w:fill="FFFFFF"/>
        </w:rPr>
        <w:t xml:space="preserve">4. </w:t>
      </w:r>
      <w:r w:rsidRPr="007D433B">
        <w:rPr>
          <w:rFonts w:ascii="굴림" w:hAnsi="굴림" w:cs="굴림"/>
          <w:b/>
          <w:bCs/>
          <w:sz w:val="30"/>
          <w:szCs w:val="30"/>
          <w:shd w:val="clear" w:color="auto" w:fill="FFFFFF"/>
        </w:rPr>
        <w:t>교과</w:t>
      </w:r>
      <w:r w:rsidRPr="007D433B">
        <w:rPr>
          <w:rFonts w:ascii="굴림" w:hAnsi="굴림" w:cs="굴림"/>
          <w:b/>
          <w:bCs/>
          <w:sz w:val="30"/>
          <w:szCs w:val="30"/>
          <w:shd w:val="clear" w:color="auto" w:fill="FFFFFF"/>
        </w:rPr>
        <w:t xml:space="preserve"> </w:t>
      </w:r>
      <w:r w:rsidRPr="007D433B">
        <w:rPr>
          <w:rFonts w:ascii="굴림" w:hAnsi="굴림" w:cs="굴림"/>
          <w:b/>
          <w:bCs/>
          <w:sz w:val="30"/>
          <w:szCs w:val="30"/>
          <w:shd w:val="clear" w:color="auto" w:fill="FFFFFF"/>
        </w:rPr>
        <w:t>과정</w:t>
      </w:r>
      <w:r w:rsidRPr="007D433B">
        <w:rPr>
          <w:rFonts w:ascii="맑은 고딕" w:hAnsi="맑은 고딕" w:cs="굴림" w:hint="eastAsia"/>
          <w:b/>
          <w:bCs/>
          <w:sz w:val="30"/>
          <w:szCs w:val="30"/>
          <w:shd w:val="clear" w:color="auto" w:fill="FFFFFF"/>
        </w:rPr>
        <w:t>(</w:t>
      </w:r>
      <w:r w:rsidRPr="007D433B">
        <w:rPr>
          <w:rFonts w:ascii="굴림" w:hAnsi="굴림" w:cs="굴림"/>
          <w:b/>
          <w:bCs/>
          <w:sz w:val="30"/>
          <w:szCs w:val="30"/>
          <w:shd w:val="clear" w:color="auto" w:fill="FFFFFF"/>
        </w:rPr>
        <w:t>교재</w:t>
      </w:r>
      <w:r w:rsidRPr="007D433B">
        <w:rPr>
          <w:rFonts w:ascii="맑은 고딕" w:hAnsi="맑은 고딕" w:cs="굴림" w:hint="eastAsia"/>
          <w:b/>
          <w:bCs/>
          <w:sz w:val="30"/>
          <w:szCs w:val="30"/>
          <w:shd w:val="clear" w:color="auto" w:fill="FFFFFF"/>
        </w:rPr>
        <w:t xml:space="preserve">) </w:t>
      </w:r>
    </w:p>
    <w:p w:rsidR="00BC206A" w:rsidRDefault="00185394" w:rsidP="00185394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w w:val="95"/>
          <w:shd w:val="clear" w:color="auto" w:fill="FFFFFF"/>
        </w:rPr>
      </w:pPr>
      <w:r w:rsidRPr="007D433B">
        <w:rPr>
          <w:rFonts w:ascii="맑은 고딕" w:hAnsi="맑은 고딕" w:cs="굴림" w:hint="eastAsia"/>
          <w:b/>
          <w:bCs/>
          <w:w w:val="92"/>
          <w:shd w:val="clear" w:color="auto" w:fill="FFFFFF"/>
        </w:rPr>
        <w:t xml:space="preserve">1) </w:t>
      </w:r>
      <w:r w:rsidRPr="007D433B">
        <w:rPr>
          <w:rFonts w:ascii="맑은 고딕" w:hAnsi="맑은 고딕" w:cs="굴림" w:hint="eastAsia"/>
          <w:b/>
          <w:bCs/>
          <w:w w:val="95"/>
          <w:shd w:val="clear" w:color="auto" w:fill="FFFFFF"/>
        </w:rPr>
        <w:t>한국인 교사 과목</w:t>
      </w:r>
    </w:p>
    <w:tbl>
      <w:tblPr>
        <w:tblW w:w="10077" w:type="dxa"/>
        <w:tblInd w:w="8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40"/>
        <w:gridCol w:w="1357"/>
        <w:gridCol w:w="5245"/>
        <w:gridCol w:w="2835"/>
      </w:tblGrid>
      <w:tr w:rsidR="00AB6127" w:rsidRPr="006D50CF" w:rsidTr="00E272B9">
        <w:trPr>
          <w:trHeight w:val="439"/>
        </w:trPr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연번</w:t>
            </w:r>
          </w:p>
        </w:tc>
        <w:tc>
          <w:tcPr>
            <w:tcW w:w="943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한국인 과목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18"/>
              </w:rPr>
              <w:t>학년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교재명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16"/>
              </w:rPr>
              <w:t>출판사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G7A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Reading for Today 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G7B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Reading for Today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G7C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Reading for Today 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G8A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 xml:space="preserve">Active 1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G8B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Active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G8C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 xml:space="preserve">Active 3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G9A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Explorer 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sz w:val="18"/>
                <w:szCs w:val="18"/>
              </w:rPr>
              <w:t>G9B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Explorer 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sz w:val="18"/>
                <w:szCs w:val="18"/>
              </w:rPr>
              <w:t>G9C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Explorer 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G10A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 xml:space="preserve">B+ TOEFL Reading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링구아포럼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G10B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M+TOEFL Reading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링구아포럼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G10C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TOEFL iBT i Reading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링구아포럼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G11A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Usher iBT TOEFL Basic Reading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 xml:space="preserve">어셔어학연구소 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G11B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Usher iBT TOEFL Intermediate Reading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 xml:space="preserve">어셔어학연구소 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G11C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Decoding the TOEFL Actual Test Reading 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다락원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G12A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자체 제작 (토플+수능특강)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G12B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자체 제작 (토플+수능특강)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G12C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자체 제작 (토플+수능특강)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G11선택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필히 통하는 영문법 실력 (영어문법)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능률교육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G12선택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 xml:space="preserve">영어독해 자체 제작 (특례기출+수능완성)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G7 어휘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능률보카 어원편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능률교육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G8 어휘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능률보카 어원편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능률교육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G9 어휘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고난도 능률보카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능률교육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G10 어휘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해커스 보카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능률교육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G11 어휘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 xml:space="preserve">보카 바이블 4.0 A,B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넥서스</w:t>
            </w:r>
          </w:p>
        </w:tc>
      </w:tr>
      <w:tr w:rsidR="00AB6127" w:rsidRPr="006D50CF" w:rsidTr="00E272B9">
        <w:trPr>
          <w:trHeight w:val="43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G12 어휘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 xml:space="preserve">보카 바이블 4.0 A,B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 w:line="240" w:lineRule="auto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넥서스</w:t>
            </w:r>
          </w:p>
        </w:tc>
      </w:tr>
    </w:tbl>
    <w:p w:rsidR="00185394" w:rsidRPr="007D433B" w:rsidRDefault="00185394" w:rsidP="00AB6127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</w:p>
    <w:p w:rsidR="00BC206A" w:rsidRDefault="00BC206A" w:rsidP="00BC206A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맑은 고딕" w:hAnsi="맑은 고딕" w:cs="굴림"/>
          <w:b/>
          <w:color w:val="000000"/>
          <w:sz w:val="20"/>
          <w:szCs w:val="20"/>
        </w:rPr>
      </w:pPr>
      <w:r w:rsidRPr="005203F0">
        <w:rPr>
          <w:rFonts w:ascii="맑은 고딕" w:hAnsi="맑은 고딕" w:cs="굴림" w:hint="eastAsia"/>
          <w:b/>
          <w:color w:val="000000"/>
          <w:sz w:val="20"/>
          <w:szCs w:val="20"/>
        </w:rPr>
        <w:t>2) 원어민 교사 과목</w:t>
      </w:r>
    </w:p>
    <w:tbl>
      <w:tblPr>
        <w:tblW w:w="100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40"/>
        <w:gridCol w:w="1327"/>
        <w:gridCol w:w="5278"/>
        <w:gridCol w:w="2835"/>
      </w:tblGrid>
      <w:tr w:rsidR="00AB6127" w:rsidRPr="006D50CF" w:rsidTr="00E272B9">
        <w:trPr>
          <w:trHeight w:val="560"/>
        </w:trPr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연번</w:t>
            </w:r>
          </w:p>
        </w:tc>
        <w:tc>
          <w:tcPr>
            <w:tcW w:w="94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원어민 과목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B6127" w:rsidRPr="006D50CF" w:rsidRDefault="00AB6127" w:rsidP="00AB6127">
            <w:pPr>
              <w:spacing w:after="0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16"/>
              </w:rPr>
              <w:t>학년</w:t>
            </w:r>
          </w:p>
        </w:tc>
        <w:tc>
          <w:tcPr>
            <w:tcW w:w="5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교재명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2F3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16"/>
              </w:rPr>
              <w:t>출판사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G7A</w:t>
            </w: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Speaking Tutor 1A + Writing Tutor 1A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Compass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G7B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World English 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Compass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G7C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World English 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G8A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Speaking Tutor 2A + Writing Tutor 2A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Compass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G8B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21st Century Communication 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Compass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G8C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21st Century Communication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G9A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Pathways Foundation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Compass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sz w:val="18"/>
                <w:szCs w:val="18"/>
              </w:rPr>
              <w:t>G9B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Pathways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Compass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sz w:val="18"/>
                <w:szCs w:val="18"/>
              </w:rPr>
              <w:t>G9C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Pathways 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G7-G9 NIC SCI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 xml:space="preserve">자체 제작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G10A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Keynote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G10B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Keynote 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8"/>
                <w:szCs w:val="18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8"/>
                <w:szCs w:val="18"/>
              </w:rPr>
              <w:t>G10C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Keynote 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Cengage</w:t>
            </w: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G11영국문학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Lord of the Flies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G12영문학토론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The Great Gatsby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G12심화영문학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To Kill a Mockingbird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G11선택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자체제작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  <w:tr w:rsidR="00AB6127" w:rsidRPr="006D50CF" w:rsidTr="00E272B9">
        <w:trPr>
          <w:trHeight w:val="5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16"/>
                <w:szCs w:val="16"/>
              </w:rPr>
              <w:t>G12선택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jc w:val="center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6D50CF">
              <w:rPr>
                <w:rFonts w:ascii="맑은 고딕" w:hAnsi="맑은 고딕" w:cs="굴림" w:hint="eastAsia"/>
                <w:color w:val="000000"/>
                <w:sz w:val="20"/>
                <w:szCs w:val="20"/>
              </w:rPr>
              <w:t>자체제작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127" w:rsidRPr="006D50CF" w:rsidRDefault="00AB6127" w:rsidP="00AB6127">
            <w:pPr>
              <w:spacing w:after="0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</w:tc>
      </w:tr>
    </w:tbl>
    <w:p w:rsidR="00AB6127" w:rsidRDefault="00AB6127" w:rsidP="00AB6127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168" w:lineRule="auto"/>
        <w:jc w:val="both"/>
        <w:textAlignment w:val="baseline"/>
        <w:rPr>
          <w:rFonts w:ascii="Segoe UI Symbol" w:hAnsi="Segoe UI Symbol" w:cs="Segoe UI Symbol"/>
          <w:sz w:val="18"/>
          <w:szCs w:val="18"/>
        </w:rPr>
      </w:pPr>
    </w:p>
    <w:p w:rsidR="00AB6127" w:rsidRPr="00CE5F10" w:rsidRDefault="00AB6127" w:rsidP="00AB6127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168" w:lineRule="auto"/>
        <w:jc w:val="both"/>
        <w:textAlignment w:val="baseline"/>
        <w:rPr>
          <w:sz w:val="18"/>
          <w:szCs w:val="18"/>
        </w:rPr>
      </w:pPr>
      <w:r w:rsidRPr="00CE5F10">
        <w:rPr>
          <w:rFonts w:ascii="Segoe UI Symbol" w:hAnsi="Segoe UI Symbol" w:cs="Segoe UI Symbol"/>
          <w:sz w:val="18"/>
          <w:szCs w:val="18"/>
        </w:rPr>
        <w:t>★</w:t>
      </w:r>
      <w:r w:rsidRPr="00CE5F10">
        <w:rPr>
          <w:sz w:val="18"/>
          <w:szCs w:val="18"/>
        </w:rPr>
        <w:t>7~9</w:t>
      </w:r>
      <w:r w:rsidRPr="00CE5F10">
        <w:rPr>
          <w:sz w:val="18"/>
          <w:szCs w:val="18"/>
        </w:rPr>
        <w:t>학년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영어회화와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작문교과에서</w:t>
      </w:r>
      <w:r w:rsidRPr="00CE5F10">
        <w:rPr>
          <w:sz w:val="18"/>
          <w:szCs w:val="18"/>
        </w:rPr>
        <w:t xml:space="preserve"> 7A, 7B, 8A, 8B, 9A, 9B</w:t>
      </w:r>
      <w:r w:rsidRPr="00CE5F10">
        <w:rPr>
          <w:sz w:val="18"/>
          <w:szCs w:val="18"/>
        </w:rPr>
        <w:t>를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제외한</w:t>
      </w:r>
      <w:r w:rsidRPr="00CE5F10">
        <w:rPr>
          <w:sz w:val="18"/>
          <w:szCs w:val="18"/>
        </w:rPr>
        <w:t xml:space="preserve"> 7~9</w:t>
      </w:r>
      <w:r w:rsidRPr="00CE5F10">
        <w:rPr>
          <w:sz w:val="18"/>
          <w:szCs w:val="18"/>
        </w:rPr>
        <w:t>학년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작문</w:t>
      </w:r>
      <w:r w:rsidRPr="00CE5F10">
        <w:rPr>
          <w:rFonts w:hint="eastAsia"/>
          <w:sz w:val="18"/>
          <w:szCs w:val="18"/>
        </w:rPr>
        <w:t xml:space="preserve"> </w:t>
      </w:r>
      <w:r w:rsidRPr="00CE5F10">
        <w:rPr>
          <w:sz w:val="18"/>
          <w:szCs w:val="18"/>
        </w:rPr>
        <w:t>교재는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따로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구매하지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않고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각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수준별</w:t>
      </w:r>
      <w:r w:rsidRPr="00CE5F10">
        <w:rPr>
          <w:sz w:val="18"/>
          <w:szCs w:val="18"/>
        </w:rPr>
        <w:t xml:space="preserve"> Great Writing</w:t>
      </w:r>
      <w:r w:rsidRPr="00CE5F10">
        <w:rPr>
          <w:sz w:val="18"/>
          <w:szCs w:val="18"/>
        </w:rPr>
        <w:t>을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기반으로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제작된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유인물을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교재로</w:t>
      </w:r>
      <w:r w:rsidRPr="00CE5F10">
        <w:rPr>
          <w:sz w:val="18"/>
          <w:szCs w:val="18"/>
        </w:rPr>
        <w:t xml:space="preserve"> </w:t>
      </w:r>
      <w:r w:rsidRPr="00CE5F10">
        <w:rPr>
          <w:sz w:val="18"/>
          <w:szCs w:val="18"/>
        </w:rPr>
        <w:t>사용합니다</w:t>
      </w:r>
      <w:r w:rsidRPr="00CE5F10">
        <w:rPr>
          <w:sz w:val="18"/>
          <w:szCs w:val="18"/>
        </w:rPr>
        <w:t>.</w:t>
      </w:r>
    </w:p>
    <w:p w:rsidR="00BC206A" w:rsidRDefault="00BC206A" w:rsidP="00BC206A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AB6127" w:rsidRDefault="00AB6127" w:rsidP="00BC206A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AB6127" w:rsidRPr="00B84FC8" w:rsidRDefault="00AB6127" w:rsidP="00BC206A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AB6127" w:rsidRPr="00164CB4" w:rsidRDefault="00AB6127" w:rsidP="00AB6127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rFonts w:ascii="맑은 고딕" w:hAnsi="맑은 고딕" w:cs="굴림"/>
          <w:b/>
          <w:bCs/>
          <w:color w:val="000000"/>
          <w:sz w:val="28"/>
          <w:szCs w:val="28"/>
        </w:rPr>
        <w:t>5</w:t>
      </w:r>
      <w:r w:rsidRPr="00164CB4">
        <w:rPr>
          <w:rFonts w:ascii="맑은 고딕" w:hAnsi="맑은 고딕" w:cs="굴림" w:hint="eastAsia"/>
          <w:b/>
          <w:bCs/>
          <w:color w:val="000000"/>
          <w:sz w:val="28"/>
          <w:szCs w:val="28"/>
        </w:rPr>
        <w:t xml:space="preserve">. </w:t>
      </w:r>
      <w:r w:rsidRPr="00164CB4">
        <w:rPr>
          <w:rFonts w:ascii="굴림" w:hAnsi="굴림" w:cs="굴림"/>
          <w:b/>
          <w:bCs/>
          <w:color w:val="000000"/>
          <w:sz w:val="28"/>
          <w:szCs w:val="28"/>
        </w:rPr>
        <w:t>영어교과</w:t>
      </w:r>
      <w:r w:rsidRPr="00164CB4">
        <w:rPr>
          <w:rFonts w:ascii="굴림" w:hAnsi="굴림" w:cs="굴림"/>
          <w:b/>
          <w:bCs/>
          <w:color w:val="000000"/>
          <w:sz w:val="28"/>
          <w:szCs w:val="28"/>
        </w:rPr>
        <w:t xml:space="preserve"> </w:t>
      </w:r>
      <w:r w:rsidRPr="00164CB4">
        <w:rPr>
          <w:rFonts w:ascii="굴림" w:hAnsi="굴림" w:cs="굴림"/>
          <w:b/>
          <w:bCs/>
          <w:color w:val="000000"/>
          <w:sz w:val="28"/>
          <w:szCs w:val="28"/>
        </w:rPr>
        <w:t>행사</w:t>
      </w:r>
      <w:r w:rsidRPr="00164CB4">
        <w:rPr>
          <w:rFonts w:ascii="굴림" w:hAnsi="굴림" w:cs="굴림"/>
          <w:b/>
          <w:bCs/>
          <w:color w:val="000000"/>
          <w:sz w:val="28"/>
          <w:szCs w:val="28"/>
        </w:rPr>
        <w:t xml:space="preserve"> 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3938"/>
        <w:gridCol w:w="1050"/>
        <w:gridCol w:w="1421"/>
        <w:gridCol w:w="2753"/>
      </w:tblGrid>
      <w:tr w:rsidR="00AB6127" w:rsidRPr="00221851" w:rsidTr="00AB6127">
        <w:trPr>
          <w:trHeight w:val="256"/>
        </w:trPr>
        <w:tc>
          <w:tcPr>
            <w:tcW w:w="98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9E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구분</w:t>
            </w:r>
          </w:p>
        </w:tc>
        <w:tc>
          <w:tcPr>
            <w:tcW w:w="39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E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행 사 내 용</w:t>
            </w:r>
          </w:p>
        </w:tc>
        <w:tc>
          <w:tcPr>
            <w:tcW w:w="2471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세부 추진 계획</w:t>
            </w:r>
          </w:p>
        </w:tc>
        <w:tc>
          <w:tcPr>
            <w:tcW w:w="275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9E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비 고</w:t>
            </w:r>
          </w:p>
        </w:tc>
      </w:tr>
      <w:tr w:rsidR="00AB6127" w:rsidRPr="00221851" w:rsidTr="00AB6127">
        <w:trPr>
          <w:trHeight w:val="256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E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횟수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9E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시기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</w:tr>
      <w:tr w:rsidR="00AB6127" w:rsidRPr="00221851" w:rsidTr="00AB6127">
        <w:trPr>
          <w:trHeight w:val="256"/>
        </w:trPr>
        <w:tc>
          <w:tcPr>
            <w:tcW w:w="98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9E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교내</w:t>
            </w:r>
          </w:p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행사</w:t>
            </w:r>
          </w:p>
        </w:tc>
        <w:tc>
          <w:tcPr>
            <w:tcW w:w="393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영어 작문 대회</w:t>
            </w:r>
          </w:p>
        </w:tc>
        <w:tc>
          <w:tcPr>
            <w:tcW w:w="10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4</w:t>
            </w:r>
            <w:r w:rsidRPr="00221851">
              <w:rPr>
                <w:rFonts w:ascii="맑은 고딕" w:hAnsi="맑은 고딕"/>
                <w:b/>
                <w:sz w:val="18"/>
              </w:rPr>
              <w:t>월</w:t>
            </w:r>
            <w:r>
              <w:rPr>
                <w:rFonts w:ascii="맑은 고딕" w:hAnsi="맑은 고딕" w:hint="eastAsia"/>
                <w:b/>
                <w:sz w:val="18"/>
              </w:rPr>
              <w:t xml:space="preserve">, </w:t>
            </w:r>
            <w:r>
              <w:rPr>
                <w:rFonts w:ascii="맑은 고딕" w:hAnsi="맑은 고딕"/>
                <w:b/>
                <w:sz w:val="18"/>
              </w:rPr>
              <w:t>9</w:t>
            </w:r>
            <w:r>
              <w:rPr>
                <w:rFonts w:ascii="맑은 고딕" w:hAnsi="맑은 고딕" w:hint="eastAsia"/>
                <w:b/>
                <w:sz w:val="18"/>
              </w:rPr>
              <w:t>월</w:t>
            </w:r>
          </w:p>
        </w:tc>
        <w:tc>
          <w:tcPr>
            <w:tcW w:w="275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레벨별 시상</w:t>
            </w:r>
          </w:p>
        </w:tc>
      </w:tr>
      <w:tr w:rsidR="00AB6127" w:rsidRPr="00221851" w:rsidTr="00AB6127">
        <w:trPr>
          <w:trHeight w:val="256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영어 프리젠테이션 대회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 w:hint="eastAsia"/>
                <w:b/>
                <w:sz w:val="18"/>
              </w:rPr>
              <w:t>5</w:t>
            </w:r>
            <w:r w:rsidRPr="00221851">
              <w:rPr>
                <w:rFonts w:ascii="맑은 고딕" w:hAnsi="맑은 고딕"/>
                <w:b/>
                <w:sz w:val="18"/>
              </w:rPr>
              <w:t>월</w:t>
            </w:r>
          </w:p>
        </w:tc>
        <w:tc>
          <w:tcPr>
            <w:tcW w:w="2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참가 부문별 시상</w:t>
            </w:r>
          </w:p>
        </w:tc>
      </w:tr>
      <w:tr w:rsidR="00AB6127" w:rsidRPr="00221851" w:rsidTr="00AB6127">
        <w:trPr>
          <w:trHeight w:val="251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 xml:space="preserve">영자 신문 </w:t>
            </w:r>
            <w:r w:rsidRPr="00221851">
              <w:rPr>
                <w:rFonts w:ascii="맑은 고딕" w:hAnsi="맑은 고딕" w:hint="eastAsia"/>
                <w:b/>
                <w:sz w:val="18"/>
              </w:rPr>
              <w:t>(The SKS POST)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7</w:t>
            </w:r>
            <w:r w:rsidRPr="00221851">
              <w:rPr>
                <w:rFonts w:ascii="맑은 고딕" w:hAnsi="맑은 고딕"/>
                <w:b/>
                <w:sz w:val="18"/>
              </w:rPr>
              <w:t>월</w:t>
            </w:r>
          </w:p>
        </w:tc>
        <w:tc>
          <w:tcPr>
            <w:tcW w:w="2753" w:type="dxa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</w:tr>
      <w:tr w:rsidR="00AB6127" w:rsidRPr="00221851" w:rsidTr="00AB6127">
        <w:trPr>
          <w:trHeight w:val="256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영어 연극</w:t>
            </w:r>
            <w:r>
              <w:rPr>
                <w:rFonts w:ascii="맑은 고딕" w:hAnsi="맑은 고딕" w:hint="eastAsia"/>
                <w:b/>
                <w:sz w:val="18"/>
              </w:rPr>
              <w:t xml:space="preserve"> 또는 부스 활동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 w:hint="eastAsia"/>
                <w:b/>
                <w:sz w:val="18"/>
              </w:rPr>
              <w:t>1</w:t>
            </w:r>
            <w:r w:rsidRPr="00221851">
              <w:rPr>
                <w:rFonts w:ascii="맑은 고딕" w:hAnsi="맑은 고딕"/>
                <w:b/>
                <w:sz w:val="18"/>
              </w:rPr>
              <w:t>월</w:t>
            </w:r>
          </w:p>
        </w:tc>
        <w:tc>
          <w:tcPr>
            <w:tcW w:w="2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인성제 연계</w:t>
            </w:r>
          </w:p>
        </w:tc>
      </w:tr>
      <w:tr w:rsidR="00AB6127" w:rsidRPr="00221851" w:rsidTr="00AB6127">
        <w:trPr>
          <w:trHeight w:val="290"/>
        </w:trPr>
        <w:tc>
          <w:tcPr>
            <w:tcW w:w="98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9E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기타</w:t>
            </w: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/>
                <w:b/>
                <w:sz w:val="18"/>
              </w:rPr>
              <w:t>영어과 교과협의회 활성화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  <w:r w:rsidRPr="00221851">
              <w:rPr>
                <w:rFonts w:ascii="맑은 고딕" w:hAnsi="맑은 고딕" w:hint="eastAsia"/>
                <w:b/>
                <w:sz w:val="18"/>
              </w:rPr>
              <w:t>3</w:t>
            </w:r>
            <w:r w:rsidRPr="00221851">
              <w:rPr>
                <w:rFonts w:ascii="맑은 고딕" w:hAnsi="맑은 고딕"/>
                <w:b/>
                <w:sz w:val="18"/>
              </w:rPr>
              <w:t>월</w:t>
            </w:r>
            <w:r w:rsidRPr="00221851">
              <w:rPr>
                <w:rFonts w:ascii="맑은 고딕" w:hAnsi="맑은 고딕" w:hint="eastAsia"/>
                <w:b/>
                <w:sz w:val="18"/>
              </w:rPr>
              <w:t>, 9</w:t>
            </w:r>
            <w:r w:rsidRPr="00221851">
              <w:rPr>
                <w:rFonts w:ascii="맑은 고딕" w:hAnsi="맑은 고딕"/>
                <w:b/>
                <w:sz w:val="18"/>
              </w:rPr>
              <w:t>월</w:t>
            </w:r>
          </w:p>
        </w:tc>
        <w:tc>
          <w:tcPr>
            <w:tcW w:w="2753" w:type="dxa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</w:tr>
    </w:tbl>
    <w:p w:rsidR="00AB6127" w:rsidRDefault="00AB6127" w:rsidP="00AB6127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bCs/>
          <w:color w:val="000000"/>
          <w:sz w:val="30"/>
          <w:szCs w:val="30"/>
          <w:shd w:val="clear" w:color="auto" w:fill="FFFFFF"/>
        </w:rPr>
      </w:pPr>
    </w:p>
    <w:p w:rsidR="00AB6127" w:rsidRPr="00164CB4" w:rsidRDefault="00AB6127" w:rsidP="00AB6127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rFonts w:ascii="맑은 고딕" w:hAnsi="맑은 고딕" w:cs="굴림"/>
          <w:b/>
          <w:bCs/>
          <w:color w:val="000000"/>
          <w:sz w:val="30"/>
          <w:szCs w:val="30"/>
          <w:shd w:val="clear" w:color="auto" w:fill="FFFFFF"/>
        </w:rPr>
        <w:t>6</w:t>
      </w:r>
      <w:r w:rsidRPr="00164CB4">
        <w:rPr>
          <w:rFonts w:ascii="맑은 고딕" w:hAnsi="맑은 고딕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. 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분반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편성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164CB4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방법</w:t>
      </w:r>
    </w:p>
    <w:tbl>
      <w:tblPr>
        <w:tblOverlap w:val="never"/>
        <w:tblW w:w="10243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4092"/>
        <w:gridCol w:w="5013"/>
      </w:tblGrid>
      <w:tr w:rsidR="00AB6127" w:rsidRPr="00164CB4" w:rsidTr="00AB6127">
        <w:trPr>
          <w:trHeight w:val="157"/>
        </w:trPr>
        <w:tc>
          <w:tcPr>
            <w:tcW w:w="113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5FFD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7361BF" w:rsidRDefault="00AB6127" w:rsidP="00AB612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09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FFD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7361BF" w:rsidRDefault="00AB6127" w:rsidP="00AB612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361BF">
              <w:rPr>
                <w:b/>
                <w:sz w:val="18"/>
                <w:szCs w:val="18"/>
              </w:rPr>
              <w:t>중</w:t>
            </w:r>
            <w:r w:rsidRPr="007361BF">
              <w:rPr>
                <w:b/>
                <w:sz w:val="18"/>
                <w:szCs w:val="18"/>
              </w:rPr>
              <w:t xml:space="preserve"> </w:t>
            </w:r>
            <w:r w:rsidRPr="007361BF">
              <w:rPr>
                <w:b/>
                <w:sz w:val="18"/>
                <w:szCs w:val="18"/>
              </w:rPr>
              <w:t>등</w:t>
            </w:r>
          </w:p>
        </w:tc>
        <w:tc>
          <w:tcPr>
            <w:tcW w:w="501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5FFD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7361BF" w:rsidRDefault="00AB6127" w:rsidP="00AB612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361BF">
              <w:rPr>
                <w:b/>
                <w:sz w:val="18"/>
                <w:szCs w:val="18"/>
              </w:rPr>
              <w:t>고</w:t>
            </w:r>
            <w:r w:rsidRPr="007361BF">
              <w:rPr>
                <w:b/>
                <w:sz w:val="18"/>
                <w:szCs w:val="18"/>
              </w:rPr>
              <w:t xml:space="preserve"> </w:t>
            </w:r>
            <w:r w:rsidRPr="007361BF">
              <w:rPr>
                <w:b/>
                <w:sz w:val="18"/>
                <w:szCs w:val="18"/>
              </w:rPr>
              <w:t>등</w:t>
            </w:r>
          </w:p>
        </w:tc>
      </w:tr>
      <w:tr w:rsidR="00AB6127" w:rsidRPr="00164CB4" w:rsidTr="00AB6127">
        <w:trPr>
          <w:trHeight w:val="2518"/>
        </w:trPr>
        <w:tc>
          <w:tcPr>
            <w:tcW w:w="113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분</w:t>
            </w:r>
          </w:p>
          <w:p w:rsidR="00AB6127" w:rsidRPr="00221851" w:rsidRDefault="00AB6127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반</w:t>
            </w:r>
          </w:p>
        </w:tc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ascii="Cambria Math" w:hAnsi="Cambria Math" w:cs="Cambria Math"/>
                <w:sz w:val="18"/>
                <w:szCs w:val="18"/>
              </w:rPr>
              <w:t>∘</w:t>
            </w:r>
            <w:r w:rsidRPr="00221851">
              <w:rPr>
                <w:sz w:val="18"/>
                <w:szCs w:val="18"/>
              </w:rPr>
              <w:t>학급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수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 xml:space="preserve">: </w:t>
            </w:r>
            <w:r w:rsidRPr="00221851">
              <w:rPr>
                <w:sz w:val="18"/>
                <w:szCs w:val="18"/>
              </w:rPr>
              <w:t>총</w:t>
            </w:r>
            <w:r w:rsidRPr="00221851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18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  <w:r>
              <w:rPr>
                <w:rFonts w:hint="eastAsia"/>
                <w:sz w:val="18"/>
                <w:szCs w:val="18"/>
              </w:rPr>
              <w:t>(3</w:t>
            </w:r>
            <w:r>
              <w:rPr>
                <w:rFonts w:hint="eastAsia"/>
                <w:sz w:val="18"/>
                <w:szCs w:val="18"/>
              </w:rPr>
              <w:t>수준</w:t>
            </w:r>
            <w:r>
              <w:rPr>
                <w:rFonts w:hint="eastAsia"/>
                <w:sz w:val="18"/>
                <w:szCs w:val="18"/>
              </w:rPr>
              <w:t>)</w:t>
            </w:r>
          </w:p>
          <w:p w:rsidR="00AB6127" w:rsidRPr="001017AE" w:rsidRDefault="00AB6127" w:rsidP="00AB6127">
            <w:pPr>
              <w:spacing w:after="0" w:line="240" w:lineRule="auto"/>
              <w:rPr>
                <w:sz w:val="16"/>
                <w:szCs w:val="16"/>
              </w:rPr>
            </w:pPr>
            <w:r w:rsidRPr="00221851">
              <w:rPr>
                <w:rFonts w:ascii="Cambria Math" w:hAnsi="Cambria Math" w:cs="Cambria Math"/>
                <w:sz w:val="18"/>
                <w:szCs w:val="18"/>
              </w:rPr>
              <w:t>∘</w:t>
            </w:r>
            <w:r>
              <w:rPr>
                <w:rFonts w:hint="eastAsia"/>
                <w:sz w:val="18"/>
                <w:szCs w:val="18"/>
              </w:rPr>
              <w:t>중</w:t>
            </w:r>
            <w:r w:rsidRPr="00221851">
              <w:rPr>
                <w:rFonts w:hint="eastAsia"/>
                <w:sz w:val="18"/>
                <w:szCs w:val="18"/>
              </w:rPr>
              <w:t xml:space="preserve">1: </w:t>
            </w:r>
            <w:r w:rsidRPr="00221851">
              <w:rPr>
                <w:sz w:val="18"/>
                <w:szCs w:val="18"/>
              </w:rPr>
              <w:t>수준별로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,A2</w:t>
            </w:r>
            <w:r w:rsidRPr="00221851"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B1</w:t>
            </w:r>
            <w:r w:rsidRPr="00221851"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</w:rPr>
              <w:t>B2</w:t>
            </w:r>
            <w:r>
              <w:rPr>
                <w:sz w:val="18"/>
                <w:szCs w:val="18"/>
              </w:rPr>
              <w:t xml:space="preserve"> C</w:t>
            </w:r>
            <w:r>
              <w:rPr>
                <w:rFonts w:hint="eastAsia"/>
                <w:sz w:val="18"/>
                <w:szCs w:val="18"/>
              </w:rPr>
              <w:t>1,C</w:t>
            </w:r>
            <w:r w:rsidRPr="00221851">
              <w:rPr>
                <w:rFonts w:hint="eastAsia"/>
                <w:sz w:val="18"/>
                <w:szCs w:val="18"/>
              </w:rPr>
              <w:t xml:space="preserve">2 </w:t>
            </w:r>
            <w:r w:rsidRPr="00221851">
              <w:rPr>
                <w:sz w:val="18"/>
                <w:szCs w:val="18"/>
              </w:rPr>
              <w:t>등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6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ascii="Cambria Math" w:hAnsi="Cambria Math" w:cs="Cambria Math"/>
                <w:sz w:val="18"/>
                <w:szCs w:val="18"/>
              </w:rPr>
              <w:t>∘</w:t>
            </w:r>
            <w:r w:rsidRPr="00221851">
              <w:rPr>
                <w:sz w:val="18"/>
                <w:szCs w:val="18"/>
              </w:rPr>
              <w:t>중</w:t>
            </w:r>
            <w:r w:rsidRPr="00221851">
              <w:rPr>
                <w:rFonts w:hint="eastAsia"/>
                <w:sz w:val="18"/>
                <w:szCs w:val="18"/>
              </w:rPr>
              <w:t xml:space="preserve">2: </w:t>
            </w:r>
            <w:r w:rsidRPr="00221851">
              <w:rPr>
                <w:sz w:val="18"/>
                <w:szCs w:val="18"/>
              </w:rPr>
              <w:t>수준별로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,A2</w:t>
            </w:r>
            <w:r w:rsidRPr="00221851"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B1</w:t>
            </w:r>
            <w:r w:rsidRPr="00221851"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</w:rPr>
              <w:t>B2</w:t>
            </w:r>
            <w:r>
              <w:rPr>
                <w:sz w:val="18"/>
                <w:szCs w:val="18"/>
              </w:rPr>
              <w:t xml:space="preserve"> C</w:t>
            </w:r>
            <w:r>
              <w:rPr>
                <w:rFonts w:hint="eastAsia"/>
                <w:sz w:val="18"/>
                <w:szCs w:val="18"/>
              </w:rPr>
              <w:t>1,C</w:t>
            </w:r>
            <w:r w:rsidRPr="00221851">
              <w:rPr>
                <w:rFonts w:hint="eastAsia"/>
                <w:sz w:val="18"/>
                <w:szCs w:val="18"/>
              </w:rPr>
              <w:t xml:space="preserve">2 </w:t>
            </w:r>
            <w:r w:rsidRPr="00221851">
              <w:rPr>
                <w:sz w:val="18"/>
                <w:szCs w:val="18"/>
              </w:rPr>
              <w:t>등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6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ascii="Cambria Math" w:hAnsi="Cambria Math" w:cs="Cambria Math"/>
                <w:sz w:val="18"/>
                <w:szCs w:val="18"/>
              </w:rPr>
              <w:t>∘</w:t>
            </w:r>
            <w:r w:rsidRPr="00221851">
              <w:rPr>
                <w:sz w:val="18"/>
                <w:szCs w:val="18"/>
              </w:rPr>
              <w:t>중</w:t>
            </w:r>
            <w:r w:rsidRPr="00221851">
              <w:rPr>
                <w:rFonts w:hint="eastAsia"/>
                <w:sz w:val="18"/>
                <w:szCs w:val="18"/>
              </w:rPr>
              <w:t xml:space="preserve">3: </w:t>
            </w:r>
            <w:r w:rsidRPr="00221851">
              <w:rPr>
                <w:sz w:val="18"/>
                <w:szCs w:val="18"/>
              </w:rPr>
              <w:t>수준별로</w:t>
            </w:r>
            <w:r w:rsidRPr="00221851">
              <w:rPr>
                <w:rFonts w:hint="eastAsia"/>
                <w:sz w:val="18"/>
                <w:szCs w:val="18"/>
              </w:rPr>
              <w:t xml:space="preserve"> A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,A2</w:t>
            </w:r>
            <w:r w:rsidRPr="00221851"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B1</w:t>
            </w:r>
            <w:r w:rsidRPr="00221851"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</w:rPr>
              <w:t>B2</w:t>
            </w:r>
            <w:r>
              <w:rPr>
                <w:sz w:val="18"/>
                <w:szCs w:val="18"/>
              </w:rPr>
              <w:t xml:space="preserve"> C</w:t>
            </w:r>
            <w:r>
              <w:rPr>
                <w:rFonts w:hint="eastAsia"/>
                <w:sz w:val="18"/>
                <w:szCs w:val="18"/>
              </w:rPr>
              <w:t>1,C</w:t>
            </w:r>
            <w:r w:rsidRPr="00221851">
              <w:rPr>
                <w:rFonts w:hint="eastAsia"/>
                <w:sz w:val="18"/>
                <w:szCs w:val="18"/>
              </w:rPr>
              <w:t xml:space="preserve">2 </w:t>
            </w:r>
            <w:r w:rsidRPr="00221851">
              <w:rPr>
                <w:sz w:val="18"/>
                <w:szCs w:val="18"/>
              </w:rPr>
              <w:t>등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6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(</w:t>
            </w:r>
            <w:r w:rsidRPr="00221851">
              <w:rPr>
                <w:sz w:val="18"/>
                <w:szCs w:val="18"/>
              </w:rPr>
              <w:t>각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13~20</w:t>
            </w:r>
            <w:r w:rsidRPr="00221851">
              <w:rPr>
                <w:sz w:val="18"/>
                <w:szCs w:val="18"/>
              </w:rPr>
              <w:t>명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내외</w:t>
            </w:r>
            <w:r w:rsidRPr="00221851">
              <w:rPr>
                <w:rFonts w:hint="eastAsia"/>
                <w:sz w:val="18"/>
                <w:szCs w:val="18"/>
              </w:rPr>
              <w:t>)</w:t>
            </w:r>
          </w:p>
          <w:p w:rsidR="00AB6127" w:rsidRPr="009D4F00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ascii="Cambria Math" w:hAnsi="Cambria Math" w:cs="Cambria Math"/>
                <w:sz w:val="18"/>
                <w:szCs w:val="18"/>
              </w:rPr>
              <w:t>∘</w:t>
            </w:r>
            <w:r w:rsidRPr="00221851">
              <w:rPr>
                <w:sz w:val="18"/>
                <w:szCs w:val="18"/>
              </w:rPr>
              <w:t>학급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수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 xml:space="preserve">: </w:t>
            </w:r>
            <w:r w:rsidRPr="00221851">
              <w:rPr>
                <w:sz w:val="18"/>
                <w:szCs w:val="18"/>
              </w:rPr>
              <w:t>총</w:t>
            </w:r>
            <w:r w:rsidRPr="00221851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20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hint="eastAsia"/>
                <w:sz w:val="18"/>
                <w:szCs w:val="18"/>
              </w:rPr>
              <w:t>(</w:t>
            </w:r>
            <w:r w:rsidRPr="00221851">
              <w:rPr>
                <w:sz w:val="18"/>
                <w:szCs w:val="18"/>
              </w:rPr>
              <w:t>필수영어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22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  <w:r w:rsidRPr="00221851">
              <w:rPr>
                <w:rFonts w:hint="eastAsia"/>
                <w:sz w:val="18"/>
                <w:szCs w:val="18"/>
              </w:rPr>
              <w:t xml:space="preserve">, </w:t>
            </w:r>
            <w:r w:rsidRPr="00221851">
              <w:rPr>
                <w:sz w:val="18"/>
                <w:szCs w:val="18"/>
              </w:rPr>
              <w:t>선택영어</w:t>
            </w:r>
            <w:r w:rsidRPr="0022185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  <w:r w:rsidRPr="00221851">
              <w:rPr>
                <w:rFonts w:hint="eastAsia"/>
                <w:sz w:val="18"/>
                <w:szCs w:val="18"/>
              </w:rPr>
              <w:t>)</w:t>
            </w:r>
          </w:p>
          <w:p w:rsidR="00AB6127" w:rsidRPr="00CE5F10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ascii="Cambria Math" w:hAnsi="Cambria Math" w:cs="Cambria Math"/>
                <w:sz w:val="18"/>
                <w:szCs w:val="18"/>
              </w:rPr>
              <w:t>∘</w:t>
            </w:r>
            <w:r w:rsidRPr="00221851">
              <w:rPr>
                <w:sz w:val="18"/>
                <w:szCs w:val="18"/>
              </w:rPr>
              <w:t>필수영어</w:t>
            </w:r>
          </w:p>
          <w:p w:rsidR="00AB6127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고</w:t>
            </w:r>
            <w:r w:rsidRPr="00221851">
              <w:rPr>
                <w:rFonts w:hint="eastAsia"/>
                <w:sz w:val="18"/>
                <w:szCs w:val="18"/>
              </w:rPr>
              <w:t xml:space="preserve">1: </w:t>
            </w:r>
            <w:r w:rsidRPr="00221851">
              <w:rPr>
                <w:sz w:val="18"/>
                <w:szCs w:val="18"/>
              </w:rPr>
              <w:t>수준별로</w:t>
            </w:r>
            <w:r w:rsidRPr="00221851">
              <w:rPr>
                <w:rFonts w:hint="eastAsia"/>
                <w:sz w:val="18"/>
                <w:szCs w:val="18"/>
              </w:rPr>
              <w:t xml:space="preserve"> A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,A2</w:t>
            </w:r>
            <w:r w:rsidRPr="00221851"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B1</w:t>
            </w:r>
            <w:r w:rsidRPr="00221851"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</w:rPr>
              <w:t>B2</w:t>
            </w:r>
            <w:r>
              <w:rPr>
                <w:sz w:val="18"/>
                <w:szCs w:val="18"/>
              </w:rPr>
              <w:t>, C</w:t>
            </w:r>
            <w:r>
              <w:rPr>
                <w:rFonts w:hint="eastAsia"/>
                <w:sz w:val="18"/>
                <w:szCs w:val="18"/>
              </w:rPr>
              <w:t>1,C</w:t>
            </w:r>
            <w:r w:rsidRPr="00221851">
              <w:rPr>
                <w:rFonts w:hint="eastAsia"/>
                <w:sz w:val="18"/>
                <w:szCs w:val="18"/>
              </w:rPr>
              <w:t xml:space="preserve">2 </w:t>
            </w:r>
            <w:r w:rsidRPr="00221851">
              <w:rPr>
                <w:sz w:val="18"/>
                <w:szCs w:val="18"/>
              </w:rPr>
              <w:t>등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6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  <w:r w:rsidRPr="00221851">
              <w:rPr>
                <w:sz w:val="18"/>
                <w:szCs w:val="18"/>
              </w:rPr>
              <w:t xml:space="preserve"> 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고</w:t>
            </w:r>
            <w:r w:rsidRPr="00221851">
              <w:rPr>
                <w:rFonts w:hint="eastAsia"/>
                <w:sz w:val="18"/>
                <w:szCs w:val="18"/>
              </w:rPr>
              <w:t xml:space="preserve">2: </w:t>
            </w:r>
            <w:r w:rsidRPr="00221851">
              <w:rPr>
                <w:sz w:val="18"/>
                <w:szCs w:val="18"/>
              </w:rPr>
              <w:t>수준별로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,A2</w:t>
            </w:r>
            <w:r w:rsidRPr="00221851"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B1</w:t>
            </w:r>
            <w:r w:rsidRPr="00221851"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</w:rPr>
              <w:t>B2</w:t>
            </w:r>
            <w:r>
              <w:rPr>
                <w:sz w:val="18"/>
                <w:szCs w:val="18"/>
              </w:rPr>
              <w:t>,B3, C</w:t>
            </w:r>
            <w:r>
              <w:rPr>
                <w:rFonts w:hint="eastAsia"/>
                <w:sz w:val="18"/>
                <w:szCs w:val="18"/>
              </w:rPr>
              <w:t>1,C</w:t>
            </w:r>
            <w:r w:rsidRPr="00221851">
              <w:rPr>
                <w:rFonts w:hint="eastAsia"/>
                <w:sz w:val="18"/>
                <w:szCs w:val="18"/>
              </w:rPr>
              <w:t xml:space="preserve">2 </w:t>
            </w:r>
            <w:r w:rsidRPr="00221851">
              <w:rPr>
                <w:sz w:val="18"/>
                <w:szCs w:val="18"/>
              </w:rPr>
              <w:t>등</w:t>
            </w:r>
            <w:r w:rsidRPr="00221851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고</w:t>
            </w:r>
            <w:r w:rsidRPr="00221851">
              <w:rPr>
                <w:rFonts w:hint="eastAsia"/>
                <w:sz w:val="18"/>
                <w:szCs w:val="18"/>
              </w:rPr>
              <w:t xml:space="preserve">3: </w:t>
            </w:r>
            <w:r w:rsidRPr="00221851">
              <w:rPr>
                <w:sz w:val="18"/>
                <w:szCs w:val="18"/>
              </w:rPr>
              <w:t>수준별로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,A2</w:t>
            </w:r>
            <w:r w:rsidRPr="00221851"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B1</w:t>
            </w:r>
            <w:r w:rsidRPr="00221851"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</w:rPr>
              <w:t>B2</w:t>
            </w:r>
            <w:r>
              <w:rPr>
                <w:sz w:val="18"/>
                <w:szCs w:val="18"/>
              </w:rPr>
              <w:t>,B3, C</w:t>
            </w:r>
            <w:r>
              <w:rPr>
                <w:rFonts w:hint="eastAsia"/>
                <w:sz w:val="18"/>
                <w:szCs w:val="18"/>
              </w:rPr>
              <w:t>1,C</w:t>
            </w:r>
            <w:r w:rsidRPr="00221851">
              <w:rPr>
                <w:rFonts w:hint="eastAsia"/>
                <w:sz w:val="18"/>
                <w:szCs w:val="18"/>
              </w:rPr>
              <w:t xml:space="preserve">2 </w:t>
            </w:r>
            <w:r w:rsidRPr="00221851">
              <w:rPr>
                <w:sz w:val="18"/>
                <w:szCs w:val="18"/>
              </w:rPr>
              <w:t>등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6</w:t>
            </w:r>
            <w:r w:rsidRPr="00221851">
              <w:rPr>
                <w:sz w:val="18"/>
                <w:szCs w:val="18"/>
              </w:rPr>
              <w:t>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반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ascii="Cambria Math" w:hAnsi="Cambria Math" w:cs="Cambria Math"/>
                <w:sz w:val="18"/>
                <w:szCs w:val="18"/>
              </w:rPr>
              <w:t>∘</w:t>
            </w:r>
            <w:r w:rsidRPr="00221851">
              <w:rPr>
                <w:sz w:val="18"/>
                <w:szCs w:val="18"/>
              </w:rPr>
              <w:t>선택영어</w:t>
            </w:r>
            <w:r w:rsidRPr="00221851">
              <w:rPr>
                <w:rFonts w:hint="eastAsia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수준별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분반을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하지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않고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교과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선택에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따른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수업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운영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단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회화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및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토론의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경우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분반할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수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있음</w:t>
            </w:r>
            <w:r>
              <w:rPr>
                <w:rFonts w:hint="eastAsia"/>
                <w:sz w:val="18"/>
                <w:szCs w:val="18"/>
              </w:rPr>
              <w:t>)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hint="eastAsia"/>
                <w:sz w:val="18"/>
                <w:szCs w:val="18"/>
              </w:rPr>
              <w:t xml:space="preserve">1) </w:t>
            </w:r>
            <w:r w:rsidRPr="00221851">
              <w:rPr>
                <w:sz w:val="18"/>
                <w:szCs w:val="18"/>
              </w:rPr>
              <w:t>고</w:t>
            </w:r>
            <w:r w:rsidRPr="00221851">
              <w:rPr>
                <w:rFonts w:hint="eastAsia"/>
                <w:sz w:val="18"/>
                <w:szCs w:val="18"/>
              </w:rPr>
              <w:t>2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독해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영문법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리서치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토론</w:t>
            </w:r>
            <w:r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rFonts w:hint="eastAsia"/>
                <w:sz w:val="18"/>
                <w:szCs w:val="18"/>
              </w:rPr>
              <w:t>스피킹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작문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영문학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수업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등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rFonts w:hint="eastAsia"/>
                <w:sz w:val="18"/>
                <w:szCs w:val="18"/>
              </w:rPr>
              <w:t xml:space="preserve">2) </w:t>
            </w:r>
            <w:r w:rsidRPr="00221851">
              <w:rPr>
                <w:sz w:val="18"/>
                <w:szCs w:val="18"/>
              </w:rPr>
              <w:t>고</w:t>
            </w:r>
            <w:r w:rsidRPr="00221851">
              <w:rPr>
                <w:rFonts w:hint="eastAsia"/>
                <w:sz w:val="18"/>
                <w:szCs w:val="18"/>
              </w:rPr>
              <w:t>3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리서치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영문학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영문학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토론</w:t>
            </w:r>
            <w:r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rFonts w:hint="eastAsia"/>
                <w:sz w:val="18"/>
                <w:szCs w:val="18"/>
              </w:rPr>
              <w:t>작문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SAT </w:t>
            </w:r>
            <w:r>
              <w:rPr>
                <w:rFonts w:hint="eastAsia"/>
                <w:sz w:val="18"/>
                <w:szCs w:val="18"/>
              </w:rPr>
              <w:t>수업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등</w:t>
            </w:r>
          </w:p>
        </w:tc>
      </w:tr>
      <w:tr w:rsidR="00AB6127" w:rsidRPr="00164CB4" w:rsidTr="00AB6127">
        <w:trPr>
          <w:trHeight w:val="629"/>
        </w:trPr>
        <w:tc>
          <w:tcPr>
            <w:tcW w:w="113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분반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편성</w:t>
            </w:r>
          </w:p>
          <w:p w:rsidR="00AB6127" w:rsidRPr="00221851" w:rsidRDefault="00AB6127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방법</w:t>
            </w:r>
          </w:p>
        </w:tc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학기별로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분반고사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실시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후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그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결과로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분반편성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학기별로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분반고사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실시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후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그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결과로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분반편성</w:t>
            </w:r>
          </w:p>
        </w:tc>
      </w:tr>
      <w:tr w:rsidR="00AB6127" w:rsidRPr="00164CB4" w:rsidTr="00AB6127">
        <w:trPr>
          <w:trHeight w:val="351"/>
        </w:trPr>
        <w:tc>
          <w:tcPr>
            <w:tcW w:w="113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분반시험</w:t>
            </w:r>
          </w:p>
          <w:p w:rsidR="00AB6127" w:rsidRPr="00221851" w:rsidRDefault="00AB6127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일시</w:t>
            </w:r>
          </w:p>
        </w:tc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매학기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첫날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매학기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첫날</w:t>
            </w:r>
          </w:p>
        </w:tc>
      </w:tr>
      <w:tr w:rsidR="00AB6127" w:rsidRPr="00164CB4" w:rsidTr="00AB6127">
        <w:trPr>
          <w:trHeight w:val="1102"/>
        </w:trPr>
        <w:tc>
          <w:tcPr>
            <w:tcW w:w="113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분반시험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문항구성</w:t>
            </w:r>
          </w:p>
        </w:tc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지필평가</w:t>
            </w:r>
            <w:r w:rsidRPr="00221851">
              <w:rPr>
                <w:rFonts w:hint="eastAsia"/>
                <w:sz w:val="18"/>
                <w:szCs w:val="18"/>
              </w:rPr>
              <w:t xml:space="preserve">(60%), </w:t>
            </w:r>
            <w:r w:rsidRPr="00221851">
              <w:rPr>
                <w:sz w:val="18"/>
                <w:szCs w:val="18"/>
              </w:rPr>
              <w:t>영어작문</w:t>
            </w:r>
            <w:r w:rsidRPr="00221851">
              <w:rPr>
                <w:rFonts w:hint="eastAsia"/>
                <w:sz w:val="18"/>
                <w:szCs w:val="18"/>
              </w:rPr>
              <w:t>(40%)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고</w:t>
            </w:r>
            <w:r w:rsidRPr="00221851">
              <w:rPr>
                <w:rFonts w:hint="eastAsia"/>
                <w:sz w:val="18"/>
                <w:szCs w:val="18"/>
              </w:rPr>
              <w:t xml:space="preserve"> 1 : </w:t>
            </w:r>
            <w:r w:rsidRPr="00221851">
              <w:rPr>
                <w:sz w:val="18"/>
                <w:szCs w:val="18"/>
              </w:rPr>
              <w:t>지필평가</w:t>
            </w:r>
            <w:r w:rsidRPr="00221851">
              <w:rPr>
                <w:rFonts w:hint="eastAsia"/>
                <w:sz w:val="18"/>
                <w:szCs w:val="18"/>
              </w:rPr>
              <w:t xml:space="preserve">(60%), </w:t>
            </w:r>
            <w:r w:rsidRPr="00221851">
              <w:rPr>
                <w:sz w:val="18"/>
                <w:szCs w:val="18"/>
              </w:rPr>
              <w:t>영어작문</w:t>
            </w:r>
            <w:r w:rsidRPr="00221851">
              <w:rPr>
                <w:rFonts w:hint="eastAsia"/>
                <w:sz w:val="18"/>
                <w:szCs w:val="18"/>
              </w:rPr>
              <w:t>(40%)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고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2&amp;3 (</w:t>
            </w:r>
            <w:r w:rsidRPr="00221851">
              <w:rPr>
                <w:sz w:val="18"/>
                <w:szCs w:val="18"/>
              </w:rPr>
              <w:t>한국인과목</w:t>
            </w:r>
            <w:r w:rsidRPr="00221851">
              <w:rPr>
                <w:rFonts w:hint="eastAsia"/>
                <w:sz w:val="18"/>
                <w:szCs w:val="18"/>
              </w:rPr>
              <w:t xml:space="preserve">): </w:t>
            </w:r>
            <w:r w:rsidRPr="00221851">
              <w:rPr>
                <w:sz w:val="18"/>
                <w:szCs w:val="18"/>
              </w:rPr>
              <w:t>지필평가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100%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고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2&amp;3 (</w:t>
            </w:r>
            <w:r w:rsidRPr="00221851">
              <w:rPr>
                <w:sz w:val="18"/>
                <w:szCs w:val="18"/>
              </w:rPr>
              <w:t>원어민과목</w:t>
            </w:r>
            <w:r w:rsidRPr="00221851">
              <w:rPr>
                <w:rFonts w:hint="eastAsia"/>
                <w:sz w:val="18"/>
                <w:szCs w:val="18"/>
              </w:rPr>
              <w:t>):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필요한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경우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토론과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작문</w:t>
            </w:r>
            <w:r w:rsidRPr="00221851">
              <w:rPr>
                <w:rFonts w:hint="eastAsia"/>
                <w:sz w:val="18"/>
                <w:szCs w:val="18"/>
              </w:rPr>
              <w:t xml:space="preserve">: </w:t>
            </w:r>
            <w:r w:rsidRPr="00221851">
              <w:rPr>
                <w:sz w:val="18"/>
                <w:szCs w:val="18"/>
              </w:rPr>
              <w:t>작문</w:t>
            </w:r>
            <w:r w:rsidRPr="00221851">
              <w:rPr>
                <w:rFonts w:hint="eastAsia"/>
                <w:sz w:val="18"/>
                <w:szCs w:val="18"/>
              </w:rPr>
              <w:t>50%+</w:t>
            </w:r>
            <w:r w:rsidRPr="00221851">
              <w:rPr>
                <w:sz w:val="18"/>
                <w:szCs w:val="18"/>
              </w:rPr>
              <w:t>인터뷰</w:t>
            </w:r>
            <w:r w:rsidRPr="00221851">
              <w:rPr>
                <w:rFonts w:hint="eastAsia"/>
                <w:sz w:val="18"/>
                <w:szCs w:val="18"/>
              </w:rPr>
              <w:t>50%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회화</w:t>
            </w:r>
            <w:r w:rsidRPr="00221851">
              <w:rPr>
                <w:rFonts w:hint="eastAsia"/>
                <w:sz w:val="18"/>
                <w:szCs w:val="18"/>
              </w:rPr>
              <w:t xml:space="preserve">: </w:t>
            </w:r>
            <w:r w:rsidRPr="00221851">
              <w:rPr>
                <w:sz w:val="18"/>
                <w:szCs w:val="18"/>
              </w:rPr>
              <w:t>인터뷰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100%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작문</w:t>
            </w:r>
            <w:r w:rsidRPr="00221851">
              <w:rPr>
                <w:rFonts w:hint="eastAsia"/>
                <w:sz w:val="18"/>
                <w:szCs w:val="18"/>
              </w:rPr>
              <w:t xml:space="preserve">: </w:t>
            </w:r>
            <w:r w:rsidRPr="00221851">
              <w:rPr>
                <w:sz w:val="18"/>
                <w:szCs w:val="18"/>
              </w:rPr>
              <w:t>작문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rFonts w:hint="eastAsia"/>
                <w:sz w:val="18"/>
                <w:szCs w:val="18"/>
              </w:rPr>
              <w:t>100%</w:t>
            </w:r>
          </w:p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토론</w:t>
            </w:r>
            <w:r w:rsidRPr="00221851">
              <w:rPr>
                <w:rFonts w:hint="eastAsia"/>
                <w:sz w:val="18"/>
                <w:szCs w:val="18"/>
              </w:rPr>
              <w:t xml:space="preserve">: </w:t>
            </w:r>
            <w:r w:rsidRPr="0043182E">
              <w:rPr>
                <w:rFonts w:hint="eastAsia"/>
                <w:sz w:val="18"/>
                <w:szCs w:val="18"/>
              </w:rPr>
              <w:t>인터뷰</w:t>
            </w:r>
            <w:r w:rsidRPr="0043182E">
              <w:rPr>
                <w:rFonts w:hint="eastAsia"/>
                <w:sz w:val="18"/>
                <w:szCs w:val="18"/>
              </w:rPr>
              <w:t xml:space="preserve"> </w:t>
            </w:r>
            <w:r w:rsidRPr="0043182E">
              <w:rPr>
                <w:sz w:val="18"/>
                <w:szCs w:val="18"/>
              </w:rPr>
              <w:t>100%</w:t>
            </w:r>
          </w:p>
        </w:tc>
      </w:tr>
      <w:tr w:rsidR="00AB6127" w:rsidRPr="00164CB4" w:rsidTr="00AB6127">
        <w:trPr>
          <w:trHeight w:val="690"/>
        </w:trPr>
        <w:tc>
          <w:tcPr>
            <w:tcW w:w="113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적용</w:t>
            </w:r>
          </w:p>
        </w:tc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신입생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및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전편입생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모두</w:t>
            </w:r>
            <w:r w:rsidRPr="00221851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분반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고사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실시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6127" w:rsidRPr="00221851" w:rsidRDefault="00AB6127" w:rsidP="00AB6127">
            <w:pPr>
              <w:spacing w:after="0" w:line="240" w:lineRule="auto"/>
              <w:rPr>
                <w:sz w:val="18"/>
                <w:szCs w:val="18"/>
              </w:rPr>
            </w:pPr>
            <w:r w:rsidRPr="00221851">
              <w:rPr>
                <w:sz w:val="18"/>
                <w:szCs w:val="18"/>
              </w:rPr>
              <w:t>신입생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및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전편입생</w:t>
            </w:r>
            <w:r w:rsidRPr="00221851">
              <w:rPr>
                <w:sz w:val="18"/>
                <w:szCs w:val="18"/>
              </w:rPr>
              <w:t xml:space="preserve"> </w:t>
            </w:r>
            <w:r w:rsidRPr="00221851">
              <w:rPr>
                <w:sz w:val="18"/>
                <w:szCs w:val="18"/>
              </w:rPr>
              <w:t>모두</w:t>
            </w:r>
            <w:r w:rsidRPr="00221851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분반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고사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실시</w:t>
            </w:r>
          </w:p>
        </w:tc>
      </w:tr>
    </w:tbl>
    <w:p w:rsidR="00AB6127" w:rsidRDefault="00AB6127" w:rsidP="00AB6127">
      <w:pPr>
        <w:spacing w:after="0"/>
        <w:jc w:val="center"/>
        <w:rPr>
          <w:rFonts w:ascii="맑은 고딕" w:hAnsi="맑은 고딕"/>
          <w:b/>
          <w:sz w:val="18"/>
        </w:rPr>
      </w:pPr>
    </w:p>
    <w:p w:rsidR="00BC206A" w:rsidRPr="00164CB4" w:rsidRDefault="00BC206A" w:rsidP="00BC206A">
      <w:pPr>
        <w:widowControl w:val="0"/>
        <w:shd w:val="clear" w:color="auto" w:fill="FFFFFF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Pr="007177AB" w:rsidRDefault="00E272B9" w:rsidP="00E272B9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sz w:val="20"/>
          <w:szCs w:val="20"/>
        </w:rPr>
      </w:pPr>
      <w:r w:rsidRPr="00515A86">
        <w:rPr>
          <w:rFonts w:ascii="굴림" w:hAnsi="맑은 고딕" w:cs="굴림"/>
          <w:b/>
          <w:bCs/>
          <w:sz w:val="40"/>
          <w:szCs w:val="40"/>
        </w:rPr>
        <w:t>Ⅶ</w:t>
      </w:r>
      <w:r w:rsidRPr="00515A86">
        <w:rPr>
          <w:rFonts w:ascii="맑은 고딕" w:hAnsi="맑은 고딕" w:cs="굴림" w:hint="eastAsia"/>
          <w:b/>
          <w:bCs/>
          <w:sz w:val="40"/>
          <w:szCs w:val="40"/>
        </w:rPr>
        <w:t xml:space="preserve">. </w:t>
      </w:r>
      <w:r w:rsidRPr="00515A86">
        <w:rPr>
          <w:rFonts w:ascii="굴림" w:hAnsi="굴림" w:cs="굴림"/>
          <w:b/>
          <w:bCs/>
          <w:sz w:val="40"/>
          <w:szCs w:val="40"/>
        </w:rPr>
        <w:t>학생생활지도</w:t>
      </w:r>
      <w:r w:rsidRPr="00515A86">
        <w:rPr>
          <w:rFonts w:ascii="굴림" w:hAnsi="굴림" w:cs="굴림"/>
          <w:b/>
          <w:bCs/>
          <w:sz w:val="40"/>
          <w:szCs w:val="40"/>
        </w:rPr>
        <w:t xml:space="preserve"> </w:t>
      </w:r>
    </w:p>
    <w:p w:rsidR="00E272B9" w:rsidRPr="007177AB" w:rsidRDefault="00E272B9" w:rsidP="00E272B9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textAlignment w:val="baseline"/>
        <w:rPr>
          <w:rFonts w:ascii="굴림" w:eastAsia="굴림" w:hAnsi="굴림" w:cs="굴림"/>
          <w:sz w:val="20"/>
          <w:szCs w:val="20"/>
        </w:rPr>
      </w:pPr>
      <w:r w:rsidRPr="007177AB">
        <w:rPr>
          <w:rFonts w:ascii="굴림" w:hAnsi="굴림" w:cs="굴림" w:hint="eastAsia"/>
          <w:b/>
          <w:bCs/>
          <w:sz w:val="30"/>
          <w:szCs w:val="30"/>
        </w:rPr>
        <w:t>1.</w:t>
      </w:r>
      <w:r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7177AB">
        <w:rPr>
          <w:rFonts w:ascii="굴림" w:hAnsi="굴림" w:cs="굴림"/>
          <w:b/>
          <w:bCs/>
          <w:sz w:val="30"/>
          <w:szCs w:val="30"/>
        </w:rPr>
        <w:t>학생회</w:t>
      </w:r>
      <w:r w:rsidRPr="007177AB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7177AB">
        <w:rPr>
          <w:rFonts w:ascii="굴림" w:hAnsi="굴림" w:cs="굴림"/>
          <w:b/>
          <w:bCs/>
          <w:sz w:val="30"/>
          <w:szCs w:val="30"/>
        </w:rPr>
        <w:t>규정</w:t>
      </w:r>
      <w:r w:rsidRPr="007177AB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7177AB">
        <w:rPr>
          <w:rFonts w:ascii="맑은 고딕" w:hAnsi="맑은 고딕" w:cs="굴림" w:hint="eastAsia"/>
          <w:b/>
          <w:bCs/>
          <w:sz w:val="30"/>
          <w:szCs w:val="30"/>
        </w:rPr>
        <w:t xml:space="preserve">/ </w:t>
      </w:r>
      <w:r w:rsidRPr="007177AB">
        <w:rPr>
          <w:rFonts w:ascii="굴림" w:hAnsi="굴림" w:cs="굴림"/>
          <w:b/>
          <w:bCs/>
          <w:sz w:val="30"/>
          <w:szCs w:val="30"/>
        </w:rPr>
        <w:t>학생선도규정</w:t>
      </w:r>
      <w:r w:rsidRPr="007177AB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7177AB">
        <w:rPr>
          <w:rFonts w:ascii="맑은 고딕" w:hAnsi="맑은 고딕" w:cs="굴림" w:hint="eastAsia"/>
          <w:b/>
          <w:bCs/>
          <w:sz w:val="30"/>
          <w:szCs w:val="30"/>
        </w:rPr>
        <w:t xml:space="preserve">/ </w:t>
      </w:r>
      <w:r w:rsidRPr="007177AB">
        <w:rPr>
          <w:rFonts w:ascii="굴림" w:hAnsi="굴림" w:cs="굴림"/>
          <w:b/>
          <w:bCs/>
          <w:sz w:val="30"/>
          <w:szCs w:val="30"/>
        </w:rPr>
        <w:t>모범상</w:t>
      </w:r>
      <w:r w:rsidRPr="007177AB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7177AB">
        <w:rPr>
          <w:rFonts w:ascii="굴림" w:hAnsi="굴림" w:cs="굴림"/>
          <w:b/>
          <w:bCs/>
          <w:sz w:val="30"/>
          <w:szCs w:val="30"/>
        </w:rPr>
        <w:t>수상</w:t>
      </w:r>
      <w:r>
        <w:rPr>
          <w:rFonts w:ascii="굴림" w:hAnsi="굴림" w:cs="굴림" w:hint="eastAsia"/>
          <w:b/>
          <w:bCs/>
          <w:sz w:val="30"/>
          <w:szCs w:val="30"/>
        </w:rPr>
        <w:t xml:space="preserve"> </w:t>
      </w:r>
      <w:r w:rsidRPr="007177AB">
        <w:rPr>
          <w:rFonts w:ascii="굴림" w:hAnsi="굴림" w:cs="굴림"/>
          <w:b/>
          <w:bCs/>
          <w:sz w:val="30"/>
          <w:szCs w:val="30"/>
        </w:rPr>
        <w:t>규정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272B9" w:rsidTr="002C1914">
        <w:tc>
          <w:tcPr>
            <w:tcW w:w="10194" w:type="dxa"/>
          </w:tcPr>
          <w:p w:rsidR="00E272B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15A86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>■</w:t>
            </w:r>
            <w:r w:rsidRPr="00515A86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515A86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>학생회</w:t>
            </w:r>
            <w:r w:rsidRPr="00515A86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515A86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>규정</w:t>
            </w:r>
            <w:r w:rsidRPr="00515A86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515A86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>■</w:t>
            </w:r>
          </w:p>
          <w:p w:rsidR="00E272B9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함초롬바탕"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제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9</w:t>
            </w: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조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(</w:t>
            </w: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구성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)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임원회는 중</w:t>
            </w:r>
            <w:r w:rsidRPr="002F0193">
              <w:rPr>
                <w:rFonts w:ascii="MS Mincho" w:eastAsia="MS Mincho" w:hAnsi="MS Mincho" w:cs="MS Mincho" w:hint="eastAsia"/>
                <w:color w:val="000000"/>
                <w:sz w:val="14"/>
                <w:szCs w:val="14"/>
              </w:rPr>
              <w:t>․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고등부 각 각 학생회장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명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명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각 부의 부장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·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차장 각 각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명 및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1, 2, 3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학년 각 반의 정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·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부회장으로 구성한다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단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학생회 정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lastRenderedPageBreak/>
              <w:t>·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 선출 전에는 학년 초 선임된 각 반 정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·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 회장이 임시 임원회를 구성하고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임원회 구성을 위한 제반 사항을 기획하고 추진한다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</w:t>
            </w:r>
          </w:p>
          <w:p w:rsidR="00E272B9" w:rsidRPr="002F0193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Times New Roman"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제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10</w:t>
            </w: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조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(</w:t>
            </w: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임기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)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임원의 임기는 중</w:t>
            </w:r>
            <w:r w:rsidRPr="002F0193">
              <w:rPr>
                <w:rFonts w:ascii="MS Mincho" w:eastAsia="MS Mincho" w:hAnsi="MS Mincho" w:cs="MS Mincho" w:hint="eastAsia"/>
                <w:color w:val="000000"/>
                <w:sz w:val="14"/>
                <w:szCs w:val="14"/>
              </w:rPr>
              <w:t>․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고등부 각 각 학생회장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각 부장 및 차장은 학년 단위로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년간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(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다음년도부터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)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으로 하고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학급 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·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부회장은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학기로 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(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같은 직급의 연임불가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).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다만 임기 중이라도 결격사유가 발생할 경우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(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전학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교내봉사 이상의 징계를 받은 경우 등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)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에는 그 직에서 해임되며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그 후임자는 학생회칙에 의거 선출하고 임기는 전임자의 잔여기간으로 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</w:t>
            </w:r>
          </w:p>
          <w:p w:rsidR="00E272B9" w:rsidRPr="002F0193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함초롬바탕"/>
                <w:b/>
                <w:bCs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제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16</w:t>
            </w: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조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(</w:t>
            </w:r>
            <w:r w:rsidRPr="002F0193">
              <w:rPr>
                <w:rFonts w:ascii="맑은 고딕" w:hAnsi="맑은 고딕" w:cs="Times New Roman"/>
                <w:b/>
                <w:bCs/>
                <w:color w:val="000000"/>
                <w:sz w:val="14"/>
                <w:szCs w:val="14"/>
              </w:rPr>
              <w:t>선출 및 자격</w:t>
            </w:r>
            <w:r w:rsidRPr="002F0193">
              <w:rPr>
                <w:rFonts w:ascii="맑은 고딕" w:hAnsi="맑은 고딕" w:cs="함초롬바탕" w:hint="eastAsia"/>
                <w:b/>
                <w:bCs/>
                <w:color w:val="000000"/>
                <w:sz w:val="14"/>
                <w:szCs w:val="14"/>
              </w:rPr>
              <w:t>)</w:t>
            </w:r>
          </w:p>
          <w:p w:rsidR="00E272B9" w:rsidRPr="002F0193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함초롬바탕"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중</w:t>
            </w:r>
            <w:r w:rsidRPr="002F0193">
              <w:rPr>
                <w:rFonts w:ascii="MS Mincho" w:eastAsia="MS Mincho" w:hAnsi="MS Mincho" w:cs="MS Mincho" w:hint="eastAsia"/>
                <w:color w:val="000000"/>
                <w:sz w:val="14"/>
                <w:szCs w:val="14"/>
              </w:rPr>
              <w:t>․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고등부 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부회장은 재학생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(12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학년 제외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)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의 직접 선거로 선출한다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</w:t>
            </w:r>
          </w:p>
          <w:p w:rsidR="00E272B9" w:rsidRPr="002F0193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Times New Roman"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2. 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학생회 임원은 품행이 방정한 자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(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선거일이 속해 있는 학기와 그 직전 한 학기에 교내봉사 이상의 징계를 받은 사실이 없는 자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)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로 중</w:t>
            </w:r>
            <w:r w:rsidRPr="002F0193">
              <w:rPr>
                <w:rFonts w:ascii="MS Mincho" w:eastAsia="MS Mincho" w:hAnsi="MS Mincho" w:cs="MS Mincho" w:hint="eastAsia"/>
                <w:color w:val="000000"/>
                <w:sz w:val="14"/>
                <w:szCs w:val="14"/>
              </w:rPr>
              <w:t>․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고등 학생회장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/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부회장이 추천을 받아 담당부서의 심의 후 최종 추천하면 학교장이 임명한다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.(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학생회장은 부장을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부회장은 차장을 추천한다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.)</w:t>
            </w:r>
          </w:p>
          <w:p w:rsidR="00E272B9" w:rsidRPr="002F0193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Times New Roman"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3. 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각 부의 부장은 중등부는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3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학년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명으로 하고 차장은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2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학년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명으로 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고등부는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2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학년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명으로 하고 차장은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학년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명으로 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</w:t>
            </w:r>
          </w:p>
          <w:p w:rsidR="00E272B9" w:rsidRPr="002F0193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Times New Roman"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4. 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각 반 정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·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부회장은 학급회 회원의 직접 선거로 선출한다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</w:t>
            </w:r>
          </w:p>
          <w:p w:rsidR="00E272B9" w:rsidRPr="002F0193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Times New Roman"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5. 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각 반 정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·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부회장은 선거일이 속해 있는 학기와 그 직전 학기에 교내봉사 이상의 징계를 받은 사실이 없는 자로 한다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</w:t>
            </w:r>
          </w:p>
          <w:p w:rsidR="00E272B9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맑은 고딕" w:hAnsi="맑은 고딕" w:cs="함초롬바탕"/>
                <w:color w:val="000000"/>
                <w:sz w:val="14"/>
                <w:szCs w:val="14"/>
              </w:rPr>
            </w:pP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6. 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전입생의 경우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중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고등부 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/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 및 학생회 부장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/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차장은 선거일 기준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1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년 이상 재학한 자에 대하여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,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학급 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/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부회장은 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6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개월 이상 재학한 자에 한하여 가능하다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</w:t>
            </w:r>
          </w:p>
          <w:p w:rsidR="00E272B9" w:rsidRPr="002F0193" w:rsidRDefault="00E272B9" w:rsidP="002C1914">
            <w:pPr>
              <w:widowControl w:val="0"/>
              <w:wordWrap w:val="0"/>
              <w:overflowPunct w:val="0"/>
              <w:autoSpaceDE w:val="0"/>
              <w:autoSpaceDN w:val="0"/>
              <w:snapToGrid w:val="0"/>
              <w:spacing w:after="0" w:line="240" w:lineRule="auto"/>
              <w:rPr>
                <w:rFonts w:ascii="굴림" w:eastAsia="굴림" w:hAnsi="굴림" w:cs="굴림"/>
                <w:sz w:val="14"/>
                <w:szCs w:val="20"/>
              </w:rPr>
            </w:pP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7. 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학생회 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/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부회장을 포함한 임원을 하면서 동시에 학급 회장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/</w:t>
            </w:r>
            <w:r w:rsidRPr="002F0193">
              <w:rPr>
                <w:rFonts w:ascii="맑은 고딕" w:hAnsi="맑은 고딕" w:cs="Times New Roman"/>
                <w:color w:val="000000"/>
                <w:sz w:val="14"/>
                <w:szCs w:val="14"/>
              </w:rPr>
              <w:t>부회장의 직위는 겸직할 수 없다</w:t>
            </w:r>
            <w:r w:rsidRPr="002F0193">
              <w:rPr>
                <w:rFonts w:ascii="맑은 고딕" w:hAnsi="맑은 고딕" w:cs="함초롬바탕" w:hint="eastAsia"/>
                <w:color w:val="000000"/>
                <w:sz w:val="14"/>
                <w:szCs w:val="14"/>
              </w:rPr>
              <w:t>.</w:t>
            </w:r>
          </w:p>
        </w:tc>
      </w:tr>
    </w:tbl>
    <w:p w:rsidR="00E272B9" w:rsidRPr="00515A86" w:rsidRDefault="00E272B9" w:rsidP="00E272B9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10199"/>
      </w:tblGrid>
      <w:tr w:rsidR="00E272B9" w:rsidTr="002C1914">
        <w:tc>
          <w:tcPr>
            <w:tcW w:w="10199" w:type="dxa"/>
          </w:tcPr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snapToGrid w:val="0"/>
              <w:spacing w:after="0" w:line="384" w:lineRule="auto"/>
              <w:ind w:left="450" w:hanging="400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BD6575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>■</w:t>
            </w:r>
            <w:r w:rsidRPr="00BD6575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>학생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>선도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>규정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BD6575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>■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18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종류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사안의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경중에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따라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경고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반성문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학부모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소환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교내봉사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출석정지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출석정지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+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교내봉사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퇴학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중에서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선택하여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.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②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출석정지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기간은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10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일까지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연간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30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일까지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선택하여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③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출석정지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중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상해시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민항취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내의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사회봉사기관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양로원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특수병원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고아원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등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)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에서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봉사활동을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하는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경우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그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활동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기간만큼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인정할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④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출석정지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기간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중의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봉사활동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기간은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일은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일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, 5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일은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2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일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, 7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일은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일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, 10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일은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4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일까지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인정할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 xml:space="preserve">.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⑤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6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시간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이상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봉사활동을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인정한다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⑥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출석인정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봉사활동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확인서는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당해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봉사활동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기관의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장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혹은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봉사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담당책임자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)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서명이나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날인이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것만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유효하다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⑦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출석정지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10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일까지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)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교내봉사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10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일까지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)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함께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19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학교장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재심요구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결의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학교장은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학생선도위원회에서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심의한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사항에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대하여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필요하다고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인정될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경우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재심을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명할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6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pacing w:val="-6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②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학교장의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재심요구가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있으면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위원장은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선도위원회를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재소집해야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③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학교장이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재심요구를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때에는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재심요구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사항을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위원들에게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설명하여야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④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재심은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학생선도위원회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재적위원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분의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이상의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출석위원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분의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이상의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찬성으로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의결한다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⑤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재심의결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사항에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학교장은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특별한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사유가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없는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수용해야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⑥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학교장의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특별지시에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전체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교무회의를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통한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재심의가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가능하다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경우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의결은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중등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분의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이상의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출석위원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분의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이상의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찬성으로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20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집단폭행의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피해학생에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보호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피해학생의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보호를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필요하다고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인정하는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때에는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피해학생에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다음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각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호의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아래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항에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해당되는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지도를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중복으로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1.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심리상담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조언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2.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보호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3.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치료를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요양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4.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학급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교체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5.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전학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권고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6.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피해학생의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보호를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필요한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조치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②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항의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규정에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요청이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때에는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장은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피해학생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보호자의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동의를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얻어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당해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조치를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취할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③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항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1, 2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호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호의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규정에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결석은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학교장의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승인으로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인정할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맑은 고딕" w:hAnsi="맑은 고딕" w:cs="굴림"/>
                <w:sz w:val="14"/>
                <w:szCs w:val="14"/>
                <w:shd w:val="clear" w:color="auto" w:fill="FFFFFF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④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학교장은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성적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등을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평가함에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있어서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항의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규정에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따른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조치로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인하여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학생에게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불이익을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주지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아니하도록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노력한다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</w:p>
          <w:p w:rsidR="00E272B9" w:rsidRPr="00E272B9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집단폭행의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가해학생에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지도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위원회는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피해학생의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보호와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가해학생의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선도를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필요하다고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인정하는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때에는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가해학생에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다음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각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호의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아래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항목에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해당되는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지도를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중복으로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.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1.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피해학생에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서면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사과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2.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피해학생에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접촉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협박의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금지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3.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학급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교체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4.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권고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전학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5.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봉사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6.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출석정지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7.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출석정지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+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교내봉사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8.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퇴학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처분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②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위원회는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항에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따른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조치를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요청하기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전에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가해학생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보호자에게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의견진술의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기회를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부여하는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등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적정한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절차를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거쳐야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③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가해학생이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항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7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호의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규정에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따른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조치를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받은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경우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관련된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결석은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장이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인정하는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때에는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출석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일수에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산입할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22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공고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학생생활지원부에서는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선도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결과를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교무회의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메신저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)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에서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발표하고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지도방법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교직원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협조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사항을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알린다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.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②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개시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전에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교육상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적절한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방법으로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사항을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공고한다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③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공고에는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다음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각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호의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사항이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포함되어야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lastRenderedPageBreak/>
              <w:t xml:space="preserve">1.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대상자명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익명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게시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가능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)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2.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소속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3.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종류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 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4.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기간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hAnsi="굴림" w:cs="굴림"/>
                <w:sz w:val="14"/>
                <w:szCs w:val="14"/>
                <w:shd w:val="clear" w:color="auto" w:fill="FFFFFF"/>
              </w:rPr>
            </w:pP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23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통보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교내봉사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이상의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받는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학생에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다음의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절차에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따라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통보한다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.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1.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학생과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학부모에게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개시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전까지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내용을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통보한다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2.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내용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중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준수사항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지도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프로그램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학부모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협조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사항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등을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서면으로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작성하여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해당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학생을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통하여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학부모에게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전달하고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생활지도부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교사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담임교사는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유선으로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학부모에게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통보한다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24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징계해제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)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가해학생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보호자는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위원회의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심의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의결로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내려졌던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조치가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끝나는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대로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각서를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제출하여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앞으로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같은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일이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발생하지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않도록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해야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  <w:r w:rsidRPr="00BD6575">
              <w:rPr>
                <w:rFonts w:ascii="굴림" w:eastAsia="굴림" w:hAnsi="굴림" w:cs="굴림" w:hint="eastAsia"/>
                <w:sz w:val="14"/>
                <w:szCs w:val="14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뚜렷한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이유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없이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각서를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제출하지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않을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때는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권고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전학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처리한다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4"/>
                <w:szCs w:val="14"/>
              </w:rPr>
            </w:pP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*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세부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징계</w:t>
            </w:r>
            <w:r w:rsidRPr="00BD6575">
              <w:rPr>
                <w:rFonts w:ascii="굴림" w:hAnsi="굴림" w:cs="굴림" w:hint="eastAsia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규정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기타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 xml:space="preserve">69)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사안에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따라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학교폭력자치위원회에서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결정할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14"/>
                <w:shd w:val="clear" w:color="auto" w:fill="FFFFFF"/>
              </w:rPr>
              <w:t>있다</w:t>
            </w:r>
            <w:r w:rsidRPr="00BD6575">
              <w:rPr>
                <w:rFonts w:ascii="맑은 고딕" w:hAnsi="맑은 고딕" w:cs="굴림" w:hint="eastAsia"/>
                <w:sz w:val="14"/>
                <w:szCs w:val="14"/>
                <w:shd w:val="clear" w:color="auto" w:fill="FFFFFF"/>
              </w:rPr>
              <w:t>.</w:t>
            </w:r>
          </w:p>
        </w:tc>
      </w:tr>
    </w:tbl>
    <w:p w:rsidR="00E272B9" w:rsidRDefault="00E272B9" w:rsidP="00E272B9">
      <w:pPr>
        <w:widowControl w:val="0"/>
        <w:shd w:val="clear" w:color="auto" w:fill="FFFFFF"/>
        <w:tabs>
          <w:tab w:val="left" w:pos="194"/>
        </w:tabs>
        <w:wordWrap w:val="0"/>
        <w:autoSpaceDE w:val="0"/>
        <w:autoSpaceDN w:val="0"/>
        <w:snapToGrid w:val="0"/>
        <w:spacing w:after="0" w:line="384" w:lineRule="auto"/>
        <w:ind w:left="450" w:hanging="4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Pr="00515A86" w:rsidRDefault="00E272B9" w:rsidP="00E272B9">
      <w:pPr>
        <w:widowControl w:val="0"/>
        <w:shd w:val="clear" w:color="auto" w:fill="FFFFFF"/>
        <w:tabs>
          <w:tab w:val="left" w:pos="194"/>
        </w:tabs>
        <w:wordWrap w:val="0"/>
        <w:autoSpaceDE w:val="0"/>
        <w:autoSpaceDN w:val="0"/>
        <w:snapToGrid w:val="0"/>
        <w:spacing w:after="0" w:line="384" w:lineRule="auto"/>
        <w:ind w:left="450" w:hanging="4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10199"/>
      </w:tblGrid>
      <w:tr w:rsidR="00E272B9" w:rsidTr="002C1914">
        <w:trPr>
          <w:trHeight w:val="7159"/>
        </w:trPr>
        <w:tc>
          <w:tcPr>
            <w:tcW w:w="10199" w:type="dxa"/>
          </w:tcPr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snapToGrid w:val="0"/>
              <w:spacing w:after="0" w:line="240" w:lineRule="auto"/>
              <w:ind w:left="450" w:hanging="400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BD6575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>■</w:t>
            </w:r>
            <w:r w:rsidRPr="00BD6575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>모범상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>수상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>규정</w:t>
            </w:r>
            <w:r w:rsidRPr="00BD6575">
              <w:rPr>
                <w:rFonts w:ascii="굴림" w:hAnsi="굴림" w:cs="굴림"/>
                <w:b/>
                <w:bCs/>
                <w:sz w:val="34"/>
                <w:szCs w:val="34"/>
                <w:shd w:val="clear" w:color="auto" w:fill="FFFFFF"/>
              </w:rPr>
              <w:t xml:space="preserve"> </w:t>
            </w:r>
            <w:r w:rsidRPr="00BD6575">
              <w:rPr>
                <w:rFonts w:ascii="굴림" w:hAnsi="맑은 고딕" w:cs="굴림"/>
                <w:b/>
                <w:bCs/>
                <w:sz w:val="34"/>
                <w:szCs w:val="34"/>
                <w:shd w:val="clear" w:color="auto" w:fill="FFFFFF"/>
              </w:rPr>
              <w:t>■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2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조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방침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)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매년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5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가정의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달과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학생의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날을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기념하여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상해한국학교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초</w:t>
            </w:r>
            <w:r w:rsidRPr="00BD6575">
              <w:rPr>
                <w:rFonts w:ascii="MS Gothic" w:eastAsia="MS Gothic" w:hAnsi="MS Gothic" w:cs="MS Gothic" w:hint="eastAsia"/>
                <w:sz w:val="14"/>
                <w:szCs w:val="22"/>
                <w:shd w:val="clear" w:color="auto" w:fill="FFFFFF"/>
              </w:rPr>
              <w:t>․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중</w:t>
            </w:r>
            <w:r w:rsidRPr="00BD6575">
              <w:rPr>
                <w:rFonts w:ascii="MS Gothic" w:eastAsia="MS Gothic" w:hAnsi="MS Gothic" w:cs="MS Gothic" w:hint="eastAsia"/>
                <w:sz w:val="14"/>
                <w:szCs w:val="22"/>
                <w:shd w:val="clear" w:color="auto" w:fill="FFFFFF"/>
              </w:rPr>
              <w:t>․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고등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학생을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대상으로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표창한다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②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총영사상과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학교법인이사장상은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5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월에만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표창한다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350" w:hanging="3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③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성적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위주가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아닌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모든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학생이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소외됨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없이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실질적인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표창</w:t>
            </w:r>
            <w:r w:rsidRPr="00BD6575">
              <w:rPr>
                <w:rFonts w:ascii="굴림" w:hAnsi="굴림" w:cs="굴림" w:hint="eastAsia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기회를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제공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받고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균등한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표창</w:t>
            </w:r>
            <w:r w:rsidRPr="00BD6575">
              <w:rPr>
                <w:rFonts w:ascii="굴림" w:hAnsi="굴림" w:cs="굴림" w:hint="eastAsia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기회가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보장되도록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16"/>
                <w:sz w:val="14"/>
                <w:szCs w:val="22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pacing w:val="-16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④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표창을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통해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보람과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긍지를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느끼며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학습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활동에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전념할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있는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풍토를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만들어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나가게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.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조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대상과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인원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)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상하이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총영사상은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초등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6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중등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9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고등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12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총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명으로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②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상해한국학교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학교법인이사장상은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중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고등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학년별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명으로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③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상해한국학교장상은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중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고등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학급별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3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명씩으로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④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상해한국학교장상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: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모범상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선행상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봉사상은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학급당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명씩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시상한다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Chars="100" w:left="24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단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특수교육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대상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학생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중에서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다른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학생의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모범이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되는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행동을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경우에는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해당학생을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추가한다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.)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㉮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모범상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: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출결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용의복장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수업태도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리더쉽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등에서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모범이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되는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학생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㉯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선행상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: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친절한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학생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또는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어려운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친구나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이웃을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도운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행적이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있거나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어려운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가정환경에서도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집안을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도우면서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열심히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생활함으로서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모범이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되는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학생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㉰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봉사상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: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교내외에서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뚜렷한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봉사활동을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실적이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있거나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봉사활동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시간이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많고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타의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모범이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되는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4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조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선정위원회의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구성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)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선정위원회는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교감을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위원장으로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하고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각부서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부장교사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10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명으로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구성한다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제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5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조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선정절차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및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기준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)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①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담임교사의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모범학생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추천서를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생활지도부에서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수합하여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모범상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선정위원회를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소집</w:t>
            </w:r>
            <w:r w:rsidRPr="00BD6575">
              <w:rPr>
                <w:rFonts w:ascii="맑은 고딕" w:hAnsi="맑은 고딕" w:cs="굴림" w:hint="eastAsia"/>
                <w:spacing w:val="-8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표창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대상자를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pacing w:val="-8"/>
                <w:sz w:val="14"/>
                <w:szCs w:val="22"/>
                <w:shd w:val="clear" w:color="auto" w:fill="FFFFFF"/>
              </w:rPr>
              <w:t>심의한다</w:t>
            </w:r>
            <w:r w:rsidRPr="00BD6575">
              <w:rPr>
                <w:rFonts w:ascii="맑은 고딕" w:hAnsi="맑은 고딕" w:cs="굴림" w:hint="eastAsia"/>
                <w:spacing w:val="-8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②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선정위원회의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선정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의결은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과반수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이상의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출석과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출석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위원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과반수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이상의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찬성으로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③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학급의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회장이나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부회장이라는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명분으로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하거나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급간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내에서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중복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수상하는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것은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가급적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지양한다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2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④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전입생의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경우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총영사상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/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학교법인이사장상은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예정일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기준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년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학교장상은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예정일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기준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6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개월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재학한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자에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한해서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수상대상자로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선정한다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.</w:t>
            </w:r>
          </w:p>
          <w:p w:rsidR="00E272B9" w:rsidRPr="00BD6575" w:rsidRDefault="00E272B9" w:rsidP="002C1914">
            <w:pPr>
              <w:widowControl w:val="0"/>
              <w:shd w:val="clear" w:color="auto" w:fill="FFFFFF"/>
              <w:tabs>
                <w:tab w:val="left" w:pos="194"/>
              </w:tabs>
              <w:wordWrap w:val="0"/>
              <w:autoSpaceDE w:val="0"/>
              <w:autoSpaceDN w:val="0"/>
              <w:snapToGrid w:val="0"/>
              <w:spacing w:after="0" w:line="240" w:lineRule="auto"/>
              <w:ind w:left="450" w:hanging="400"/>
              <w:jc w:val="both"/>
              <w:textAlignment w:val="baseline"/>
              <w:rPr>
                <w:rFonts w:ascii="굴림" w:eastAsia="굴림" w:hAnsi="굴림" w:cs="굴림"/>
                <w:sz w:val="14"/>
                <w:szCs w:val="20"/>
              </w:rPr>
            </w:pP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>⑤</w:t>
            </w:r>
            <w:r w:rsidRPr="00BD6575">
              <w:rPr>
                <w:rFonts w:ascii="굴림" w:hAnsi="맑은 고딕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예정일로부터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년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동안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,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선도확인서를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회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이상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(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선도위원회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>1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회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이상</w:t>
            </w:r>
            <w:r w:rsidRPr="00BD6575">
              <w:rPr>
                <w:rFonts w:ascii="맑은 고딕" w:hAnsi="맑은 고딕" w:cs="굴림" w:hint="eastAsia"/>
                <w:sz w:val="14"/>
                <w:szCs w:val="22"/>
                <w:shd w:val="clear" w:color="auto" w:fill="FFFFFF"/>
              </w:rPr>
              <w:t xml:space="preserve">)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받은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학생은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수상자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선정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대상에서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 xml:space="preserve"> </w:t>
            </w:r>
            <w:r w:rsidRPr="00BD6575">
              <w:rPr>
                <w:rFonts w:ascii="굴림" w:hAnsi="굴림" w:cs="굴림"/>
                <w:sz w:val="14"/>
                <w:szCs w:val="22"/>
                <w:shd w:val="clear" w:color="auto" w:fill="FFFFFF"/>
              </w:rPr>
              <w:t>제외한다</w:t>
            </w:r>
            <w:r w:rsidRPr="00515A86">
              <w:rPr>
                <w:rFonts w:ascii="맑은 고딕" w:hAnsi="맑은 고딕" w:cs="굴림" w:hint="eastAsia"/>
                <w:color w:val="C75252"/>
                <w:sz w:val="22"/>
                <w:szCs w:val="22"/>
                <w:shd w:val="clear" w:color="auto" w:fill="FFFFFF"/>
              </w:rPr>
              <w:t>.</w:t>
            </w:r>
          </w:p>
        </w:tc>
      </w:tr>
    </w:tbl>
    <w:p w:rsidR="00E272B9" w:rsidRPr="00BD6575" w:rsidRDefault="00E272B9" w:rsidP="00E272B9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굴림" w:eastAsia="굴림" w:hAnsi="굴림" w:cs="굴림"/>
          <w:sz w:val="30"/>
          <w:szCs w:val="30"/>
        </w:rPr>
      </w:pPr>
      <w:r w:rsidRPr="00BD6575">
        <w:rPr>
          <w:rFonts w:ascii="굴림" w:hAnsi="맑은 고딕" w:cs="굴림"/>
          <w:b/>
          <w:bCs/>
          <w:spacing w:val="-20"/>
          <w:sz w:val="30"/>
          <w:szCs w:val="30"/>
          <w:shd w:val="clear" w:color="auto" w:fill="FFFFFF"/>
        </w:rPr>
        <w:t>■</w:t>
      </w:r>
      <w:r w:rsidRPr="00BD6575">
        <w:rPr>
          <w:rFonts w:ascii="굴림" w:hAnsi="맑은 고딕" w:cs="굴림"/>
          <w:b/>
          <w:bCs/>
          <w:spacing w:val="-20"/>
          <w:sz w:val="30"/>
          <w:szCs w:val="30"/>
          <w:shd w:val="clear" w:color="auto" w:fill="FFFFFF"/>
        </w:rPr>
        <w:t xml:space="preserve"> </w:t>
      </w:r>
      <w:r w:rsidRPr="00BD6575">
        <w:rPr>
          <w:rFonts w:ascii="맑은 고딕" w:hAnsi="맑은 고딕" w:cs="굴림" w:hint="eastAsia"/>
          <w:b/>
          <w:bCs/>
          <w:spacing w:val="-20"/>
          <w:sz w:val="30"/>
          <w:szCs w:val="30"/>
        </w:rPr>
        <w:t>SKSS[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>우리는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 xml:space="preserve"> 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>자랑스러운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 xml:space="preserve"> 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>상해한국학교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 xml:space="preserve"> 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>학생</w:t>
      </w:r>
      <w:r w:rsidRPr="00BD6575">
        <w:rPr>
          <w:rFonts w:ascii="맑은 고딕" w:hAnsi="맑은 고딕" w:cs="굴림" w:hint="eastAsia"/>
          <w:b/>
          <w:bCs/>
          <w:spacing w:val="-20"/>
          <w:sz w:val="30"/>
          <w:szCs w:val="30"/>
        </w:rPr>
        <w:t xml:space="preserve">] 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>표창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 xml:space="preserve"> 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>세부계획</w:t>
      </w:r>
      <w:r w:rsidRPr="00BD6575">
        <w:rPr>
          <w:rFonts w:ascii="굴림" w:hAnsi="굴림" w:cs="굴림"/>
          <w:b/>
          <w:bCs/>
          <w:spacing w:val="-20"/>
          <w:sz w:val="30"/>
          <w:szCs w:val="30"/>
        </w:rPr>
        <w:t xml:space="preserve"> </w:t>
      </w:r>
      <w:r w:rsidRPr="00BD6575">
        <w:rPr>
          <w:rFonts w:ascii="굴림" w:hAnsi="맑은 고딕" w:cs="굴림"/>
          <w:b/>
          <w:bCs/>
          <w:spacing w:val="-20"/>
          <w:sz w:val="30"/>
          <w:szCs w:val="30"/>
          <w:shd w:val="clear" w:color="auto" w:fill="FFFFFF"/>
        </w:rPr>
        <w:t>■</w:t>
      </w: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hAnsi="맑은 고딕" w:cs="굴림"/>
          <w:b/>
          <w:bCs/>
          <w:sz w:val="20"/>
          <w:szCs w:val="20"/>
        </w:rPr>
      </w:pP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굴림" w:hAnsi="맑은 고딕" w:cs="굴림"/>
          <w:b/>
          <w:bCs/>
          <w:sz w:val="20"/>
          <w:szCs w:val="20"/>
        </w:rPr>
        <w:t>□</w:t>
      </w:r>
      <w:r w:rsidRPr="00BD6575">
        <w:rPr>
          <w:rFonts w:ascii="굴림" w:hAnsi="맑은 고딕" w:cs="굴림"/>
          <w:b/>
          <w:bCs/>
          <w:sz w:val="20"/>
          <w:szCs w:val="20"/>
        </w:rPr>
        <w:t xml:space="preserve"> </w:t>
      </w:r>
      <w:r w:rsidRPr="00BD6575">
        <w:rPr>
          <w:rFonts w:ascii="굴림" w:hAnsi="굴림" w:cs="굴림"/>
          <w:b/>
          <w:bCs/>
          <w:sz w:val="20"/>
          <w:szCs w:val="20"/>
        </w:rPr>
        <w:t>대상자</w:t>
      </w:r>
      <w:r w:rsidRPr="00BD6575">
        <w:rPr>
          <w:rFonts w:ascii="굴림" w:hAnsi="굴림" w:cs="굴림"/>
          <w:b/>
          <w:bCs/>
          <w:sz w:val="20"/>
          <w:szCs w:val="20"/>
        </w:rPr>
        <w:t xml:space="preserve"> </w:t>
      </w:r>
      <w:r w:rsidRPr="00BD6575">
        <w:rPr>
          <w:rFonts w:ascii="굴림" w:hAnsi="굴림" w:cs="굴림"/>
          <w:b/>
          <w:bCs/>
          <w:sz w:val="20"/>
          <w:szCs w:val="20"/>
        </w:rPr>
        <w:t>선발</w:t>
      </w:r>
      <w:r w:rsidRPr="00BD6575">
        <w:rPr>
          <w:rFonts w:ascii="굴림" w:hAnsi="굴림" w:cs="굴림"/>
          <w:b/>
          <w:bCs/>
          <w:sz w:val="20"/>
          <w:szCs w:val="20"/>
        </w:rPr>
        <w:t xml:space="preserve"> 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굴림" w:hAnsi="맑은 고딕" w:cs="굴림"/>
          <w:sz w:val="20"/>
          <w:szCs w:val="20"/>
        </w:rPr>
        <w:t>○</w:t>
      </w:r>
      <w:r w:rsidRPr="00BD6575">
        <w:rPr>
          <w:rFonts w:ascii="굴림" w:hAnsi="맑은 고딕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자격</w:t>
      </w:r>
      <w:r w:rsidRPr="00BD6575">
        <w:rPr>
          <w:rFonts w:ascii="굴림" w:hAnsi="굴림" w:cs="굴림"/>
          <w:sz w:val="20"/>
          <w:szCs w:val="20"/>
        </w:rPr>
        <w:t xml:space="preserve"> 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t xml:space="preserve">- SKSS </w:t>
      </w:r>
      <w:r w:rsidRPr="00BD6575">
        <w:rPr>
          <w:rFonts w:ascii="굴림" w:hAnsi="굴림" w:cs="굴림"/>
          <w:sz w:val="20"/>
          <w:szCs w:val="20"/>
        </w:rPr>
        <w:t>내용</w:t>
      </w:r>
      <w:r w:rsidRPr="00BD6575">
        <w:rPr>
          <w:rFonts w:ascii="맑은 고딕" w:hAnsi="맑은 고딕" w:cs="굴림" w:hint="eastAsia"/>
          <w:sz w:val="20"/>
          <w:szCs w:val="20"/>
        </w:rPr>
        <w:t>(</w:t>
      </w:r>
      <w:r w:rsidRPr="00BD6575">
        <w:rPr>
          <w:rFonts w:ascii="굴림" w:hAnsi="굴림" w:cs="굴림"/>
          <w:sz w:val="20"/>
          <w:szCs w:val="20"/>
        </w:rPr>
        <w:t>학급에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게시한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내용</w:t>
      </w:r>
      <w:r w:rsidRPr="00BD6575">
        <w:rPr>
          <w:rFonts w:ascii="맑은 고딕" w:hAnsi="맑은 고딕" w:cs="굴림" w:hint="eastAsia"/>
          <w:sz w:val="20"/>
          <w:szCs w:val="20"/>
        </w:rPr>
        <w:t>)</w:t>
      </w:r>
      <w:r w:rsidRPr="00BD6575">
        <w:rPr>
          <w:rFonts w:ascii="굴림" w:hAnsi="굴림" w:cs="굴림"/>
          <w:sz w:val="20"/>
          <w:szCs w:val="20"/>
        </w:rPr>
        <w:t>을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가장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모범적으로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실천한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학생</w:t>
      </w:r>
      <w:r w:rsidRPr="00BD6575">
        <w:rPr>
          <w:rFonts w:ascii="굴림" w:hAnsi="굴림" w:cs="굴림"/>
          <w:sz w:val="20"/>
          <w:szCs w:val="20"/>
        </w:rPr>
        <w:t xml:space="preserve"> 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t>- 2017.3.2.</w:t>
      </w:r>
      <w:r w:rsidRPr="00BD6575">
        <w:rPr>
          <w:rFonts w:ascii="굴림" w:hAnsi="굴림" w:cs="굴림"/>
          <w:sz w:val="20"/>
          <w:szCs w:val="20"/>
        </w:rPr>
        <w:t>일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이전부터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본교에서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재학한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학생</w:t>
      </w:r>
      <w:r w:rsidRPr="00BD6575">
        <w:rPr>
          <w:rFonts w:ascii="맑은 고딕" w:hAnsi="맑은 고딕" w:cs="굴림" w:hint="eastAsia"/>
          <w:sz w:val="20"/>
          <w:szCs w:val="20"/>
        </w:rPr>
        <w:t>(</w:t>
      </w:r>
      <w:r w:rsidRPr="00BD6575">
        <w:rPr>
          <w:rFonts w:ascii="굴림" w:hAnsi="굴림" w:cs="굴림"/>
          <w:sz w:val="20"/>
          <w:szCs w:val="20"/>
        </w:rPr>
        <w:t>중간에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전학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온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학생은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제외</w:t>
      </w:r>
      <w:r w:rsidRPr="00BD6575">
        <w:rPr>
          <w:rFonts w:ascii="맑은 고딕" w:hAnsi="맑은 고딕" w:cs="굴림" w:hint="eastAsia"/>
          <w:sz w:val="20"/>
          <w:szCs w:val="20"/>
        </w:rPr>
        <w:t xml:space="preserve">) 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t xml:space="preserve">- </w:t>
      </w:r>
      <w:r w:rsidRPr="00BD6575">
        <w:rPr>
          <w:rFonts w:ascii="굴림" w:hAnsi="굴림" w:cs="굴림"/>
          <w:sz w:val="20"/>
          <w:szCs w:val="20"/>
        </w:rPr>
        <w:t>기존의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다른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상</w:t>
      </w:r>
      <w:r w:rsidRPr="00BD6575">
        <w:rPr>
          <w:rFonts w:ascii="맑은 고딕" w:hAnsi="맑은 고딕" w:cs="굴림" w:hint="eastAsia"/>
          <w:sz w:val="20"/>
          <w:szCs w:val="20"/>
        </w:rPr>
        <w:t>(</w:t>
      </w:r>
      <w:r w:rsidRPr="00BD6575">
        <w:rPr>
          <w:rFonts w:ascii="굴림" w:hAnsi="굴림" w:cs="굴림"/>
          <w:sz w:val="20"/>
          <w:szCs w:val="20"/>
        </w:rPr>
        <w:t>모범상</w:t>
      </w:r>
      <w:r w:rsidRPr="00BD6575">
        <w:rPr>
          <w:rFonts w:ascii="맑은 고딕" w:hAnsi="맑은 고딕" w:cs="굴림" w:hint="eastAsia"/>
          <w:sz w:val="20"/>
          <w:szCs w:val="20"/>
        </w:rPr>
        <w:t xml:space="preserve">, </w:t>
      </w:r>
      <w:r w:rsidRPr="00BD6575">
        <w:rPr>
          <w:rFonts w:ascii="굴림" w:hAnsi="굴림" w:cs="굴림"/>
          <w:sz w:val="20"/>
          <w:szCs w:val="20"/>
        </w:rPr>
        <w:t>선행상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등등</w:t>
      </w:r>
      <w:r w:rsidRPr="00BD6575">
        <w:rPr>
          <w:rFonts w:ascii="맑은 고딕" w:hAnsi="맑은 고딕" w:cs="굴림" w:hint="eastAsia"/>
          <w:sz w:val="20"/>
          <w:szCs w:val="20"/>
        </w:rPr>
        <w:t>)</w:t>
      </w:r>
      <w:r w:rsidRPr="00BD6575">
        <w:rPr>
          <w:rFonts w:ascii="굴림" w:hAnsi="굴림" w:cs="굴림"/>
          <w:sz w:val="20"/>
          <w:szCs w:val="20"/>
        </w:rPr>
        <w:t>을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수상한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학생도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추천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가능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lastRenderedPageBreak/>
        <w:t xml:space="preserve">- </w:t>
      </w:r>
      <w:r w:rsidRPr="00BD6575">
        <w:rPr>
          <w:rFonts w:ascii="굴림" w:hAnsi="굴림" w:cs="굴림"/>
          <w:sz w:val="20"/>
          <w:szCs w:val="20"/>
        </w:rPr>
        <w:t>졸업반</w:t>
      </w:r>
      <w:r w:rsidRPr="00BD6575">
        <w:rPr>
          <w:rFonts w:ascii="맑은 고딕" w:hAnsi="맑은 고딕" w:cs="굴림" w:hint="eastAsia"/>
          <w:sz w:val="20"/>
          <w:szCs w:val="20"/>
        </w:rPr>
        <w:t>(6</w:t>
      </w:r>
      <w:r w:rsidRPr="00BD6575">
        <w:rPr>
          <w:rFonts w:ascii="굴림" w:hAnsi="굴림" w:cs="굴림"/>
          <w:sz w:val="20"/>
          <w:szCs w:val="20"/>
        </w:rPr>
        <w:t>학년</w:t>
      </w:r>
      <w:r w:rsidRPr="00BD6575">
        <w:rPr>
          <w:rFonts w:ascii="맑은 고딕" w:hAnsi="맑은 고딕" w:cs="굴림" w:hint="eastAsia"/>
          <w:sz w:val="20"/>
          <w:szCs w:val="20"/>
        </w:rPr>
        <w:t>, 9</w:t>
      </w:r>
      <w:r w:rsidRPr="00BD6575">
        <w:rPr>
          <w:rFonts w:ascii="굴림" w:hAnsi="굴림" w:cs="굴림"/>
          <w:sz w:val="20"/>
          <w:szCs w:val="20"/>
        </w:rPr>
        <w:t>학년</w:t>
      </w:r>
      <w:r w:rsidRPr="00BD6575">
        <w:rPr>
          <w:rFonts w:ascii="맑은 고딕" w:hAnsi="맑은 고딕" w:cs="굴림" w:hint="eastAsia"/>
          <w:sz w:val="20"/>
          <w:szCs w:val="20"/>
        </w:rPr>
        <w:t>, 12</w:t>
      </w:r>
      <w:r w:rsidRPr="00BD6575">
        <w:rPr>
          <w:rFonts w:ascii="굴림" w:hAnsi="굴림" w:cs="굴림"/>
          <w:sz w:val="20"/>
          <w:szCs w:val="20"/>
        </w:rPr>
        <w:t>학년</w:t>
      </w:r>
      <w:r w:rsidRPr="00BD6575">
        <w:rPr>
          <w:rFonts w:ascii="맑은 고딕" w:hAnsi="맑은 고딕" w:cs="굴림" w:hint="eastAsia"/>
          <w:sz w:val="20"/>
          <w:szCs w:val="20"/>
        </w:rPr>
        <w:t xml:space="preserve">) </w:t>
      </w:r>
      <w:r w:rsidRPr="00BD6575">
        <w:rPr>
          <w:rFonts w:ascii="굴림" w:hAnsi="굴림" w:cs="굴림"/>
          <w:sz w:val="20"/>
          <w:szCs w:val="20"/>
        </w:rPr>
        <w:t>학생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및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징계를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받은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학생은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제외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굴림" w:hAnsi="맑은 고딕" w:cs="굴림"/>
          <w:sz w:val="20"/>
          <w:szCs w:val="20"/>
        </w:rPr>
        <w:t>○</w:t>
      </w:r>
      <w:r w:rsidRPr="00BD6575">
        <w:rPr>
          <w:rFonts w:ascii="굴림" w:hAnsi="맑은 고딕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추천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절차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t>- 1</w:t>
      </w:r>
      <w:r w:rsidRPr="00BD6575">
        <w:rPr>
          <w:rFonts w:ascii="굴림" w:hAnsi="굴림" w:cs="굴림"/>
          <w:sz w:val="20"/>
          <w:szCs w:val="20"/>
        </w:rPr>
        <w:t>차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맑은 고딕" w:hAnsi="맑은 고딕" w:cs="굴림" w:hint="eastAsia"/>
          <w:sz w:val="20"/>
          <w:szCs w:val="20"/>
        </w:rPr>
        <w:t xml:space="preserve">: </w:t>
      </w:r>
      <w:r w:rsidRPr="00BD6575">
        <w:rPr>
          <w:rFonts w:ascii="굴림" w:hAnsi="굴림" w:cs="굴림"/>
          <w:sz w:val="20"/>
          <w:szCs w:val="20"/>
        </w:rPr>
        <w:t>담임선생님께서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표창의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목적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및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내용에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대하여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학생들에게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안내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t>- 2</w:t>
      </w:r>
      <w:r w:rsidRPr="00BD6575">
        <w:rPr>
          <w:rFonts w:ascii="굴림" w:hAnsi="굴림" w:cs="굴림"/>
          <w:sz w:val="20"/>
          <w:szCs w:val="20"/>
        </w:rPr>
        <w:t>차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맑은 고딕" w:hAnsi="맑은 고딕" w:cs="굴림" w:hint="eastAsia"/>
          <w:sz w:val="20"/>
          <w:szCs w:val="20"/>
        </w:rPr>
        <w:t xml:space="preserve">: </w:t>
      </w:r>
      <w:r w:rsidRPr="00BD6575">
        <w:rPr>
          <w:rFonts w:ascii="굴림" w:hAnsi="굴림" w:cs="굴림"/>
          <w:sz w:val="20"/>
          <w:szCs w:val="20"/>
        </w:rPr>
        <w:t>학급에서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급우들이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대상자를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투표로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추천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t>- 3</w:t>
      </w:r>
      <w:r w:rsidRPr="00BD6575">
        <w:rPr>
          <w:rFonts w:ascii="굴림" w:hAnsi="굴림" w:cs="굴림"/>
          <w:sz w:val="20"/>
          <w:szCs w:val="20"/>
        </w:rPr>
        <w:t>차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맑은 고딕" w:hAnsi="맑은 고딕" w:cs="굴림" w:hint="eastAsia"/>
          <w:sz w:val="20"/>
          <w:szCs w:val="20"/>
        </w:rPr>
        <w:t xml:space="preserve">: </w:t>
      </w:r>
      <w:r w:rsidRPr="00BD6575">
        <w:rPr>
          <w:rFonts w:ascii="굴림" w:hAnsi="굴림" w:cs="굴림"/>
          <w:sz w:val="20"/>
          <w:szCs w:val="20"/>
        </w:rPr>
        <w:t>학급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담임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선생님께서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검증하여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최종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추천</w:t>
      </w:r>
      <w:r w:rsidRPr="00BD6575">
        <w:rPr>
          <w:rFonts w:ascii="굴림" w:hAnsi="굴림" w:cs="굴림"/>
          <w:sz w:val="20"/>
          <w:szCs w:val="20"/>
        </w:rPr>
        <w:t xml:space="preserve"> 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t xml:space="preserve">- </w:t>
      </w:r>
      <w:r>
        <w:rPr>
          <w:rFonts w:ascii="맑은 고딕" w:hAnsi="맑은 고딕" w:cs="굴림" w:hint="eastAsia"/>
          <w:sz w:val="20"/>
          <w:szCs w:val="20"/>
        </w:rPr>
        <w:t>학생</w:t>
      </w:r>
      <w:r>
        <w:rPr>
          <w:rFonts w:ascii="굴림" w:hAnsi="굴림" w:cs="굴림"/>
          <w:sz w:val="20"/>
          <w:szCs w:val="20"/>
        </w:rPr>
        <w:t>생활지</w:t>
      </w:r>
      <w:r>
        <w:rPr>
          <w:rFonts w:ascii="굴림" w:hAnsi="굴림" w:cs="굴림" w:hint="eastAsia"/>
          <w:sz w:val="20"/>
          <w:szCs w:val="20"/>
        </w:rPr>
        <w:t>원</w:t>
      </w:r>
      <w:r w:rsidRPr="00BD6575">
        <w:rPr>
          <w:rFonts w:ascii="굴림" w:hAnsi="굴림" w:cs="굴림"/>
          <w:sz w:val="20"/>
          <w:szCs w:val="20"/>
        </w:rPr>
        <w:t>부에서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추천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대상자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징계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현황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확인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firstLineChars="100" w:firstLine="200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sz w:val="20"/>
          <w:szCs w:val="20"/>
        </w:rPr>
        <w:t xml:space="preserve">- </w:t>
      </w:r>
      <w:r w:rsidRPr="00BD6575">
        <w:rPr>
          <w:rFonts w:ascii="굴림" w:hAnsi="굴림" w:cs="굴림"/>
          <w:sz w:val="20"/>
          <w:szCs w:val="20"/>
        </w:rPr>
        <w:t>최종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표창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심사위원회에서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심의하여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확정</w:t>
      </w: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굴림" w:hAnsi="맑은 고딕" w:cs="굴림"/>
          <w:b/>
          <w:bCs/>
          <w:sz w:val="20"/>
          <w:szCs w:val="20"/>
        </w:rPr>
        <w:t>□</w:t>
      </w:r>
      <w:r w:rsidRPr="00BD6575">
        <w:rPr>
          <w:rFonts w:ascii="굴림" w:hAnsi="맑은 고딕" w:cs="굴림"/>
          <w:b/>
          <w:bCs/>
          <w:sz w:val="20"/>
          <w:szCs w:val="20"/>
        </w:rPr>
        <w:t xml:space="preserve"> </w:t>
      </w:r>
      <w:r w:rsidRPr="00BD6575">
        <w:rPr>
          <w:rFonts w:ascii="굴림" w:hAnsi="굴림" w:cs="굴림"/>
          <w:b/>
          <w:bCs/>
          <w:sz w:val="20"/>
          <w:szCs w:val="20"/>
        </w:rPr>
        <w:t>기대</w:t>
      </w:r>
      <w:r w:rsidRPr="00BD6575">
        <w:rPr>
          <w:rFonts w:ascii="굴림" w:hAnsi="굴림" w:cs="굴림"/>
          <w:b/>
          <w:bCs/>
          <w:sz w:val="20"/>
          <w:szCs w:val="20"/>
        </w:rPr>
        <w:t xml:space="preserve"> </w:t>
      </w:r>
      <w:r w:rsidRPr="00BD6575">
        <w:rPr>
          <w:rFonts w:ascii="굴림" w:hAnsi="굴림" w:cs="굴림"/>
          <w:b/>
          <w:bCs/>
          <w:sz w:val="20"/>
          <w:szCs w:val="20"/>
        </w:rPr>
        <w:t>효과</w:t>
      </w: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ind w:left="200" w:hangingChars="100" w:hanging="200"/>
        <w:jc w:val="both"/>
        <w:textAlignment w:val="baseline"/>
        <w:rPr>
          <w:rFonts w:ascii="굴림" w:hAnsi="굴림" w:cs="굴림"/>
          <w:sz w:val="20"/>
          <w:szCs w:val="20"/>
        </w:rPr>
      </w:pPr>
      <w:r w:rsidRPr="00BD6575">
        <w:rPr>
          <w:rFonts w:ascii="굴림" w:hAnsi="맑은 고딕" w:cs="굴림"/>
          <w:sz w:val="20"/>
          <w:szCs w:val="20"/>
        </w:rPr>
        <w:t>○</w:t>
      </w:r>
      <w:r w:rsidRPr="00BD6575">
        <w:rPr>
          <w:rFonts w:ascii="굴림" w:hAnsi="맑은 고딕" w:cs="굴림"/>
          <w:sz w:val="20"/>
          <w:szCs w:val="20"/>
        </w:rPr>
        <w:t xml:space="preserve"> </w:t>
      </w:r>
      <w:r w:rsidRPr="00BD6575">
        <w:rPr>
          <w:rFonts w:ascii="맑은 고딕" w:hAnsi="맑은 고딕" w:cs="굴림" w:hint="eastAsia"/>
          <w:sz w:val="20"/>
          <w:szCs w:val="20"/>
        </w:rPr>
        <w:t xml:space="preserve">SKSS </w:t>
      </w:r>
      <w:r w:rsidRPr="00BD6575">
        <w:rPr>
          <w:rFonts w:ascii="굴림" w:hAnsi="굴림" w:cs="굴림"/>
          <w:sz w:val="20"/>
          <w:szCs w:val="20"/>
        </w:rPr>
        <w:t>내용을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가장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모범적으로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실천한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학생들을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발굴하여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표창함으로써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건전하고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올바른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인성을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갖춘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학생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문화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조성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및</w:t>
      </w:r>
      <w:r w:rsidRPr="00BD6575">
        <w:rPr>
          <w:rFonts w:ascii="굴림" w:hAnsi="굴림" w:cs="굴림"/>
          <w:sz w:val="20"/>
          <w:szCs w:val="20"/>
        </w:rPr>
        <w:t xml:space="preserve"> </w:t>
      </w:r>
      <w:r w:rsidRPr="00BD6575">
        <w:rPr>
          <w:rFonts w:ascii="굴림" w:hAnsi="굴림" w:cs="굴림"/>
          <w:sz w:val="20"/>
          <w:szCs w:val="20"/>
        </w:rPr>
        <w:t>확산</w:t>
      </w:r>
    </w:p>
    <w:p w:rsidR="00E272B9" w:rsidRPr="00225356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hAnsi="굴림" w:cs="굴림"/>
          <w:sz w:val="20"/>
          <w:szCs w:val="20"/>
        </w:rPr>
      </w:pP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BD6575">
        <w:rPr>
          <w:rFonts w:ascii="맑은 고딕" w:hAnsi="맑은 고딕" w:cs="굴림" w:hint="eastAsia"/>
          <w:b/>
          <w:bCs/>
          <w:sz w:val="30"/>
          <w:szCs w:val="30"/>
          <w:shd w:val="clear" w:color="auto" w:fill="FFFFFF"/>
        </w:rPr>
        <w:t xml:space="preserve">2. </w:t>
      </w:r>
      <w:r w:rsidRPr="00BD6575">
        <w:rPr>
          <w:rFonts w:ascii="굴림" w:hAnsi="굴림" w:cs="굴림"/>
          <w:b/>
          <w:bCs/>
          <w:sz w:val="30"/>
          <w:szCs w:val="30"/>
          <w:shd w:val="clear" w:color="auto" w:fill="FFFFFF"/>
        </w:rPr>
        <w:t>용의</w:t>
      </w:r>
      <w:r w:rsidRPr="00BD6575">
        <w:rPr>
          <w:rFonts w:ascii="굴림" w:hAnsi="굴림" w:cs="굴림"/>
          <w:b/>
          <w:bCs/>
          <w:sz w:val="30"/>
          <w:szCs w:val="30"/>
          <w:shd w:val="clear" w:color="auto" w:fill="FFFFFF"/>
        </w:rPr>
        <w:t xml:space="preserve"> </w:t>
      </w:r>
      <w:r w:rsidRPr="00BD6575">
        <w:rPr>
          <w:rFonts w:ascii="굴림" w:hAnsi="굴림" w:cs="굴림"/>
          <w:b/>
          <w:bCs/>
          <w:sz w:val="30"/>
          <w:szCs w:val="30"/>
          <w:shd w:val="clear" w:color="auto" w:fill="FFFFFF"/>
        </w:rPr>
        <w:t>규정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5"/>
        <w:gridCol w:w="8491"/>
      </w:tblGrid>
      <w:tr w:rsidR="00E272B9" w:rsidRPr="00515A86" w:rsidTr="002C1914">
        <w:trPr>
          <w:trHeight w:val="255"/>
        </w:trPr>
        <w:tc>
          <w:tcPr>
            <w:tcW w:w="168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구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분</w:t>
            </w:r>
          </w:p>
        </w:tc>
        <w:tc>
          <w:tcPr>
            <w:tcW w:w="849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내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용</w:t>
            </w:r>
          </w:p>
        </w:tc>
      </w:tr>
      <w:tr w:rsidR="00E272B9" w:rsidRPr="00515A86" w:rsidTr="002C1914">
        <w:trPr>
          <w:trHeight w:val="677"/>
        </w:trPr>
        <w:tc>
          <w:tcPr>
            <w:tcW w:w="16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두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발</w:t>
            </w:r>
          </w:p>
        </w:tc>
        <w:tc>
          <w:tcPr>
            <w:tcW w:w="8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rPr>
                <w:rFonts w:ascii="MS Mincho" w:eastAsia="바탕" w:hAnsi="MS Mincho" w:cs="MS Mincho"/>
                <w:sz w:val="18"/>
                <w:szCs w:val="18"/>
              </w:rPr>
            </w:pPr>
            <w:r w:rsidRPr="00BD6575">
              <w:rPr>
                <w:rFonts w:ascii="MS Mincho" w:eastAsia="MS Mincho" w:hAnsi="MS Mincho" w:cs="MS Mincho" w:hint="eastAsia"/>
                <w:sz w:val="18"/>
                <w:szCs w:val="18"/>
              </w:rPr>
              <w:t>․</w:t>
            </w:r>
            <w:r>
              <w:rPr>
                <w:rFonts w:ascii="MS Mincho" w:eastAsia="바탕" w:hAnsi="MS Mincho" w:cs="MS Mincho" w:hint="eastAsia"/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두발자율화를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원칙으로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하되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다음을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최소한의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제한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규정으로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한다</w:t>
            </w:r>
            <w:r>
              <w:rPr>
                <w:rFonts w:hint="eastAsia"/>
                <w:sz w:val="18"/>
                <w:szCs w:val="18"/>
              </w:rPr>
              <w:t>.</w:t>
            </w:r>
          </w:p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MS Mincho" w:eastAsia="MS Mincho" w:hAnsi="MS Mincho" w:cs="MS Mincho" w:hint="eastAsia"/>
                <w:sz w:val="18"/>
                <w:szCs w:val="18"/>
              </w:rPr>
              <w:t>․</w:t>
            </w:r>
            <w:r>
              <w:rPr>
                <w:rFonts w:ascii="MS Mincho" w:eastAsia="바탕" w:hAnsi="MS Mincho" w:cs="MS Mincho" w:hint="eastAsia"/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타인에게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혐오감을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수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있는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두발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금지</w:t>
            </w:r>
            <w:r w:rsidRPr="00BD6575">
              <w:rPr>
                <w:rFonts w:hint="eastAsia"/>
                <w:sz w:val="18"/>
                <w:szCs w:val="18"/>
              </w:rPr>
              <w:t>(</w:t>
            </w:r>
            <w:r w:rsidRPr="00BD6575">
              <w:rPr>
                <w:sz w:val="18"/>
                <w:szCs w:val="18"/>
              </w:rPr>
              <w:t>스크래치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펑크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모히칸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꽁지머리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장발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모자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착용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등</w:t>
            </w:r>
            <w:r w:rsidRPr="00BD6575">
              <w:rPr>
                <w:rFonts w:hint="eastAsia"/>
                <w:sz w:val="18"/>
                <w:szCs w:val="18"/>
              </w:rPr>
              <w:t>)</w:t>
            </w:r>
          </w:p>
          <w:p w:rsidR="00E272B9" w:rsidRPr="006274A2" w:rsidRDefault="00E272B9" w:rsidP="002C1914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BD6575">
              <w:rPr>
                <w:rFonts w:ascii="MS Mincho" w:eastAsia="MS Mincho" w:hAnsi="MS Mincho" w:cs="MS Mincho" w:hint="eastAsia"/>
                <w:sz w:val="18"/>
                <w:szCs w:val="18"/>
              </w:rPr>
              <w:t>․</w:t>
            </w:r>
            <w:r>
              <w:rPr>
                <w:rFonts w:ascii="MS Mincho" w:eastAsia="바탕" w:hAnsi="MS Mincho" w:cs="MS Mincho" w:hint="eastAsia"/>
                <w:sz w:val="18"/>
                <w:szCs w:val="18"/>
              </w:rPr>
              <w:t xml:space="preserve"> </w:t>
            </w:r>
            <w:r w:rsidRPr="006274A2">
              <w:rPr>
                <w:b/>
                <w:sz w:val="18"/>
                <w:szCs w:val="18"/>
              </w:rPr>
              <w:t>옅은</w:t>
            </w:r>
            <w:r w:rsidRPr="006274A2">
              <w:rPr>
                <w:b/>
                <w:sz w:val="18"/>
                <w:szCs w:val="18"/>
              </w:rPr>
              <w:t xml:space="preserve"> </w:t>
            </w:r>
            <w:r w:rsidRPr="006274A2">
              <w:rPr>
                <w:b/>
                <w:sz w:val="18"/>
                <w:szCs w:val="18"/>
              </w:rPr>
              <w:t>갈색의</w:t>
            </w:r>
            <w:r w:rsidRPr="006274A2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6274A2">
              <w:rPr>
                <w:b/>
                <w:sz w:val="18"/>
                <w:szCs w:val="18"/>
              </w:rPr>
              <w:t>염색과</w:t>
            </w:r>
            <w:r w:rsidRPr="006274A2">
              <w:rPr>
                <w:rFonts w:hint="eastAsia"/>
                <w:b/>
                <w:sz w:val="18"/>
                <w:szCs w:val="18"/>
              </w:rPr>
              <w:t xml:space="preserve">, </w:t>
            </w:r>
            <w:r w:rsidRPr="006274A2">
              <w:rPr>
                <w:b/>
                <w:sz w:val="18"/>
                <w:szCs w:val="18"/>
              </w:rPr>
              <w:t>가벼운</w:t>
            </w:r>
            <w:r w:rsidRPr="006274A2">
              <w:rPr>
                <w:b/>
                <w:sz w:val="18"/>
                <w:szCs w:val="18"/>
              </w:rPr>
              <w:t xml:space="preserve"> </w:t>
            </w:r>
            <w:r w:rsidRPr="006274A2">
              <w:rPr>
                <w:b/>
                <w:sz w:val="18"/>
                <w:szCs w:val="18"/>
              </w:rPr>
              <w:t>웨이브</w:t>
            </w:r>
            <w:r w:rsidRPr="006274A2">
              <w:rPr>
                <w:b/>
                <w:sz w:val="18"/>
                <w:szCs w:val="18"/>
              </w:rPr>
              <w:t xml:space="preserve"> </w:t>
            </w:r>
            <w:r w:rsidRPr="006274A2">
              <w:rPr>
                <w:b/>
                <w:sz w:val="18"/>
                <w:szCs w:val="18"/>
              </w:rPr>
              <w:t>정도의</w:t>
            </w:r>
            <w:r w:rsidRPr="006274A2">
              <w:rPr>
                <w:b/>
                <w:sz w:val="18"/>
                <w:szCs w:val="18"/>
              </w:rPr>
              <w:t xml:space="preserve"> </w:t>
            </w:r>
            <w:r w:rsidRPr="006274A2">
              <w:rPr>
                <w:b/>
                <w:sz w:val="18"/>
                <w:szCs w:val="18"/>
              </w:rPr>
              <w:t>퍼머만</w:t>
            </w:r>
            <w:r w:rsidRPr="006274A2">
              <w:rPr>
                <w:b/>
                <w:sz w:val="18"/>
                <w:szCs w:val="18"/>
              </w:rPr>
              <w:t xml:space="preserve"> </w:t>
            </w:r>
            <w:r w:rsidRPr="006274A2">
              <w:rPr>
                <w:b/>
                <w:sz w:val="18"/>
                <w:szCs w:val="18"/>
              </w:rPr>
              <w:t>허용</w:t>
            </w:r>
          </w:p>
        </w:tc>
      </w:tr>
      <w:tr w:rsidR="00E272B9" w:rsidRPr="00515A86" w:rsidTr="002C1914">
        <w:trPr>
          <w:trHeight w:val="575"/>
        </w:trPr>
        <w:tc>
          <w:tcPr>
            <w:tcW w:w="16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귀걸이</w:t>
            </w:r>
          </w:p>
        </w:tc>
        <w:tc>
          <w:tcPr>
            <w:tcW w:w="8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Cambria Math" w:hAnsi="Cambria Math" w:cs="Cambria Math"/>
                <w:sz w:val="18"/>
                <w:szCs w:val="18"/>
              </w:rPr>
              <w:t>․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귀에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부착되는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형태만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쪽에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개씩만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허용한다</w:t>
            </w:r>
            <w:r w:rsidRPr="00BD6575">
              <w:rPr>
                <w:rFonts w:hint="eastAsia"/>
                <w:sz w:val="18"/>
                <w:szCs w:val="18"/>
              </w:rPr>
              <w:t>(1cm</w:t>
            </w:r>
            <w:r w:rsidRPr="00BD6575">
              <w:rPr>
                <w:sz w:val="18"/>
                <w:szCs w:val="18"/>
              </w:rPr>
              <w:t>이하</w:t>
            </w:r>
            <w:r w:rsidRPr="00BD6575">
              <w:rPr>
                <w:rFonts w:hint="eastAsia"/>
                <w:sz w:val="18"/>
                <w:szCs w:val="18"/>
              </w:rPr>
              <w:t>).</w:t>
            </w:r>
          </w:p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Cambria Math" w:hAnsi="Cambria Math" w:cs="Cambria Math"/>
                <w:sz w:val="18"/>
                <w:szCs w:val="18"/>
              </w:rPr>
              <w:t>․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다른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신체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부위의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피어싱은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금지한다</w:t>
            </w:r>
            <w:r w:rsidRPr="00BD6575">
              <w:rPr>
                <w:rFonts w:hint="eastAsia"/>
                <w:sz w:val="18"/>
                <w:szCs w:val="18"/>
              </w:rPr>
              <w:t>.</w:t>
            </w:r>
          </w:p>
        </w:tc>
      </w:tr>
      <w:tr w:rsidR="00E272B9" w:rsidRPr="00515A86" w:rsidTr="002C1914">
        <w:trPr>
          <w:trHeight w:val="255"/>
        </w:trPr>
        <w:tc>
          <w:tcPr>
            <w:tcW w:w="16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손톱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발톱</w:t>
            </w:r>
          </w:p>
        </w:tc>
        <w:tc>
          <w:tcPr>
            <w:tcW w:w="8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Cambria Math" w:hAnsi="Cambria Math" w:cs="Cambria Math"/>
                <w:sz w:val="18"/>
                <w:szCs w:val="18"/>
              </w:rPr>
              <w:t>․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짧고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단정한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손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발톱을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유지한다</w:t>
            </w:r>
            <w:r w:rsidRPr="00BD6575">
              <w:rPr>
                <w:rFonts w:hint="eastAsia"/>
                <w:sz w:val="18"/>
                <w:szCs w:val="18"/>
              </w:rPr>
              <w:t xml:space="preserve">. </w:t>
            </w:r>
            <w:r w:rsidRPr="00BD6575">
              <w:rPr>
                <w:sz w:val="18"/>
                <w:szCs w:val="18"/>
              </w:rPr>
              <w:t>매니큐어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페디큐어는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금지한다</w:t>
            </w:r>
            <w:r w:rsidRPr="00BD6575">
              <w:rPr>
                <w:rFonts w:hint="eastAsia"/>
                <w:sz w:val="18"/>
                <w:szCs w:val="18"/>
              </w:rPr>
              <w:t>.</w:t>
            </w:r>
          </w:p>
        </w:tc>
      </w:tr>
      <w:tr w:rsidR="00E272B9" w:rsidRPr="00515A86" w:rsidTr="002C1914">
        <w:trPr>
          <w:trHeight w:val="1215"/>
        </w:trPr>
        <w:tc>
          <w:tcPr>
            <w:tcW w:w="16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화장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및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장신구</w:t>
            </w:r>
          </w:p>
        </w:tc>
        <w:tc>
          <w:tcPr>
            <w:tcW w:w="8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Cambria Math" w:hAnsi="Cambria Math" w:cs="Cambria Math"/>
                <w:sz w:val="18"/>
                <w:szCs w:val="18"/>
              </w:rPr>
              <w:t>․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화장은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금지한다</w:t>
            </w:r>
            <w:r w:rsidRPr="00BD6575">
              <w:rPr>
                <w:rFonts w:hint="eastAsia"/>
                <w:sz w:val="18"/>
                <w:szCs w:val="18"/>
              </w:rPr>
              <w:t>.(</w:t>
            </w:r>
            <w:r w:rsidRPr="00BD6575">
              <w:rPr>
                <w:sz w:val="18"/>
                <w:szCs w:val="18"/>
              </w:rPr>
              <w:t>써클렌즈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금지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색깔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없는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입술보호제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허용</w:t>
            </w:r>
            <w:r w:rsidRPr="00BD6575">
              <w:rPr>
                <w:rFonts w:hint="eastAsia"/>
                <w:sz w:val="18"/>
                <w:szCs w:val="18"/>
              </w:rPr>
              <w:t>)</w:t>
            </w:r>
          </w:p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Cambria Math" w:hAnsi="Cambria Math" w:cs="Cambria Math"/>
                <w:sz w:val="18"/>
                <w:szCs w:val="18"/>
              </w:rPr>
              <w:t>․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컬러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로션이나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립스틱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등의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색조화장품을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소지할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수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없다</w:t>
            </w:r>
            <w:r w:rsidRPr="00BD6575">
              <w:rPr>
                <w:rFonts w:hint="eastAsia"/>
                <w:sz w:val="18"/>
                <w:szCs w:val="18"/>
              </w:rPr>
              <w:t>.</w:t>
            </w:r>
          </w:p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Cambria Math" w:hAnsi="Cambria Math" w:cs="Cambria Math"/>
                <w:sz w:val="18"/>
                <w:szCs w:val="18"/>
              </w:rPr>
              <w:t>․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반지는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단순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링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형태만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허용한다</w:t>
            </w:r>
            <w:r w:rsidRPr="00BD6575">
              <w:rPr>
                <w:rFonts w:hint="eastAsia"/>
                <w:sz w:val="18"/>
                <w:szCs w:val="18"/>
              </w:rPr>
              <w:t>.(</w:t>
            </w:r>
            <w:r w:rsidRPr="00BD6575">
              <w:rPr>
                <w:sz w:val="18"/>
                <w:szCs w:val="18"/>
              </w:rPr>
              <w:t>고가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돌출부위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있는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형태는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금지</w:t>
            </w:r>
            <w:r w:rsidRPr="00BD6575">
              <w:rPr>
                <w:rFonts w:hint="eastAsia"/>
                <w:sz w:val="18"/>
                <w:szCs w:val="18"/>
              </w:rPr>
              <w:t>)</w:t>
            </w:r>
          </w:p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Cambria Math" w:hAnsi="Cambria Math" w:cs="Cambria Math"/>
                <w:sz w:val="18"/>
                <w:szCs w:val="18"/>
              </w:rPr>
              <w:t>․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목걸이는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상의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속으로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착용을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허용한다</w:t>
            </w:r>
            <w:r w:rsidRPr="00BD6575">
              <w:rPr>
                <w:rFonts w:hint="eastAsia"/>
                <w:sz w:val="18"/>
                <w:szCs w:val="18"/>
              </w:rPr>
              <w:t>.</w:t>
            </w:r>
          </w:p>
        </w:tc>
      </w:tr>
      <w:tr w:rsidR="00E272B9" w:rsidRPr="00515A86" w:rsidTr="002C1914">
        <w:trPr>
          <w:trHeight w:val="575"/>
        </w:trPr>
        <w:tc>
          <w:tcPr>
            <w:tcW w:w="16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휴대폰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및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음향기기</w:t>
            </w:r>
          </w:p>
        </w:tc>
        <w:tc>
          <w:tcPr>
            <w:tcW w:w="8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rPr>
                <w:sz w:val="18"/>
                <w:szCs w:val="18"/>
              </w:rPr>
            </w:pPr>
            <w:r w:rsidRPr="00BD6575">
              <w:rPr>
                <w:rFonts w:ascii="Cambria Math" w:hAnsi="Cambria Math" w:cs="Cambria Math"/>
                <w:sz w:val="18"/>
                <w:szCs w:val="18"/>
              </w:rPr>
              <w:t>․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수업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시간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중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사용은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절대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금지한다</w:t>
            </w:r>
            <w:r w:rsidRPr="00BD6575">
              <w:rPr>
                <w:rFonts w:hint="eastAsia"/>
                <w:sz w:val="18"/>
                <w:szCs w:val="18"/>
              </w:rPr>
              <w:t>.(</w:t>
            </w:r>
            <w:r w:rsidRPr="00BD6575">
              <w:rPr>
                <w:sz w:val="18"/>
                <w:szCs w:val="18"/>
              </w:rPr>
              <w:t>적발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회수</w:t>
            </w:r>
            <w:r w:rsidRPr="00BD6575">
              <w:rPr>
                <w:rFonts w:hint="eastAsia"/>
                <w:sz w:val="18"/>
                <w:szCs w:val="18"/>
              </w:rPr>
              <w:t xml:space="preserve">, </w:t>
            </w:r>
            <w:r w:rsidRPr="00BD6575">
              <w:rPr>
                <w:sz w:val="18"/>
                <w:szCs w:val="18"/>
              </w:rPr>
              <w:t>회수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일주일간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학교에서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보관한다</w:t>
            </w:r>
            <w:r w:rsidRPr="00BD6575">
              <w:rPr>
                <w:rFonts w:hint="eastAsia"/>
                <w:sz w:val="18"/>
                <w:szCs w:val="18"/>
              </w:rPr>
              <w:t>.)</w:t>
            </w:r>
          </w:p>
        </w:tc>
      </w:tr>
      <w:tr w:rsidR="00E272B9" w:rsidRPr="00515A86" w:rsidTr="002C1914">
        <w:trPr>
          <w:trHeight w:val="575"/>
        </w:trPr>
        <w:tc>
          <w:tcPr>
            <w:tcW w:w="168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D6575">
              <w:rPr>
                <w:sz w:val="18"/>
                <w:szCs w:val="18"/>
              </w:rPr>
              <w:t>복장</w:t>
            </w:r>
          </w:p>
        </w:tc>
        <w:tc>
          <w:tcPr>
            <w:tcW w:w="849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2019</w:t>
            </w:r>
            <w:r w:rsidRPr="00BD6575">
              <w:rPr>
                <w:sz w:val="18"/>
                <w:szCs w:val="18"/>
              </w:rPr>
              <w:t>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교복업체가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입찰을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하지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않아</w:t>
            </w:r>
            <w:r w:rsidRPr="00BD6575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현재까지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사복을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허용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rFonts w:hint="eastAsia"/>
                <w:sz w:val="18"/>
                <w:szCs w:val="18"/>
              </w:rPr>
              <w:t>(</w:t>
            </w:r>
            <w:r w:rsidRPr="00BD6575">
              <w:rPr>
                <w:sz w:val="18"/>
                <w:szCs w:val="18"/>
              </w:rPr>
              <w:t>허용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범위는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추후에</w:t>
            </w:r>
            <w:r w:rsidRPr="00BD6575">
              <w:rPr>
                <w:sz w:val="18"/>
                <w:szCs w:val="18"/>
              </w:rPr>
              <w:t xml:space="preserve"> </w:t>
            </w:r>
            <w:r w:rsidRPr="00BD6575">
              <w:rPr>
                <w:sz w:val="18"/>
                <w:szCs w:val="18"/>
              </w:rPr>
              <w:t>공지함</w:t>
            </w:r>
            <w:r w:rsidRPr="00BD6575">
              <w:rPr>
                <w:rFonts w:hint="eastAsia"/>
                <w:sz w:val="18"/>
                <w:szCs w:val="18"/>
              </w:rPr>
              <w:t>)</w:t>
            </w:r>
          </w:p>
          <w:p w:rsidR="00E272B9" w:rsidRPr="000273FD" w:rsidRDefault="00E272B9" w:rsidP="00E272B9">
            <w:pPr>
              <w:pStyle w:val="af4"/>
              <w:numPr>
                <w:ilvl w:val="0"/>
                <w:numId w:val="50"/>
              </w:numPr>
              <w:spacing w:after="0" w:line="240" w:lineRule="auto"/>
              <w:rPr>
                <w:sz w:val="18"/>
                <w:szCs w:val="18"/>
              </w:rPr>
            </w:pPr>
            <w:r w:rsidRPr="000273FD">
              <w:rPr>
                <w:rFonts w:hint="eastAsia"/>
                <w:sz w:val="18"/>
                <w:szCs w:val="18"/>
              </w:rPr>
              <w:t>추후</w:t>
            </w:r>
            <w:r w:rsidRPr="000273FD">
              <w:rPr>
                <w:rFonts w:hint="eastAsia"/>
                <w:sz w:val="18"/>
                <w:szCs w:val="18"/>
              </w:rPr>
              <w:t xml:space="preserve"> </w:t>
            </w:r>
            <w:r w:rsidRPr="000273FD">
              <w:rPr>
                <w:rFonts w:hint="eastAsia"/>
                <w:sz w:val="18"/>
                <w:szCs w:val="18"/>
              </w:rPr>
              <w:t>교복업체가</w:t>
            </w:r>
            <w:r w:rsidRPr="000273FD">
              <w:rPr>
                <w:rFonts w:hint="eastAsia"/>
                <w:sz w:val="18"/>
                <w:szCs w:val="18"/>
              </w:rPr>
              <w:t xml:space="preserve"> </w:t>
            </w:r>
            <w:r w:rsidRPr="000273FD">
              <w:rPr>
                <w:rFonts w:hint="eastAsia"/>
                <w:sz w:val="18"/>
                <w:szCs w:val="18"/>
              </w:rPr>
              <w:t>선정되면</w:t>
            </w:r>
            <w:r w:rsidRPr="000273FD">
              <w:rPr>
                <w:rFonts w:hint="eastAsia"/>
                <w:sz w:val="18"/>
                <w:szCs w:val="18"/>
              </w:rPr>
              <w:t xml:space="preserve"> </w:t>
            </w:r>
            <w:r w:rsidRPr="000273FD">
              <w:rPr>
                <w:rFonts w:hint="eastAsia"/>
                <w:sz w:val="18"/>
                <w:szCs w:val="18"/>
              </w:rPr>
              <w:t>다시</w:t>
            </w:r>
            <w:r w:rsidRPr="000273FD">
              <w:rPr>
                <w:rFonts w:hint="eastAsia"/>
                <w:sz w:val="18"/>
                <w:szCs w:val="18"/>
              </w:rPr>
              <w:t xml:space="preserve"> </w:t>
            </w:r>
            <w:r w:rsidRPr="000273FD">
              <w:rPr>
                <w:rFonts w:hint="eastAsia"/>
                <w:sz w:val="18"/>
                <w:szCs w:val="18"/>
              </w:rPr>
              <w:t>교복</w:t>
            </w:r>
            <w:r w:rsidRPr="000273FD">
              <w:rPr>
                <w:rFonts w:hint="eastAsia"/>
                <w:sz w:val="18"/>
                <w:szCs w:val="18"/>
              </w:rPr>
              <w:t xml:space="preserve"> </w:t>
            </w:r>
            <w:r w:rsidRPr="000273FD">
              <w:rPr>
                <w:rFonts w:hint="eastAsia"/>
                <w:sz w:val="18"/>
                <w:szCs w:val="18"/>
              </w:rPr>
              <w:t>착용</w:t>
            </w:r>
            <w:r w:rsidRPr="000273FD">
              <w:rPr>
                <w:rFonts w:hint="eastAsia"/>
                <w:sz w:val="18"/>
                <w:szCs w:val="18"/>
              </w:rPr>
              <w:t xml:space="preserve"> </w:t>
            </w:r>
            <w:r w:rsidRPr="000273FD">
              <w:rPr>
                <w:rFonts w:hint="eastAsia"/>
                <w:sz w:val="18"/>
                <w:szCs w:val="18"/>
              </w:rPr>
              <w:t>예정</w:t>
            </w:r>
          </w:p>
        </w:tc>
      </w:tr>
    </w:tbl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Pr="000273FD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체" w:eastAsia="굴림체" w:hAnsi="굴림체" w:cs="굴림"/>
          <w:b/>
          <w:bCs/>
          <w:color w:val="000000"/>
          <w:sz w:val="20"/>
          <w:szCs w:val="20"/>
        </w:rPr>
      </w:pPr>
      <w:r w:rsidRPr="00412209">
        <w:rPr>
          <w:rFonts w:ascii="맑은 고딕" w:hAnsi="맑은 고딕" w:cs="굴림" w:hint="eastAsia"/>
          <w:b/>
          <w:bCs/>
          <w:color w:val="000000"/>
          <w:sz w:val="30"/>
          <w:szCs w:val="30"/>
        </w:rPr>
        <w:t>3</w:t>
      </w:r>
      <w:r w:rsidRPr="00412209">
        <w:rPr>
          <w:rFonts w:ascii="맑은 고딕" w:hAnsi="맑은 고딕" w:cs="굴림"/>
          <w:b/>
          <w:bCs/>
          <w:color w:val="000000"/>
          <w:sz w:val="30"/>
          <w:szCs w:val="30"/>
        </w:rPr>
        <w:t>.</w:t>
      </w:r>
      <w:r w:rsidRPr="00412209">
        <w:rPr>
          <w:rFonts w:ascii="맑은 고딕" w:hAnsi="맑은 고딕" w:cs="굴림" w:hint="eastAsia"/>
          <w:b/>
          <w:bCs/>
          <w:color w:val="000000"/>
          <w:sz w:val="30"/>
          <w:szCs w:val="30"/>
        </w:rPr>
        <w:t xml:space="preserve"> 복장 규정</w:t>
      </w:r>
      <w:r w:rsidRPr="00412209">
        <w:rPr>
          <w:rFonts w:ascii="굴림체" w:eastAsia="굴림체" w:hAnsi="굴림체" w:cs="굴림" w:hint="eastAsia"/>
          <w:b/>
          <w:bCs/>
          <w:color w:val="000000"/>
          <w:sz w:val="20"/>
          <w:szCs w:val="20"/>
        </w:rPr>
        <w:t xml:space="preserve"> 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굴림체" w:eastAsia="굴림체" w:hAnsi="굴림체" w:cs="굴림" w:hint="eastAsia"/>
          <w:b/>
          <w:bCs/>
          <w:color w:val="000000"/>
          <w:sz w:val="20"/>
          <w:szCs w:val="20"/>
        </w:rPr>
        <w:t>1) 현재의 학교 교복 추진 상황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 xml:space="preserve">  2019년 교복제작업체 선정 입찰공고를 통해 중국 로컬업체가 입찰하여 교복소위원회를 통해 입찰업체와 여러 협의를 하였으나 결국 </w:t>
      </w:r>
      <w:r w:rsidRPr="00412209">
        <w:rPr>
          <w:rFonts w:ascii="굴림체" w:eastAsia="굴림체" w:hAnsi="굴림체" w:cs="굴림" w:hint="eastAsia"/>
          <w:b/>
          <w:bCs/>
          <w:color w:val="000000"/>
          <w:sz w:val="20"/>
          <w:szCs w:val="20"/>
        </w:rPr>
        <w:t>계약 추진이 중단된 상태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굴림체" w:eastAsia="굴림체" w:hAnsi="굴림체" w:cs="굴림" w:hint="eastAsia"/>
          <w:b/>
          <w:bCs/>
          <w:color w:val="000000"/>
          <w:sz w:val="20"/>
          <w:szCs w:val="20"/>
        </w:rPr>
        <w:t>2) 20</w:t>
      </w:r>
      <w:r>
        <w:rPr>
          <w:rFonts w:ascii="굴림체" w:eastAsia="굴림체" w:hAnsi="굴림체" w:cs="굴림"/>
          <w:b/>
          <w:bCs/>
          <w:color w:val="000000"/>
          <w:sz w:val="20"/>
          <w:szCs w:val="20"/>
        </w:rPr>
        <w:t>21</w:t>
      </w:r>
      <w:r w:rsidRPr="00412209">
        <w:rPr>
          <w:rFonts w:ascii="굴림체" w:eastAsia="굴림체" w:hAnsi="굴림체" w:cs="굴림" w:hint="eastAsia"/>
          <w:b/>
          <w:bCs/>
          <w:color w:val="000000"/>
          <w:sz w:val="20"/>
          <w:szCs w:val="20"/>
        </w:rPr>
        <w:t>학년도 학생 복장 착용 안내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ind w:firstLineChars="100" w:firstLine="200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lastRenderedPageBreak/>
        <w:t xml:space="preserve">▣ </w:t>
      </w:r>
      <w:r>
        <w:rPr>
          <w:rFonts w:ascii="굴림체" w:eastAsia="굴림체" w:hAnsi="굴림체" w:cs="굴림" w:hint="eastAsia"/>
          <w:color w:val="000000"/>
          <w:sz w:val="20"/>
          <w:szCs w:val="20"/>
        </w:rPr>
        <w:t>고1,</w:t>
      </w:r>
      <w:r>
        <w:rPr>
          <w:rFonts w:ascii="굴림체" w:eastAsia="굴림체" w:hAnsi="굴림체" w:cs="굴림"/>
          <w:color w:val="000000"/>
          <w:sz w:val="20"/>
          <w:szCs w:val="20"/>
        </w:rPr>
        <w:t>2,3</w:t>
      </w:r>
      <w:r>
        <w:rPr>
          <w:rFonts w:ascii="굴림체" w:eastAsia="굴림체" w:hAnsi="굴림체" w:cs="굴림" w:hint="eastAsia"/>
          <w:color w:val="000000"/>
          <w:sz w:val="20"/>
          <w:szCs w:val="20"/>
        </w:rPr>
        <w:t>학년(10</w:t>
      </w: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>학년~12학년) : 현재 교복 착용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ind w:firstLineChars="100" w:firstLine="200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>▣ 중1,2</w:t>
      </w:r>
      <w:r>
        <w:rPr>
          <w:rFonts w:ascii="굴림체" w:eastAsia="굴림체" w:hAnsi="굴림체" w:cs="굴림"/>
          <w:color w:val="000000"/>
          <w:sz w:val="20"/>
          <w:szCs w:val="20"/>
        </w:rPr>
        <w:t>,3</w:t>
      </w: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>학년</w:t>
      </w:r>
      <w:r>
        <w:rPr>
          <w:rFonts w:ascii="굴림체" w:eastAsia="굴림체" w:hAnsi="굴림체" w:cs="굴림" w:hint="eastAsia"/>
          <w:color w:val="000000"/>
          <w:sz w:val="20"/>
          <w:szCs w:val="20"/>
        </w:rPr>
        <w:t>(7학년~9학년)</w:t>
      </w: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>과 전입생 및 편입생 : 사복 착용 허용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ind w:firstLineChars="100" w:firstLine="200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>▣ 사복 착용에 대한 가이드라인</w:t>
      </w:r>
    </w:p>
    <w:p w:rsidR="00E272B9" w:rsidRPr="000273FD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체" w:eastAsia="굴림체" w:hAnsi="굴림체" w:cs="굴림"/>
          <w:b/>
          <w:color w:val="000000"/>
          <w:sz w:val="18"/>
          <w:szCs w:val="20"/>
        </w:rPr>
      </w:pPr>
      <w:r w:rsidRPr="00412209">
        <w:rPr>
          <w:rFonts w:ascii="굴림체" w:eastAsia="굴림체" w:hAnsi="굴림체" w:cs="굴림" w:hint="eastAsia"/>
          <w:bCs/>
          <w:color w:val="000000"/>
          <w:sz w:val="20"/>
          <w:szCs w:val="20"/>
        </w:rPr>
        <w:t xml:space="preserve">    </w:t>
      </w:r>
      <w:r w:rsidRPr="000273FD">
        <w:rPr>
          <w:rFonts w:ascii="굴림체" w:eastAsia="굴림체" w:hAnsi="굴림체" w:cs="굴림" w:hint="eastAsia"/>
          <w:b/>
          <w:bCs/>
          <w:color w:val="000000"/>
          <w:sz w:val="18"/>
          <w:szCs w:val="20"/>
        </w:rPr>
        <w:t>-</w:t>
      </w:r>
      <w:r>
        <w:rPr>
          <w:rFonts w:ascii="굴림체" w:eastAsia="굴림체" w:hAnsi="굴림체" w:cs="굴림" w:hint="eastAsia"/>
          <w:b/>
          <w:bCs/>
          <w:color w:val="000000"/>
          <w:sz w:val="18"/>
          <w:szCs w:val="20"/>
        </w:rPr>
        <w:t>COVID-19</w:t>
      </w:r>
      <w:r w:rsidRPr="000273FD">
        <w:rPr>
          <w:rFonts w:ascii="굴림체" w:eastAsia="굴림체" w:hAnsi="굴림체" w:cs="굴림" w:hint="eastAsia"/>
          <w:b/>
          <w:bCs/>
          <w:color w:val="000000"/>
          <w:sz w:val="18"/>
          <w:szCs w:val="20"/>
        </w:rPr>
        <w:t>와 관련하여 현재는 교복 착용에 대한 제한 없음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ind w:firstLineChars="150" w:firstLine="300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MS Mincho" w:eastAsia="MS Mincho" w:hAnsi="MS Mincho" w:cs="MS Mincho" w:hint="eastAsia"/>
          <w:b/>
          <w:bCs/>
          <w:color w:val="000000"/>
          <w:sz w:val="20"/>
          <w:szCs w:val="20"/>
        </w:rPr>
        <w:t>◉</w:t>
      </w:r>
      <w:r w:rsidRPr="00412209">
        <w:rPr>
          <w:rFonts w:ascii="굴림체" w:eastAsia="굴림체" w:hAnsi="굴림체" w:cs="굴림" w:hint="eastAsia"/>
          <w:b/>
          <w:bCs/>
          <w:color w:val="000000"/>
          <w:sz w:val="20"/>
          <w:szCs w:val="20"/>
        </w:rPr>
        <w:t xml:space="preserve"> 권장 사항 : 현재의 교복과 가장 유사한 형태의 사복 착용을 권장함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ind w:firstLineChars="150" w:firstLine="300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MS Mincho" w:eastAsia="MS Mincho" w:hAnsi="MS Mincho" w:cs="MS Mincho" w:hint="eastAsia"/>
          <w:b/>
          <w:bCs/>
          <w:color w:val="000000"/>
          <w:sz w:val="20"/>
          <w:szCs w:val="20"/>
        </w:rPr>
        <w:t>◉</w:t>
      </w:r>
      <w:r w:rsidRPr="00412209">
        <w:rPr>
          <w:rFonts w:ascii="굴림체" w:eastAsia="굴림체" w:hAnsi="굴림체" w:cs="굴림" w:hint="eastAsia"/>
          <w:b/>
          <w:bCs/>
          <w:color w:val="000000"/>
          <w:sz w:val="20"/>
          <w:szCs w:val="20"/>
        </w:rPr>
        <w:t xml:space="preserve"> 제한 사항 </w:t>
      </w: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 xml:space="preserve">▶ 찢어진 (청)바지, 짧은 치마나 짧은 바지 착용 불가 ▶ 슬리퍼를 신고 등 </w:t>
      </w:r>
      <w:r w:rsidRPr="00412209">
        <w:rPr>
          <w:rFonts w:ascii="MS Mincho" w:eastAsia="MS Mincho" w:hAnsi="MS Mincho" w:cs="MS Mincho" w:hint="eastAsia"/>
          <w:color w:val="000000"/>
          <w:sz w:val="20"/>
          <w:szCs w:val="20"/>
        </w:rPr>
        <w:t>․</w:t>
      </w: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 xml:space="preserve"> 하교 불가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ind w:firstLineChars="150" w:firstLine="300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MS Mincho" w:eastAsia="MS Mincho" w:hAnsi="MS Mincho" w:cs="MS Mincho" w:hint="eastAsia"/>
          <w:b/>
          <w:bCs/>
          <w:color w:val="000000"/>
          <w:sz w:val="20"/>
          <w:szCs w:val="20"/>
        </w:rPr>
        <w:t>◉</w:t>
      </w:r>
      <w:r w:rsidRPr="00412209">
        <w:rPr>
          <w:rFonts w:ascii="굴림체" w:eastAsia="굴림체" w:hAnsi="굴림체" w:cs="굴림" w:hint="eastAsia"/>
          <w:b/>
          <w:bCs/>
          <w:color w:val="000000"/>
          <w:sz w:val="20"/>
          <w:szCs w:val="20"/>
        </w:rPr>
        <w:t xml:space="preserve"> 교복 관련 선도확인서 발급 안내 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ind w:leftChars="100" w:left="340" w:hangingChars="50" w:hanging="100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 xml:space="preserve">▶ 찢어진 (청)바지, 짧은 치마/반바지를 착용하고 등하교시에는 1회의 경고 후 개선이 안 될 경우 선도확인서 발급 예정 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ind w:leftChars="100" w:left="340" w:hangingChars="50" w:hanging="100"/>
        <w:jc w:val="both"/>
        <w:textAlignment w:val="baseline"/>
        <w:rPr>
          <w:rFonts w:ascii="굴림체" w:eastAsia="굴림체" w:hAnsi="굴림체" w:cs="굴림"/>
          <w:color w:val="000000"/>
          <w:sz w:val="20"/>
          <w:szCs w:val="20"/>
        </w:rPr>
      </w:pPr>
      <w:r w:rsidRPr="00412209">
        <w:rPr>
          <w:rFonts w:ascii="굴림체" w:eastAsia="굴림체" w:hAnsi="굴림체" w:cs="굴림" w:hint="eastAsia"/>
          <w:color w:val="000000"/>
          <w:sz w:val="20"/>
          <w:szCs w:val="20"/>
        </w:rPr>
        <w:t>▶ 안전상의 이유로 슬리퍼를 착용하고 등하교시에는 즉시 선도확인서 발급(건강상의 이유로 슬리퍼를 착용해야 하는 경우 사전에 허락을 받아야 함)</w:t>
      </w:r>
    </w:p>
    <w:p w:rsidR="00E272B9" w:rsidRPr="001F312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b/>
          <w:color w:val="000000"/>
          <w:sz w:val="20"/>
          <w:szCs w:val="20"/>
          <w:u w:val="single"/>
        </w:rPr>
      </w:pPr>
      <w:r>
        <w:rPr>
          <w:rFonts w:ascii="굴림" w:eastAsia="굴림" w:hAnsi="굴림" w:cs="굴림" w:hint="eastAsia"/>
          <w:color w:val="000000"/>
          <w:sz w:val="20"/>
          <w:szCs w:val="20"/>
        </w:rPr>
        <w:t xml:space="preserve">  </w:t>
      </w:r>
      <w:r>
        <w:rPr>
          <w:rFonts w:ascii="굴림" w:eastAsia="굴림" w:hAnsi="굴림" w:cs="굴림"/>
          <w:color w:val="000000"/>
          <w:sz w:val="20"/>
          <w:szCs w:val="20"/>
        </w:rPr>
        <w:t xml:space="preserve"> </w:t>
      </w:r>
      <w:r>
        <w:rPr>
          <w:rFonts w:ascii="굴림" w:eastAsia="굴림" w:hAnsi="굴림" w:cs="굴림" w:hint="eastAsia"/>
          <w:color w:val="000000"/>
          <w:sz w:val="20"/>
          <w:szCs w:val="20"/>
        </w:rPr>
        <w:t xml:space="preserve"> </w:t>
      </w:r>
      <w:r w:rsidRPr="001F3129">
        <w:rPr>
          <w:rFonts w:ascii="굴림체" w:eastAsia="굴림체" w:hAnsi="굴림체" w:cs="굴림" w:hint="eastAsia"/>
          <w:b/>
          <w:color w:val="000000"/>
          <w:sz w:val="20"/>
          <w:szCs w:val="20"/>
        </w:rPr>
        <w:t xml:space="preserve">▶ </w:t>
      </w:r>
      <w:r w:rsidRPr="001F3129">
        <w:rPr>
          <w:rFonts w:ascii="굴림체" w:eastAsia="굴림체" w:hAnsi="굴림체" w:cs="굴림" w:hint="eastAsia"/>
          <w:b/>
          <w:color w:val="000000"/>
          <w:sz w:val="20"/>
          <w:szCs w:val="20"/>
          <w:u w:val="single"/>
        </w:rPr>
        <w:t>추후 교복업체가 선정되는 경우 교복 착용 예정</w:t>
      </w: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Pr="006274A2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Pr="00BD6575" w:rsidRDefault="00E272B9" w:rsidP="00E272B9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>
        <w:rPr>
          <w:rFonts w:ascii="맑은 고딕" w:hAnsi="맑은 고딕" w:cs="굴림"/>
          <w:b/>
          <w:bCs/>
          <w:sz w:val="30"/>
          <w:szCs w:val="30"/>
          <w:shd w:val="clear" w:color="auto" w:fill="FFFFFF"/>
        </w:rPr>
        <w:t>4</w:t>
      </w:r>
      <w:r w:rsidRPr="00BD6575">
        <w:rPr>
          <w:rFonts w:ascii="맑은 고딕" w:hAnsi="맑은 고딕" w:cs="굴림" w:hint="eastAsia"/>
          <w:b/>
          <w:bCs/>
          <w:sz w:val="30"/>
          <w:szCs w:val="30"/>
          <w:shd w:val="clear" w:color="auto" w:fill="FFFFFF"/>
        </w:rPr>
        <w:t xml:space="preserve">. </w:t>
      </w:r>
      <w:r w:rsidRPr="00BD6575">
        <w:rPr>
          <w:rFonts w:ascii="굴림" w:hAnsi="굴림" w:cs="굴림"/>
          <w:b/>
          <w:bCs/>
          <w:sz w:val="30"/>
          <w:szCs w:val="30"/>
          <w:shd w:val="clear" w:color="auto" w:fill="FFFFFF"/>
        </w:rPr>
        <w:t>세부</w:t>
      </w:r>
      <w:r w:rsidRPr="00BD6575">
        <w:rPr>
          <w:rFonts w:ascii="굴림" w:hAnsi="굴림" w:cs="굴림"/>
          <w:b/>
          <w:bCs/>
          <w:sz w:val="30"/>
          <w:szCs w:val="30"/>
          <w:shd w:val="clear" w:color="auto" w:fill="FFFFFF"/>
        </w:rPr>
        <w:t xml:space="preserve"> </w:t>
      </w:r>
      <w:r w:rsidRPr="00BD6575">
        <w:rPr>
          <w:rFonts w:ascii="굴림" w:hAnsi="굴림" w:cs="굴림"/>
          <w:b/>
          <w:bCs/>
          <w:sz w:val="30"/>
          <w:szCs w:val="30"/>
          <w:shd w:val="clear" w:color="auto" w:fill="FFFFFF"/>
        </w:rPr>
        <w:t>징계</w:t>
      </w:r>
      <w:r w:rsidRPr="00BD6575">
        <w:rPr>
          <w:rFonts w:ascii="굴림" w:hAnsi="굴림" w:cs="굴림"/>
          <w:b/>
          <w:bCs/>
          <w:sz w:val="30"/>
          <w:szCs w:val="30"/>
          <w:shd w:val="clear" w:color="auto" w:fill="FFFFFF"/>
        </w:rPr>
        <w:t xml:space="preserve"> </w:t>
      </w:r>
      <w:r w:rsidRPr="00BD6575">
        <w:rPr>
          <w:rFonts w:ascii="굴림" w:hAnsi="굴림" w:cs="굴림"/>
          <w:b/>
          <w:bCs/>
          <w:sz w:val="30"/>
          <w:szCs w:val="30"/>
          <w:shd w:val="clear" w:color="auto" w:fill="FFFFFF"/>
        </w:rPr>
        <w:t>기준</w:t>
      </w:r>
    </w:p>
    <w:tbl>
      <w:tblPr>
        <w:tblOverlap w:val="never"/>
        <w:tblW w:w="10174" w:type="dxa"/>
        <w:tblInd w:w="-8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"/>
        <w:gridCol w:w="5763"/>
        <w:gridCol w:w="426"/>
        <w:gridCol w:w="568"/>
        <w:gridCol w:w="568"/>
        <w:gridCol w:w="568"/>
        <w:gridCol w:w="852"/>
        <w:gridCol w:w="426"/>
        <w:gridCol w:w="401"/>
      </w:tblGrid>
      <w:tr w:rsidR="00E272B9" w:rsidRPr="00515A86" w:rsidTr="002C1914">
        <w:trPr>
          <w:trHeight w:val="20"/>
        </w:trPr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분류</w:t>
            </w:r>
          </w:p>
        </w:tc>
        <w:tc>
          <w:tcPr>
            <w:tcW w:w="5754" w:type="dxa"/>
            <w:vMerge w:val="restart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세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부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용</w:t>
            </w:r>
          </w:p>
        </w:tc>
        <w:tc>
          <w:tcPr>
            <w:tcW w:w="3802" w:type="dxa"/>
            <w:gridSpan w:val="7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징계의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구분</w:t>
            </w: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vMerge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반</w:t>
            </w:r>
          </w:p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성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문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학부모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소환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교내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봉사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출석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정지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출석정지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+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교내봉사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퇴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학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비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고</w:t>
            </w:r>
          </w:p>
        </w:tc>
      </w:tr>
      <w:tr w:rsidR="00E272B9" w:rsidRPr="00515A86" w:rsidTr="002C1914">
        <w:trPr>
          <w:trHeight w:val="20"/>
        </w:trPr>
        <w:tc>
          <w:tcPr>
            <w:tcW w:w="602" w:type="dxa"/>
            <w:vMerge w:val="restart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수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lastRenderedPageBreak/>
              <w:t>업</w:t>
            </w: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lastRenderedPageBreak/>
              <w:t>1.</w:t>
            </w:r>
            <w:r w:rsidRPr="00BD6575">
              <w:rPr>
                <w:sz w:val="16"/>
                <w:szCs w:val="16"/>
              </w:rPr>
              <w:t>교사의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정당한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지도에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불응한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 xml:space="preserve">2. </w:t>
            </w:r>
            <w:r w:rsidRPr="00BD6575">
              <w:rPr>
                <w:sz w:val="16"/>
                <w:szCs w:val="16"/>
              </w:rPr>
              <w:t>교사에게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불손한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언행</w:t>
            </w:r>
            <w:r w:rsidRPr="00BD6575">
              <w:rPr>
                <w:rFonts w:hint="eastAsia"/>
                <w:sz w:val="16"/>
                <w:szCs w:val="16"/>
              </w:rPr>
              <w:t>(</w:t>
            </w:r>
            <w:r w:rsidRPr="00BD6575">
              <w:rPr>
                <w:sz w:val="16"/>
                <w:szCs w:val="16"/>
              </w:rPr>
              <w:t>욕설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폭언</w:t>
            </w:r>
            <w:r w:rsidRPr="00BD6575">
              <w:rPr>
                <w:rFonts w:hint="eastAsia"/>
                <w:sz w:val="16"/>
                <w:szCs w:val="16"/>
              </w:rPr>
              <w:t xml:space="preserve">, </w:t>
            </w:r>
            <w:r w:rsidRPr="00BD6575">
              <w:rPr>
                <w:sz w:val="16"/>
                <w:szCs w:val="16"/>
              </w:rPr>
              <w:t>폭행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등</w:t>
            </w:r>
            <w:r w:rsidRPr="00BD6575">
              <w:rPr>
                <w:rFonts w:hint="eastAsia"/>
                <w:sz w:val="16"/>
                <w:szCs w:val="16"/>
              </w:rPr>
              <w:t>)</w:t>
            </w:r>
            <w:r w:rsidRPr="00BD6575">
              <w:rPr>
                <w:sz w:val="16"/>
                <w:szCs w:val="16"/>
              </w:rPr>
              <w:t>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3.</w:t>
            </w:r>
            <w:r w:rsidRPr="00BD6575">
              <w:rPr>
                <w:sz w:val="16"/>
                <w:szCs w:val="16"/>
              </w:rPr>
              <w:t>수업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또는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타인의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학습을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방해한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4.</w:t>
            </w:r>
            <w:r w:rsidRPr="00BD6575">
              <w:rPr>
                <w:sz w:val="16"/>
                <w:szCs w:val="16"/>
              </w:rPr>
              <w:t>수업을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거부한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5.</w:t>
            </w:r>
            <w:r w:rsidRPr="00BD6575">
              <w:rPr>
                <w:sz w:val="16"/>
                <w:szCs w:val="16"/>
              </w:rPr>
              <w:t>고사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중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부정행위를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했거나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동조한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6.</w:t>
            </w:r>
            <w:r w:rsidRPr="00BD6575">
              <w:rPr>
                <w:sz w:val="16"/>
                <w:szCs w:val="16"/>
              </w:rPr>
              <w:t>백지동맹을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주도했거나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선동한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7.</w:t>
            </w:r>
            <w:r w:rsidRPr="00BD6575">
              <w:rPr>
                <w:sz w:val="16"/>
                <w:szCs w:val="16"/>
              </w:rPr>
              <w:t>시험문제를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절취한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8.</w:t>
            </w:r>
            <w:r w:rsidRPr="00BD6575">
              <w:rPr>
                <w:sz w:val="16"/>
                <w:szCs w:val="16"/>
              </w:rPr>
              <w:t>수업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중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음향기기를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청취한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BD6575">
              <w:rPr>
                <w:rFonts w:hint="eastAsia"/>
                <w:sz w:val="16"/>
                <w:szCs w:val="16"/>
              </w:rPr>
              <w:t>(2</w:t>
            </w:r>
            <w:r w:rsidRPr="00BD6575">
              <w:rPr>
                <w:sz w:val="16"/>
                <w:szCs w:val="16"/>
              </w:rPr>
              <w:t>회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이상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발견</w:t>
            </w:r>
            <w:r w:rsidRPr="00BD6575"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9.</w:t>
            </w:r>
            <w:r w:rsidRPr="00BD6575">
              <w:rPr>
                <w:sz w:val="16"/>
                <w:szCs w:val="16"/>
              </w:rPr>
              <w:t>수업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중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휴대전화를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사용한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BD6575">
              <w:rPr>
                <w:rFonts w:hint="eastAsia"/>
                <w:sz w:val="16"/>
                <w:szCs w:val="16"/>
              </w:rPr>
              <w:t>(2</w:t>
            </w:r>
            <w:r w:rsidRPr="00BD6575">
              <w:rPr>
                <w:sz w:val="16"/>
                <w:szCs w:val="16"/>
              </w:rPr>
              <w:t>회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이상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발견</w:t>
            </w:r>
            <w:r w:rsidRPr="00BD6575"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602" w:type="dxa"/>
            <w:vMerge w:val="restart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준법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공중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도덕</w:t>
            </w: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10.</w:t>
            </w:r>
            <w:r w:rsidRPr="00BD6575">
              <w:rPr>
                <w:sz w:val="16"/>
                <w:szCs w:val="16"/>
              </w:rPr>
              <w:t>교내</w:t>
            </w:r>
            <w:r w:rsidRPr="00BD6575">
              <w:rPr>
                <w:rFonts w:hint="eastAsia"/>
                <w:sz w:val="16"/>
                <w:szCs w:val="16"/>
              </w:rPr>
              <w:t>/</w:t>
            </w:r>
            <w:r w:rsidRPr="00BD6575">
              <w:rPr>
                <w:sz w:val="16"/>
                <w:szCs w:val="16"/>
              </w:rPr>
              <w:t>외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폭행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11.</w:t>
            </w:r>
            <w:r w:rsidRPr="00BD6575">
              <w:rPr>
                <w:sz w:val="16"/>
                <w:szCs w:val="16"/>
              </w:rPr>
              <w:t>교내</w:t>
            </w:r>
            <w:r w:rsidRPr="00BD6575">
              <w:rPr>
                <w:rFonts w:ascii="Cambria Math" w:hAnsi="Cambria Math" w:cs="Cambria Math"/>
                <w:sz w:val="16"/>
                <w:szCs w:val="16"/>
              </w:rPr>
              <w:t>․</w:t>
            </w:r>
            <w:r w:rsidRPr="00BD6575">
              <w:rPr>
                <w:sz w:val="16"/>
                <w:szCs w:val="16"/>
              </w:rPr>
              <w:t>외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집단폭행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주동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가담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12.</w:t>
            </w:r>
            <w:r w:rsidRPr="00BD6575">
              <w:rPr>
                <w:sz w:val="16"/>
                <w:szCs w:val="16"/>
              </w:rPr>
              <w:t>집단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따돌림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주동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가담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13.</w:t>
            </w:r>
            <w:r w:rsidRPr="00BD6575">
              <w:rPr>
                <w:sz w:val="16"/>
                <w:szCs w:val="16"/>
              </w:rPr>
              <w:t>괴롭힘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주동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가담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14.</w:t>
            </w:r>
            <w:r w:rsidRPr="00BD6575">
              <w:rPr>
                <w:sz w:val="16"/>
                <w:szCs w:val="16"/>
              </w:rPr>
              <w:t>교내</w:t>
            </w:r>
            <w:r w:rsidRPr="00BD6575">
              <w:rPr>
                <w:rFonts w:ascii="Cambria Math" w:hAnsi="Cambria Math" w:cs="Cambria Math"/>
                <w:sz w:val="16"/>
                <w:szCs w:val="16"/>
              </w:rPr>
              <w:t>․</w:t>
            </w:r>
            <w:r w:rsidRPr="00BD6575">
              <w:rPr>
                <w:sz w:val="16"/>
                <w:szCs w:val="16"/>
              </w:rPr>
              <w:t>외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금품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물품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절취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  <w:r w:rsidRPr="00BD6575">
              <w:rPr>
                <w:rFonts w:hint="eastAsia"/>
                <w:sz w:val="16"/>
                <w:szCs w:val="16"/>
              </w:rPr>
              <w:t>(1</w:t>
            </w:r>
            <w:r w:rsidRPr="00BD6575">
              <w:rPr>
                <w:sz w:val="16"/>
                <w:szCs w:val="16"/>
              </w:rPr>
              <w:t>차</w:t>
            </w:r>
            <w:r w:rsidRPr="00BD6575">
              <w:rPr>
                <w:rFonts w:hint="eastAsia"/>
                <w:sz w:val="16"/>
                <w:szCs w:val="16"/>
              </w:rPr>
              <w:t>)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 xml:space="preserve">- </w:t>
            </w:r>
            <w:r w:rsidRPr="00BD6575">
              <w:rPr>
                <w:sz w:val="16"/>
                <w:szCs w:val="16"/>
              </w:rPr>
              <w:t>출석정지</w:t>
            </w:r>
            <w:r w:rsidRPr="00BD6575">
              <w:rPr>
                <w:rFonts w:hint="eastAsia"/>
                <w:sz w:val="16"/>
                <w:szCs w:val="16"/>
              </w:rPr>
              <w:t>/</w:t>
            </w:r>
            <w:r w:rsidRPr="00BD6575">
              <w:rPr>
                <w:sz w:val="16"/>
                <w:szCs w:val="16"/>
              </w:rPr>
              <w:t>학부모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각서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 xml:space="preserve">15. </w:t>
            </w:r>
            <w:r w:rsidRPr="00BD6575">
              <w:rPr>
                <w:sz w:val="16"/>
                <w:szCs w:val="16"/>
              </w:rPr>
              <w:t>교내</w:t>
            </w:r>
            <w:r w:rsidRPr="00BD6575">
              <w:rPr>
                <w:rFonts w:ascii="Cambria Math" w:hAnsi="Cambria Math" w:cs="Cambria Math"/>
                <w:sz w:val="16"/>
                <w:szCs w:val="16"/>
              </w:rPr>
              <w:t>․</w:t>
            </w:r>
            <w:r w:rsidRPr="00BD6575">
              <w:rPr>
                <w:sz w:val="16"/>
                <w:szCs w:val="16"/>
              </w:rPr>
              <w:t>외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금품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물품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절취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BD6575">
              <w:rPr>
                <w:rFonts w:hint="eastAsia"/>
                <w:sz w:val="16"/>
                <w:szCs w:val="16"/>
              </w:rPr>
              <w:t>(</w:t>
            </w:r>
            <w:r w:rsidRPr="00BD6575">
              <w:rPr>
                <w:sz w:val="16"/>
                <w:szCs w:val="16"/>
              </w:rPr>
              <w:t>중ㆍ고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통합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rFonts w:hint="eastAsia"/>
                <w:sz w:val="16"/>
                <w:szCs w:val="16"/>
              </w:rPr>
              <w:t>2</w:t>
            </w:r>
            <w:r w:rsidRPr="00BD6575">
              <w:rPr>
                <w:sz w:val="16"/>
                <w:szCs w:val="16"/>
              </w:rPr>
              <w:t>차</w:t>
            </w:r>
            <w:r w:rsidRPr="00BD6575">
              <w:rPr>
                <w:rFonts w:hint="eastAsia"/>
                <w:sz w:val="16"/>
                <w:szCs w:val="16"/>
              </w:rPr>
              <w:t xml:space="preserve">) - </w:t>
            </w:r>
            <w:r w:rsidRPr="00BD6575">
              <w:rPr>
                <w:sz w:val="16"/>
                <w:szCs w:val="16"/>
              </w:rPr>
              <w:t>권고전학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퇴학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 xml:space="preserve">16. </w:t>
            </w:r>
            <w:r w:rsidRPr="00BD6575">
              <w:rPr>
                <w:sz w:val="16"/>
                <w:szCs w:val="16"/>
              </w:rPr>
              <w:t>교내</w:t>
            </w:r>
            <w:r w:rsidRPr="00BD6575">
              <w:rPr>
                <w:rFonts w:ascii="Cambria Math" w:hAnsi="Cambria Math" w:cs="Cambria Math"/>
                <w:sz w:val="16"/>
                <w:szCs w:val="16"/>
              </w:rPr>
              <w:t>․</w:t>
            </w:r>
            <w:r w:rsidRPr="00BD6575">
              <w:rPr>
                <w:sz w:val="16"/>
                <w:szCs w:val="16"/>
              </w:rPr>
              <w:t>외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협박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또는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금품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물품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갈취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17.</w:t>
            </w:r>
            <w:r w:rsidRPr="00BD6575">
              <w:rPr>
                <w:sz w:val="16"/>
                <w:szCs w:val="16"/>
              </w:rPr>
              <w:t>흉기를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소지하거나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사용한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18.</w:t>
            </w:r>
            <w:r w:rsidRPr="00BD6575">
              <w:rPr>
                <w:sz w:val="16"/>
                <w:szCs w:val="16"/>
              </w:rPr>
              <w:t>부당하게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금품을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각출한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19.</w:t>
            </w:r>
            <w:r w:rsidRPr="00BD6575">
              <w:rPr>
                <w:sz w:val="16"/>
                <w:szCs w:val="16"/>
              </w:rPr>
              <w:t>언행이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불손하여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학교에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진정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또는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통보된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20.</w:t>
            </w:r>
            <w:r w:rsidRPr="00BD6575">
              <w:rPr>
                <w:sz w:val="16"/>
                <w:szCs w:val="16"/>
              </w:rPr>
              <w:t>학생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출입금지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구역에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출입한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21.</w:t>
            </w:r>
            <w:r w:rsidRPr="00BD6575">
              <w:rPr>
                <w:sz w:val="16"/>
                <w:szCs w:val="16"/>
              </w:rPr>
              <w:t>공안국에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입건된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석방된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22.</w:t>
            </w:r>
            <w:r w:rsidRPr="00BD6575">
              <w:rPr>
                <w:sz w:val="16"/>
                <w:szCs w:val="16"/>
              </w:rPr>
              <w:t>인장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또는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제증명</w:t>
            </w:r>
            <w:r w:rsidRPr="00BD6575">
              <w:rPr>
                <w:rFonts w:hint="eastAsia"/>
                <w:sz w:val="16"/>
                <w:szCs w:val="16"/>
              </w:rPr>
              <w:t>(</w:t>
            </w:r>
            <w:r w:rsidRPr="00BD6575">
              <w:rPr>
                <w:sz w:val="16"/>
                <w:szCs w:val="16"/>
              </w:rPr>
              <w:t>사인</w:t>
            </w:r>
            <w:r w:rsidRPr="00BD6575">
              <w:rPr>
                <w:rFonts w:hint="eastAsia"/>
                <w:sz w:val="16"/>
                <w:szCs w:val="16"/>
              </w:rPr>
              <w:t>)</w:t>
            </w:r>
            <w:r w:rsidRPr="00BD6575">
              <w:rPr>
                <w:sz w:val="16"/>
                <w:szCs w:val="16"/>
              </w:rPr>
              <w:t>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위조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또는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고의로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파기한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23.</w:t>
            </w:r>
            <w:r w:rsidRPr="00BD6575">
              <w:rPr>
                <w:sz w:val="16"/>
                <w:szCs w:val="16"/>
              </w:rPr>
              <w:t>성행이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불량하여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개전의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정이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없는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24.</w:t>
            </w:r>
            <w:r w:rsidRPr="00BD6575">
              <w:rPr>
                <w:sz w:val="16"/>
                <w:szCs w:val="16"/>
              </w:rPr>
              <w:t>불건전한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문서를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은닉</w:t>
            </w:r>
            <w:r w:rsidRPr="00BD6575">
              <w:rPr>
                <w:rFonts w:hint="eastAsia"/>
                <w:sz w:val="16"/>
                <w:szCs w:val="16"/>
              </w:rPr>
              <w:t xml:space="preserve">, </w:t>
            </w:r>
            <w:r w:rsidRPr="00BD6575">
              <w:rPr>
                <w:sz w:val="16"/>
                <w:szCs w:val="16"/>
              </w:rPr>
              <w:t>탐독</w:t>
            </w:r>
            <w:r w:rsidRPr="00BD6575">
              <w:rPr>
                <w:rFonts w:hint="eastAsia"/>
                <w:sz w:val="16"/>
                <w:szCs w:val="16"/>
              </w:rPr>
              <w:t xml:space="preserve">, </w:t>
            </w:r>
            <w:r w:rsidRPr="00BD6575">
              <w:rPr>
                <w:sz w:val="16"/>
                <w:szCs w:val="16"/>
              </w:rPr>
              <w:t>제작</w:t>
            </w:r>
            <w:r w:rsidRPr="00BD6575">
              <w:rPr>
                <w:rFonts w:hint="eastAsia"/>
                <w:sz w:val="16"/>
                <w:szCs w:val="16"/>
              </w:rPr>
              <w:t xml:space="preserve">, </w:t>
            </w:r>
            <w:r w:rsidRPr="00BD6575">
              <w:rPr>
                <w:sz w:val="16"/>
                <w:szCs w:val="16"/>
              </w:rPr>
              <w:t>게시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또는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유포한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25.</w:t>
            </w:r>
            <w:r w:rsidRPr="00BD6575">
              <w:rPr>
                <w:sz w:val="16"/>
                <w:szCs w:val="16"/>
              </w:rPr>
              <w:t>형법상의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유죄로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판결된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26.</w:t>
            </w:r>
            <w:r w:rsidRPr="00BD6575">
              <w:rPr>
                <w:sz w:val="16"/>
                <w:szCs w:val="16"/>
              </w:rPr>
              <w:t>학생을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선동하여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교칙을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문란케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27.</w:t>
            </w:r>
            <w:r w:rsidRPr="00BD6575">
              <w:rPr>
                <w:sz w:val="16"/>
                <w:szCs w:val="16"/>
              </w:rPr>
              <w:t>교내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시설을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고의로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파손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및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훼손한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28.</w:t>
            </w:r>
            <w:r w:rsidRPr="00BD6575">
              <w:rPr>
                <w:sz w:val="16"/>
                <w:szCs w:val="16"/>
              </w:rPr>
              <w:t>불건전한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이성교제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등으로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풍기를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문란하게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602" w:type="dxa"/>
            <w:vMerge w:val="restart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준법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공중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도덕</w:t>
            </w: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29.</w:t>
            </w:r>
            <w:r w:rsidRPr="00BD6575">
              <w:rPr>
                <w:sz w:val="16"/>
                <w:szCs w:val="16"/>
              </w:rPr>
              <w:t>도박을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30.</w:t>
            </w:r>
            <w:r w:rsidRPr="00BD6575">
              <w:rPr>
                <w:sz w:val="16"/>
                <w:szCs w:val="16"/>
              </w:rPr>
              <w:t>불건전한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업소에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출입한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31.</w:t>
            </w:r>
            <w:r w:rsidRPr="00BD6575">
              <w:rPr>
                <w:sz w:val="16"/>
                <w:szCs w:val="16"/>
              </w:rPr>
              <w:t>불온한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물건</w:t>
            </w:r>
            <w:r w:rsidRPr="00BD6575">
              <w:rPr>
                <w:rFonts w:hint="eastAsia"/>
                <w:sz w:val="16"/>
                <w:szCs w:val="16"/>
              </w:rPr>
              <w:t xml:space="preserve">, </w:t>
            </w:r>
            <w:r w:rsidRPr="00BD6575">
              <w:rPr>
                <w:sz w:val="16"/>
                <w:szCs w:val="16"/>
              </w:rPr>
              <w:t>불량서적을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소지하거나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탐독한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32.</w:t>
            </w:r>
            <w:r w:rsidRPr="00BD6575">
              <w:rPr>
                <w:sz w:val="16"/>
                <w:szCs w:val="16"/>
              </w:rPr>
              <w:t>불미스러운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행동으로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학교의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명예를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훼손한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20"/>
        </w:trPr>
        <w:tc>
          <w:tcPr>
            <w:tcW w:w="602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용의</w:t>
            </w:r>
          </w:p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복장</w:t>
            </w:r>
          </w:p>
        </w:tc>
        <w:tc>
          <w:tcPr>
            <w:tcW w:w="5754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rFonts w:hint="eastAsia"/>
                <w:sz w:val="16"/>
                <w:szCs w:val="16"/>
              </w:rPr>
              <w:t>33.</w:t>
            </w:r>
            <w:r w:rsidRPr="00BD6575">
              <w:rPr>
                <w:sz w:val="16"/>
                <w:szCs w:val="16"/>
              </w:rPr>
              <w:t>용의복장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규정에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어긋나는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복장을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한</w:t>
            </w:r>
            <w:r w:rsidRPr="00BD6575">
              <w:rPr>
                <w:sz w:val="16"/>
                <w:szCs w:val="16"/>
              </w:rPr>
              <w:t xml:space="preserve"> </w:t>
            </w:r>
            <w:r w:rsidRPr="00BD6575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6575">
              <w:rPr>
                <w:sz w:val="16"/>
                <w:szCs w:val="16"/>
              </w:rPr>
              <w:t>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BD6575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tbl>
      <w:tblPr>
        <w:tblpPr w:leftFromText="142" w:rightFromText="142" w:vertAnchor="text" w:horzAnchor="margin" w:tblpY="-114"/>
        <w:tblOverlap w:val="never"/>
        <w:tblW w:w="1017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6519"/>
        <w:gridCol w:w="425"/>
        <w:gridCol w:w="622"/>
        <w:gridCol w:w="376"/>
        <w:gridCol w:w="424"/>
        <w:gridCol w:w="564"/>
        <w:gridCol w:w="283"/>
        <w:gridCol w:w="265"/>
      </w:tblGrid>
      <w:tr w:rsidR="00E272B9" w:rsidRPr="009A28CB" w:rsidTr="002C1914">
        <w:trPr>
          <w:trHeight w:val="20"/>
        </w:trPr>
        <w:tc>
          <w:tcPr>
            <w:tcW w:w="69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lastRenderedPageBreak/>
              <w:t>분류</w:t>
            </w:r>
          </w:p>
        </w:tc>
        <w:tc>
          <w:tcPr>
            <w:tcW w:w="6519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용</w:t>
            </w:r>
          </w:p>
        </w:tc>
        <w:tc>
          <w:tcPr>
            <w:tcW w:w="2959" w:type="dxa"/>
            <w:gridSpan w:val="7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징계의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구분</w:t>
            </w: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반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성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문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학부모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소환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교내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봉사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출석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정지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출석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정지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+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교내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봉사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퇴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학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비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고</w:t>
            </w: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통학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34.</w:t>
            </w:r>
            <w:r w:rsidRPr="009A28CB">
              <w:rPr>
                <w:sz w:val="16"/>
                <w:szCs w:val="16"/>
              </w:rPr>
              <w:t>통학버스에서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안전운전을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방해한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35. </w:t>
            </w:r>
            <w:r w:rsidRPr="009A28CB">
              <w:rPr>
                <w:sz w:val="16"/>
                <w:szCs w:val="16"/>
              </w:rPr>
              <w:t>통학버스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이용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보모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기사의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정당한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요구를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이행하지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않은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rFonts w:hint="eastAsia"/>
                <w:sz w:val="16"/>
                <w:szCs w:val="16"/>
              </w:rPr>
              <w:t>(1</w:t>
            </w:r>
            <w:r w:rsidRPr="009A28CB">
              <w:rPr>
                <w:sz w:val="16"/>
                <w:szCs w:val="16"/>
              </w:rPr>
              <w:t>차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- </w:t>
            </w:r>
            <w:r w:rsidRPr="009A28CB">
              <w:rPr>
                <w:sz w:val="16"/>
                <w:szCs w:val="16"/>
              </w:rPr>
              <w:t>반성문</w:t>
            </w:r>
            <w:r w:rsidRPr="009A28CB">
              <w:rPr>
                <w:rFonts w:hint="eastAsia"/>
                <w:sz w:val="16"/>
                <w:szCs w:val="16"/>
              </w:rPr>
              <w:t>/</w:t>
            </w:r>
            <w:r w:rsidRPr="009A28CB">
              <w:rPr>
                <w:sz w:val="16"/>
                <w:szCs w:val="16"/>
              </w:rPr>
              <w:t>학부모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각서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36. </w:t>
            </w:r>
            <w:r w:rsidRPr="009A28CB">
              <w:rPr>
                <w:sz w:val="16"/>
                <w:szCs w:val="16"/>
              </w:rPr>
              <w:t>통학버스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이용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보모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기사의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정당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요구를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이행하지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않은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중</w:t>
            </w:r>
            <w:r w:rsidRPr="009A28CB">
              <w:rPr>
                <w:rFonts w:hint="eastAsia"/>
                <w:sz w:val="16"/>
                <w:szCs w:val="16"/>
              </w:rPr>
              <w:t>/</w:t>
            </w:r>
            <w:r w:rsidRPr="009A28CB">
              <w:rPr>
                <w:sz w:val="16"/>
                <w:szCs w:val="16"/>
              </w:rPr>
              <w:t>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통합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2</w:t>
            </w:r>
            <w:r w:rsidRPr="009A28CB">
              <w:rPr>
                <w:sz w:val="16"/>
                <w:szCs w:val="16"/>
              </w:rPr>
              <w:t>차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-</w:t>
            </w:r>
            <w:r w:rsidRPr="009A28CB">
              <w:rPr>
                <w:sz w:val="16"/>
                <w:szCs w:val="16"/>
              </w:rPr>
              <w:t>학부모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각서</w:t>
            </w:r>
            <w:r w:rsidRPr="009A28CB">
              <w:rPr>
                <w:rFonts w:hint="eastAsia"/>
                <w:sz w:val="16"/>
                <w:szCs w:val="16"/>
              </w:rPr>
              <w:t>/1</w:t>
            </w:r>
            <w:r w:rsidRPr="009A28CB">
              <w:rPr>
                <w:sz w:val="16"/>
                <w:szCs w:val="16"/>
              </w:rPr>
              <w:t>주일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통학버스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탑승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제한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37. </w:t>
            </w:r>
            <w:r w:rsidRPr="009A28CB">
              <w:rPr>
                <w:sz w:val="16"/>
                <w:szCs w:val="16"/>
              </w:rPr>
              <w:t>통학버스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이용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보모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기사의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정당한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요구를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이행하지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않은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중</w:t>
            </w:r>
            <w:r w:rsidRPr="009A28CB">
              <w:rPr>
                <w:rFonts w:hint="eastAsia"/>
                <w:sz w:val="16"/>
                <w:szCs w:val="16"/>
              </w:rPr>
              <w:t>/</w:t>
            </w:r>
            <w:r w:rsidRPr="009A28CB">
              <w:rPr>
                <w:sz w:val="16"/>
                <w:szCs w:val="16"/>
              </w:rPr>
              <w:t>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통합</w:t>
            </w:r>
            <w:r w:rsidRPr="009A28CB">
              <w:rPr>
                <w:rFonts w:hint="eastAsia"/>
                <w:sz w:val="16"/>
                <w:szCs w:val="16"/>
              </w:rPr>
              <w:t>3</w:t>
            </w:r>
            <w:r w:rsidRPr="009A28CB">
              <w:rPr>
                <w:sz w:val="16"/>
                <w:szCs w:val="16"/>
              </w:rPr>
              <w:t>차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-</w:t>
            </w:r>
            <w:r w:rsidRPr="009A28CB">
              <w:rPr>
                <w:sz w:val="16"/>
                <w:szCs w:val="16"/>
              </w:rPr>
              <w:t>학부모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각서</w:t>
            </w:r>
            <w:r w:rsidRPr="009A28CB">
              <w:rPr>
                <w:rFonts w:hint="eastAsia"/>
                <w:sz w:val="16"/>
                <w:szCs w:val="16"/>
              </w:rPr>
              <w:t>/1</w:t>
            </w:r>
            <w:r w:rsidRPr="009A28CB">
              <w:rPr>
                <w:sz w:val="16"/>
                <w:szCs w:val="16"/>
              </w:rPr>
              <w:t>개월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통학버스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탑승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제한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38. </w:t>
            </w:r>
            <w:r w:rsidRPr="009A28CB">
              <w:rPr>
                <w:sz w:val="16"/>
                <w:szCs w:val="16"/>
              </w:rPr>
              <w:t>통학버스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이용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보모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기사의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정당한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요구를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이행하지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않은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중</w:t>
            </w:r>
            <w:r w:rsidRPr="009A28CB">
              <w:rPr>
                <w:rFonts w:hint="eastAsia"/>
                <w:sz w:val="16"/>
                <w:szCs w:val="16"/>
              </w:rPr>
              <w:t>/</w:t>
            </w:r>
            <w:r w:rsidRPr="009A28CB">
              <w:rPr>
                <w:sz w:val="16"/>
                <w:szCs w:val="16"/>
              </w:rPr>
              <w:t>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통합</w:t>
            </w:r>
            <w:r w:rsidRPr="009A28CB">
              <w:rPr>
                <w:rFonts w:hint="eastAsia"/>
                <w:sz w:val="16"/>
                <w:szCs w:val="16"/>
              </w:rPr>
              <w:t>4</w:t>
            </w:r>
            <w:r w:rsidRPr="009A28CB">
              <w:rPr>
                <w:sz w:val="16"/>
                <w:szCs w:val="16"/>
              </w:rPr>
              <w:t>차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- </w:t>
            </w:r>
            <w:r w:rsidRPr="009A28CB">
              <w:rPr>
                <w:sz w:val="16"/>
                <w:szCs w:val="16"/>
              </w:rPr>
              <w:t>통학버스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탑승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제한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전출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졸업까지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근태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39.</w:t>
            </w:r>
            <w:r w:rsidRPr="009A28CB">
              <w:rPr>
                <w:sz w:val="16"/>
                <w:szCs w:val="16"/>
              </w:rPr>
              <w:t>무단결과를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3</w:t>
            </w:r>
            <w:r w:rsidRPr="009A28CB">
              <w:rPr>
                <w:sz w:val="16"/>
                <w:szCs w:val="16"/>
              </w:rPr>
              <w:t>회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40.</w:t>
            </w:r>
            <w:r w:rsidRPr="009A28CB">
              <w:rPr>
                <w:sz w:val="16"/>
                <w:szCs w:val="16"/>
              </w:rPr>
              <w:t>무단결석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3~5</w:t>
            </w:r>
            <w:r w:rsidRPr="009A28CB">
              <w:rPr>
                <w:sz w:val="16"/>
                <w:szCs w:val="16"/>
              </w:rPr>
              <w:t>일인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41.</w:t>
            </w:r>
            <w:r w:rsidRPr="009A28CB">
              <w:rPr>
                <w:sz w:val="16"/>
                <w:szCs w:val="16"/>
              </w:rPr>
              <w:t>무단결석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6~10</w:t>
            </w:r>
            <w:r w:rsidRPr="009A28CB">
              <w:rPr>
                <w:sz w:val="16"/>
                <w:szCs w:val="16"/>
              </w:rPr>
              <w:t>일인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42.</w:t>
            </w:r>
            <w:r w:rsidRPr="009A28CB">
              <w:rPr>
                <w:sz w:val="16"/>
                <w:szCs w:val="16"/>
              </w:rPr>
              <w:t>무단결석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11~19</w:t>
            </w:r>
            <w:r w:rsidRPr="009A28CB">
              <w:rPr>
                <w:sz w:val="16"/>
                <w:szCs w:val="16"/>
              </w:rPr>
              <w:t>일인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43.</w:t>
            </w:r>
            <w:r w:rsidRPr="009A28CB">
              <w:rPr>
                <w:sz w:val="16"/>
                <w:szCs w:val="16"/>
              </w:rPr>
              <w:t>무단결석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20</w:t>
            </w:r>
            <w:r w:rsidRPr="009A28CB">
              <w:rPr>
                <w:sz w:val="16"/>
                <w:szCs w:val="16"/>
              </w:rPr>
              <w:t>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44.</w:t>
            </w:r>
            <w:r w:rsidRPr="009A28CB">
              <w:rPr>
                <w:sz w:val="16"/>
                <w:szCs w:val="16"/>
              </w:rPr>
              <w:t>무단외출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월담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45.</w:t>
            </w:r>
            <w:r w:rsidRPr="009A28CB">
              <w:rPr>
                <w:sz w:val="16"/>
                <w:szCs w:val="16"/>
              </w:rPr>
              <w:t>무단가출하여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사회에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물의를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일으킨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흡연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약물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오남용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46. </w:t>
            </w:r>
            <w:r w:rsidRPr="009A28CB">
              <w:rPr>
                <w:sz w:val="16"/>
                <w:szCs w:val="16"/>
              </w:rPr>
              <w:t>흡연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흡연용품을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소지한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포함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  <w:r w:rsidRPr="009A28CB">
              <w:rPr>
                <w:sz w:val="16"/>
                <w:szCs w:val="16"/>
              </w:rPr>
              <w:t>으로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1</w:t>
            </w:r>
            <w:r w:rsidRPr="009A28CB">
              <w:rPr>
                <w:sz w:val="16"/>
                <w:szCs w:val="16"/>
              </w:rPr>
              <w:t>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적발된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rFonts w:hint="eastAsia"/>
                <w:sz w:val="16"/>
                <w:szCs w:val="16"/>
              </w:rPr>
              <w:t xml:space="preserve"> -</w:t>
            </w:r>
            <w:r w:rsidRPr="009A28CB">
              <w:rPr>
                <w:sz w:val="16"/>
                <w:szCs w:val="16"/>
              </w:rPr>
              <w:t>반성문</w:t>
            </w:r>
            <w:r w:rsidRPr="009A28CB">
              <w:rPr>
                <w:rFonts w:hint="eastAsia"/>
                <w:sz w:val="16"/>
                <w:szCs w:val="16"/>
              </w:rPr>
              <w:t>/</w:t>
            </w:r>
            <w:r w:rsidRPr="009A28CB">
              <w:rPr>
                <w:sz w:val="16"/>
                <w:szCs w:val="16"/>
              </w:rPr>
              <w:t>학부모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각서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47. </w:t>
            </w:r>
            <w:r w:rsidRPr="009A28CB">
              <w:rPr>
                <w:sz w:val="16"/>
                <w:szCs w:val="16"/>
              </w:rPr>
              <w:t>흡연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흡연용품을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소지한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포함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  <w:r w:rsidRPr="009A28CB">
              <w:rPr>
                <w:sz w:val="16"/>
                <w:szCs w:val="16"/>
              </w:rPr>
              <w:t>으로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2</w:t>
            </w:r>
            <w:r w:rsidRPr="009A28CB">
              <w:rPr>
                <w:sz w:val="16"/>
                <w:szCs w:val="16"/>
              </w:rPr>
              <w:t>차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중ㆍ고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통합</w:t>
            </w:r>
            <w:r w:rsidRPr="009A28CB">
              <w:rPr>
                <w:rFonts w:hint="eastAsia"/>
                <w:sz w:val="16"/>
                <w:szCs w:val="16"/>
              </w:rPr>
              <w:t xml:space="preserve">) </w:t>
            </w:r>
            <w:r w:rsidRPr="009A28CB">
              <w:rPr>
                <w:sz w:val="16"/>
                <w:szCs w:val="16"/>
              </w:rPr>
              <w:t>적발된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 xml:space="preserve">- </w:t>
            </w:r>
            <w:r w:rsidRPr="009A28CB">
              <w:rPr>
                <w:sz w:val="16"/>
                <w:szCs w:val="16"/>
              </w:rPr>
              <w:t>출석정지</w:t>
            </w:r>
            <w:r w:rsidRPr="009A28CB">
              <w:rPr>
                <w:rFonts w:hint="eastAsia"/>
                <w:sz w:val="16"/>
                <w:szCs w:val="16"/>
              </w:rPr>
              <w:t>/</w:t>
            </w:r>
            <w:r w:rsidRPr="009A28CB">
              <w:rPr>
                <w:sz w:val="16"/>
                <w:szCs w:val="16"/>
              </w:rPr>
              <w:t>학부모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각서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48. </w:t>
            </w:r>
            <w:r w:rsidRPr="009A28CB">
              <w:rPr>
                <w:sz w:val="16"/>
                <w:szCs w:val="16"/>
              </w:rPr>
              <w:t>흡연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흡연용품을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소지한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포함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  <w:r w:rsidRPr="009A28CB">
              <w:rPr>
                <w:sz w:val="16"/>
                <w:szCs w:val="16"/>
              </w:rPr>
              <w:t>으로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3</w:t>
            </w:r>
            <w:r w:rsidRPr="009A28CB">
              <w:rPr>
                <w:sz w:val="16"/>
                <w:szCs w:val="16"/>
              </w:rPr>
              <w:t>차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중ㆍ고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통합</w:t>
            </w:r>
            <w:r w:rsidRPr="009A28CB">
              <w:rPr>
                <w:rFonts w:hint="eastAsia"/>
                <w:sz w:val="16"/>
                <w:szCs w:val="16"/>
              </w:rPr>
              <w:t xml:space="preserve">) </w:t>
            </w:r>
            <w:r w:rsidRPr="009A28CB">
              <w:rPr>
                <w:sz w:val="16"/>
                <w:szCs w:val="16"/>
              </w:rPr>
              <w:t>이상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적발된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 xml:space="preserve">- </w:t>
            </w:r>
            <w:r w:rsidRPr="009A28CB">
              <w:rPr>
                <w:sz w:val="16"/>
                <w:szCs w:val="16"/>
              </w:rPr>
              <w:t>권고전학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퇴학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49. </w:t>
            </w:r>
            <w:r w:rsidRPr="009A28CB">
              <w:rPr>
                <w:sz w:val="16"/>
                <w:szCs w:val="16"/>
              </w:rPr>
              <w:t>음주</w:t>
            </w:r>
            <w:r w:rsidRPr="009A28CB">
              <w:rPr>
                <w:rFonts w:hint="eastAsia"/>
                <w:sz w:val="16"/>
                <w:szCs w:val="16"/>
              </w:rPr>
              <w:t xml:space="preserve">, </w:t>
            </w:r>
            <w:r w:rsidRPr="009A28CB">
              <w:rPr>
                <w:sz w:val="16"/>
                <w:szCs w:val="16"/>
              </w:rPr>
              <w:t>주류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주점을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출입한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50. </w:t>
            </w:r>
            <w:r w:rsidRPr="009A28CB">
              <w:rPr>
                <w:sz w:val="16"/>
                <w:szCs w:val="16"/>
              </w:rPr>
              <w:t>향신성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약품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마약류를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소지하거나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복용한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집단행동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51.</w:t>
            </w:r>
            <w:r w:rsidRPr="009A28CB">
              <w:rPr>
                <w:sz w:val="16"/>
                <w:szCs w:val="16"/>
              </w:rPr>
              <w:t>학교의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동의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없이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서클을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조직한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운영한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및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가담한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52.</w:t>
            </w:r>
            <w:r w:rsidRPr="009A28CB">
              <w:rPr>
                <w:sz w:val="16"/>
                <w:szCs w:val="16"/>
              </w:rPr>
              <w:t>불순한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의도로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선동하거나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가담한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53.</w:t>
            </w:r>
            <w:r w:rsidRPr="009A28CB">
              <w:rPr>
                <w:sz w:val="16"/>
                <w:szCs w:val="16"/>
              </w:rPr>
              <w:t>불법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집회나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불량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동아리에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가입하거나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참석한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54.</w:t>
            </w:r>
            <w:r w:rsidRPr="009A28CB">
              <w:rPr>
                <w:sz w:val="16"/>
                <w:szCs w:val="16"/>
              </w:rPr>
              <w:t>학교장의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허가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없이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대외행사에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참가하여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학교의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명예를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훼손한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사이</w:t>
            </w:r>
          </w:p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관련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55.</w:t>
            </w:r>
            <w:r w:rsidRPr="009A28CB">
              <w:rPr>
                <w:sz w:val="16"/>
                <w:szCs w:val="16"/>
              </w:rPr>
              <w:t>사이버상의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절도를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56.</w:t>
            </w:r>
            <w:r w:rsidRPr="009A28CB">
              <w:rPr>
                <w:sz w:val="16"/>
                <w:szCs w:val="16"/>
              </w:rPr>
              <w:t>사이버로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허위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사실을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유포하거나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타인의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명예를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훼손한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악플</w:t>
            </w:r>
            <w:r w:rsidRPr="009A28CB">
              <w:rPr>
                <w:rFonts w:hint="eastAsia"/>
                <w:sz w:val="16"/>
                <w:szCs w:val="16"/>
              </w:rPr>
              <w:t xml:space="preserve">, </w:t>
            </w:r>
            <w:r w:rsidRPr="009A28CB">
              <w:rPr>
                <w:sz w:val="16"/>
                <w:szCs w:val="16"/>
              </w:rPr>
              <w:t>몰래카메라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등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57.</w:t>
            </w:r>
            <w:r w:rsidRPr="009A28CB">
              <w:rPr>
                <w:sz w:val="16"/>
                <w:szCs w:val="16"/>
              </w:rPr>
              <w:t>학교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네트워크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통신망을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고의로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훼손한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58.</w:t>
            </w:r>
            <w:r w:rsidRPr="009A28CB">
              <w:rPr>
                <w:sz w:val="16"/>
                <w:szCs w:val="16"/>
              </w:rPr>
              <w:t>컴퓨터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바이러스를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고의로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유포한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59.</w:t>
            </w:r>
            <w:r w:rsidRPr="009A28CB">
              <w:rPr>
                <w:sz w:val="16"/>
                <w:szCs w:val="16"/>
              </w:rPr>
              <w:t>학내망의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시험문제를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절취한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60.</w:t>
            </w:r>
            <w:r w:rsidRPr="009A28CB">
              <w:rPr>
                <w:sz w:val="16"/>
                <w:szCs w:val="16"/>
              </w:rPr>
              <w:t>불법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복제물을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판매하여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이득을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얻은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61.</w:t>
            </w:r>
            <w:r w:rsidRPr="009A28CB">
              <w:rPr>
                <w:sz w:val="16"/>
                <w:szCs w:val="16"/>
              </w:rPr>
              <w:t>불법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사이트를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운영한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62.</w:t>
            </w:r>
            <w:r w:rsidRPr="009A28CB">
              <w:rPr>
                <w:sz w:val="16"/>
                <w:szCs w:val="16"/>
              </w:rPr>
              <w:t>음란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화상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채팅으로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물의를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일으킨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63.</w:t>
            </w:r>
            <w:r w:rsidRPr="009A28CB">
              <w:rPr>
                <w:sz w:val="16"/>
                <w:szCs w:val="16"/>
              </w:rPr>
              <w:t>불법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게임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머니를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사고판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E272B9" w:rsidRPr="009A28CB" w:rsidTr="002C1914">
        <w:trPr>
          <w:trHeight w:val="20"/>
        </w:trPr>
        <w:tc>
          <w:tcPr>
            <w:tcW w:w="696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64.</w:t>
            </w:r>
            <w:r w:rsidRPr="009A28CB">
              <w:rPr>
                <w:sz w:val="16"/>
                <w:szCs w:val="16"/>
              </w:rPr>
              <w:t>학교에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대해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고의적인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비방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글을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올린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</w:tbl>
    <w:p w:rsidR="00E272B9" w:rsidRPr="00515A86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6363"/>
        <w:gridCol w:w="567"/>
        <w:gridCol w:w="567"/>
        <w:gridCol w:w="425"/>
        <w:gridCol w:w="426"/>
        <w:gridCol w:w="567"/>
        <w:gridCol w:w="283"/>
        <w:gridCol w:w="408"/>
      </w:tblGrid>
      <w:tr w:rsidR="00E272B9" w:rsidRPr="00515A86" w:rsidTr="002C1914">
        <w:trPr>
          <w:trHeight w:val="113"/>
        </w:trPr>
        <w:tc>
          <w:tcPr>
            <w:tcW w:w="5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분류</w:t>
            </w:r>
          </w:p>
        </w:tc>
        <w:tc>
          <w:tcPr>
            <w:tcW w:w="636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용</w:t>
            </w:r>
          </w:p>
        </w:tc>
        <w:tc>
          <w:tcPr>
            <w:tcW w:w="3243" w:type="dxa"/>
            <w:gridSpan w:val="7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징계의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구분</w:t>
            </w: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반</w:t>
            </w:r>
          </w:p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성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학부모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소환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교내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봉사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출석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정지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출석</w:t>
            </w:r>
          </w:p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정지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+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교내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봉사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퇴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학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7F4F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비</w:t>
            </w:r>
          </w:p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고</w:t>
            </w:r>
          </w:p>
        </w:tc>
      </w:tr>
      <w:tr w:rsidR="00E272B9" w:rsidRPr="00515A86" w:rsidTr="002C1914">
        <w:trPr>
          <w:trHeight w:val="113"/>
        </w:trPr>
        <w:tc>
          <w:tcPr>
            <w:tcW w:w="568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기타</w:t>
            </w: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>65.1</w:t>
            </w:r>
            <w:r w:rsidRPr="009A28CB">
              <w:rPr>
                <w:sz w:val="16"/>
                <w:szCs w:val="16"/>
              </w:rPr>
              <w:t>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이내에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교내봉사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징계를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2</w:t>
            </w:r>
            <w:r w:rsidRPr="009A28CB">
              <w:rPr>
                <w:sz w:val="16"/>
                <w:szCs w:val="16"/>
              </w:rPr>
              <w:t>회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받을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때에는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가중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처벌하며</w:t>
            </w:r>
            <w:r w:rsidRPr="009A28CB">
              <w:rPr>
                <w:rFonts w:hint="eastAsia"/>
                <w:sz w:val="16"/>
                <w:szCs w:val="16"/>
              </w:rPr>
              <w:t xml:space="preserve">, </w:t>
            </w:r>
            <w:r w:rsidRPr="009A28CB">
              <w:rPr>
                <w:sz w:val="16"/>
                <w:szCs w:val="16"/>
              </w:rPr>
              <w:t>학교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급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중ㆍ고</w:t>
            </w:r>
            <w:r w:rsidRPr="009A28CB">
              <w:rPr>
                <w:rFonts w:hint="eastAsia"/>
                <w:sz w:val="16"/>
                <w:szCs w:val="16"/>
              </w:rPr>
              <w:t>)</w:t>
            </w:r>
            <w:r w:rsidRPr="009A28CB">
              <w:rPr>
                <w:sz w:val="16"/>
                <w:szCs w:val="16"/>
              </w:rPr>
              <w:t>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상관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없이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교내봉사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해당하는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징계를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4</w:t>
            </w:r>
            <w:r w:rsidRPr="009A28CB">
              <w:rPr>
                <w:sz w:val="16"/>
                <w:szCs w:val="16"/>
              </w:rPr>
              <w:t>회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받을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때는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퇴학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처분할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있다</w:t>
            </w:r>
            <w:r w:rsidRPr="009A28CB">
              <w:rPr>
                <w:rFonts w:hint="eastAsia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66. </w:t>
            </w:r>
            <w:r w:rsidRPr="009A28CB">
              <w:rPr>
                <w:sz w:val="16"/>
                <w:szCs w:val="16"/>
              </w:rPr>
              <w:t>동일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내에서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선도확인서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누적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수가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4</w:t>
            </w:r>
            <w:r w:rsidRPr="009A28CB">
              <w:rPr>
                <w:sz w:val="16"/>
                <w:szCs w:val="16"/>
              </w:rPr>
              <w:t>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되면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선도위원회에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회부하여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교내봉사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징계를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내릴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있다</w:t>
            </w:r>
            <w:r w:rsidRPr="009A28CB">
              <w:rPr>
                <w:rFonts w:hint="eastAsia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67. </w:t>
            </w:r>
            <w:r w:rsidRPr="009A28CB">
              <w:rPr>
                <w:sz w:val="16"/>
                <w:szCs w:val="16"/>
              </w:rPr>
              <w:t>동일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내에서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선도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확인서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누적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수가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rFonts w:hint="eastAsia"/>
                <w:sz w:val="16"/>
                <w:szCs w:val="16"/>
              </w:rPr>
              <w:t>6</w:t>
            </w:r>
            <w:r w:rsidRPr="009A28CB">
              <w:rPr>
                <w:sz w:val="16"/>
                <w:szCs w:val="16"/>
              </w:rPr>
              <w:t>매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되면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선도위원회에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회부하여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출석정지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이상의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징계를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내릴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있다</w:t>
            </w:r>
            <w:r w:rsidRPr="009A28CB">
              <w:rPr>
                <w:rFonts w:hint="eastAsia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68. </w:t>
            </w:r>
            <w:r w:rsidRPr="009A28CB">
              <w:rPr>
                <w:sz w:val="16"/>
                <w:szCs w:val="16"/>
              </w:rPr>
              <w:t>징계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기준에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명시되지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않은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사안의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경우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선도위원회의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의결을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거쳐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징계를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있다</w:t>
            </w:r>
            <w:r w:rsidRPr="009A28CB">
              <w:rPr>
                <w:rFonts w:hint="eastAsia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69. </w:t>
            </w:r>
            <w:r w:rsidRPr="009A28CB">
              <w:rPr>
                <w:sz w:val="16"/>
                <w:szCs w:val="16"/>
              </w:rPr>
              <w:t>의사와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관계없이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호의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또는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악의을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가지고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따라다니는데</w:t>
            </w:r>
            <w:r w:rsidRPr="009A28CB">
              <w:rPr>
                <w:rFonts w:hint="eastAsia"/>
                <w:sz w:val="16"/>
                <w:szCs w:val="16"/>
              </w:rPr>
              <w:t xml:space="preserve">, </w:t>
            </w:r>
            <w:r w:rsidRPr="009A28CB">
              <w:rPr>
                <w:sz w:val="16"/>
                <w:szCs w:val="16"/>
              </w:rPr>
              <w:t>그런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행동과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관련하여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그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사람에게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정신적</w:t>
            </w:r>
            <w:r w:rsidRPr="009A28CB">
              <w:rPr>
                <w:rFonts w:hint="eastAsia"/>
                <w:sz w:val="16"/>
                <w:szCs w:val="16"/>
              </w:rPr>
              <w:t>·</w:t>
            </w:r>
            <w:r w:rsidRPr="009A28CB">
              <w:rPr>
                <w:sz w:val="16"/>
                <w:szCs w:val="16"/>
              </w:rPr>
              <w:t>신체적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피해를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주는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A28CB">
              <w:rPr>
                <w:sz w:val="16"/>
                <w:szCs w:val="16"/>
              </w:rPr>
              <w:t>○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70. </w:t>
            </w:r>
            <w:r w:rsidRPr="009A28CB">
              <w:rPr>
                <w:sz w:val="16"/>
                <w:szCs w:val="16"/>
              </w:rPr>
              <w:t>사안에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따라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학교폭력자치위원회에서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결정할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있다</w:t>
            </w:r>
            <w:r w:rsidRPr="009A28CB">
              <w:rPr>
                <w:rFonts w:hint="eastAsia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71. </w:t>
            </w:r>
            <w:r w:rsidRPr="009A28CB">
              <w:rPr>
                <w:sz w:val="16"/>
                <w:szCs w:val="16"/>
              </w:rPr>
              <w:t>사안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발생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사안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대상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거짓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진술을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경우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최초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진술서</w:t>
            </w:r>
            <w:r w:rsidRPr="009A28CB">
              <w:rPr>
                <w:rFonts w:hint="eastAsia"/>
                <w:sz w:val="16"/>
                <w:szCs w:val="16"/>
              </w:rPr>
              <w:t>)-</w:t>
            </w:r>
            <w:r w:rsidRPr="009A28CB">
              <w:rPr>
                <w:sz w:val="16"/>
                <w:szCs w:val="16"/>
              </w:rPr>
              <w:t>가중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처벌</w:t>
            </w:r>
            <w:r w:rsidRPr="009A28CB">
              <w:rPr>
                <w:rFonts w:hint="eastAsia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72. </w:t>
            </w:r>
            <w:r w:rsidRPr="009A28CB">
              <w:rPr>
                <w:sz w:val="16"/>
                <w:szCs w:val="16"/>
              </w:rPr>
              <w:t>사안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발생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사안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대상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학생이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사안을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제보하거나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사실대로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진술을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할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경우</w:t>
            </w:r>
            <w:r w:rsidRPr="009A28CB">
              <w:rPr>
                <w:rFonts w:hint="eastAsia"/>
                <w:sz w:val="16"/>
                <w:szCs w:val="16"/>
              </w:rPr>
              <w:t>(</w:t>
            </w:r>
            <w:r w:rsidRPr="009A28CB">
              <w:rPr>
                <w:sz w:val="16"/>
                <w:szCs w:val="16"/>
              </w:rPr>
              <w:t>최초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진술서</w:t>
            </w:r>
            <w:r w:rsidRPr="009A28CB">
              <w:rPr>
                <w:rFonts w:hint="eastAsia"/>
                <w:sz w:val="16"/>
                <w:szCs w:val="16"/>
              </w:rPr>
              <w:t>)-</w:t>
            </w:r>
            <w:r w:rsidRPr="009A28CB">
              <w:rPr>
                <w:sz w:val="16"/>
                <w:szCs w:val="16"/>
              </w:rPr>
              <w:t>징계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경감</w:t>
            </w:r>
            <w:r w:rsidRPr="009A28CB">
              <w:rPr>
                <w:rFonts w:hint="eastAsia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272B9" w:rsidRPr="00515A86" w:rsidTr="002C1914">
        <w:trPr>
          <w:trHeight w:val="113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6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rPr>
                <w:sz w:val="16"/>
                <w:szCs w:val="16"/>
              </w:rPr>
            </w:pPr>
            <w:r w:rsidRPr="009A28CB">
              <w:rPr>
                <w:rFonts w:hint="eastAsia"/>
                <w:sz w:val="16"/>
                <w:szCs w:val="16"/>
              </w:rPr>
              <w:t xml:space="preserve">73. </w:t>
            </w:r>
            <w:r w:rsidRPr="009A28CB">
              <w:rPr>
                <w:sz w:val="16"/>
                <w:szCs w:val="16"/>
              </w:rPr>
              <w:t>사안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발생과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관련하여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제보자나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사실대로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진술한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학생에게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보복을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한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행위가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있을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때</w:t>
            </w:r>
            <w:r w:rsidRPr="009A28CB">
              <w:rPr>
                <w:rFonts w:hint="eastAsia"/>
                <w:sz w:val="16"/>
                <w:szCs w:val="16"/>
              </w:rPr>
              <w:t>-</w:t>
            </w:r>
            <w:r w:rsidRPr="009A28CB">
              <w:rPr>
                <w:sz w:val="16"/>
                <w:szCs w:val="16"/>
              </w:rPr>
              <w:t>퇴학까지</w:t>
            </w:r>
            <w:r w:rsidRPr="009A28CB">
              <w:rPr>
                <w:sz w:val="16"/>
                <w:szCs w:val="16"/>
              </w:rPr>
              <w:t xml:space="preserve"> </w:t>
            </w:r>
            <w:r w:rsidRPr="009A28CB">
              <w:rPr>
                <w:sz w:val="16"/>
                <w:szCs w:val="16"/>
              </w:rPr>
              <w:t>가능</w:t>
            </w:r>
            <w:r w:rsidRPr="009A28CB">
              <w:rPr>
                <w:rFonts w:hint="eastAsia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9A28CB" w:rsidRDefault="00E272B9" w:rsidP="002C19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E272B9" w:rsidRPr="00515A86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굴림" w:eastAsia="굴림" w:hAnsi="굴림" w:cs="굴림"/>
          <w:sz w:val="20"/>
          <w:szCs w:val="16"/>
        </w:rPr>
      </w:pP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 xml:space="preserve">*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기타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주요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사항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*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left="300" w:hangingChars="150" w:hanging="300"/>
        <w:jc w:val="both"/>
        <w:textAlignment w:val="baseline"/>
        <w:rPr>
          <w:rFonts w:ascii="굴림" w:eastAsia="굴림" w:hAnsi="굴림" w:cs="굴림"/>
          <w:sz w:val="20"/>
          <w:szCs w:val="16"/>
        </w:rPr>
      </w:pPr>
      <w:r w:rsidRPr="00412209">
        <w:rPr>
          <w:rFonts w:ascii="굴림" w:hAnsi="굴림" w:cs="굴림"/>
          <w:sz w:val="20"/>
          <w:szCs w:val="16"/>
          <w:shd w:val="clear" w:color="auto" w:fill="FFFFFF"/>
        </w:rPr>
        <w:t>가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 xml:space="preserve">.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경고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1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회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가능</w:t>
      </w:r>
      <w:r w:rsidRPr="00412209">
        <w:rPr>
          <w:rFonts w:ascii="굴림" w:eastAsia="굴림" w:hAnsi="굴림" w:cs="굴림" w:hint="eastAsia"/>
          <w:sz w:val="20"/>
          <w:szCs w:val="16"/>
        </w:rPr>
        <w:t xml:space="preserve">: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현장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선도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교사는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훈계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및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지도를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시행하기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전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 xml:space="preserve">,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위반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학생에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대하여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1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회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주의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(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경고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)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줄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수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있다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.(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선도확인서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작성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불필요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)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16"/>
        </w:rPr>
      </w:pPr>
      <w:r w:rsidRPr="00412209">
        <w:rPr>
          <w:rFonts w:ascii="굴림" w:hAnsi="굴림" w:cs="굴림"/>
          <w:sz w:val="20"/>
          <w:szCs w:val="16"/>
          <w:shd w:val="clear" w:color="auto" w:fill="FFFFFF"/>
        </w:rPr>
        <w:t>나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 xml:space="preserve">.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경고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3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회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누적이면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선도확인서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1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장을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발급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한다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(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사안에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따라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바로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선도확인서를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발급할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수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있다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.).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left="300" w:hangingChars="150" w:hanging="300"/>
        <w:jc w:val="both"/>
        <w:textAlignment w:val="baseline"/>
        <w:rPr>
          <w:rFonts w:ascii="굴림" w:eastAsia="굴림" w:hAnsi="굴림" w:cs="굴림"/>
          <w:sz w:val="20"/>
          <w:szCs w:val="16"/>
        </w:rPr>
      </w:pPr>
      <w:r w:rsidRPr="00412209">
        <w:rPr>
          <w:rFonts w:ascii="굴림" w:hAnsi="굴림" w:cs="굴림"/>
          <w:sz w:val="20"/>
          <w:szCs w:val="16"/>
          <w:shd w:val="clear" w:color="auto" w:fill="FFFFFF"/>
        </w:rPr>
        <w:t>다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 xml:space="preserve">.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모든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지도는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선도확인서를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작성</w:t>
      </w:r>
      <w:r w:rsidRPr="00412209">
        <w:rPr>
          <w:rFonts w:ascii="굴림" w:eastAsia="굴림" w:hAnsi="굴림" w:cs="굴림" w:hint="eastAsia"/>
          <w:sz w:val="20"/>
          <w:szCs w:val="16"/>
        </w:rPr>
        <w:t xml:space="preserve">: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현장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훈계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및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지도를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포함한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모든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규정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위반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사안에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대하여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지도를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실시한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경우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 xml:space="preserve">,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현장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선도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교사는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선도확인서를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정확히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작성하여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선도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대상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학생으로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하여금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>
        <w:rPr>
          <w:rFonts w:ascii="굴림" w:hAnsi="굴림" w:cs="굴림" w:hint="eastAsia"/>
          <w:b/>
          <w:bCs/>
          <w:sz w:val="20"/>
          <w:szCs w:val="16"/>
          <w:shd w:val="clear" w:color="auto" w:fill="FFFFFF"/>
        </w:rPr>
        <w:t>학생생활지원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부로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제출하게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한다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.</w:t>
      </w:r>
      <w:r w:rsidRPr="00412209">
        <w:rPr>
          <w:rFonts w:ascii="맑은 고딕" w:hAnsi="맑은 고딕" w:cs="굴림" w:hint="eastAsia"/>
          <w:spacing w:val="-4"/>
          <w:sz w:val="20"/>
          <w:szCs w:val="16"/>
          <w:shd w:val="clear" w:color="auto" w:fill="FFFFFF"/>
        </w:rPr>
        <w:t>.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left="300" w:hangingChars="150" w:hanging="300"/>
        <w:jc w:val="both"/>
        <w:textAlignment w:val="baseline"/>
        <w:rPr>
          <w:rFonts w:ascii="맑은 고딕" w:hAnsi="맑은 고딕" w:cs="굴림"/>
          <w:sz w:val="20"/>
          <w:szCs w:val="16"/>
          <w:shd w:val="clear" w:color="auto" w:fill="FFFFFF"/>
        </w:rPr>
      </w:pPr>
      <w:r>
        <w:rPr>
          <w:rFonts w:ascii="맑은 고딕" w:hAnsi="맑은 고딕" w:cs="굴림" w:hint="eastAsia"/>
          <w:sz w:val="20"/>
          <w:szCs w:val="16"/>
          <w:shd w:val="clear" w:color="auto" w:fill="FFFFFF"/>
        </w:rPr>
        <w:t>라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 xml:space="preserve">.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선도</w:t>
      </w:r>
      <w:r w:rsidRPr="00412209">
        <w:rPr>
          <w:rFonts w:ascii="굴림" w:hAnsi="굴림" w:cs="굴림" w:hint="eastAsia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누계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4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회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이상</w:t>
      </w:r>
      <w:r w:rsidRPr="00412209">
        <w:rPr>
          <w:rFonts w:ascii="굴림" w:eastAsia="굴림" w:hAnsi="굴림" w:cs="굴림" w:hint="eastAsia"/>
          <w:sz w:val="20"/>
          <w:szCs w:val="16"/>
        </w:rPr>
        <w:t xml:space="preserve">: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동일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학년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기간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중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선도확인서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누계가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4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회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>/6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회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이상인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경우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에는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선도위원회를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개최하는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것을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원칙으로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한다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.</w:t>
      </w:r>
      <w:r w:rsidRPr="00412209">
        <w:rPr>
          <w:rFonts w:ascii="맑은 고딕" w:hAnsi="맑은 고딕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(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이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경우에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사안에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>따라</w:t>
      </w:r>
      <w:r w:rsidRPr="00412209">
        <w:rPr>
          <w:rFonts w:ascii="굴림" w:hAnsi="굴림" w:cs="굴림"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선도위원회에서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징계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수위를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심의</w:t>
      </w:r>
      <w:r w:rsidRPr="00412209">
        <w:rPr>
          <w:rFonts w:ascii="맑은 고딕" w:hAnsi="맑은 고딕" w:cs="굴림" w:hint="eastAsia"/>
          <w:b/>
          <w:bCs/>
          <w:sz w:val="20"/>
          <w:szCs w:val="16"/>
          <w:shd w:val="clear" w:color="auto" w:fill="FFFFFF"/>
        </w:rPr>
        <w:t xml:space="preserve">,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결정할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수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 xml:space="preserve"> </w:t>
      </w:r>
      <w:r w:rsidRPr="00412209">
        <w:rPr>
          <w:rFonts w:ascii="굴림" w:hAnsi="굴림" w:cs="굴림"/>
          <w:b/>
          <w:bCs/>
          <w:sz w:val="20"/>
          <w:szCs w:val="16"/>
          <w:shd w:val="clear" w:color="auto" w:fill="FFFFFF"/>
        </w:rPr>
        <w:t>있다</w:t>
      </w:r>
      <w:r w:rsidRPr="00412209">
        <w:rPr>
          <w:rFonts w:ascii="맑은 고딕" w:hAnsi="맑은 고딕" w:cs="굴림" w:hint="eastAsia"/>
          <w:sz w:val="20"/>
          <w:szCs w:val="16"/>
          <w:shd w:val="clear" w:color="auto" w:fill="FFFFFF"/>
        </w:rPr>
        <w:t>.)</w:t>
      </w:r>
    </w:p>
    <w:p w:rsidR="00E272B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jc w:val="both"/>
        <w:textAlignment w:val="baseline"/>
        <w:rPr>
          <w:rFonts w:ascii="맑은 고딕" w:hAnsi="맑은 고딕" w:cs="굴림"/>
          <w:sz w:val="16"/>
          <w:szCs w:val="16"/>
          <w:shd w:val="clear" w:color="auto" w:fill="FFFFFF"/>
        </w:rPr>
      </w:pP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jc w:val="both"/>
        <w:textAlignment w:val="baseline"/>
        <w:rPr>
          <w:rFonts w:ascii="맑은 고딕" w:hAnsi="맑은 고딕" w:cs="굴림"/>
          <w:sz w:val="30"/>
          <w:szCs w:val="30"/>
          <w:shd w:val="clear" w:color="auto" w:fill="FFFFFF"/>
        </w:rPr>
      </w:pPr>
      <w:r w:rsidRPr="00412209">
        <w:rPr>
          <w:rFonts w:ascii="맑은 고딕" w:hAnsi="맑은 고딕" w:cs="굴림" w:hint="eastAsia"/>
          <w:b/>
          <w:bCs/>
          <w:sz w:val="30"/>
          <w:szCs w:val="30"/>
          <w:shd w:val="clear" w:color="auto" w:fill="FFFFFF"/>
        </w:rPr>
        <w:t>5. 학생의 안전을 위한 강력한 규제사항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jc w:val="both"/>
        <w:textAlignment w:val="baseline"/>
        <w:rPr>
          <w:rFonts w:ascii="맑은 고딕" w:hAnsi="맑은 고딕" w:cs="굴림"/>
          <w:sz w:val="20"/>
          <w:szCs w:val="16"/>
          <w:shd w:val="clear" w:color="auto" w:fill="FFFFFF"/>
        </w:rPr>
      </w:pPr>
      <w:r w:rsidRPr="00412209"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>1. 실내화를 신고 등</w:t>
      </w:r>
      <w:r w:rsidRPr="00412209">
        <w:rPr>
          <w:rFonts w:ascii="MS Mincho" w:eastAsia="MS Mincho" w:hAnsi="MS Mincho" w:cs="MS Mincho" w:hint="eastAsia"/>
          <w:bCs/>
          <w:sz w:val="20"/>
          <w:szCs w:val="16"/>
          <w:shd w:val="clear" w:color="auto" w:fill="FFFFFF"/>
        </w:rPr>
        <w:t>․</w:t>
      </w:r>
      <w:r w:rsidRPr="00412209">
        <w:rPr>
          <w:rFonts w:ascii="맑은 고딕" w:hAnsi="맑은 고딕" w:cs="맑은 고딕" w:hint="eastAsia"/>
          <w:bCs/>
          <w:sz w:val="20"/>
          <w:szCs w:val="16"/>
          <w:shd w:val="clear" w:color="auto" w:fill="FFFFFF"/>
        </w:rPr>
        <w:t>하교를</w:t>
      </w:r>
      <w:r w:rsidRPr="00412209"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 xml:space="preserve"> 하는 경우: 적발시 1번 경고 후 2차 적발시 선도확인서 발급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jc w:val="both"/>
        <w:textAlignment w:val="baseline"/>
        <w:rPr>
          <w:rFonts w:ascii="맑은 고딕" w:hAnsi="맑은 고딕" w:cs="굴림"/>
          <w:sz w:val="20"/>
          <w:szCs w:val="16"/>
          <w:shd w:val="clear" w:color="auto" w:fill="FFFFFF"/>
        </w:rPr>
      </w:pPr>
      <w:r w:rsidRPr="00412209"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>2. 실내에서 공놀이나 창밖으로 물품 등을 던지는 경우 등 : 적발 즉시 선도확인서 발급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jc w:val="both"/>
        <w:textAlignment w:val="baseline"/>
        <w:rPr>
          <w:rFonts w:ascii="맑은 고딕" w:hAnsi="맑은 고딕" w:cs="굴림"/>
          <w:sz w:val="20"/>
          <w:szCs w:val="16"/>
          <w:shd w:val="clear" w:color="auto" w:fill="FFFFFF"/>
        </w:rPr>
      </w:pPr>
      <w:r w:rsidRPr="00412209"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>3. 학교밖에서 오토바이를 타는 경우 : 적발 즉시 선도확인서 발급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jc w:val="both"/>
        <w:textAlignment w:val="baseline"/>
        <w:rPr>
          <w:rFonts w:ascii="맑은 고딕" w:hAnsi="맑은 고딕" w:cs="굴림"/>
          <w:sz w:val="20"/>
          <w:szCs w:val="16"/>
          <w:shd w:val="clear" w:color="auto" w:fill="FFFFFF"/>
        </w:rPr>
      </w:pPr>
      <w:r w:rsidRPr="00412209"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 xml:space="preserve">4. </w:t>
      </w:r>
      <w:r>
        <w:rPr>
          <w:rFonts w:ascii="맑은 고딕" w:hAnsi="맑은 고딕" w:cs="굴림"/>
          <w:bCs/>
          <w:sz w:val="20"/>
          <w:szCs w:val="16"/>
          <w:shd w:val="clear" w:color="auto" w:fill="FFFFFF"/>
        </w:rPr>
        <w:t>(</w:t>
      </w:r>
      <w:r w:rsidRPr="00412209"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>학교내외에서</w:t>
      </w:r>
      <w:r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>)</w:t>
      </w:r>
      <w:r w:rsidRPr="00412209"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>흡연을 하는 경우 : 1차: 학부모상담, 반성문, 2차: 출석정지, 3차: 퇴학/전학</w:t>
      </w:r>
    </w:p>
    <w:p w:rsidR="00E272B9" w:rsidRPr="0041220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jc w:val="both"/>
        <w:textAlignment w:val="baseline"/>
        <w:rPr>
          <w:rFonts w:ascii="맑은 고딕" w:hAnsi="맑은 고딕" w:cs="굴림"/>
          <w:sz w:val="20"/>
          <w:szCs w:val="16"/>
          <w:shd w:val="clear" w:color="auto" w:fill="FFFFFF"/>
        </w:rPr>
      </w:pPr>
      <w:r w:rsidRPr="00412209">
        <w:rPr>
          <w:rFonts w:ascii="맑은 고딕" w:hAnsi="맑은 고딕" w:cs="굴림" w:hint="eastAsia"/>
          <w:bCs/>
          <w:sz w:val="20"/>
          <w:szCs w:val="16"/>
          <w:shd w:val="clear" w:color="auto" w:fill="FFFFFF"/>
        </w:rPr>
        <w:t>5. 허락없이 엘리베이터를 탑승하는 경우 : 적발 즉시 선도확인서 발급</w:t>
      </w:r>
    </w:p>
    <w:p w:rsidR="00E272B9" w:rsidRDefault="00E272B9" w:rsidP="00E272B9">
      <w:pPr>
        <w:widowControl w:val="0"/>
        <w:wordWrap w:val="0"/>
        <w:autoSpaceDE w:val="0"/>
        <w:autoSpaceDN w:val="0"/>
        <w:snapToGrid w:val="0"/>
        <w:spacing w:before="200" w:after="0" w:line="264" w:lineRule="auto"/>
        <w:jc w:val="both"/>
        <w:textAlignment w:val="baseline"/>
        <w:rPr>
          <w:rFonts w:ascii="HY헤드라인M" w:eastAsia="HY헤드라인M" w:hAnsi="굴림체" w:cs="굴림"/>
          <w:b/>
          <w:color w:val="000000"/>
          <w:sz w:val="30"/>
          <w:szCs w:val="30"/>
        </w:rPr>
      </w:pPr>
      <w:r w:rsidRPr="002E0841">
        <w:rPr>
          <w:rFonts w:ascii="HY헤드라인M" w:eastAsia="HY헤드라인M" w:hAnsi="굴림체" w:cs="굴림" w:hint="eastAsia"/>
          <w:b/>
          <w:color w:val="000000"/>
          <w:sz w:val="30"/>
          <w:szCs w:val="30"/>
        </w:rPr>
        <w:lastRenderedPageBreak/>
        <w:t>6.</w:t>
      </w:r>
      <w:r>
        <w:rPr>
          <w:rFonts w:ascii="HY헤드라인M" w:eastAsia="HY헤드라인M" w:hAnsi="굴림체" w:cs="굴림"/>
          <w:b/>
          <w:color w:val="000000"/>
          <w:sz w:val="30"/>
          <w:szCs w:val="30"/>
        </w:rPr>
        <w:t xml:space="preserve"> </w:t>
      </w:r>
      <w:r w:rsidRPr="002E0841">
        <w:rPr>
          <w:rFonts w:ascii="HY헤드라인M" w:eastAsia="HY헤드라인M" w:hAnsi="굴림체" w:cs="굴림" w:hint="eastAsia"/>
          <w:b/>
          <w:color w:val="000000"/>
          <w:sz w:val="30"/>
          <w:szCs w:val="30"/>
        </w:rPr>
        <w:t xml:space="preserve"> 학생 선도 절차</w:t>
      </w:r>
    </w:p>
    <w:tbl>
      <w:tblPr>
        <w:tblpPr w:leftFromText="142" w:rightFromText="142" w:vertAnchor="text" w:horzAnchor="margin" w:tblpY="397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4"/>
        <w:gridCol w:w="254"/>
        <w:gridCol w:w="7586"/>
      </w:tblGrid>
      <w:tr w:rsidR="00E272B9" w:rsidRPr="002E0841" w:rsidTr="002C1914">
        <w:trPr>
          <w:trHeight w:val="160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61407D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  <w:r>
              <w:rPr>
                <w:rFonts w:ascii="한양신명조" w:eastAsia="굴림" w:hAnsi="굴림" w:cs="굴림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143000" cy="1095375"/>
                      <wp:effectExtent l="15875" t="8890" r="12700" b="10160"/>
                      <wp:docPr id="43" name="타원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095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1F1F1"/>
                              </a:solidFill>
                              <a:ln w="1435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705A" w:rsidRDefault="00B9705A" w:rsidP="00E272B9">
                                  <w:pPr>
                                    <w:pStyle w:val="afd"/>
                                    <w:wordWrap/>
                                    <w:spacing w:line="336" w:lineRule="auto"/>
                                    <w:jc w:val="center"/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  <w:sz w:val="22"/>
                                      <w:szCs w:val="22"/>
                                    </w:rPr>
                                    <w:t>1단계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타원 18" o:spid="_x0000_s1026" style="width:90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KDNMgIAAEAEAAAOAAAAZHJzL2Uyb0RvYy54bWysU1Fv0zAQfkfiP1h+p0nWlm1R02nqGEIa&#10;MGnwA1zHaSwcnzm7TcYTEn+Ad/4i/AfOTre18IZQpMjnO3/33Xd3i4uhM2yn0GuwFS8mOWfKSqi1&#10;3VT844frF2ec+SBsLQxYVfF75fnF8vmzRe9KdQItmFohIxDry95VvA3BlVnmZas64SfglCVnA9iJ&#10;QCZushpFT+idyU7y/GXWA9YOQSrv6fZqdPJlwm8aJcP7pvEqMFNx4hbSH9N/Hf/ZciHKDQrXarmn&#10;If6BRSe0paSPUFciCLZF/RdUpyWChyZMJHQZNI2WKtVA1RT5H9XctcKpVAuJ492jTP7/wcp3u1tk&#10;uq74bMqZFR316Ne3rz9/fGfFWVSnd76koDt3i7E+725AfvLMwqoVdqMuEaFvlaiJUxHjs6MH0fD0&#10;lK37t1ATttgGSEINDXYRkCRgQ+rH/WM/1BCYpMuimE3znNomyVfk5/Pp6TzlEOXDc4c+vFbQsXio&#10;uDJGOx81E6XY3fgQGYnyISpVAEbX19qYZOBmvTLIdoLm47qI3z6BPwwzlvXEYDadFwn6yOkPMYhu&#10;ZDymPQpD2Nqa7kUZ5Xq1PwehzXgmmsbu9YuSjdKHYT3Qo6jjGup7UhJhHGJaOjq0gF8462mAK+4/&#10;bwUqzswbS904L2azOPHJmM1PT8jAQ8/60COsJKiKy4CcjcYqjHuydag3LeUaa7dwST1sdJL2idee&#10;OY1pUny/UnEPDu0U9bT4y98AAAD//wMAUEsDBBQABgAIAAAAIQCGMJkr3AAAAAUBAAAPAAAAZHJz&#10;L2Rvd25yZXYueG1sTI9BSwMxEIXvQv9DGMGL2MRitWw3W6oiItSDq9hruhk3SzeTZZO2q7++Uy96&#10;Gebxhve+yReDb8Ue+9gE0nA9ViCQqmAbqjV8vD9dzUDEZMiaNhBq+MYIi2J0lpvMhgO94b5MteAQ&#10;ipnR4FLqMilj5dCbOA4dEntfofcmsexraXtz4HDfyolSt9KbhrjBmQ4fHFbbcue593H5c7n+LG/8&#10;y6p5flVT163qe60vzoflHETCIf0dwwmf0aFgpk3YkY2i1cCPpN958maK5YaXu8kUZJHL//TFEQAA&#10;//8DAFBLAQItABQABgAIAAAAIQC2gziS/gAAAOEBAAATAAAAAAAAAAAAAAAAAAAAAABbQ29udGVu&#10;dF9UeXBlc10ueG1sUEsBAi0AFAAGAAgAAAAhADj9If/WAAAAlAEAAAsAAAAAAAAAAAAAAAAALwEA&#10;AF9yZWxzLy5yZWxzUEsBAi0AFAAGAAgAAAAhABT0oM0yAgAAQAQAAA4AAAAAAAAAAAAAAAAALgIA&#10;AGRycy9lMm9Eb2MueG1sUEsBAi0AFAAGAAgAAAAhAIYwmSvcAAAABQEAAA8AAAAAAAAAAAAAAAAA&#10;jAQAAGRycy9kb3ducmV2LnhtbFBLBQYAAAAABAAEAPMAAACVBQAAAAA=&#10;" fillcolor="#f1f1f1" strokeweight="1.13pt">
                      <v:textbox>
                        <w:txbxContent>
                          <w:p w:rsidR="00B9705A" w:rsidRDefault="00B9705A" w:rsidP="00E272B9">
                            <w:pPr>
                              <w:pStyle w:val="afd"/>
                              <w:wordWrap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sz w:val="22"/>
                                <w:szCs w:val="22"/>
                              </w:rPr>
                              <w:t>1단계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4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5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61407D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  <w:r>
              <w:rPr>
                <w:rFonts w:ascii="한양신명조" w:eastAsia="굴림" w:hAnsi="굴림" w:cs="굴림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4657725" cy="1362075"/>
                      <wp:effectExtent l="6985" t="13970" r="12065" b="5080"/>
                      <wp:docPr id="42" name="모서리가 둥근 직사각형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7725" cy="1362075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355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9705A" w:rsidRDefault="00B9705A" w:rsidP="00E272B9">
                                  <w:pPr>
                                    <w:pStyle w:val="afd"/>
                                    <w:spacing w:line="336" w:lineRule="auto"/>
                                    <w:rPr>
                                      <w:rFonts w:eastAsia="맑은 고딕"/>
                                    </w:rPr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ㆍ학생생활규정 위반 학생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- 현장 선도 교사 훈계∙지도 (주의, 경고의 경우 선도 확인서 미발급)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w w:val="97"/>
                                    </w:rPr>
                                    <w:t>사안의 경중에 따라 선도 확인서 발급 여부 결정(현장 선도 교사)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- 선도 확인서 발급 후 학생생활지원부로 제출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</w:p>
                                <w:p w:rsidR="00B9705A" w:rsidRDefault="00B9705A" w:rsidP="00E272B9">
                                  <w:pPr>
                                    <w:pStyle w:val="afd"/>
                                    <w:spacing w:line="336" w:lineRule="auto"/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bCs/>
                                    </w:rPr>
                                    <w:t>※ 선도 확인서 학생 및 관계자 서명 확인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모서리가 둥근 직사각형 17" o:spid="_x0000_s1027" style="width:366.75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KtyAIAAE0FAAAOAAAAZHJzL2Uyb0RvYy54bWysVM1u1DAQviPxDpbv2/w0u9tGzVbV/iCk&#10;AhWFB/DGzibg2MH2brZFSBTxAhyQOHDlR4gDNy48UVvegbGTXXbpBSFycDwe+5v5Zj774HBZcrRg&#10;ShdSJDjY8TFiIpW0ELMEP3406exhpA0RlHApWILPmMaHg9u3DuoqZqHMJadMIQAROq6rBOfGVLHn&#10;6TRnJdE7smICnJlUJTFgqplHFakBveRe6Ps9r5aKVkqmTGtYHTVOPHD4WcZS8yDLNDOIJxhyM25U&#10;bpza0RsckHimSJUXaZsG+YcsSlIICLqGGhFD0FwVN6DKIlVSy8zspLL0ZJYVKXMcgE3g/8HmNCcV&#10;c1ygOLpal0n/P9j0/uJEoYImOAoxEqSEHl19+Xz9+v3Vx6+X316iqzcfLr//QNefLq5fwcLFz3dv&#10;UdC3dasrHcPx0+pEWea6OpbpU42EHOZEzNiRUrLOGaGQbWD3e1sHrKHhKJrW9ySFqGRupCvhMlOl&#10;BYTioKXr1Nm6U2xpUAqLUa/b74ddjFLwBbu90O93XQwSr45XSps7TJbIThKs5FzQh6AHF4MsjrVx&#10;/aItaUKfYJSVHLq/IByBtnynDo/E7WaYrTDtSSEnBedOP1ygOsG73W7PgWvJC2qdrixqNh1yhQAU&#10;WLivTXRrm0vPgdmSjQV1c0MK3swhOBcWDyrQpm5r4ST2fN/fH++N96JOFPbGncgfjTpHk2HU6U2C&#10;fne0OxoOR8ELm1oQxXlBKRM2u5Xcg+jv5NRevEaoa8FvsdCbZCfuu0nW204DhOFYrf6OndOKlUcj&#10;M7OcLp1InZCsdKaSnoF4lGxuNLxAMMmlOseohtucYP1sThTDiN8VIMD9IIrs9XdG1O2HYKhNz3TT&#10;Q0QKUAlOjcKoMYameTTmlSpmOcQKXKuFPALZZoVZ6bvJqxU73FnHqn1f7KOwabtdv1/BwS8AAAD/&#10;/wMAUEsDBBQABgAIAAAAIQAy17yW2gAAAAUBAAAPAAAAZHJzL2Rvd25yZXYueG1sTI/BTsMwEETv&#10;SPyDtUhcEHXaEkAhTlVF9AwtfMA23sYR9jqK3ST8PYYLvaw0mtHM23IzOytGGkLnWcFykYEgbrzu&#10;uFXw+bG7fwYRIrJG65kUfFOATXV9VWKh/cR7Gg+xFamEQ4EKTIx9IWVoDDkMC98TJ+/kB4cxyaGV&#10;esAplTsrV1n2KB12nBYM9lQbar4OZ6cg33dYvw/j7s3WzWu+Pd21kyGlbm/m7QuISHP8D8MvfkKH&#10;KjEd/Zl1EFZBeiT+3eQ9rdc5iKOC1fIhB1mV8pK++gEAAP//AwBQSwECLQAUAAYACAAAACEAtoM4&#10;kv4AAADhAQAAEwAAAAAAAAAAAAAAAAAAAAAAW0NvbnRlbnRfVHlwZXNdLnhtbFBLAQItABQABgAI&#10;AAAAIQA4/SH/1gAAAJQBAAALAAAAAAAAAAAAAAAAAC8BAABfcmVscy8ucmVsc1BLAQItABQABgAI&#10;AAAAIQDYo6KtyAIAAE0FAAAOAAAAAAAAAAAAAAAAAC4CAABkcnMvZTJvRG9jLnhtbFBLAQItABQA&#10;BgAIAAAAIQAy17yW2gAAAAUBAAAPAAAAAAAAAAAAAAAAACIFAABkcnMvZG93bnJldi54bWxQSwUG&#10;AAAAAAQABADzAAAAKQYAAAAA&#10;" filled="f" strokeweight=".28pt">
                      <v:textbox>
                        <w:txbxContent>
                          <w:p w:rsidR="00B9705A" w:rsidRDefault="00B9705A" w:rsidP="00E272B9">
                            <w:pPr>
                              <w:pStyle w:val="afd"/>
                              <w:spacing w:line="336" w:lineRule="auto"/>
                              <w:rPr>
                                <w:rFonts w:eastAsia="맑은 고딕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ㆍ학생생활규정 위반 학생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- 현장 선도 교사 훈계∙지도 (주의, 경고의 경우 선도 확인서 미발급)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 xml:space="preserve">-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w w:val="97"/>
                              </w:rPr>
                              <w:t>사안의 경중에 따라 선도 확인서 발급 여부 결정(현장 선도 교사)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- 선도 확인서 발급 후 학생생활지원부로 제출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</w:p>
                          <w:p w:rsidR="00B9705A" w:rsidRDefault="00B9705A" w:rsidP="00E272B9">
                            <w:pPr>
                              <w:pStyle w:val="afd"/>
                              <w:spacing w:line="336" w:lineRule="auto"/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</w:rPr>
                              <w:t>※ 선도 확인서 학생 및 관계자 서명 확인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272B9" w:rsidRPr="002E0841" w:rsidTr="002C1914">
        <w:trPr>
          <w:trHeight w:val="500"/>
        </w:trPr>
        <w:tc>
          <w:tcPr>
            <w:tcW w:w="2364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61407D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w w:val="150"/>
              </w:rPr>
            </w:pPr>
            <w:r>
              <w:rPr>
                <w:rFonts w:ascii="한양신명조" w:eastAsia="굴림" w:hAnsi="굴림" w:cs="굴림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-71120</wp:posOffset>
                      </wp:positionV>
                      <wp:extent cx="285750" cy="333375"/>
                      <wp:effectExtent l="19050" t="0" r="0" b="28575"/>
                      <wp:wrapNone/>
                      <wp:docPr id="41" name="아래쪽 화살표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3333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3B27F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아래쪽 화살표 28" o:spid="_x0000_s1026" type="#_x0000_t67" style="position:absolute;left:0;text-align:left;margin-left:46.5pt;margin-top:-5.6pt;width:22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sCoAIAAGIFAAAOAAAAZHJzL2Uyb0RvYy54bWysVMFuEzEQvSPxD5bvdJOQ0LLqpopaFSFF&#10;paJFPbteu7vC9hjbySYcET+ABBJIiA/gzJUvov0Hxt7NtrQVB8QerLVn5s3M8xvv7q20IkvhfA2m&#10;oMOtASXCcChrc1HQV6eHj3Yo8YGZkikwoqBr4ene9OGD3cbmYgQVqFI4giDG540taBWCzbPM80po&#10;5rfACoNGCU6zgFt3kZWONYiuVTYaDJ5kDbjSOuDCezw9aI10mvClFDy8kNKLQFRBsbaQVpfW87hm&#10;012WXzhmq5p3ZbB/qEKz2mDSHuqABUYWrr4DpWvuwIMMWxx0BlLWXKQesJvh4FY3JxWzIvWC5Hjb&#10;0+T/Hyw/Wh47UpcFHQ8pMUzjHV1+ev/r2+fL7z/J1ZePl+9+XH34SkY7karG+hwjTuyxi816Owf+&#10;2qMh+8MSN77zWUmnoy+2SlaJ93XPu1gFwvFwtDPZnuDtcDQ9xm97EpNlLN8EW+fDMwGaxJ+CltCY&#10;mXPQJMrZcu5D67/x6wpqa0jVhLUSsQxlXgqJ/casKTopTewrR5YMNcI4FyYMW1PFStEeTwb4dUX1&#10;EanEBBiRZa1Uj90BRBXfxW5r7fxjqEhC7YMHfyusDe4jUmYwoQ/WtQF3H4DCrrrMrf+GpJaayNI5&#10;lGtUg4N2TLzlhzUSPmc+HDOHc4F3hLMeXuAiFTQFhe6Pkgrc2/vOoz/KFa2UNDhnBfVvFswJStRz&#10;g0J+OhyP42CmzXiyPcKNu2k5v2kxC70PeE2oVawu/Ub/oDa/0oE+wydhFrOiiRmOuQvKg9ts9kM7&#10;//iocDGbJTccRsvC3JxYHsEjq1FLp6sz5mynuoByPYLNTLL8lu5a3xhpYLYIIOskymteO75xkJNw&#10;ukcnvhQ398nr+mmc/gYAAP//AwBQSwMEFAAGAAgAAAAhAHemF0HhAAAACQEAAA8AAABkcnMvZG93&#10;bnJldi54bWxMj8FOwzAMhu9IvENkJG5b2hWmrjSdAGkSQhuIjQu3rDFtaeNUTbYVnh7vBEfbvz5/&#10;f74cbSeOOPjGkYJ4GoFAKp1pqFLwvltNUhA+aDK6c4QKvtHDsri8yHVm3Ine8LgNlWAI+UwrqEPo&#10;Myl9WaPVfup6JL59usHqwONQSTPoE8NtJ2dRNJdWN8Qfat3jY41luz1YBTc/rv1o1y/j63z19XD7&#10;9Jw2G1ordX013t+BCDiGvzCc9VkdCnbauwMZLzoFi4SrBAWTOJ6BOAeSlDd7pscJyCKX/xsUvwAA&#10;AP//AwBQSwECLQAUAAYACAAAACEAtoM4kv4AAADhAQAAEwAAAAAAAAAAAAAAAAAAAAAAW0NvbnRl&#10;bnRfVHlwZXNdLnhtbFBLAQItABQABgAIAAAAIQA4/SH/1gAAAJQBAAALAAAAAAAAAAAAAAAAAC8B&#10;AABfcmVscy8ucmVsc1BLAQItABQABgAIAAAAIQBp/dsCoAIAAGIFAAAOAAAAAAAAAAAAAAAAAC4C&#10;AABkcnMvZTJvRG9jLnhtbFBLAQItABQABgAIAAAAIQB3phdB4QAAAAkBAAAPAAAAAAAAAAAAAAAA&#10;APoEAABkcnMvZG93bnJldi54bWxQSwUGAAAAAAQABADzAAAACAYAAAAA&#10;" adj="12343" fillcolor="#ddd [3204]" strokecolor="#6e6e6e [1604]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72B9" w:rsidRPr="002E0841" w:rsidRDefault="00E272B9" w:rsidP="002C1914">
            <w:pPr>
              <w:spacing w:after="0" w:line="240" w:lineRule="auto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72B9" w:rsidRPr="002E0841" w:rsidRDefault="00E272B9" w:rsidP="002C1914">
            <w:pPr>
              <w:spacing w:after="0" w:line="240" w:lineRule="auto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E272B9" w:rsidRPr="002E0841" w:rsidTr="002C1914">
        <w:trPr>
          <w:trHeight w:val="29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72B9" w:rsidRPr="002E0841" w:rsidRDefault="00E272B9" w:rsidP="002C1914">
            <w:pPr>
              <w:spacing w:after="0" w:line="240" w:lineRule="auto"/>
              <w:rPr>
                <w:rFonts w:ascii="한양신명조" w:eastAsia="굴림" w:hAnsi="굴림" w:cs="굴림"/>
                <w:color w:val="000000"/>
                <w:w w:val="15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E272B9" w:rsidRPr="002E0841" w:rsidTr="002C1914">
        <w:trPr>
          <w:trHeight w:val="1096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61407D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  <w:r>
              <w:rPr>
                <w:rFonts w:ascii="한양신명조" w:eastAsia="굴림" w:hAnsi="굴림" w:cs="굴림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1158875</wp:posOffset>
                      </wp:positionV>
                      <wp:extent cx="285750" cy="333375"/>
                      <wp:effectExtent l="19050" t="0" r="0" b="28575"/>
                      <wp:wrapNone/>
                      <wp:docPr id="40" name="아래쪽 화살표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3333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AC00B" id="아래쪽 화살표 34" o:spid="_x0000_s1026" type="#_x0000_t67" style="position:absolute;left:0;text-align:left;margin-left:45.75pt;margin-top:91.25pt;width:22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8WoAIAAGIFAAAOAAAAZHJzL2Uyb0RvYy54bWysVMFuEzEQvSPxD5bvdJM0oWXVTRW1KkKK&#10;2ogW9ex47e4Kr8fYTjbhiPgBJJBAQnwAZ658Eek/MPZutqWtOCD2YNmemTczb9/44HBVKbIU1pWg&#10;M9rf6VEiNIe81FcZfXVx8mSfEueZzpkCLTK6Fo4ejh8/OqhNKgZQgMqFJQiiXVqbjBbemzRJHC9E&#10;xdwOGKHRKMFWzOPRXiW5ZTWiVyoZ9HpPkxpsbixw4RzeHjdGOo74Ugruz6R0whOVUazNx9XGdR7W&#10;ZHzA0ivLTFHytgz2D1VUrNSYtIM6Zp6RhS3vQVUlt+BA+h0OVQJSllzEHrCbfu9ON+cFMyL2guQ4&#10;09Hk/h8sP13OLCnzjA6RHs0q/EebT+9/ffu8+f6TXH/5uHn34/rDV7I7DFTVxqUYcW5mNjTrzBT4&#10;a4eG5A9LOLjWZyVtFXyxVbKKvK873sXKE46Xg/3R3gjTczTt4rc3CskSlm6DjXX+uYCKhE1Gc6j1&#10;xFqoI+VsOXW+8d/6tQU1NcRq/FqJUIbSL4XEfkPWGB2VJo6UJUuGGmGcC+37jalguWiuRz382qK6&#10;iFhiBAzIslSqw24BgorvYze1tv4hVEShdsG9vxXWBHcRMTNo3wVXpQb7EIDCrtrMjf+WpIaawNIc&#10;8jWqwUIzJs7wkxIJnzLnZ8ziXOA/wln3Z7hIBXVGod1RUoB9+9B98Ee5opWSGucso+7NgllBiXqh&#10;UcjP+sOgPB8Pw9HeAA/2tmV+26IX1RHgb+rjq2J43AZ/r7ZbaaG6xCdhErKiiWmOuTPKvd0ejnwz&#10;//iocDGZRDccRsP8VJ8bHsADq0FLF6tLZk2rOo9yPYXtTLL0ju4a3xCpYbLwIMsoyhteW75xkKNw&#10;2kcnvBS3z9Hr5mkc/wYAAP//AwBQSwMEFAAGAAgAAAAhANHKRwXhAAAACgEAAA8AAABkcnMvZG93&#10;bnJldi54bWxMj0FPwzAMhe9I/IfISNxYuo5WpTSdAGkSQhuIwYVb1pi2tHGqJtsKvx7vBLdnv6fn&#10;z8Vysr044OhbRwrmswgEUuVMS7WC97fVVQbCB01G945QwTd6WJbnZ4XOjTvSKx62oRZcQj7XCpoQ&#10;hlxKXzVotZ+5AYm9TzdaHXgca2lGfeRy28s4ilJpdUt8odEDPjRYddu9VXD947qPbv08vaSrr/vk&#10;8SlrN7RW6vJiursFEXAKf2E44TM6lMy0c3syXvQKbuYJJ3mfxSxOgUXKYqcgXiQRyLKQ/18ofwEA&#10;AP//AwBQSwECLQAUAAYACAAAACEAtoM4kv4AAADhAQAAEwAAAAAAAAAAAAAAAAAAAAAAW0NvbnRl&#10;bnRfVHlwZXNdLnhtbFBLAQItABQABgAIAAAAIQA4/SH/1gAAAJQBAAALAAAAAAAAAAAAAAAAAC8B&#10;AABfcmVscy8ucmVsc1BLAQItABQABgAIAAAAIQDQm08WoAIAAGIFAAAOAAAAAAAAAAAAAAAAAC4C&#10;AABkcnMvZTJvRG9jLnhtbFBLAQItABQABgAIAAAAIQDRykcF4QAAAAoBAAAPAAAAAAAAAAAAAAAA&#10;APoEAABkcnMvZG93bnJldi54bWxQSwUGAAAAAAQABADzAAAACAYAAAAA&#10;" adj="12343" fillcolor="#ddd [3204]" strokecolor="#6e6e6e [1604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한양신명조" w:eastAsia="굴림" w:hAnsi="굴림" w:cs="굴림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152525" cy="1076325"/>
                      <wp:effectExtent l="10795" t="15240" r="8255" b="13335"/>
                      <wp:docPr id="39" name="타원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076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1F1F1"/>
                              </a:solidFill>
                              <a:ln w="1435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705A" w:rsidRDefault="00B9705A" w:rsidP="00E272B9">
                                  <w:pPr>
                                    <w:pStyle w:val="afd"/>
                                    <w:wordWrap/>
                                    <w:spacing w:line="336" w:lineRule="auto"/>
                                    <w:jc w:val="center"/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  <w:sz w:val="22"/>
                                      <w:szCs w:val="22"/>
                                    </w:rPr>
                                    <w:t>2단계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타원 15" o:spid="_x0000_s1028" style="width:90.7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s7MAIAAEcEAAAOAAAAZHJzL2Uyb0RvYy54bWysU81uEzEQviPxDpbvZLP5aekqm6pKCUIq&#10;UKnwAI7Xm7XweszYySackPoC3HlFeAfG3jRNgRNiLVkzO+NvZr6ZmV3uWsO2Cr0GW/J8MORMWQmV&#10;tuuSf/ywfPGSMx+ErYQBq0q+V55fzp8/m3WuUCNowFQKGYFYX3Su5E0IrsgyLxvVCj8ApywZa8BW&#10;BFJxnVUoOkJvTTYaDs+yDrByCFJ5T3+veyOfJ/y6VjK8r2uvAjMlp9xCujHdq3hn85ko1ihco+Uh&#10;DfEPWbRCWwp6hLoWQbAN6j+gWi0RPNRhIKHNoK61VKkGqiYf/lbNXSOcSrUQOd4dafL/D1a+294i&#10;01XJxxecWdFSj37ef/3x/RvLp5GdzvmCnO7cLcb6vLsB+ckzC4tG2LW6QoSuUaKinPLonz15EBVP&#10;T9mqewsVYYtNgETUrsY2AhIFbJf6sT/2Q+0Ck/Qzz6cjOpxJsuXD87MxKTGGKB6eO/ThtYKWRaHk&#10;yhjtfORMFGJ740Pv/eCVKgCjq6U2Jim4Xi0Msq2g+Vjm8RwC+FM3Y1lHGUzG0zxBPzH6U4xh+v6G&#10;gbCxFaUjikjXq4MchDa9TEUZe+AvUtZTH3arXWrPKGJGOldQ7YlQhH6WafdIaAC/cNbRHJfcf94I&#10;VJyZN5aacpFPJnHwkzKZno9IwVPL6tQirCSoksuAnPXKIvTrsnGo1w3F6imwcEWtrHVi+DGvQwE0&#10;ralNh82K63CqJ6/H/Z//AgAA//8DAFBLAwQUAAYACAAAACEALfhU4t4AAAAFAQAADwAAAGRycy9k&#10;b3ducmV2LnhtbEyPQUvDQBCF74L/YRnBi9hNxZSaZlOqIiK0B9Nir9vsmA1mZ0N220Z/vVMv9jLM&#10;8Ib3vpfPB9eKA/ah8aRgPEpAIFXeNFQr2KxfbqcgQtRkdOsJFXxjgHlxeZHrzPgjveOhjLVgEwqZ&#10;VmBj7DIpQ2XR6TDyHRJrn753OvLZ19L0+sjmrpV3STKRTjfECVZ3+GSx+ir3jnOfFz8324/y3r0t&#10;m9dVktpuWT8qdX01LGYgIg7x/xlO+IwOBTPt/J5MEK0CLhL/5kmbjlMQO14mDynIIpfn9MUvAAAA&#10;//8DAFBLAQItABQABgAIAAAAIQC2gziS/gAAAOEBAAATAAAAAAAAAAAAAAAAAAAAAABbQ29udGVu&#10;dF9UeXBlc10ueG1sUEsBAi0AFAAGAAgAAAAhADj9If/WAAAAlAEAAAsAAAAAAAAAAAAAAAAALwEA&#10;AF9yZWxzLy5yZWxzUEsBAi0AFAAGAAgAAAAhAFbxyzswAgAARwQAAA4AAAAAAAAAAAAAAAAALgIA&#10;AGRycy9lMm9Eb2MueG1sUEsBAi0AFAAGAAgAAAAhAC34VOLeAAAABQEAAA8AAAAAAAAAAAAAAAAA&#10;igQAAGRycy9kb3ducmV2LnhtbFBLBQYAAAAABAAEAPMAAACVBQAAAAA=&#10;" fillcolor="#f1f1f1" strokeweight="1.13pt">
                      <v:textbox>
                        <w:txbxContent>
                          <w:p w:rsidR="00B9705A" w:rsidRDefault="00B9705A" w:rsidP="00E272B9">
                            <w:pPr>
                              <w:pStyle w:val="afd"/>
                              <w:wordWrap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sz w:val="22"/>
                                <w:szCs w:val="22"/>
                              </w:rPr>
                              <w:t>2단계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61407D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  <w:r>
              <w:rPr>
                <w:rFonts w:ascii="한양신명조" w:eastAsia="굴림" w:hAnsi="굴림" w:cs="굴림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4648200" cy="704850"/>
                      <wp:effectExtent l="12065" t="10795" r="6985" b="8255"/>
                      <wp:docPr id="38" name="모서리가 둥근 직사각형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0" cy="704850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355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9705A" w:rsidRDefault="00B9705A" w:rsidP="00E272B9">
                                  <w:pPr>
                                    <w:pStyle w:val="afd"/>
                                    <w:spacing w:line="336" w:lineRule="auto"/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ㆍ사안 조사 (학생생활지원부)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- 제출된 선도 확인서에 따른 사안 조사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- 사실확인서 작성 및 관련 내용 심층 조사(관련 학생 소집)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모서리가 둥근 직사각형 12" o:spid="_x0000_s1029" style="width:366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XsxQIAAEwFAAAOAAAAZHJzL2Uyb0RvYy54bWysVE1v0zAYviPxHyzfuyRd2nXR0mlqWoQ0&#10;YGLwA9zYaQKOHWy36YaQGOIPcEDiwJUPIQ7cuPCLtvEfeO2kpWUXhMjB8euPx8/zvo99cLgsOVow&#10;pQspYhzs+BgxkUpaiFmMHz+adAYYaUMEJVwKFuMzpvHh8Patg7qKWFfmklOmEIAIHdVVjHNjqsjz&#10;dJqzkugdWTEBk5lUJTEQqplHFakBveRe1/f7Xi0VrZRMmdYwmjSTeOjws4yl5kGWaWYQjzFwM65V&#10;rp3a1hsekGimSJUXaUuD/AOLkhQCDl1DJcQQNFfFDaiySJXUMjM7qSw9mWVFypwGUBP4f6g5zUnF&#10;nBZIjq7WadL/Dza9vzhRqKAx3oVKCVJCja6+fL5+/f7q49fLby/R1ZsPl99/oOtPF9evYODi57u3&#10;KOjavNWVjmD7aXWirHJdHcv0qUZCjnIiZuxIKVnnjFBgG9j13tYGG2jYiqb1PUnhVDI30qVwmanS&#10;AkJy0NJV6mxdKbY0KIXBsB8OoPwYpTC354eDniulR6LV7kppc4fJEtlOjJWcC/oQ7OCOIItjbVy5&#10;aKuZ0CcYZSWH4i8IR4AN6JY0idrF0Fth2p1CTgrOnX24QDXkr9frO3AteUHtpMuKmk1HXCEABRHu&#10;a2G3ljl6DsxmbCyo6xtS8KYPh3Nh8SABLXWbCuew5/v+/ngwHoSdsNsfd0I/STpHk1HY6U+CvV6y&#10;m4xGSfDCUgvCKC8oZcKyW7k9CP/OTe29a3y69vuWCr0pduK+m2K9bRouxaBl9XfqnFWsOxqXmeV0&#10;2XjUwlnnTCU9A+8o2VxoeICgk0t1jlENlznG+tmcKIYRvyvAf/tBGNrb74Kwt9eFQG3OTDdniEgB&#10;KsapURg1wcg0b8a8UsUsh7MCV2ohj8C1WWGAluPc8GoDuLJOVfu82DdhM3arfj+Cw18AAAD//wMA&#10;UEsDBBQABgAIAAAAIQCa96He2QAAAAUBAAAPAAAAZHJzL2Rvd25yZXYueG1sTI/BTsMwEETvSPyD&#10;tUhcEHVSVKjSOFUV0TO05QPceBtHxOvIdpPw9yxc4LLSaEazb8rt7HoxYoidJwX5IgOB1HjTUavg&#10;47R/XIOISZPRvSdU8IURttXtTakL4yc64HhMreASioVWYFMaCiljY9HpuPADEnsXH5xOLEMrTdAT&#10;l7teLrPsWTrdEX+wesDaYvN5vDoFq0On6/cw7t/6unld7S4P7WRRqfu7ebcBkXBOf2H4wWd0qJjp&#10;7K9kougV8JD0e9l7eVqyPHMozzOQVSn/01ffAAAA//8DAFBLAQItABQABgAIAAAAIQC2gziS/gAA&#10;AOEBAAATAAAAAAAAAAAAAAAAAAAAAABbQ29udGVudF9UeXBlc10ueG1sUEsBAi0AFAAGAAgAAAAh&#10;ADj9If/WAAAAlAEAAAsAAAAAAAAAAAAAAAAALwEAAF9yZWxzLy5yZWxzUEsBAi0AFAAGAAgAAAAh&#10;APL5VezFAgAATAUAAA4AAAAAAAAAAAAAAAAALgIAAGRycy9lMm9Eb2MueG1sUEsBAi0AFAAGAAgA&#10;AAAhAJr3od7ZAAAABQEAAA8AAAAAAAAAAAAAAAAAHwUAAGRycy9kb3ducmV2LnhtbFBLBQYAAAAA&#10;BAAEAPMAAAAlBgAAAAA=&#10;" filled="f" strokeweight=".28pt">
                      <v:textbox>
                        <w:txbxContent>
                          <w:p w:rsidR="00B9705A" w:rsidRDefault="00B9705A" w:rsidP="00E272B9">
                            <w:pPr>
                              <w:pStyle w:val="afd"/>
                              <w:spacing w:line="336" w:lineRule="auto"/>
                            </w:pP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ㆍ사안 조사 (학생생활지원부)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- 제출된 선도 확인서에 따른 사안 조사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- 사실확인서 작성 및 관련 내용 심층 조사(관련 학생 소집)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272B9" w:rsidRPr="002E0841" w:rsidTr="002C1914">
        <w:trPr>
          <w:trHeight w:val="296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w w:val="15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E272B9" w:rsidRPr="002E0841" w:rsidTr="002C1914">
        <w:trPr>
          <w:trHeight w:val="1096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61407D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  <w:r>
              <w:rPr>
                <w:rFonts w:ascii="한양신명조" w:eastAsia="굴림" w:hAnsi="굴림" w:cs="굴림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1129030</wp:posOffset>
                      </wp:positionV>
                      <wp:extent cx="285750" cy="333375"/>
                      <wp:effectExtent l="19050" t="0" r="0" b="28575"/>
                      <wp:wrapNone/>
                      <wp:docPr id="37" name="아래쪽 화살표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3333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A3430" id="아래쪽 화살표 35" o:spid="_x0000_s1026" type="#_x0000_t67" style="position:absolute;left:0;text-align:left;margin-left:47.25pt;margin-top:88.9pt;width:22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CuowIAAGIFAAAOAAAAZHJzL2Uyb0RvYy54bWysVMFuEzEQvSPxD5bvdJO0IWXVTRW1KkKK&#10;2ogW9ex47e4Kr8fYTjbhiPgBJJBAQnwAZ658Eek/MPZutqWtOCB8sDyemTczzzM+OFxViiyFdSXo&#10;jPZ3epQIzSEv9VVGX12cPNmnxHmmc6ZAi4yuhaOH48ePDmqTigEUoHJhCYJol9Ymo4X3Jk0SxwtR&#10;MbcDRmhUSrAV8yjaqyS3rEb0SiWDXu9pUoPNjQUunMPb40ZJxxFfSsH9mZROeKIyirn5uNu4z8Oe&#10;jA9YemWZKUrepsH+IYuKlRqDdlDHzDOysOU9qKrkFhxIv8OhSkDKkotYA1bT792p5rxgRsRakBxn&#10;Oprc/4Plp8uZJWWe0d0RJZpV+EabT+9/ffu8+f6TXH/5uHn34/rDV7I7DFTVxqXocW5mNhTrzBT4&#10;a4eK5A9NEFxrs5K2CrZYKllF3tcd72LlCcfLwf5wNMTX4ajaxTWKwRKWbp2Ndf65gIqEQ0ZzqPXE&#10;Wqgj5Ww5dT7kwNKtXZtQk0PMxq+VCGko/VJIrDdEjd6x08SRsmTJsEcY50L7fqMqWC6a62EPV2AA&#10;g3QeUYqAAVmWSnXYLUDo4vvYDUxrH1xFbNTOufe3xBrnziNGBu0756rUYB8CUFhVG7mx35LUUBNY&#10;mkO+xm6w0IyJM/ykRMKnzPkZszgX+EY46/4MN6mgzii0J0oKsG8fug/22K6opaTGOcuoe7NgVlCi&#10;Xmhs5Gf9vb0wmFHYG44GKNjbmvltjV5UR4DP1MdfxfB4DPZebY/SQnWJX8IkREUV0xxjZ5R7uxWO&#10;fDP/+KlwMZlEMxxGw/xUnxsewAOroZcuVpfMmrbrPLbrKWxnkqV3+q6xDZ4aJgsPsoxNecNryzcO&#10;cmyc9tMJP8VtOVrdfI3j3wAAAP//AwBQSwMEFAAGAAgAAAAhACr/5QnhAAAACgEAAA8AAABkcnMv&#10;ZG93bnJldi54bWxMj8tOwzAQRfdI/IM1SOyoQ9NnGqcCpEqoKiAKG3ZuPE1C4nEUu23g65muynLu&#10;HN1HuuxtI47Y+cqRgvtBBAIpd6aiQsHnx+puBsIHTUY3jlDBD3pYZtdXqU6MO9E7HrehEGxCPtEK&#10;yhDaREqfl2i1H7gWiX9711kd+OwKaTp9YnPbyGEUTaTVFXFCqVt8KjGvtwerYPTr6q9689q/TVbf&#10;j+Pn9ax6oY1Stzf9wwJEwD5cYDjX5+qQcaedO5DxolEwH42ZZH065QlnIJ6zslMwjKMYZJbK/xOy&#10;PwAAAP//AwBQSwECLQAUAAYACAAAACEAtoM4kv4AAADhAQAAEwAAAAAAAAAAAAAAAAAAAAAAW0Nv&#10;bnRlbnRfVHlwZXNdLnhtbFBLAQItABQABgAIAAAAIQA4/SH/1gAAAJQBAAALAAAAAAAAAAAAAAAA&#10;AC8BAABfcmVscy8ucmVsc1BLAQItABQABgAIAAAAIQBVggCuowIAAGIFAAAOAAAAAAAAAAAAAAAA&#10;AC4CAABkcnMvZTJvRG9jLnhtbFBLAQItABQABgAIAAAAIQAq/+UJ4QAAAAoBAAAPAAAAAAAAAAAA&#10;AAAAAP0EAABkcnMvZG93bnJldi54bWxQSwUGAAAAAAQABADzAAAACwYAAAAA&#10;" adj="12343" fillcolor="#ddd [3204]" strokecolor="#6e6e6e [1604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한양신명조" w:eastAsia="굴림" w:hAnsi="굴림" w:cs="굴림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070610" cy="1139190"/>
                      <wp:effectExtent l="15875" t="11430" r="16510" b="13335"/>
                      <wp:docPr id="36" name="타원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070610" cy="11391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1F1F1"/>
                              </a:solidFill>
                              <a:ln w="1435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705A" w:rsidRDefault="00B9705A" w:rsidP="00E272B9">
                                  <w:pPr>
                                    <w:pStyle w:val="afd"/>
                                    <w:wordWrap/>
                                    <w:spacing w:line="336" w:lineRule="auto"/>
                                    <w:jc w:val="center"/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  <w:sz w:val="22"/>
                                      <w:szCs w:val="22"/>
                                    </w:rPr>
                                    <w:t>3단계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타원 6" o:spid="_x0000_s1030" style="width:84.3pt;height:89.7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caPAIAAFQEAAAOAAAAZHJzL2Uyb0RvYy54bWysVMGO0zAQvSPxD5bvNEm37dJo09VqlyKk&#10;BVZa+ADXcRoLx2PGbtNyQuIHuPOL8A+Mne5uCzdEK1kez+Rl3nueXFzuOsO2Cr0GW/FilHOmrIRa&#10;23XFP35YvnjJmQ/C1sKAVRXfK88vF8+fXfSuVGNowdQKGYFYX/au4m0IrswyL1vVCT8CpywlG8BO&#10;BApxndUoekLvTDbO81nWA9YOQSrv6fRmSPJFwm8aJcP7pvEqMFNx6i2kFdO6imu2uBDlGoVrtTy0&#10;If6hi05oSy99hLoRQbAN6r+gOi0RPDRhJKHLoGm0VIkDsSnyP9jct8KpxIXE8e5RJv//YOW77R0y&#10;XVf8bMaZFR159Ovb158/vrNZFKd3vqSae3eHkZ53tyA/eWbhuhV2ra4QoW+VqKmlItZnJw/EwNOj&#10;bNW/hZqgxSZA0mnXYMcQyI/pJI+/dEp6sF0yZ/9ojtoFJumwyM/zWUEeSsoVxdm8mCf7MlFGsNid&#10;Qx9eK+hY3FRcGaOdjwKKUmxvfYj9PVUlPmB0vdTGpADXq2uDbCvosiyL+E+UiPZxmbGspw4mZ9Mi&#10;QZ8k/TFGIvbQ5EkZwsbW6e5F8V4d9kFoM+ypTWMPakYBByPCbrVLXk0erFlBvSd5k5AkDQ0i8W4B&#10;v3DW06WuuP+8Eag4M28sWTQvJpM4BSmYTM/HFOBxZnWcEVYSVMVlQM6G4DoMs7NxqNctvWuQwMIV&#10;GdvopHA0fejrQICubhL+MGZxNo7jVPX0MVj8BgAA//8DAFBLAwQUAAYACAAAACEAqjCDwNwAAAAF&#10;AQAADwAAAGRycy9kb3ducmV2LnhtbEyPQUvDQBCF74L/YRnBm90oGmPMpkjBKlJBq+B1mh2TYHY2&#10;ZLdt4q936kUvwxve8N43xXx0ndrREFrPBs5nCSjiytuWawPvb/dnGagQkS12nsnARAHm5fFRgbn1&#10;e36l3TrWSkI45GigibHPtQ5VQw7DzPfE4n36wWGUdai1HXAv4a7TF0mSaoctS0ODPS0aqr7WW2cg&#10;w5eHq+9lna4+FtNj9fy09HZyxpyejHe3oCKN8e8YDviCDqUwbfyWbVCdAXkk/s6Dd31zCWojIs1S&#10;0GWh/9OXPwAAAP//AwBQSwECLQAUAAYACAAAACEAtoM4kv4AAADhAQAAEwAAAAAAAAAAAAAAAAAA&#10;AAAAW0NvbnRlbnRfVHlwZXNdLnhtbFBLAQItABQABgAIAAAAIQA4/SH/1gAAAJQBAAALAAAAAAAA&#10;AAAAAAAAAC8BAABfcmVscy8ucmVsc1BLAQItABQABgAIAAAAIQBbXhcaPAIAAFQEAAAOAAAAAAAA&#10;AAAAAAAAAC4CAABkcnMvZTJvRG9jLnhtbFBLAQItABQABgAIAAAAIQCqMIPA3AAAAAUBAAAPAAAA&#10;AAAAAAAAAAAAAJYEAABkcnMvZG93bnJldi54bWxQSwUGAAAAAAQABADzAAAAnwUAAAAA&#10;" fillcolor="#f1f1f1" strokeweight="1.13pt">
                      <v:textbox>
                        <w:txbxContent>
                          <w:p w:rsidR="00B9705A" w:rsidRDefault="00B9705A" w:rsidP="00E272B9">
                            <w:pPr>
                              <w:pStyle w:val="afd"/>
                              <w:wordWrap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sz w:val="22"/>
                                <w:szCs w:val="22"/>
                              </w:rPr>
                              <w:t>3단계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E4786C" w:rsidRDefault="0061407D" w:rsidP="002C1914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  <w:r>
              <w:rPr>
                <w:rFonts w:ascii="한양신명조" w:eastAsia="굴림" w:hAnsi="굴림" w:cs="굴림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4762500" cy="723900"/>
                      <wp:effectExtent l="12065" t="8255" r="6985" b="10795"/>
                      <wp:docPr id="35" name="모서리가 둥근 직사각형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0" cy="723900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355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9705A" w:rsidRDefault="00B9705A" w:rsidP="00E272B9">
                                  <w:pPr>
                                    <w:pStyle w:val="afd"/>
                                    <w:spacing w:line="336" w:lineRule="auto"/>
                                  </w:pPr>
                                  <w:r>
                                    <w:rPr>
                                      <w:rFonts w:ascii="굴림체" w:eastAsia="굴림체" w:hAnsi="굴림체" w:hint="eastAsia"/>
                                    </w:rPr>
                                    <w:t>ㆍ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1차 심의 (학생생활지원부)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 xml:space="preserve">- 조사 결과 토대로 선도위원회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bCs/>
                                    </w:rPr>
                                    <w:t>개최 및 자체 지도 여부 결정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- 소선도위원회, 선도위원회, 학교폭력대책자치위원회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모서리가 둥근 직사각형 40" o:spid="_x0000_s1031" style="width:37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yzxAIAAEwFAAAOAAAAZHJzL2Uyb0RvYy54bWysVMuO0zAU3SPxD5b3nSSdtJ1Gk45GTYuQ&#10;eIwY+AA3dpqAYwfbbTogJAbxAyyQWLDlIcSCHRu+aGb4B66dtLTMBiGycHz9OD7n3mMfHq1KjpZM&#10;6UKKGAd7PkZMpJIWYh7jRw+nnQOMtCGCEi4Fi/EZ0/hodPPGYV1FrCtzySlTCECEjuoqxrkxVeR5&#10;Os1ZSfSerJiAyUyqkhgI1dyjitSAXnKv6/t9r5aKVkqmTGsYTZpJPHL4WcZScz/LNDOIxxi4Gdcq&#10;185s640OSTRXpMqLtKVB/oFFSQoBh26gEmIIWqjiGlRZpEpqmZm9VJaezLIiZU4DqAn8P9Sc5qRi&#10;TgskR1ebNOn/B5veW54oVNAY7/cwEqSEGl1++Xz1+v3lx68X316iyzcfLr7/QFefzq9ewcD5z3dv&#10;UejyVlc6gu2n1YmyynV1R6ZPNBJynBMxZ8dKyTpnhALbwObZ29lgAw1b0ay+KymcShZGuhSuMlVa&#10;QEgOWrlKnW0qxVYGpTAYDvrdng8FTWFu0N0fQt8eQaL17kppc4vJEtlOjJVcCPoA7OCOIMs72rhy&#10;0VYzoY8xykoOxV8SjsBaG8R2MWCvMe1OIacF584+XKDa5q/Xd+Ba8oLaSZcVNZ+NuUIACiLc1xLd&#10;WeboOTCbsYmgrm9IwZs+HM6FxYMEtNRtKpzDng/94eRgchB2wm5/0gn9JOkcT8dhpz8NBr1kPxmP&#10;k+CFpRaEUV5QyoRlt3Z7EP6dm9p71/h04/cdFXpb7NR918V6uzRc0UDL+u/UOatYd9h7rCOzmq2c&#10;R3sWzo7MJD0D7yjZXGh4gKCTS/UMoxouc4z10wVRDCN+W4D/hkEInkXGBWFv0IVAbc/MtmeISAEq&#10;xqlRGDXB2DRvxqJSxTyHswJXaiGPwbVZYYCW49zwagO4sk5V+7zYN2E7dqt+P4KjXwAAAP//AwBQ&#10;SwMEFAAGAAgAAAAhAP3fZrrYAAAABQEAAA8AAABkcnMvZG93bnJldi54bWxMj8FOwzAQRO9I/IO1&#10;SFwQtYsIoBCnqiJ6hhY+YBtv44jYjmw3CX/PwgUuK41mNPum2ixuEBPF1AevYb1SIMi3wfS+0/Dx&#10;vrt9ApEyeoND8KThixJs6suLCksTZr+n6ZA7wSU+lajB5jyWUqbWksO0CiN59k4hOswsYydNxJnL&#10;3SDvlHqQDnvPHyyO1FhqPw9np6HY99i8xWn3OjTtS7E93XSzJa2vr5btM4hMS/4Lww8+o0PNTMdw&#10;9iaJQQMPyb+XvcdCsTxyaH2vQNaV/E9ffwMAAP//AwBQSwECLQAUAAYACAAAACEAtoM4kv4AAADh&#10;AQAAEwAAAAAAAAAAAAAAAAAAAAAAW0NvbnRlbnRfVHlwZXNdLnhtbFBLAQItABQABgAIAAAAIQA4&#10;/SH/1gAAAJQBAAALAAAAAAAAAAAAAAAAAC8BAABfcmVscy8ucmVsc1BLAQItABQABgAIAAAAIQDN&#10;p5yzxAIAAEwFAAAOAAAAAAAAAAAAAAAAAC4CAABkcnMvZTJvRG9jLnhtbFBLAQItABQABgAIAAAA&#10;IQD932a62AAAAAUBAAAPAAAAAAAAAAAAAAAAAB4FAABkcnMvZG93bnJldi54bWxQSwUGAAAAAAQA&#10;BADzAAAAIwYAAAAA&#10;" filled="f" strokeweight=".28pt">
                      <v:textbox>
                        <w:txbxContent>
                          <w:p w:rsidR="00B9705A" w:rsidRDefault="00B9705A" w:rsidP="00E272B9">
                            <w:pPr>
                              <w:pStyle w:val="afd"/>
                              <w:spacing w:line="336" w:lineRule="auto"/>
                            </w:pPr>
                            <w:r>
                              <w:rPr>
                                <w:rFonts w:ascii="굴림체" w:eastAsia="굴림체" w:hAnsi="굴림체" w:hint="eastAsia"/>
                              </w:rPr>
                              <w:t>ㆍ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1차 심의 (학생생활지원부)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 xml:space="preserve">- 조사 결과 토대로 선도위원회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</w:rPr>
                              <w:t>개최 및 자체 지도 여부 결정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- 소선도위원회, 선도위원회, 학교폭력대책자치위원회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E272B9" w:rsidRPr="002E0841" w:rsidTr="002C1914">
        <w:trPr>
          <w:trHeight w:val="296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w w:val="15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E272B9" w:rsidRPr="002E0841" w:rsidTr="002C1914">
        <w:trPr>
          <w:trHeight w:val="12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61407D" w:rsidP="002C1914">
            <w:pPr>
              <w:widowControl w:val="0"/>
              <w:autoSpaceDE w:val="0"/>
              <w:autoSpaceDN w:val="0"/>
              <w:snapToGrid w:val="0"/>
              <w:spacing w:after="0" w:line="384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  <w:r>
              <w:rPr>
                <w:rFonts w:ascii="한양신명조" w:eastAsia="굴림" w:hAnsi="굴림" w:cs="굴림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114425" cy="1133475"/>
                      <wp:effectExtent l="10795" t="7620" r="8255" b="11430"/>
                      <wp:docPr id="34" name="타원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1133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1F1F1"/>
                              </a:solidFill>
                              <a:ln w="1435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705A" w:rsidRDefault="00B9705A" w:rsidP="00E272B9">
                                  <w:pPr>
                                    <w:pStyle w:val="afd"/>
                                    <w:wordWrap/>
                                    <w:spacing w:line="336" w:lineRule="auto"/>
                                    <w:jc w:val="center"/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  <w:sz w:val="22"/>
                                      <w:szCs w:val="22"/>
                                    </w:rPr>
                                    <w:t>4단계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타원 4" o:spid="_x0000_s1032" style="width:87.7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KSMAIAAEYEAAAOAAAAZHJzL2Uyb0RvYy54bWysU1GP0zAMfkfiP0R5Z1237g6qdafTjiGk&#10;A046+AFZmq4RaRycbN3xhMQf4J2/CP8BJ93tdsATopUiO3Y+25/t+cW+M2yn0GuwFc9HY86UlVBr&#10;u6n4h/erZ88580HYWhiwquJ3yvOLxdMn896VagItmFohIxDry95VvA3BlVnmZas64UfglCVjA9iJ&#10;QCpushpFT+idySbj8VnWA9YOQSrv6fZqMPJFwm8aJcO7pvEqMFNxyi2kE9O5jme2mItyg8K1Wh7S&#10;EP+QRSe0paBHqCsRBNui/gOq0xLBQxNGEroMmkZLlWqgavLxb9XctsKpVAuR492RJv//YOXb3Q0y&#10;XVd8WnBmRUc9+vn1y4/v31gRyemdL8nn1t1gLM+7a5AfPbOwbIXdqEtE6Fslakopj/7ZowdR8fSU&#10;rfs3UBO02AZIPO0b7CIgMcD2qR13x3aofWCSLvM8L4rJjDNJtjyfTovzWYohyvvnDn14paBjUai4&#10;MkY7HykTpdhd+xAzEuW9V6oAjK5X2pik4Ga9NMh2gsZjlcf/EMCfuhnLesqgmM7yBP3I6E8xxun7&#10;GwbC1tZp2iJdLw9yENoMMqVp7IG/SNlAfdiv96k7ZxEz0rmG+o4IRRhGmVaPhBbwM2c9jXHF/aet&#10;QMWZeW2pKS+Iwjj3SSlm5xNS8NSyPrUIKwmq4jIgZ4OyDMO2bB3qTUuxBgosXFIrG50YfsjrUAAN&#10;ayL+sFhxG0715PWw/otfAAAA//8DAFBLAwQUAAYACAAAACEAHZXTwt0AAAAFAQAADwAAAGRycy9k&#10;b3ducmV2LnhtbEyPQUvDQBCF70L/wzIFL8VuFKMlZlOqIiLUg2nR6zY7ZoPZ2ZDdttFf78RLvQwz&#10;vOG97+XLwbXigH1oPCm4nCcgkCpvGqoVbDdPFwsQIWoyuvWECr4xwLKYnOU6M/5Ib3goYy3YhEKm&#10;FdgYu0zKUFl0Osx9h8Tap++djnz2tTS9PrK5a+VVktxIpxviBKs7fLBYfZV7x7mPq5/Zx3t57V7W&#10;zfNrktpuXd8rdT4dVncgIg7x9AwjPqNDwUw7vycTRKuAi8S/OWq3aQpiNy6LFGSRy//0xS8AAAD/&#10;/wMAUEsBAi0AFAAGAAgAAAAhALaDOJL+AAAA4QEAABMAAAAAAAAAAAAAAAAAAAAAAFtDb250ZW50&#10;X1R5cGVzXS54bWxQSwECLQAUAAYACAAAACEAOP0h/9YAAACUAQAACwAAAAAAAAAAAAAAAAAvAQAA&#10;X3JlbHMvLnJlbHNQSwECLQAUAAYACAAAACEA56YikjACAABGBAAADgAAAAAAAAAAAAAAAAAuAgAA&#10;ZHJzL2Uyb0RvYy54bWxQSwECLQAUAAYACAAAACEAHZXTwt0AAAAFAQAADwAAAAAAAAAAAAAAAACK&#10;BAAAZHJzL2Rvd25yZXYueG1sUEsFBgAAAAAEAAQA8wAAAJQFAAAAAA==&#10;" fillcolor="#f1f1f1" strokeweight="1.13pt">
                      <v:textbox>
                        <w:txbxContent>
                          <w:p w:rsidR="00B9705A" w:rsidRDefault="00B9705A" w:rsidP="00E272B9">
                            <w:pPr>
                              <w:pStyle w:val="afd"/>
                              <w:wordWrap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sz w:val="22"/>
                                <w:szCs w:val="22"/>
                              </w:rPr>
                              <w:t>4단계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2E0841" w:rsidRDefault="0061407D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384" w:lineRule="auto"/>
              <w:jc w:val="both"/>
              <w:textAlignment w:val="baseline"/>
              <w:rPr>
                <w:rFonts w:ascii="한양신명조" w:eastAsia="굴림" w:hAnsi="굴림" w:cs="굴림"/>
                <w:color w:val="000000"/>
                <w:sz w:val="20"/>
                <w:szCs w:val="20"/>
              </w:rPr>
            </w:pPr>
            <w:r>
              <w:rPr>
                <w:rFonts w:ascii="한양신명조" w:eastAsia="굴림" w:hAnsi="굴림" w:cs="굴림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4676775" cy="732155"/>
                      <wp:effectExtent l="12065" t="7620" r="6985" b="12700"/>
                      <wp:docPr id="33" name="모서리가 둥근 직사각형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6775" cy="732155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355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9705A" w:rsidRDefault="00B9705A" w:rsidP="00E272B9">
                                  <w:pPr>
                                    <w:pStyle w:val="afd"/>
                                    <w:spacing w:line="336" w:lineRule="auto"/>
                                  </w:pPr>
                                  <w:r>
                                    <w:rPr>
                                      <w:rFonts w:ascii="굴림체" w:eastAsia="굴림체" w:hAnsi="굴림체" w:hint="eastAsia"/>
                                    </w:rPr>
                                    <w:t>ㆍ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각종 위원회 소집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- 출석위원 과반수의 찬성으로 징계수위 결정</w:t>
                                  </w:r>
                                  <w:r>
                                    <w:rPr>
                                      <w:rFonts w:eastAsia="맑은 고딕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</w:rPr>
                                    <w:t>- 징계구분: 반성문, 학부모소환, 교내봉사, 출석정지, 출석정지+교내봉사, 퇴학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모서리가 둥근 직사각형 2" o:spid="_x0000_s1033" style="width:368.25pt;height: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RaxgIAAEsFAAAOAAAAZHJzL2Uyb0RvYy54bWysVMuO0zAU3SPxD5b3nSRt2sxEk45GfSAk&#10;HiMGPsCNnSbg2MF2mw4IiUH8AAskFmx5CLFgx4Yvmhn+gWsnLS2zQYgsHF8/zj3n+tiHR6uSoyVT&#10;upAiwcGejxETqaSFmCf40cNpZx8jbYighEvBEnzGND4a3rxxWFcx68pccsoUAhCh47pKcG5MFXue&#10;TnNWEr0nKyZgMpOqJAZCNfeoIjWgl9zr+v7Aq6WilZIp0xpGx80kHjr8LGOpuZ9lmhnEEwzcjGuV&#10;a2e29YaHJJ4rUuVF2tIg/8CiJIWApBuoMTEELVRxDaosUiW1zMxeKktPZlmRMqcB1AT+H2pOc1Ix&#10;pwWKo6tNmfT/g03vLU8UKmiCez2MBCnhjC6/fL56/f7y49eLby/R5ZsPF99/oKtP51evYOD857u3&#10;qGvLVlc6ht2n1YmywnV1R6ZPNBJylBMxZ8dKyTpnhALZwK73djbYQMNWNKvvSgpJycJIV8FVpkoL&#10;CLVBK3dQZ5uDYiuDUhgMB9EgivoYpTAX9bpBv+9SkHi9u1La3GKyRLaTYCUXgj4AN7gUZHlHG3da&#10;tJVM6GOMspLD2S8JR+As33nDI3G7GHprTLtTyGnBuXMPF6iG8vX7AweuJS+onXRVUfPZiCsEoCDC&#10;fS3RnWWOngOzFZsI6vqGFLzpQ3IuLB4UoKVuS+EM9vzAP5jsT/bDTtgdTDqhPx53jqejsDOYBlF/&#10;3BuPRuPghaUWhHFeUMqEZbc2exD+nZnaa9fYdGP3HRV6W+zUfdfFers0wBdO1frv1DmrWHc0LjOr&#10;2cpZNLJw1jkzSc/AO0o29xneH+jkUj3DqIa7nGD9dEEUw4jfFuC/gyAM7eV3QdiPuhCo7ZnZ9gwR&#10;KUAlODUKoyYYmebJWFSqmOeQK3BHLeQxuDYrDNBynBtebQA31qlqXxf7JGzHbtXvN3D4CwAA//8D&#10;AFBLAwQUAAYACAAAACEA0vEWY9oAAAAFAQAADwAAAGRycy9kb3ducmV2LnhtbEyPzU7DMBCE70i8&#10;g7VIXBB1SpVSpXGqKqJnaOEBtvE2jvBPFLtJeHsWLnAZaTWjmW/L3eysGGmIXfAKlosMBPkm6M63&#10;Cj7eD48bEDGh12iDJwVfFGFX3d6UWOgw+SONp9QKLvGxQAUmpb6QMjaGHMZF6MmzdwmDw8Tn0Eo9&#10;4MTlzsqnLFtLh53nBYM91Yaaz9PVKciPHdZvw3h4tXXzku8vD+1kSKn7u3m/BZFoTn9h+MFndKiY&#10;6RyuXkdhFfAj6VfZe16tcxBnDi3zFciqlP/pq28AAAD//wMAUEsBAi0AFAAGAAgAAAAhALaDOJL+&#10;AAAA4QEAABMAAAAAAAAAAAAAAAAAAAAAAFtDb250ZW50X1R5cGVzXS54bWxQSwECLQAUAAYACAAA&#10;ACEAOP0h/9YAAACUAQAACwAAAAAAAAAAAAAAAAAvAQAAX3JlbHMvLnJlbHNQSwECLQAUAAYACAAA&#10;ACEAyNaUWsYCAABLBQAADgAAAAAAAAAAAAAAAAAuAgAAZHJzL2Uyb0RvYy54bWxQSwECLQAUAAYA&#10;CAAAACEA0vEWY9oAAAAFAQAADwAAAAAAAAAAAAAAAAAgBQAAZHJzL2Rvd25yZXYueG1sUEsFBgAA&#10;AAAEAAQA8wAAACcGAAAAAA==&#10;" filled="f" strokeweight=".28pt">
                      <v:textbox>
                        <w:txbxContent>
                          <w:p w:rsidR="00B9705A" w:rsidRDefault="00B9705A" w:rsidP="00E272B9">
                            <w:pPr>
                              <w:pStyle w:val="afd"/>
                              <w:spacing w:line="336" w:lineRule="auto"/>
                            </w:pPr>
                            <w:r>
                              <w:rPr>
                                <w:rFonts w:ascii="굴림체" w:eastAsia="굴림체" w:hAnsi="굴림체" w:hint="eastAsia"/>
                              </w:rPr>
                              <w:t>ㆍ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각종 위원회 소집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- 출석위원 과반수의 찬성으로 징계수위 결정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- 징계구분: 반성문, 학부모소환, 교내봉사, 출석정지, 출석정지+교내봉사, 퇴학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tbl>
      <w:tblPr>
        <w:tblpPr w:leftFromText="142" w:rightFromText="142" w:vertAnchor="page" w:horzAnchor="margin" w:tblpXSpec="center" w:tblpY="13111"/>
        <w:tblW w:w="83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4"/>
      </w:tblGrid>
      <w:tr w:rsidR="00E272B9" w:rsidRPr="002E0841" w:rsidTr="002C1914">
        <w:trPr>
          <w:trHeight w:val="483"/>
        </w:trPr>
        <w:tc>
          <w:tcPr>
            <w:tcW w:w="83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F5DCA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322" w:right="100" w:hanging="100"/>
              <w:jc w:val="both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2E0841">
              <w:rPr>
                <w:rFonts w:ascii="굴림체" w:eastAsia="굴림체" w:hAnsi="굴림체" w:cs="굴림" w:hint="eastAsia"/>
                <w:b/>
                <w:bCs/>
                <w:color w:val="000000"/>
                <w:spacing w:val="-8"/>
                <w:sz w:val="20"/>
                <w:szCs w:val="20"/>
              </w:rPr>
              <w:t>☞ 선도 확인서가 발급되면 각종 시상에서 불이익을 받습니다</w:t>
            </w:r>
            <w:r w:rsidRPr="002E0841">
              <w:rPr>
                <w:rFonts w:ascii="굴림체" w:eastAsia="굴림체" w:hAnsi="굴림체" w:cs="굴림"/>
                <w:b/>
                <w:bCs/>
                <w:color w:val="000000"/>
                <w:spacing w:val="-8"/>
                <w:sz w:val="20"/>
                <w:szCs w:val="20"/>
              </w:rPr>
              <w:t>.</w:t>
            </w:r>
          </w:p>
        </w:tc>
      </w:tr>
      <w:tr w:rsidR="00E272B9" w:rsidRPr="002E0841" w:rsidTr="002C1914">
        <w:trPr>
          <w:trHeight w:val="757"/>
        </w:trPr>
        <w:tc>
          <w:tcPr>
            <w:tcW w:w="83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jc w:val="both"/>
              <w:textAlignment w:val="baseline"/>
              <w:rPr>
                <w:rFonts w:ascii="굴림체" w:eastAsia="굴림체" w:hAnsi="굴림체" w:cs="굴림"/>
                <w:color w:val="000000"/>
                <w:spacing w:val="-8"/>
                <w:w w:val="99"/>
                <w:sz w:val="20"/>
                <w:szCs w:val="20"/>
              </w:rPr>
            </w:pPr>
            <w:r w:rsidRPr="002E0841">
              <w:rPr>
                <w:rFonts w:ascii="굴림체" w:eastAsia="굴림체" w:hAnsi="굴림체" w:cs="굴림" w:hint="eastAsia"/>
                <w:color w:val="000000"/>
                <w:spacing w:val="-8"/>
                <w:w w:val="99"/>
                <w:sz w:val="20"/>
                <w:szCs w:val="20"/>
              </w:rPr>
              <w:t>모범상과 총영사상</w:t>
            </w:r>
            <w:r w:rsidRPr="002E0841">
              <w:rPr>
                <w:rFonts w:ascii="굴림체" w:eastAsia="굴림체" w:hAnsi="굴림체" w:cs="굴림"/>
                <w:color w:val="000000"/>
                <w:spacing w:val="-8"/>
                <w:w w:val="99"/>
                <w:sz w:val="20"/>
                <w:szCs w:val="20"/>
              </w:rPr>
              <w:t>/</w:t>
            </w:r>
            <w:r w:rsidRPr="002E0841">
              <w:rPr>
                <w:rFonts w:ascii="굴림체" w:eastAsia="굴림체" w:hAnsi="굴림체" w:cs="굴림" w:hint="eastAsia"/>
                <w:color w:val="000000"/>
                <w:spacing w:val="-8"/>
                <w:w w:val="99"/>
                <w:sz w:val="20"/>
                <w:szCs w:val="20"/>
              </w:rPr>
              <w:t xml:space="preserve">학교법인이사장상은 수상 예정일 기준 이전 </w:t>
            </w:r>
            <w:r w:rsidRPr="002E0841">
              <w:rPr>
                <w:rFonts w:ascii="굴림체" w:eastAsia="굴림체" w:hAnsi="굴림체" w:cs="굴림"/>
                <w:color w:val="000000"/>
                <w:spacing w:val="-8"/>
                <w:w w:val="99"/>
                <w:sz w:val="20"/>
                <w:szCs w:val="20"/>
              </w:rPr>
              <w:t>1</w:t>
            </w:r>
            <w:r w:rsidRPr="002E0841">
              <w:rPr>
                <w:rFonts w:ascii="굴림체" w:eastAsia="굴림체" w:hAnsi="굴림체" w:cs="굴림" w:hint="eastAsia"/>
                <w:color w:val="000000"/>
                <w:spacing w:val="-8"/>
                <w:w w:val="99"/>
                <w:sz w:val="20"/>
                <w:szCs w:val="20"/>
              </w:rPr>
              <w:t>년 동안 선도 확인서를</w:t>
            </w:r>
          </w:p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jc w:val="both"/>
              <w:textAlignment w:val="baseline"/>
              <w:rPr>
                <w:rFonts w:ascii="굴림체" w:eastAsia="굴림체" w:hAnsi="굴림체" w:cs="굴림"/>
                <w:color w:val="000000"/>
                <w:spacing w:val="-8"/>
                <w:w w:val="99"/>
                <w:sz w:val="20"/>
                <w:szCs w:val="20"/>
              </w:rPr>
            </w:pPr>
            <w:r w:rsidRPr="002E0841">
              <w:rPr>
                <w:rFonts w:ascii="굴림체" w:eastAsia="굴림체" w:hAnsi="굴림체" w:cs="굴림" w:hint="eastAsia"/>
                <w:color w:val="000000"/>
                <w:spacing w:val="-8"/>
                <w:w w:val="99"/>
                <w:sz w:val="20"/>
                <w:szCs w:val="20"/>
              </w:rPr>
              <w:t xml:space="preserve"> </w:t>
            </w:r>
            <w:r w:rsidRPr="002E0841">
              <w:rPr>
                <w:rFonts w:ascii="굴림체" w:eastAsia="굴림체" w:hAnsi="굴림체" w:cs="굴림"/>
                <w:color w:val="000000"/>
                <w:spacing w:val="-8"/>
                <w:w w:val="99"/>
                <w:sz w:val="20"/>
                <w:szCs w:val="20"/>
              </w:rPr>
              <w:t>1</w:t>
            </w:r>
            <w:r w:rsidRPr="002E0841">
              <w:rPr>
                <w:rFonts w:ascii="굴림체" w:eastAsia="굴림체" w:hAnsi="굴림체" w:cs="굴림" w:hint="eastAsia"/>
                <w:color w:val="000000"/>
                <w:spacing w:val="-8"/>
                <w:w w:val="99"/>
                <w:sz w:val="20"/>
                <w:szCs w:val="20"/>
              </w:rPr>
              <w:t>회 이상 발급받는 학생은 수상에서 제외됩니다</w:t>
            </w:r>
            <w:r w:rsidRPr="002E0841">
              <w:rPr>
                <w:rFonts w:ascii="굴림체" w:eastAsia="굴림체" w:hAnsi="굴림체" w:cs="굴림"/>
                <w:color w:val="000000"/>
                <w:spacing w:val="-8"/>
                <w:w w:val="99"/>
                <w:sz w:val="20"/>
                <w:szCs w:val="20"/>
              </w:rPr>
              <w:t>.(SKSS</w:t>
            </w:r>
            <w:r w:rsidRPr="002E0841">
              <w:rPr>
                <w:rFonts w:ascii="굴림체" w:eastAsia="굴림체" w:hAnsi="굴림체" w:cs="굴림" w:hint="eastAsia"/>
                <w:color w:val="000000"/>
                <w:spacing w:val="-8"/>
                <w:w w:val="99"/>
                <w:sz w:val="20"/>
                <w:szCs w:val="20"/>
              </w:rPr>
              <w:t>는 제외</w:t>
            </w:r>
            <w:r w:rsidRPr="002E0841">
              <w:rPr>
                <w:rFonts w:ascii="굴림체" w:eastAsia="굴림체" w:hAnsi="굴림체" w:cs="굴림"/>
                <w:color w:val="000000"/>
                <w:spacing w:val="-8"/>
                <w:w w:val="99"/>
                <w:sz w:val="20"/>
                <w:szCs w:val="20"/>
              </w:rPr>
              <w:t>)</w:t>
            </w:r>
          </w:p>
        </w:tc>
      </w:tr>
      <w:tr w:rsidR="00E272B9" w:rsidRPr="002E0841" w:rsidTr="002C1914">
        <w:trPr>
          <w:trHeight w:val="274"/>
        </w:trPr>
        <w:tc>
          <w:tcPr>
            <w:tcW w:w="83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F5DCA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/>
              <w:jc w:val="both"/>
              <w:textAlignment w:val="baseline"/>
              <w:rPr>
                <w:rFonts w:ascii="굴림체" w:eastAsia="굴림체" w:hAnsi="굴림체" w:cs="굴림"/>
                <w:color w:val="000000"/>
                <w:spacing w:val="-8"/>
                <w:sz w:val="20"/>
                <w:szCs w:val="20"/>
              </w:rPr>
            </w:pPr>
            <w:r w:rsidRPr="002E0841">
              <w:rPr>
                <w:rFonts w:ascii="굴림체" w:eastAsia="굴림체" w:hAnsi="굴림체" w:cs="굴림" w:hint="eastAsia"/>
                <w:b/>
                <w:bCs/>
                <w:color w:val="000000"/>
                <w:spacing w:val="-8"/>
                <w:sz w:val="20"/>
                <w:szCs w:val="20"/>
              </w:rPr>
              <w:t>☞ 학생생활기록부 작성에서 불이익을 받을 수 있습니다</w:t>
            </w:r>
            <w:r w:rsidRPr="002E0841">
              <w:rPr>
                <w:rFonts w:ascii="굴림체" w:eastAsia="굴림체" w:hAnsi="굴림체" w:cs="굴림"/>
                <w:b/>
                <w:bCs/>
                <w:color w:val="000000"/>
                <w:spacing w:val="-8"/>
                <w:sz w:val="20"/>
                <w:szCs w:val="20"/>
              </w:rPr>
              <w:t>.</w:t>
            </w:r>
          </w:p>
        </w:tc>
      </w:tr>
      <w:tr w:rsidR="00E272B9" w:rsidRPr="002E0841" w:rsidTr="002C1914">
        <w:trPr>
          <w:trHeight w:val="507"/>
        </w:trPr>
        <w:tc>
          <w:tcPr>
            <w:tcW w:w="83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272B9" w:rsidRPr="00AA73FD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jc w:val="both"/>
              <w:textAlignment w:val="baseline"/>
              <w:rPr>
                <w:rFonts w:ascii="굴림체" w:eastAsia="굴림체" w:hAnsi="굴림체" w:cs="굴림"/>
                <w:color w:val="000000"/>
                <w:spacing w:val="-8"/>
                <w:w w:val="98"/>
                <w:sz w:val="20"/>
                <w:szCs w:val="20"/>
              </w:rPr>
            </w:pPr>
            <w:r w:rsidRPr="002E0841">
              <w:rPr>
                <w:rFonts w:ascii="굴림체" w:eastAsia="굴림체" w:hAnsi="굴림체" w:cs="굴림" w:hint="eastAsia"/>
                <w:color w:val="000000"/>
                <w:spacing w:val="-8"/>
                <w:w w:val="98"/>
                <w:sz w:val="20"/>
                <w:szCs w:val="20"/>
              </w:rPr>
              <w:t xml:space="preserve">사안에 경중에 따라 선도위원회에서 징계 수위를 심의, 결정하고 행동발달에 따른 </w:t>
            </w:r>
          </w:p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jc w:val="both"/>
              <w:textAlignment w:val="baseline"/>
              <w:rPr>
                <w:rFonts w:ascii="굴림체" w:eastAsia="굴림체" w:hAnsi="굴림체" w:cs="굴림"/>
                <w:color w:val="000000"/>
                <w:spacing w:val="-8"/>
                <w:sz w:val="20"/>
                <w:szCs w:val="20"/>
              </w:rPr>
            </w:pPr>
            <w:r w:rsidRPr="002E0841">
              <w:rPr>
                <w:rFonts w:ascii="굴림체" w:eastAsia="굴림체" w:hAnsi="굴림체" w:cs="굴림" w:hint="eastAsia"/>
                <w:b/>
                <w:bCs/>
                <w:color w:val="000000"/>
                <w:spacing w:val="-8"/>
                <w:w w:val="98"/>
                <w:sz w:val="20"/>
                <w:szCs w:val="20"/>
              </w:rPr>
              <w:t>학생생활기록부</w:t>
            </w:r>
            <w:r w:rsidRPr="002E0841">
              <w:rPr>
                <w:rFonts w:ascii="굴림체" w:eastAsia="굴림체" w:hAnsi="굴림체" w:cs="굴림" w:hint="eastAsia"/>
                <w:b/>
                <w:bCs/>
                <w:color w:val="000000"/>
                <w:spacing w:val="-8"/>
                <w:sz w:val="20"/>
                <w:szCs w:val="20"/>
              </w:rPr>
              <w:t xml:space="preserve"> 작성에서의 불이익</w:t>
            </w:r>
            <w:r w:rsidRPr="002E0841">
              <w:rPr>
                <w:rFonts w:ascii="굴림체" w:eastAsia="굴림체" w:hAnsi="굴림체" w:cs="굴림" w:hint="eastAsia"/>
                <w:color w:val="000000"/>
                <w:spacing w:val="-8"/>
                <w:sz w:val="20"/>
                <w:szCs w:val="20"/>
              </w:rPr>
              <w:t>을 받을 수 있습니다.</w:t>
            </w:r>
          </w:p>
        </w:tc>
      </w:tr>
    </w:tbl>
    <w:p w:rsidR="00E272B9" w:rsidRPr="00E4786C" w:rsidRDefault="00E272B9" w:rsidP="00E272B9">
      <w:pPr>
        <w:widowControl w:val="0"/>
        <w:wordWrap w:val="0"/>
        <w:autoSpaceDE w:val="0"/>
        <w:autoSpaceDN w:val="0"/>
        <w:snapToGrid w:val="0"/>
        <w:spacing w:before="200" w:after="0" w:line="264" w:lineRule="auto"/>
        <w:jc w:val="both"/>
        <w:textAlignment w:val="baseline"/>
        <w:rPr>
          <w:rFonts w:ascii="HY헤드라인M" w:eastAsia="HY헤드라인M" w:hAnsi="굴림체" w:cs="굴림"/>
          <w:b/>
          <w:color w:val="000000"/>
          <w:sz w:val="12"/>
          <w:szCs w:val="30"/>
        </w:rPr>
      </w:pPr>
    </w:p>
    <w:p w:rsidR="00E272B9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HY신명조" w:eastAsia="HY신명조" w:hAnsi="굴림" w:cs="굴림"/>
          <w:b/>
          <w:bCs/>
          <w:color w:val="000000"/>
          <w:sz w:val="16"/>
          <w:szCs w:val="16"/>
          <w:u w:val="single" w:color="000000"/>
          <w:shd w:val="clear" w:color="auto" w:fill="FFFFFF"/>
        </w:rPr>
      </w:pPr>
    </w:p>
    <w:p w:rsidR="00E272B9" w:rsidRPr="009A2D7E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HY신명조" w:eastAsia="HY신명조" w:hAnsi="굴림" w:cs="굴림"/>
          <w:b/>
          <w:bCs/>
          <w:color w:val="000000"/>
          <w:sz w:val="16"/>
          <w:szCs w:val="16"/>
          <w:u w:val="single" w:color="000000"/>
          <w:shd w:val="clear" w:color="auto" w:fill="FFFFFF"/>
        </w:rPr>
      </w:pPr>
    </w:p>
    <w:p w:rsidR="00E272B9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HY신명조" w:eastAsia="HY신명조" w:hAnsi="굴림" w:cs="굴림"/>
          <w:b/>
          <w:bCs/>
          <w:color w:val="000000"/>
          <w:sz w:val="30"/>
          <w:szCs w:val="30"/>
          <w:u w:val="single" w:color="000000"/>
          <w:shd w:val="clear" w:color="auto" w:fill="FFFFFF"/>
        </w:rPr>
      </w:pPr>
    </w:p>
    <w:p w:rsidR="00E272B9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HY신명조" w:eastAsia="HY신명조" w:hAnsi="굴림" w:cs="굴림"/>
          <w:b/>
          <w:bCs/>
          <w:color w:val="000000"/>
          <w:sz w:val="30"/>
          <w:szCs w:val="30"/>
          <w:u w:val="single" w:color="000000"/>
          <w:shd w:val="clear" w:color="auto" w:fill="FFFFFF"/>
        </w:rPr>
      </w:pPr>
    </w:p>
    <w:p w:rsidR="00E272B9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HY신명조" w:eastAsia="HY신명조" w:hAnsi="굴림" w:cs="굴림"/>
          <w:b/>
          <w:bCs/>
          <w:color w:val="000000"/>
          <w:sz w:val="30"/>
          <w:szCs w:val="30"/>
          <w:u w:val="single" w:color="000000"/>
          <w:shd w:val="clear" w:color="auto" w:fill="FFFFFF"/>
        </w:rPr>
      </w:pPr>
    </w:p>
    <w:p w:rsidR="00E272B9" w:rsidRDefault="00E272B9" w:rsidP="00E272B9">
      <w:pPr>
        <w:widowControl w:val="0"/>
        <w:shd w:val="clear" w:color="auto" w:fill="FFFFFF"/>
        <w:autoSpaceDE w:val="0"/>
        <w:autoSpaceDN w:val="0"/>
        <w:spacing w:after="0" w:line="180" w:lineRule="auto"/>
        <w:jc w:val="center"/>
        <w:textAlignment w:val="baseline"/>
        <w:rPr>
          <w:rFonts w:ascii="HY신명조" w:eastAsia="HY신명조" w:hAnsi="굴림" w:cs="굴림"/>
          <w:b/>
          <w:bCs/>
          <w:color w:val="000000"/>
          <w:sz w:val="16"/>
          <w:szCs w:val="16"/>
          <w:u w:val="single" w:color="000000"/>
          <w:shd w:val="clear" w:color="auto" w:fill="FFFFFF"/>
        </w:rPr>
      </w:pPr>
    </w:p>
    <w:p w:rsidR="00E272B9" w:rsidRPr="009A28CB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HY신명조" w:eastAsia="HY신명조" w:hAnsi="굴림" w:cs="굴림"/>
          <w:color w:val="000000"/>
          <w:sz w:val="20"/>
          <w:szCs w:val="20"/>
        </w:rPr>
      </w:pPr>
      <w:r w:rsidRPr="009A28CB">
        <w:rPr>
          <w:rFonts w:ascii="HY신명조" w:eastAsia="HY신명조" w:hAnsi="굴림" w:cs="굴림" w:hint="eastAsia"/>
          <w:b/>
          <w:bCs/>
          <w:color w:val="000000"/>
          <w:sz w:val="30"/>
          <w:szCs w:val="30"/>
          <w:u w:val="single" w:color="000000"/>
          <w:shd w:val="clear" w:color="auto" w:fill="FFFFFF"/>
        </w:rPr>
        <w:t xml:space="preserve">선도 </w:t>
      </w:r>
      <w:r w:rsidRPr="009A28CB">
        <w:rPr>
          <w:rFonts w:ascii="HY신명조" w:eastAsia="HY신명조" w:hAnsi="굴림" w:cs="굴림" w:hint="eastAsia"/>
          <w:b/>
          <w:bCs/>
          <w:color w:val="000000"/>
          <w:sz w:val="30"/>
          <w:szCs w:val="30"/>
          <w:u w:val="single" w:color="000000"/>
          <w:shd w:val="clear" w:color="auto" w:fill="FFFFFF"/>
        </w:rPr>
        <w:lastRenderedPageBreak/>
        <w:t xml:space="preserve">확인서 </w:t>
      </w:r>
      <w:r w:rsidRPr="009A2D7E">
        <w:rPr>
          <w:rFonts w:ascii="HY궁서" w:eastAsia="HY궁서" w:hAnsi="굴림" w:cs="굴림" w:hint="eastAsia"/>
          <w:b/>
          <w:bCs/>
          <w:color w:val="000000"/>
          <w:sz w:val="30"/>
          <w:szCs w:val="30"/>
          <w:u w:val="single" w:color="000000"/>
          <w:shd w:val="clear" w:color="auto" w:fill="FFFFFF"/>
        </w:rPr>
        <w:t>(예시)</w:t>
      </w:r>
    </w:p>
    <w:tbl>
      <w:tblPr>
        <w:tblOverlap w:val="never"/>
        <w:tblW w:w="0" w:type="auto"/>
        <w:tblInd w:w="499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3"/>
        <w:gridCol w:w="1735"/>
        <w:gridCol w:w="2038"/>
        <w:gridCol w:w="1009"/>
        <w:gridCol w:w="1631"/>
      </w:tblGrid>
      <w:tr w:rsidR="00E272B9" w:rsidRPr="001F3129" w:rsidTr="002C1914">
        <w:trPr>
          <w:trHeight w:val="57"/>
        </w:trPr>
        <w:tc>
          <w:tcPr>
            <w:tcW w:w="27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선 도 규 정</w:t>
            </w:r>
          </w:p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(</w:t>
            </w: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해당항목에 표시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)</w:t>
            </w: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수업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준법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/</w:t>
            </w: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공중도덕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V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용의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통학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근태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약물 오남용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집단행동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사이버관련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기타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</w:tr>
      <w:tr w:rsidR="00E272B9" w:rsidRPr="001F3129" w:rsidTr="002C1914">
        <w:trPr>
          <w:trHeight w:val="57"/>
        </w:trPr>
        <w:tc>
          <w:tcPr>
            <w:tcW w:w="2713" w:type="dxa"/>
            <w:vMerge w:val="restart"/>
            <w:tcBorders>
              <w:top w:val="single" w:sz="18" w:space="0" w:color="000000"/>
              <w:left w:val="nil"/>
              <w:bottom w:val="single" w:sz="2" w:space="0" w:color="000000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377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선도규정 세부항목</w:t>
            </w:r>
          </w:p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(</w:t>
            </w: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징계 양정표의 해당 항목번호와</w:t>
            </w:r>
          </w:p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내용 기재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)</w:t>
            </w:r>
          </w:p>
        </w:tc>
        <w:tc>
          <w:tcPr>
            <w:tcW w:w="10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항목번호</w:t>
            </w:r>
          </w:p>
        </w:tc>
        <w:tc>
          <w:tcPr>
            <w:tcW w:w="16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세부항목내용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000000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10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33</w:t>
            </w:r>
          </w:p>
        </w:tc>
        <w:tc>
          <w:tcPr>
            <w:tcW w:w="16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용의복장위반</w:t>
            </w:r>
          </w:p>
        </w:tc>
      </w:tr>
      <w:tr w:rsidR="00E272B9" w:rsidRPr="001F3129" w:rsidTr="002C1914">
        <w:trPr>
          <w:trHeight w:val="57"/>
        </w:trPr>
        <w:tc>
          <w:tcPr>
            <w:tcW w:w="271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세 부 내 용</w:t>
            </w: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발생일시</w:t>
            </w:r>
          </w:p>
        </w:tc>
        <w:tc>
          <w:tcPr>
            <w:tcW w:w="467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20</w:t>
            </w:r>
            <w:r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2</w:t>
            </w: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0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. </w:t>
            </w:r>
            <w:r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12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. 4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발생장소</w:t>
            </w:r>
          </w:p>
        </w:tc>
        <w:tc>
          <w:tcPr>
            <w:tcW w:w="467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12-1 교실앞 복도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관련학생</w:t>
            </w:r>
          </w:p>
        </w:tc>
        <w:tc>
          <w:tcPr>
            <w:tcW w:w="467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12-1 홍길동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사안내용</w:t>
            </w:r>
          </w:p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(</w:t>
            </w: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구체적기술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)</w:t>
            </w:r>
          </w:p>
        </w:tc>
        <w:tc>
          <w:tcPr>
            <w:tcW w:w="467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- 실내에서 공놀이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관련자</w:t>
            </w:r>
          </w:p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확인</w:t>
            </w:r>
          </w:p>
        </w:tc>
        <w:tc>
          <w:tcPr>
            <w:tcW w:w="467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상기 위반 내용에 이의가 없음을 확인 합니다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.</w:t>
            </w:r>
          </w:p>
          <w:p w:rsidR="00E272B9" w:rsidRPr="001F3129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20</w:t>
            </w: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20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. </w:t>
            </w:r>
            <w:r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12</w:t>
            </w: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. 4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2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학 생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right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손 흥 민(인)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2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선도교사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right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지 동 원(인)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2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담임교사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right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기 성 용(인)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2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생활지도담당교사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right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이 청 용(인)</w:t>
            </w:r>
          </w:p>
        </w:tc>
      </w:tr>
      <w:tr w:rsidR="00E272B9" w:rsidRPr="001F3129" w:rsidTr="002C1914">
        <w:trPr>
          <w:trHeight w:val="5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2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생활지도부장교사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right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차 두 리(인)</w:t>
            </w:r>
          </w:p>
        </w:tc>
      </w:tr>
      <w:tr w:rsidR="00E272B9" w:rsidRPr="001F3129" w:rsidTr="002C1914">
        <w:trPr>
          <w:trHeight w:val="7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272B9" w:rsidRPr="001F3129" w:rsidRDefault="00E272B9" w:rsidP="002C1914">
            <w:pPr>
              <w:spacing w:after="0" w:line="240" w:lineRule="auto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</w:p>
        </w:tc>
        <w:tc>
          <w:tcPr>
            <w:tcW w:w="2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교 감</w:t>
            </w:r>
          </w:p>
        </w:tc>
        <w:tc>
          <w:tcPr>
            <w:tcW w:w="26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after="0" w:line="240" w:lineRule="auto"/>
              <w:jc w:val="right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1F3129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박 지 성(인)</w:t>
            </w:r>
          </w:p>
        </w:tc>
      </w:tr>
    </w:tbl>
    <w:p w:rsidR="00E272B9" w:rsidRPr="001F312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Chars="200" w:firstLine="440"/>
        <w:textAlignment w:val="baseline"/>
        <w:rPr>
          <w:rFonts w:ascii="맑은 고딕" w:hAnsi="맑은 고딕" w:cs="굴림"/>
          <w:color w:val="000000"/>
          <w:sz w:val="20"/>
          <w:szCs w:val="20"/>
        </w:rPr>
      </w:pPr>
      <w:r w:rsidRPr="001F3129">
        <w:rPr>
          <w:rFonts w:ascii="맑은 고딕" w:hAnsi="맑은 고딕" w:cs="굴림"/>
          <w:color w:val="000000"/>
          <w:sz w:val="22"/>
          <w:szCs w:val="22"/>
          <w:shd w:val="clear" w:color="auto" w:fill="FFFFFF"/>
        </w:rPr>
        <w:t xml:space="preserve">※ 선도확인서 제출 기한인 </w:t>
      </w:r>
      <w:r w:rsidRPr="001F3129">
        <w:rPr>
          <w:rFonts w:ascii="맑은 고딕" w:hAnsi="맑은 고딕" w:cs="굴림"/>
          <w:b/>
          <w:bCs/>
          <w:color w:val="000000"/>
          <w:sz w:val="22"/>
          <w:szCs w:val="22"/>
          <w:u w:val="single" w:color="000000"/>
          <w:shd w:val="clear" w:color="auto" w:fill="FFFFFF"/>
        </w:rPr>
        <w:t>12</w:t>
      </w:r>
      <w:r w:rsidRPr="001F3129">
        <w:rPr>
          <w:rFonts w:ascii="맑은 고딕" w:hAnsi="맑은 고딕" w:cs="굴림" w:hint="eastAsia"/>
          <w:b/>
          <w:bCs/>
          <w:color w:val="000000"/>
          <w:sz w:val="22"/>
          <w:szCs w:val="22"/>
          <w:u w:val="single" w:color="000000"/>
          <w:shd w:val="clear" w:color="auto" w:fill="FFFFFF"/>
        </w:rPr>
        <w:t>월</w:t>
      </w:r>
      <w:r w:rsidRPr="001F3129">
        <w:rPr>
          <w:rFonts w:ascii="맑은 고딕" w:hAnsi="맑은 고딕" w:cs="굴림"/>
          <w:b/>
          <w:bCs/>
          <w:color w:val="000000"/>
          <w:sz w:val="22"/>
          <w:szCs w:val="22"/>
          <w:u w:val="single" w:color="000000"/>
          <w:shd w:val="clear" w:color="auto" w:fill="FFFFFF"/>
        </w:rPr>
        <w:t xml:space="preserve"> </w:t>
      </w:r>
      <w:r w:rsidRPr="001F3129">
        <w:rPr>
          <w:rFonts w:ascii="맑은 고딕" w:hAnsi="맑은 고딕" w:cs="굴림" w:hint="eastAsia"/>
          <w:b/>
          <w:bCs/>
          <w:color w:val="000000"/>
          <w:sz w:val="22"/>
          <w:szCs w:val="22"/>
          <w:u w:val="single" w:color="000000"/>
          <w:shd w:val="clear" w:color="auto" w:fill="FFFFFF"/>
        </w:rPr>
        <w:t>1</w:t>
      </w:r>
      <w:r w:rsidRPr="001F3129">
        <w:rPr>
          <w:rFonts w:ascii="맑은 고딕" w:hAnsi="맑은 고딕" w:cs="굴림"/>
          <w:b/>
          <w:bCs/>
          <w:color w:val="000000"/>
          <w:sz w:val="22"/>
          <w:szCs w:val="22"/>
          <w:u w:val="single" w:color="000000"/>
          <w:shd w:val="clear" w:color="auto" w:fill="FFFFFF"/>
        </w:rPr>
        <w:t>1일</w:t>
      </w:r>
      <w:r w:rsidRPr="001F3129">
        <w:rPr>
          <w:rFonts w:ascii="맑은 고딕" w:hAnsi="맑은 고딕" w:cs="굴림"/>
          <w:b/>
          <w:bCs/>
          <w:color w:val="000000"/>
          <w:sz w:val="22"/>
          <w:szCs w:val="22"/>
          <w:shd w:val="clear" w:color="auto" w:fill="FFFFFF"/>
        </w:rPr>
        <w:t>까지 제출</w:t>
      </w:r>
      <w:r w:rsidRPr="001F3129">
        <w:rPr>
          <w:rFonts w:ascii="맑은 고딕" w:hAnsi="맑은 고딕" w:cs="굴림"/>
          <w:color w:val="000000"/>
          <w:sz w:val="22"/>
          <w:szCs w:val="22"/>
          <w:shd w:val="clear" w:color="auto" w:fill="FFFFFF"/>
        </w:rPr>
        <w:t xml:space="preserve">하지 않을시 </w:t>
      </w:r>
      <w:r w:rsidRPr="001F3129">
        <w:rPr>
          <w:rFonts w:ascii="맑은 고딕" w:hAnsi="맑은 고딕" w:cs="굴림" w:hint="eastAsia"/>
          <w:color w:val="000000"/>
          <w:sz w:val="22"/>
          <w:szCs w:val="22"/>
          <w:shd w:val="clear" w:color="auto" w:fill="FFFFFF"/>
        </w:rPr>
        <w:t>‘</w:t>
      </w:r>
      <w:r w:rsidRPr="001F3129">
        <w:rPr>
          <w:rFonts w:ascii="맑은 고딕" w:hAnsi="맑은 고딕" w:cs="굴림"/>
          <w:b/>
          <w:bCs/>
          <w:color w:val="000000"/>
          <w:sz w:val="22"/>
          <w:szCs w:val="22"/>
          <w:shd w:val="clear" w:color="auto" w:fill="FFFFFF"/>
        </w:rPr>
        <w:t>지시불이행</w:t>
      </w:r>
      <w:r w:rsidRPr="001F3129">
        <w:rPr>
          <w:rFonts w:ascii="맑은 고딕" w:hAnsi="맑은 고딕" w:cs="굴림" w:hint="eastAsia"/>
          <w:b/>
          <w:bCs/>
          <w:color w:val="000000"/>
          <w:sz w:val="22"/>
          <w:szCs w:val="22"/>
          <w:shd w:val="clear" w:color="auto" w:fill="FFFFFF"/>
        </w:rPr>
        <w:t>’</w:t>
      </w:r>
      <w:r w:rsidRPr="001F3129">
        <w:rPr>
          <w:rFonts w:ascii="맑은 고딕" w:hAnsi="맑은 고딕" w:cs="굴림"/>
          <w:b/>
          <w:bCs/>
          <w:color w:val="000000"/>
          <w:sz w:val="22"/>
          <w:szCs w:val="22"/>
          <w:shd w:val="clear" w:color="auto" w:fill="FFFFFF"/>
        </w:rPr>
        <w:t>으로 선도확인서</w:t>
      </w:r>
    </w:p>
    <w:p w:rsidR="00E272B9" w:rsidRPr="001F3129" w:rsidRDefault="00E272B9" w:rsidP="00E272B9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Chars="300" w:firstLine="660"/>
        <w:textAlignment w:val="baseline"/>
        <w:rPr>
          <w:rFonts w:ascii="맑은 고딕" w:hAnsi="맑은 고딕" w:cs="굴림"/>
          <w:color w:val="000000"/>
          <w:sz w:val="20"/>
          <w:szCs w:val="20"/>
        </w:rPr>
      </w:pPr>
      <w:r w:rsidRPr="001F3129">
        <w:rPr>
          <w:rFonts w:ascii="맑은 고딕" w:hAnsi="맑은 고딕" w:cs="굴림"/>
          <w:b/>
          <w:bCs/>
          <w:color w:val="000000"/>
          <w:sz w:val="22"/>
          <w:szCs w:val="22"/>
          <w:shd w:val="clear" w:color="auto" w:fill="FFFFFF"/>
        </w:rPr>
        <w:t>추가 발행</w:t>
      </w:r>
      <w:r w:rsidRPr="001F3129">
        <w:rPr>
          <w:rFonts w:ascii="맑은 고딕" w:hAnsi="맑은 고딕" w:cs="굴림"/>
          <w:color w:val="000000"/>
          <w:sz w:val="22"/>
          <w:szCs w:val="22"/>
          <w:shd w:val="clear" w:color="auto" w:fill="FFFFFF"/>
        </w:rPr>
        <w:t>됩니다</w:t>
      </w:r>
      <w:r w:rsidRPr="001F3129">
        <w:rPr>
          <w:rFonts w:ascii="맑은 고딕" w:hAnsi="맑은 고딕" w:cs="굴림" w:hint="eastAsia"/>
          <w:color w:val="000000"/>
          <w:sz w:val="22"/>
          <w:szCs w:val="22"/>
          <w:shd w:val="clear" w:color="auto" w:fill="FFFFFF"/>
        </w:rPr>
        <w:t xml:space="preserve">. </w:t>
      </w:r>
      <w:r w:rsidRPr="001F3129">
        <w:rPr>
          <w:rFonts w:ascii="맑은 고딕" w:hAnsi="맑은 고딕" w:cs="굴림"/>
          <w:color w:val="000000"/>
          <w:sz w:val="22"/>
          <w:szCs w:val="22"/>
          <w:shd w:val="clear" w:color="auto" w:fill="FFFFFF"/>
        </w:rPr>
        <w:t xml:space="preserve">제출 기한까지 </w:t>
      </w:r>
      <w:r w:rsidRPr="001F3129">
        <w:rPr>
          <w:rFonts w:ascii="맑은 고딕" w:hAnsi="맑은 고딕" w:cs="굴림"/>
          <w:b/>
          <w:bCs/>
          <w:color w:val="000000"/>
          <w:sz w:val="22"/>
          <w:szCs w:val="22"/>
          <w:shd w:val="clear" w:color="auto" w:fill="FFFFFF"/>
        </w:rPr>
        <w:t>꼭 제출</w:t>
      </w:r>
      <w:r w:rsidRPr="001F3129">
        <w:rPr>
          <w:rFonts w:ascii="맑은 고딕" w:hAnsi="맑은 고딕" w:cs="굴림"/>
          <w:color w:val="000000"/>
          <w:sz w:val="22"/>
          <w:szCs w:val="22"/>
          <w:shd w:val="clear" w:color="auto" w:fill="FFFFFF"/>
        </w:rPr>
        <w:t>하기 바랍니다</w:t>
      </w:r>
      <w:r w:rsidRPr="001F3129">
        <w:rPr>
          <w:rFonts w:ascii="맑은 고딕" w:hAnsi="맑은 고딕" w:cs="굴림" w:hint="eastAsia"/>
          <w:color w:val="000000"/>
          <w:sz w:val="22"/>
          <w:szCs w:val="22"/>
          <w:shd w:val="clear" w:color="auto" w:fill="FFFFFF"/>
        </w:rPr>
        <w:t>.</w:t>
      </w:r>
    </w:p>
    <w:tbl>
      <w:tblPr>
        <w:tblOverlap w:val="never"/>
        <w:tblW w:w="0" w:type="auto"/>
        <w:tblInd w:w="535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7"/>
      </w:tblGrid>
      <w:tr w:rsidR="00E272B9" w:rsidRPr="001F3129" w:rsidTr="002C1914">
        <w:trPr>
          <w:trHeight w:val="1219"/>
        </w:trPr>
        <w:tc>
          <w:tcPr>
            <w:tcW w:w="9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E272B9" w:rsidRPr="001F3129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20"/>
                <w:szCs w:val="20"/>
              </w:rPr>
            </w:pPr>
            <w:r w:rsidRPr="001F3129">
              <w:rPr>
                <w:rFonts w:ascii="맑은 고딕" w:hAnsi="맑은 고딕" w:cs="굴림"/>
                <w:b/>
                <w:bCs/>
                <w:color w:val="000000"/>
                <w:sz w:val="22"/>
                <w:szCs w:val="22"/>
                <w:u w:val="single" w:color="000000"/>
                <w:shd w:val="clear" w:color="auto" w:fill="FFFFFF"/>
              </w:rPr>
              <w:t>부모님 확인 및 의견란</w:t>
            </w:r>
          </w:p>
        </w:tc>
      </w:tr>
    </w:tbl>
    <w:p w:rsidR="00E272B9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굴림" w:eastAsia="나눔스퀘어" w:hAnsi="굴림" w:cs="굴림"/>
          <w:color w:val="000000"/>
          <w:sz w:val="30"/>
          <w:szCs w:val="30"/>
          <w:shd w:val="clear" w:color="auto" w:fill="FFFFFF"/>
        </w:rPr>
      </w:pPr>
    </w:p>
    <w:p w:rsidR="00E272B9" w:rsidRPr="00515A86" w:rsidRDefault="00E272B9" w:rsidP="00E272B9">
      <w:pPr>
        <w:widowControl w:val="0"/>
        <w:shd w:val="clear" w:color="auto" w:fill="FFFFFF"/>
        <w:autoSpaceDE w:val="0"/>
        <w:autoSpaceDN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515A86">
        <w:rPr>
          <w:rFonts w:ascii="굴림" w:eastAsia="나눔스퀘어" w:hAnsi="굴림" w:cs="굴림"/>
          <w:color w:val="000000"/>
          <w:sz w:val="30"/>
          <w:szCs w:val="30"/>
          <w:shd w:val="clear" w:color="auto" w:fill="FFFFFF"/>
        </w:rPr>
        <w:t>상해한국학교</w:t>
      </w:r>
    </w:p>
    <w:tbl>
      <w:tblPr>
        <w:tblpPr w:leftFromText="142" w:rightFromText="142" w:vertAnchor="page" w:horzAnchor="margin" w:tblpXSpec="center" w:tblpY="10771"/>
        <w:tblW w:w="83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4"/>
      </w:tblGrid>
      <w:tr w:rsidR="00E272B9" w:rsidRPr="002E0841" w:rsidTr="002C1914">
        <w:trPr>
          <w:trHeight w:val="483"/>
        </w:trPr>
        <w:tc>
          <w:tcPr>
            <w:tcW w:w="83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F5DCA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322" w:right="100" w:hanging="100"/>
              <w:jc w:val="both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2E0841">
              <w:rPr>
                <w:rFonts w:ascii="굴림체" w:eastAsia="굴림체" w:hAnsi="굴림체" w:cs="굴림" w:hint="eastAsia"/>
                <w:b/>
                <w:bCs/>
                <w:color w:val="000000"/>
                <w:spacing w:val="-8"/>
                <w:sz w:val="20"/>
                <w:szCs w:val="20"/>
              </w:rPr>
              <w:lastRenderedPageBreak/>
              <w:t xml:space="preserve">☞ </w:t>
            </w:r>
            <w:r>
              <w:rPr>
                <w:rFonts w:ascii="굴림체" w:eastAsia="굴림체" w:hAnsi="굴림체" w:cs="굴림" w:hint="eastAsia"/>
                <w:b/>
                <w:bCs/>
                <w:color w:val="000000"/>
                <w:spacing w:val="-8"/>
                <w:sz w:val="20"/>
                <w:szCs w:val="20"/>
              </w:rPr>
              <w:t>통학버스내에서 정당한 요구를 이행하지 않는 경우의 학생 선도 규정</w:t>
            </w:r>
          </w:p>
        </w:tc>
      </w:tr>
      <w:tr w:rsidR="00E272B9" w:rsidRPr="002E0841" w:rsidTr="002C1914">
        <w:trPr>
          <w:trHeight w:val="3439"/>
        </w:trPr>
        <w:tc>
          <w:tcPr>
            <w:tcW w:w="8334" w:type="dxa"/>
            <w:tcBorders>
              <w:top w:val="single" w:sz="2" w:space="0" w:color="000000"/>
              <w:left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272B9" w:rsidRPr="006D09C4" w:rsidRDefault="00E272B9" w:rsidP="002C1914">
            <w:pPr>
              <w:spacing w:after="0"/>
              <w:rPr>
                <w:sz w:val="20"/>
                <w:szCs w:val="16"/>
              </w:rPr>
            </w:pPr>
            <w:r w:rsidRPr="006D09C4">
              <w:rPr>
                <w:rFonts w:hint="eastAsia"/>
                <w:sz w:val="20"/>
                <w:szCs w:val="16"/>
              </w:rPr>
              <w:t xml:space="preserve">35. </w:t>
            </w:r>
            <w:r w:rsidRPr="006D09C4">
              <w:rPr>
                <w:sz w:val="20"/>
                <w:szCs w:val="16"/>
              </w:rPr>
              <w:t>통학버스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이용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시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보모</w:t>
            </w:r>
            <w:r>
              <w:rPr>
                <w:rFonts w:hint="eastAsia"/>
                <w:sz w:val="20"/>
                <w:szCs w:val="16"/>
              </w:rPr>
              <w:t>(</w:t>
            </w:r>
            <w:r>
              <w:rPr>
                <w:rFonts w:hint="eastAsia"/>
                <w:sz w:val="20"/>
                <w:szCs w:val="16"/>
              </w:rPr>
              <w:t>보조교사</w:t>
            </w:r>
            <w:r>
              <w:rPr>
                <w:sz w:val="20"/>
                <w:szCs w:val="16"/>
              </w:rPr>
              <w:t>)</w:t>
            </w:r>
            <w:r>
              <w:rPr>
                <w:rFonts w:hint="eastAsia"/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및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기사의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정당한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요구를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이행하지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않은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학생</w:t>
            </w:r>
            <w:r w:rsidRPr="006D09C4">
              <w:rPr>
                <w:rFonts w:hint="eastAsia"/>
                <w:sz w:val="20"/>
                <w:szCs w:val="16"/>
              </w:rPr>
              <w:t>(</w:t>
            </w:r>
            <w:r w:rsidRPr="006D09C4">
              <w:rPr>
                <w:rFonts w:hint="eastAsia"/>
                <w:b/>
                <w:sz w:val="20"/>
                <w:szCs w:val="16"/>
                <w:u w:val="single"/>
              </w:rPr>
              <w:t>1</w:t>
            </w:r>
            <w:r w:rsidRPr="006D09C4">
              <w:rPr>
                <w:b/>
                <w:sz w:val="20"/>
                <w:szCs w:val="16"/>
                <w:u w:val="single"/>
              </w:rPr>
              <w:t>차</w:t>
            </w:r>
            <w:r w:rsidRPr="006D09C4">
              <w:rPr>
                <w:rFonts w:hint="eastAsia"/>
                <w:sz w:val="20"/>
                <w:szCs w:val="16"/>
              </w:rPr>
              <w:t>)</w:t>
            </w:r>
          </w:p>
          <w:p w:rsidR="00E272B9" w:rsidRPr="006D09C4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textAlignment w:val="baseline"/>
              <w:rPr>
                <w:sz w:val="20"/>
                <w:szCs w:val="16"/>
              </w:rPr>
            </w:pPr>
            <w:r w:rsidRPr="006D09C4">
              <w:rPr>
                <w:rFonts w:hint="eastAsia"/>
                <w:sz w:val="20"/>
                <w:szCs w:val="16"/>
              </w:rPr>
              <w:t xml:space="preserve">- </w:t>
            </w:r>
            <w:r w:rsidRPr="006D09C4">
              <w:rPr>
                <w:b/>
                <w:sz w:val="20"/>
                <w:szCs w:val="16"/>
              </w:rPr>
              <w:t>반성문</w:t>
            </w:r>
            <w:r w:rsidRPr="006D09C4">
              <w:rPr>
                <w:rFonts w:hint="eastAsia"/>
                <w:b/>
                <w:sz w:val="20"/>
                <w:szCs w:val="16"/>
              </w:rPr>
              <w:t>/</w:t>
            </w:r>
            <w:r w:rsidRPr="006D09C4">
              <w:rPr>
                <w:b/>
                <w:sz w:val="20"/>
                <w:szCs w:val="16"/>
              </w:rPr>
              <w:t>학부모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소환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및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각서</w:t>
            </w:r>
          </w:p>
          <w:p w:rsidR="00E272B9" w:rsidRPr="006D09C4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textAlignment w:val="baseline"/>
              <w:rPr>
                <w:sz w:val="20"/>
                <w:szCs w:val="16"/>
              </w:rPr>
            </w:pPr>
          </w:p>
          <w:p w:rsidR="00E272B9" w:rsidRPr="006D09C4" w:rsidRDefault="00E272B9" w:rsidP="002C1914">
            <w:pPr>
              <w:spacing w:after="0"/>
              <w:rPr>
                <w:sz w:val="20"/>
                <w:szCs w:val="16"/>
              </w:rPr>
            </w:pPr>
            <w:r w:rsidRPr="006D09C4">
              <w:rPr>
                <w:rFonts w:hint="eastAsia"/>
                <w:sz w:val="20"/>
                <w:szCs w:val="16"/>
              </w:rPr>
              <w:t xml:space="preserve">36. </w:t>
            </w:r>
            <w:r w:rsidRPr="006D09C4">
              <w:rPr>
                <w:sz w:val="20"/>
                <w:szCs w:val="16"/>
              </w:rPr>
              <w:t>통학버스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이용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시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보모</w:t>
            </w:r>
            <w:r>
              <w:rPr>
                <w:rFonts w:hint="eastAsia"/>
                <w:sz w:val="20"/>
                <w:szCs w:val="16"/>
              </w:rPr>
              <w:t>(</w:t>
            </w:r>
            <w:r>
              <w:rPr>
                <w:rFonts w:hint="eastAsia"/>
                <w:sz w:val="20"/>
                <w:szCs w:val="16"/>
              </w:rPr>
              <w:t>보조교사</w:t>
            </w:r>
            <w:r>
              <w:rPr>
                <w:sz w:val="20"/>
                <w:szCs w:val="16"/>
              </w:rPr>
              <w:t>)</w:t>
            </w:r>
            <w:r>
              <w:rPr>
                <w:rFonts w:hint="eastAsia"/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및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기사의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정당</w:t>
            </w:r>
            <w:r w:rsidRPr="006D09C4">
              <w:rPr>
                <w:rFonts w:hint="eastAsia"/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요구를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이행하지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않은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학생</w:t>
            </w:r>
            <w:r w:rsidRPr="006D09C4">
              <w:rPr>
                <w:rFonts w:hint="eastAsia"/>
                <w:sz w:val="20"/>
                <w:szCs w:val="16"/>
              </w:rPr>
              <w:t>(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rFonts w:hint="eastAsia"/>
                <w:b/>
                <w:sz w:val="20"/>
                <w:szCs w:val="16"/>
                <w:u w:val="single"/>
              </w:rPr>
              <w:t>2</w:t>
            </w:r>
            <w:r w:rsidRPr="006D09C4">
              <w:rPr>
                <w:b/>
                <w:sz w:val="20"/>
                <w:szCs w:val="16"/>
                <w:u w:val="single"/>
              </w:rPr>
              <w:t>차</w:t>
            </w:r>
            <w:r w:rsidRPr="006D09C4">
              <w:rPr>
                <w:rFonts w:hint="eastAsia"/>
                <w:sz w:val="20"/>
                <w:szCs w:val="16"/>
              </w:rPr>
              <w:t>)</w:t>
            </w:r>
          </w:p>
          <w:p w:rsidR="00E272B9" w:rsidRPr="006D09C4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textAlignment w:val="baseline"/>
              <w:rPr>
                <w:sz w:val="20"/>
                <w:szCs w:val="16"/>
              </w:rPr>
            </w:pPr>
            <w:r w:rsidRPr="006D09C4">
              <w:rPr>
                <w:rFonts w:hint="eastAsia"/>
                <w:sz w:val="20"/>
                <w:szCs w:val="16"/>
              </w:rPr>
              <w:t>-</w:t>
            </w:r>
            <w:r w:rsidRPr="006D09C4">
              <w:rPr>
                <w:sz w:val="20"/>
                <w:szCs w:val="16"/>
              </w:rPr>
              <w:t>학부모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소환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및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각서</w:t>
            </w:r>
            <w:r w:rsidRPr="006D09C4">
              <w:rPr>
                <w:rFonts w:hint="eastAsia"/>
                <w:sz w:val="20"/>
                <w:szCs w:val="16"/>
              </w:rPr>
              <w:t>/</w:t>
            </w:r>
            <w:r w:rsidRPr="006D09C4">
              <w:rPr>
                <w:rFonts w:hint="eastAsia"/>
                <w:b/>
                <w:sz w:val="20"/>
                <w:szCs w:val="16"/>
              </w:rPr>
              <w:t>1</w:t>
            </w:r>
            <w:r w:rsidRPr="006D09C4">
              <w:rPr>
                <w:b/>
                <w:sz w:val="20"/>
                <w:szCs w:val="16"/>
              </w:rPr>
              <w:t>주일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통학버스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탑승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제한</w:t>
            </w:r>
          </w:p>
          <w:p w:rsidR="00E272B9" w:rsidRPr="006D09C4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textAlignment w:val="baseline"/>
              <w:rPr>
                <w:sz w:val="20"/>
                <w:szCs w:val="16"/>
              </w:rPr>
            </w:pPr>
          </w:p>
          <w:p w:rsidR="00E272B9" w:rsidRPr="006D09C4" w:rsidRDefault="00E272B9" w:rsidP="002C1914">
            <w:pPr>
              <w:spacing w:after="0"/>
              <w:rPr>
                <w:sz w:val="20"/>
                <w:szCs w:val="16"/>
              </w:rPr>
            </w:pPr>
            <w:r w:rsidRPr="006D09C4">
              <w:rPr>
                <w:rFonts w:hint="eastAsia"/>
                <w:sz w:val="20"/>
                <w:szCs w:val="16"/>
              </w:rPr>
              <w:t xml:space="preserve">37. </w:t>
            </w:r>
            <w:r w:rsidRPr="006D09C4">
              <w:rPr>
                <w:sz w:val="20"/>
                <w:szCs w:val="16"/>
              </w:rPr>
              <w:t>통학버스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이용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시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보모</w:t>
            </w:r>
            <w:r>
              <w:rPr>
                <w:rFonts w:hint="eastAsia"/>
                <w:sz w:val="20"/>
                <w:szCs w:val="16"/>
              </w:rPr>
              <w:t>(</w:t>
            </w:r>
            <w:r>
              <w:rPr>
                <w:rFonts w:hint="eastAsia"/>
                <w:sz w:val="20"/>
                <w:szCs w:val="16"/>
              </w:rPr>
              <w:t>보조교사</w:t>
            </w:r>
            <w:r>
              <w:rPr>
                <w:sz w:val="20"/>
                <w:szCs w:val="16"/>
              </w:rPr>
              <w:t>)</w:t>
            </w:r>
            <w:r w:rsidRPr="006D09C4">
              <w:rPr>
                <w:sz w:val="20"/>
                <w:szCs w:val="16"/>
              </w:rPr>
              <w:t>및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기사의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정당한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요구를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이행하지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않은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학생</w:t>
            </w:r>
            <w:r w:rsidRPr="006D09C4">
              <w:rPr>
                <w:rFonts w:hint="eastAsia"/>
                <w:sz w:val="20"/>
                <w:szCs w:val="16"/>
              </w:rPr>
              <w:t>(</w:t>
            </w:r>
            <w:r w:rsidRPr="001F3129">
              <w:rPr>
                <w:rFonts w:hint="eastAsia"/>
                <w:b/>
                <w:sz w:val="20"/>
                <w:szCs w:val="16"/>
                <w:u w:val="single"/>
              </w:rPr>
              <w:t>3</w:t>
            </w:r>
            <w:r w:rsidRPr="001F3129">
              <w:rPr>
                <w:b/>
                <w:sz w:val="20"/>
                <w:szCs w:val="16"/>
                <w:u w:val="single"/>
              </w:rPr>
              <w:t>차</w:t>
            </w:r>
            <w:r w:rsidRPr="006D09C4">
              <w:rPr>
                <w:rFonts w:hint="eastAsia"/>
                <w:sz w:val="20"/>
                <w:szCs w:val="16"/>
              </w:rPr>
              <w:t>)</w:t>
            </w:r>
          </w:p>
          <w:p w:rsidR="00E272B9" w:rsidRPr="006D09C4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textAlignment w:val="baseline"/>
              <w:rPr>
                <w:sz w:val="20"/>
                <w:szCs w:val="16"/>
              </w:rPr>
            </w:pPr>
            <w:r w:rsidRPr="006D09C4">
              <w:rPr>
                <w:rFonts w:hint="eastAsia"/>
                <w:sz w:val="20"/>
                <w:szCs w:val="16"/>
              </w:rPr>
              <w:t>-</w:t>
            </w:r>
            <w:r w:rsidRPr="006D09C4">
              <w:rPr>
                <w:sz w:val="20"/>
                <w:szCs w:val="16"/>
              </w:rPr>
              <w:t>학부모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소환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및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각서</w:t>
            </w:r>
            <w:r w:rsidRPr="006D09C4">
              <w:rPr>
                <w:rFonts w:hint="eastAsia"/>
                <w:sz w:val="20"/>
                <w:szCs w:val="16"/>
              </w:rPr>
              <w:t>/</w:t>
            </w:r>
            <w:r w:rsidRPr="006D09C4">
              <w:rPr>
                <w:rFonts w:hint="eastAsia"/>
                <w:b/>
                <w:sz w:val="20"/>
                <w:szCs w:val="16"/>
              </w:rPr>
              <w:t>1</w:t>
            </w:r>
            <w:r w:rsidRPr="006D09C4">
              <w:rPr>
                <w:b/>
                <w:sz w:val="20"/>
                <w:szCs w:val="16"/>
              </w:rPr>
              <w:t>개월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통학버스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탑승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제한</w:t>
            </w:r>
          </w:p>
          <w:p w:rsidR="00E272B9" w:rsidRPr="006D09C4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textAlignment w:val="baseline"/>
              <w:rPr>
                <w:sz w:val="20"/>
                <w:szCs w:val="16"/>
              </w:rPr>
            </w:pPr>
          </w:p>
          <w:p w:rsidR="00E272B9" w:rsidRPr="006D09C4" w:rsidRDefault="00E272B9" w:rsidP="002C1914">
            <w:pPr>
              <w:spacing w:after="0"/>
              <w:rPr>
                <w:sz w:val="20"/>
                <w:szCs w:val="16"/>
              </w:rPr>
            </w:pPr>
            <w:r w:rsidRPr="006D09C4">
              <w:rPr>
                <w:rFonts w:hint="eastAsia"/>
                <w:sz w:val="20"/>
                <w:szCs w:val="16"/>
              </w:rPr>
              <w:t xml:space="preserve">38. </w:t>
            </w:r>
            <w:r w:rsidRPr="006D09C4">
              <w:rPr>
                <w:sz w:val="20"/>
                <w:szCs w:val="16"/>
              </w:rPr>
              <w:t>통학버스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이용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시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보모</w:t>
            </w:r>
            <w:r>
              <w:rPr>
                <w:rFonts w:hint="eastAsia"/>
                <w:sz w:val="20"/>
                <w:szCs w:val="16"/>
              </w:rPr>
              <w:t>(</w:t>
            </w:r>
            <w:r>
              <w:rPr>
                <w:rFonts w:hint="eastAsia"/>
                <w:sz w:val="20"/>
                <w:szCs w:val="16"/>
              </w:rPr>
              <w:t>보조교사</w:t>
            </w:r>
            <w:r>
              <w:rPr>
                <w:sz w:val="20"/>
                <w:szCs w:val="16"/>
              </w:rPr>
              <w:t>)</w:t>
            </w:r>
            <w:r w:rsidRPr="006D09C4">
              <w:rPr>
                <w:sz w:val="20"/>
                <w:szCs w:val="16"/>
              </w:rPr>
              <w:t>및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기사의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정당한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요구를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이행하지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않은</w:t>
            </w:r>
            <w:r w:rsidRPr="006D09C4">
              <w:rPr>
                <w:sz w:val="20"/>
                <w:szCs w:val="16"/>
              </w:rPr>
              <w:t xml:space="preserve"> </w:t>
            </w:r>
            <w:r w:rsidRPr="006D09C4">
              <w:rPr>
                <w:sz w:val="20"/>
                <w:szCs w:val="16"/>
              </w:rPr>
              <w:t>학생</w:t>
            </w:r>
            <w:r w:rsidRPr="006D09C4">
              <w:rPr>
                <w:rFonts w:hint="eastAsia"/>
                <w:sz w:val="20"/>
                <w:szCs w:val="16"/>
              </w:rPr>
              <w:t>(</w:t>
            </w:r>
            <w:r w:rsidRPr="001F3129">
              <w:rPr>
                <w:rFonts w:hint="eastAsia"/>
                <w:b/>
                <w:sz w:val="20"/>
                <w:szCs w:val="16"/>
                <w:u w:val="single"/>
              </w:rPr>
              <w:t>4</w:t>
            </w:r>
            <w:r w:rsidRPr="001F3129">
              <w:rPr>
                <w:b/>
                <w:sz w:val="20"/>
                <w:szCs w:val="16"/>
                <w:u w:val="single"/>
              </w:rPr>
              <w:t>차</w:t>
            </w:r>
            <w:r w:rsidRPr="006D09C4">
              <w:rPr>
                <w:rFonts w:hint="eastAsia"/>
                <w:sz w:val="20"/>
                <w:szCs w:val="16"/>
              </w:rPr>
              <w:t>)</w:t>
            </w:r>
          </w:p>
          <w:p w:rsidR="00E272B9" w:rsidRPr="002E0841" w:rsidRDefault="00E272B9" w:rsidP="002C1914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ind w:left="100" w:right="100" w:firstLine="200"/>
              <w:textAlignment w:val="baseline"/>
              <w:rPr>
                <w:rFonts w:ascii="굴림체" w:eastAsia="굴림체" w:hAnsi="굴림체" w:cs="굴림"/>
                <w:color w:val="000000"/>
                <w:spacing w:val="-8"/>
                <w:w w:val="99"/>
                <w:sz w:val="20"/>
                <w:szCs w:val="20"/>
              </w:rPr>
            </w:pPr>
            <w:r w:rsidRPr="006D09C4">
              <w:rPr>
                <w:rFonts w:hint="eastAsia"/>
                <w:sz w:val="20"/>
                <w:szCs w:val="16"/>
              </w:rPr>
              <w:t xml:space="preserve">- </w:t>
            </w:r>
            <w:r w:rsidRPr="006D09C4">
              <w:rPr>
                <w:b/>
                <w:sz w:val="20"/>
                <w:szCs w:val="16"/>
              </w:rPr>
              <w:t>통학버스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탑승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제한</w:t>
            </w:r>
            <w:r w:rsidRPr="006D09C4">
              <w:rPr>
                <w:rFonts w:hint="eastAsia"/>
                <w:b/>
                <w:sz w:val="20"/>
                <w:szCs w:val="16"/>
              </w:rPr>
              <w:t>(</w:t>
            </w:r>
            <w:r w:rsidRPr="006D09C4">
              <w:rPr>
                <w:b/>
                <w:sz w:val="20"/>
                <w:szCs w:val="16"/>
              </w:rPr>
              <w:t>전출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및</w:t>
            </w:r>
            <w:r w:rsidRPr="006D09C4">
              <w:rPr>
                <w:b/>
                <w:sz w:val="20"/>
                <w:szCs w:val="16"/>
              </w:rPr>
              <w:t xml:space="preserve"> </w:t>
            </w:r>
            <w:r w:rsidRPr="006D09C4">
              <w:rPr>
                <w:b/>
                <w:sz w:val="20"/>
                <w:szCs w:val="16"/>
              </w:rPr>
              <w:t>졸업까지</w:t>
            </w:r>
            <w:r w:rsidRPr="006D09C4">
              <w:rPr>
                <w:rFonts w:hint="eastAsia"/>
                <w:b/>
                <w:sz w:val="20"/>
                <w:szCs w:val="16"/>
              </w:rPr>
              <w:t>)</w:t>
            </w:r>
          </w:p>
        </w:tc>
      </w:tr>
    </w:tbl>
    <w:p w:rsidR="00E272B9" w:rsidRPr="00C82A88" w:rsidRDefault="00E272B9" w:rsidP="00E272B9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맑은 고딕" w:hAnsi="맑은 고딕" w:cs="굴림"/>
          <w:color w:val="000000"/>
          <w:sz w:val="20"/>
          <w:szCs w:val="20"/>
        </w:rPr>
      </w:pPr>
      <w:r w:rsidRPr="00C82A88">
        <w:rPr>
          <w:rFonts w:ascii="맑은 고딕" w:hAnsi="맑은 고딕" w:cs="굴림"/>
          <w:b/>
          <w:bCs/>
          <w:color w:val="000000"/>
          <w:sz w:val="40"/>
          <w:szCs w:val="40"/>
        </w:rPr>
        <w:t>학교 버스 승차 규칙</w:t>
      </w:r>
    </w:p>
    <w:tbl>
      <w:tblPr>
        <w:tblOverlap w:val="never"/>
        <w:tblW w:w="10220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0"/>
      </w:tblGrid>
      <w:tr w:rsidR="00E272B9" w:rsidRPr="00515A86" w:rsidTr="002C1914">
        <w:trPr>
          <w:trHeight w:val="7443"/>
        </w:trPr>
        <w:tc>
          <w:tcPr>
            <w:tcW w:w="10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272B9" w:rsidRPr="00C82A88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b/>
                <w:bCs/>
                <w:color w:val="000000"/>
                <w:sz w:val="20"/>
                <w:szCs w:val="16"/>
                <w:shd w:val="clear" w:color="auto" w:fill="FFFFFF"/>
              </w:rPr>
            </w:pPr>
            <w:r w:rsidRPr="00C82A88">
              <w:rPr>
                <w:rFonts w:ascii="맑은 고딕" w:hAnsi="맑은 고딕" w:cs="굴림"/>
                <w:b/>
                <w:bCs/>
                <w:color w:val="000000"/>
                <w:sz w:val="20"/>
                <w:szCs w:val="16"/>
                <w:shd w:val="clear" w:color="auto" w:fill="FFFFFF"/>
              </w:rPr>
              <w:t>□</w:t>
            </w:r>
            <w:r w:rsidRPr="00C82A88">
              <w:rPr>
                <w:rFonts w:ascii="맑은 고딕" w:hAnsi="맑은 고딕" w:cs="굴림" w:hint="eastAsia"/>
                <w:b/>
                <w:bCs/>
                <w:color w:val="000000"/>
                <w:sz w:val="20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b/>
                <w:bCs/>
                <w:color w:val="000000"/>
                <w:sz w:val="20"/>
                <w:szCs w:val="16"/>
                <w:shd w:val="clear" w:color="auto" w:fill="FFFFFF"/>
              </w:rPr>
              <w:t>학교버스 탑승 규칙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</w:pPr>
            <w:r w:rsidRPr="00C82A88">
              <w:rPr>
                <w:rFonts w:ascii="맑은 고딕" w:hAnsi="맑은 고딕" w:cs="굴림"/>
                <w:color w:val="000000"/>
                <w:spacing w:val="-4"/>
                <w:sz w:val="16"/>
                <w:szCs w:val="16"/>
                <w:shd w:val="clear" w:color="auto" w:fill="FFFFFF"/>
              </w:rPr>
              <w:t>학교</w:t>
            </w:r>
            <w:r w:rsidRPr="00C82A88">
              <w:rPr>
                <w:rFonts w:ascii="맑은 고딕" w:hAnsi="맑은 고딕" w:cs="굴림" w:hint="eastAsia"/>
                <w:color w:val="000000"/>
                <w:spacing w:val="-4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pacing w:val="-4"/>
                <w:sz w:val="16"/>
                <w:szCs w:val="16"/>
                <w:shd w:val="clear" w:color="auto" w:fill="FFFFFF"/>
              </w:rPr>
              <w:t>버스는 학교 시설의 연장으로 학교에서 지켜야 할 규칙과 행동이 학교 버스 내에서도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그대로 적용된다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. 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학생들은 정해진 학교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버스를 타야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하고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학교버스 담당교직원의 허가 없이는 다른 버스를 탈 수 없다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학교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버스를 탑승한 학생들은 반드시 안전벨트를 착용하여야 한다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버스가 운행 중에는 몸을 앞쪽으로 향해서 앉아야 하며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버스가 완전히 정차할 때까지 일어서지 않는다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버스 안에서는 먹거나 마실 수 없으며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버스 안이나 창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밖으로 물건 등을 버리지 않는다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안전을 위하여 팔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다리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머리 등을 버스 밖으로 내밀지 않는다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학교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버스는 공동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시설이므로 큰소리로 떠들거나 소란스럽게 하지 않아야 한다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학교버스 안에 있는 시설물을 훼손하거나 파손하지 않는다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학생들은 차량</w:t>
            </w:r>
            <w:r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담당 지도교사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운전기사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차량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안전 지도사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의 정당한 지도에 따라야 한다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학교버스 관련 규정을 위반한 학생은 다음과 같은 절차에 따라 선도한다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학교버스 규칙 위반 정도가 가벼운 경우에는 현장에서 훈계 또는 지도하고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무거운 경우에는 선도확인서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(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 xml:space="preserve">초등 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: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경고장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)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를 발부한다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.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단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 xml:space="preserve">가벼운 규칙 위반으로 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회 이상 지도를 받는 경우에는 선도확인서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(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 xml:space="preserve">초등 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 xml:space="preserve">: 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경고장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)</w:t>
            </w:r>
            <w:r w:rsidRPr="00C82A88">
              <w:rPr>
                <w:rFonts w:ascii="맑은 고딕" w:hAnsi="맑은 고딕" w:cs="굴림"/>
                <w:color w:val="000000"/>
                <w:sz w:val="16"/>
                <w:szCs w:val="16"/>
                <w:shd w:val="clear" w:color="auto" w:fill="FFFFFF"/>
              </w:rPr>
              <w:t>를 발부한다</w:t>
            </w:r>
            <w:r w:rsidRPr="00C82A88">
              <w:rPr>
                <w:rFonts w:ascii="맑은 고딕" w:hAnsi="맑은 고딕" w:cs="굴림" w:hint="eastAsia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numPr>
                <w:ilvl w:val="0"/>
                <w:numId w:val="40"/>
              </w:numPr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학교버스와 관련하여 선도확인서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>(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초등 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: 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경고장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>)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를 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>2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회 이상 발부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 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받은 학생에게는 정도에 따라 반성문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학부모 면담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, 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학교버스 탑승 금지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>(5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일 이내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 xml:space="preserve">) </w:t>
            </w:r>
            <w:r w:rsidRPr="00C82A88">
              <w:rPr>
                <w:rFonts w:ascii="맑은 고딕" w:hAnsi="맑은 고딕" w:cs="굴림"/>
                <w:color w:val="000000"/>
                <w:spacing w:val="-8"/>
                <w:sz w:val="16"/>
                <w:szCs w:val="16"/>
                <w:shd w:val="clear" w:color="auto" w:fill="FFFFFF"/>
              </w:rPr>
              <w:t>등의 징계를 내릴 수 있다</w:t>
            </w:r>
            <w:r w:rsidRPr="00C82A88">
              <w:rPr>
                <w:rFonts w:ascii="맑은 고딕" w:hAnsi="맑은 고딕" w:cs="굴림" w:hint="eastAsia"/>
                <w:color w:val="000000"/>
                <w:spacing w:val="-8"/>
                <w:sz w:val="16"/>
                <w:szCs w:val="16"/>
                <w:shd w:val="clear" w:color="auto" w:fill="FFFFFF"/>
              </w:rPr>
              <w:t>.</w:t>
            </w:r>
          </w:p>
          <w:p w:rsidR="00E272B9" w:rsidRPr="00C82A88" w:rsidRDefault="00E272B9" w:rsidP="002C1914">
            <w:pPr>
              <w:pStyle w:val="af4"/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240" w:lineRule="auto"/>
              <w:ind w:left="800"/>
              <w:jc w:val="both"/>
              <w:textAlignment w:val="baseline"/>
              <w:rPr>
                <w:rFonts w:ascii="맑은 고딕" w:hAnsi="맑은 고딕" w:cs="굴림"/>
                <w:color w:val="000000"/>
                <w:sz w:val="16"/>
                <w:szCs w:val="16"/>
              </w:rPr>
            </w:pPr>
          </w:p>
          <w:p w:rsidR="00E272B9" w:rsidRPr="00C82A88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맑은 고딕" w:hAnsi="맑은 고딕" w:cs="굴림"/>
                <w:b/>
                <w:bCs/>
                <w:color w:val="000000"/>
                <w:sz w:val="20"/>
                <w:szCs w:val="16"/>
                <w:shd w:val="clear" w:color="auto" w:fill="FFFFFF"/>
              </w:rPr>
            </w:pPr>
            <w:r w:rsidRPr="00C82A88">
              <w:rPr>
                <w:rFonts w:ascii="맑은 고딕" w:hAnsi="맑은 고딕" w:cs="굴림"/>
                <w:b/>
                <w:bCs/>
                <w:color w:val="000000"/>
                <w:sz w:val="20"/>
                <w:szCs w:val="16"/>
                <w:shd w:val="clear" w:color="auto" w:fill="FFFFFF"/>
              </w:rPr>
              <w:t>□ 학교버스 규칙 위반 정도</w:t>
            </w:r>
          </w:p>
          <w:tbl>
            <w:tblPr>
              <w:tblStyle w:val="ae"/>
              <w:tblW w:w="10016" w:type="dxa"/>
              <w:tblLook w:val="04A0" w:firstRow="1" w:lastRow="0" w:firstColumn="1" w:lastColumn="0" w:noHBand="0" w:noVBand="1"/>
            </w:tblPr>
            <w:tblGrid>
              <w:gridCol w:w="5008"/>
              <w:gridCol w:w="5008"/>
            </w:tblGrid>
            <w:tr w:rsidR="00E272B9" w:rsidTr="002C1914">
              <w:trPr>
                <w:trHeight w:val="1928"/>
              </w:trPr>
              <w:tc>
                <w:tcPr>
                  <w:tcW w:w="50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7DF"/>
                </w:tcPr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Arial" w:eastAsia="Arial" w:hAnsi="Arial" w:cs="Arial" w:hint="eastAsia"/>
                      <w:b/>
                      <w:sz w:val="18"/>
                      <w:szCs w:val="16"/>
                    </w:rPr>
                    <w:t>󰁾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가벼운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위반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학교버스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담당교직원의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허가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없이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다른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버스를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탄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학교버스가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운행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중에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이동한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버스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안에서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먹거나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마신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버스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밖으로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물건을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버린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학교버스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안에서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소란스럽게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차량탑승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규정에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따라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차량탑승을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제한할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수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있다</w:t>
                  </w:r>
                  <w:r w:rsidRPr="000B3D4C">
                    <w:rPr>
                      <w:rFonts w:hint="eastAsia"/>
                      <w:b/>
                      <w:sz w:val="18"/>
                      <w:szCs w:val="16"/>
                    </w:rPr>
                    <w:t>.</w:t>
                  </w:r>
                </w:p>
                <w:p w:rsidR="00E272B9" w:rsidRPr="00C82A88" w:rsidRDefault="00E272B9" w:rsidP="002C1914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0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CCC"/>
                </w:tcPr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Arial" w:eastAsia="Arial" w:hAnsi="Arial" w:cs="Arial" w:hint="eastAsia"/>
                      <w:b/>
                      <w:sz w:val="18"/>
                      <w:szCs w:val="16"/>
                    </w:rPr>
                    <w:t>󰁾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무거운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위반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학교버스에서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안전벨트를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착용하지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않은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학교버스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안의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시설물을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훼손하거나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파손한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학교버스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담당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지도교사</w:t>
                  </w:r>
                  <w:r w:rsidRPr="000B3D4C">
                    <w:rPr>
                      <w:rFonts w:hint="eastAsia"/>
                      <w:b/>
                      <w:sz w:val="18"/>
                      <w:szCs w:val="16"/>
                    </w:rPr>
                    <w:t xml:space="preserve">, </w:t>
                  </w:r>
                  <w:r w:rsidRPr="000B3D4C">
                    <w:rPr>
                      <w:b/>
                      <w:sz w:val="18"/>
                      <w:szCs w:val="16"/>
                    </w:rPr>
                    <w:t>운전기사</w:t>
                  </w:r>
                  <w:r w:rsidRPr="000B3D4C">
                    <w:rPr>
                      <w:rFonts w:hint="eastAsia"/>
                      <w:b/>
                      <w:sz w:val="18"/>
                      <w:szCs w:val="16"/>
                    </w:rPr>
                    <w:t xml:space="preserve">, </w:t>
                  </w:r>
                  <w:r w:rsidRPr="000B3D4C">
                    <w:rPr>
                      <w:b/>
                      <w:sz w:val="18"/>
                      <w:szCs w:val="16"/>
                    </w:rPr>
                    <w:t>차량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rFonts w:hint="eastAsia"/>
                      <w:b/>
                      <w:sz w:val="18"/>
                      <w:szCs w:val="16"/>
                    </w:rPr>
                    <w:t>안전지도사</w:t>
                  </w:r>
                  <w:r w:rsidRPr="000B3D4C">
                    <w:rPr>
                      <w:b/>
                      <w:sz w:val="18"/>
                      <w:szCs w:val="16"/>
                    </w:rPr>
                    <w:t>의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정당한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지도에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따르지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않은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  <w:p w:rsidR="00E272B9" w:rsidRPr="000B3D4C" w:rsidRDefault="00E272B9" w:rsidP="002C1914">
                  <w:pPr>
                    <w:spacing w:after="0"/>
                    <w:rPr>
                      <w:b/>
                      <w:sz w:val="18"/>
                      <w:szCs w:val="16"/>
                    </w:rPr>
                  </w:pPr>
                  <w:r w:rsidRPr="000B3D4C">
                    <w:rPr>
                      <w:rFonts w:ascii="바탕" w:eastAsia="바탕" w:hAnsi="바탕" w:cs="바탕" w:hint="eastAsia"/>
                      <w:b/>
                      <w:sz w:val="18"/>
                      <w:szCs w:val="16"/>
                    </w:rPr>
                    <w:t>◦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버스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안에서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장난을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심하게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하거나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서로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다툰</w:t>
                  </w:r>
                  <w:r w:rsidRPr="000B3D4C">
                    <w:rPr>
                      <w:b/>
                      <w:sz w:val="18"/>
                      <w:szCs w:val="16"/>
                    </w:rPr>
                    <w:t xml:space="preserve"> </w:t>
                  </w:r>
                  <w:r w:rsidRPr="000B3D4C">
                    <w:rPr>
                      <w:b/>
                      <w:sz w:val="18"/>
                      <w:szCs w:val="16"/>
                    </w:rPr>
                    <w:t>경우</w:t>
                  </w:r>
                </w:p>
              </w:tc>
            </w:tr>
          </w:tbl>
          <w:p w:rsidR="00E272B9" w:rsidRPr="00515A86" w:rsidRDefault="00E272B9" w:rsidP="002C1914">
            <w:pPr>
              <w:widowControl w:val="0"/>
              <w:shd w:val="clear" w:color="auto" w:fill="FFFFFF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</w:tbl>
    <w:p w:rsidR="00E272B9" w:rsidRDefault="00E272B9" w:rsidP="00E272B9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hAnsi="맑은 고딕" w:cs="굴림"/>
          <w:b/>
          <w:bCs/>
          <w:color w:val="C75252"/>
          <w:sz w:val="40"/>
          <w:szCs w:val="40"/>
        </w:rPr>
      </w:pPr>
    </w:p>
    <w:p w:rsidR="00BC206A" w:rsidRDefault="00BC206A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hAnsi="맑은 고딕" w:cs="굴림"/>
          <w:b/>
          <w:bCs/>
          <w:color w:val="C75252"/>
          <w:sz w:val="40"/>
          <w:szCs w:val="40"/>
        </w:rPr>
      </w:pPr>
    </w:p>
    <w:p w:rsidR="00BC206A" w:rsidRDefault="00BC206A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hAnsi="맑은 고딕" w:cs="굴림"/>
          <w:b/>
          <w:bCs/>
          <w:color w:val="C75252"/>
          <w:sz w:val="40"/>
          <w:szCs w:val="40"/>
        </w:rPr>
      </w:pPr>
    </w:p>
    <w:p w:rsidR="00BC206A" w:rsidRDefault="00BC206A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hAnsi="맑은 고딕" w:cs="굴림"/>
          <w:b/>
          <w:bCs/>
          <w:color w:val="C75252"/>
          <w:sz w:val="40"/>
          <w:szCs w:val="40"/>
        </w:rPr>
      </w:pPr>
    </w:p>
    <w:p w:rsidR="00BC206A" w:rsidRDefault="00BC206A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hAnsi="맑은 고딕" w:cs="굴림"/>
          <w:b/>
          <w:bCs/>
          <w:color w:val="C75252"/>
          <w:sz w:val="40"/>
          <w:szCs w:val="40"/>
        </w:rPr>
      </w:pPr>
    </w:p>
    <w:p w:rsidR="00BC206A" w:rsidRDefault="00BC206A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hAnsi="맑은 고딕" w:cs="굴림"/>
          <w:b/>
          <w:bCs/>
          <w:color w:val="C75252"/>
          <w:sz w:val="40"/>
          <w:szCs w:val="40"/>
        </w:rPr>
      </w:pPr>
    </w:p>
    <w:p w:rsidR="00733EB2" w:rsidRPr="00C82A88" w:rsidRDefault="00733EB2" w:rsidP="00733EB2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굴림" w:eastAsia="굴림" w:hAnsi="굴림" w:cs="굴림"/>
          <w:sz w:val="20"/>
          <w:szCs w:val="20"/>
        </w:rPr>
      </w:pPr>
      <w:r w:rsidRPr="00C82A88">
        <w:rPr>
          <w:rFonts w:ascii="굴림" w:hAnsi="맑은 고딕" w:cs="굴림"/>
          <w:b/>
          <w:bCs/>
          <w:sz w:val="40"/>
          <w:szCs w:val="40"/>
        </w:rPr>
        <w:lastRenderedPageBreak/>
        <w:t>Ⅷ</w:t>
      </w:r>
      <w:r w:rsidRPr="00C82A88">
        <w:rPr>
          <w:rFonts w:ascii="맑은 고딕" w:hAnsi="맑은 고딕" w:cs="굴림" w:hint="eastAsia"/>
          <w:b/>
          <w:bCs/>
          <w:sz w:val="40"/>
          <w:szCs w:val="40"/>
        </w:rPr>
        <w:t xml:space="preserve">. </w:t>
      </w:r>
      <w:r w:rsidRPr="00C82A88">
        <w:rPr>
          <w:rFonts w:ascii="굴림" w:hAnsi="굴림" w:cs="굴림"/>
          <w:b/>
          <w:bCs/>
          <w:sz w:val="40"/>
          <w:szCs w:val="40"/>
          <w:shd w:val="clear" w:color="auto" w:fill="FFFFFF"/>
        </w:rPr>
        <w:t>진학부</w:t>
      </w:r>
      <w:r w:rsidRPr="00C82A88">
        <w:rPr>
          <w:rFonts w:ascii="굴림" w:hAnsi="굴림" w:cs="굴림"/>
          <w:b/>
          <w:bCs/>
          <w:sz w:val="40"/>
          <w:szCs w:val="40"/>
          <w:shd w:val="clear" w:color="auto" w:fill="FFFFFF"/>
        </w:rPr>
        <w:t xml:space="preserve"> </w:t>
      </w:r>
    </w:p>
    <w:p w:rsidR="00733EB2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hAnsi="굴림" w:cs="굴림"/>
          <w:b/>
          <w:bCs/>
          <w:sz w:val="30"/>
          <w:szCs w:val="30"/>
          <w:shd w:val="clear" w:color="auto" w:fill="FFFFFF"/>
        </w:rPr>
      </w:pPr>
      <w:r w:rsidRPr="00C82A88">
        <w:rPr>
          <w:rFonts w:ascii="맑은 고딕" w:hAnsi="맑은 고딕" w:cs="굴림" w:hint="eastAsia"/>
          <w:b/>
          <w:bCs/>
          <w:sz w:val="30"/>
          <w:szCs w:val="30"/>
          <w:shd w:val="clear" w:color="auto" w:fill="FFFFFF"/>
        </w:rPr>
        <w:t xml:space="preserve">1. </w:t>
      </w:r>
      <w:r w:rsidRPr="00C82A88">
        <w:rPr>
          <w:rFonts w:ascii="굴림" w:hAnsi="굴림" w:cs="굴림"/>
          <w:b/>
          <w:bCs/>
          <w:sz w:val="30"/>
          <w:szCs w:val="30"/>
          <w:shd w:val="clear" w:color="auto" w:fill="FFFFFF"/>
        </w:rPr>
        <w:t>대학별</w:t>
      </w:r>
      <w:r w:rsidRPr="00C82A88">
        <w:rPr>
          <w:rFonts w:ascii="굴림" w:hAnsi="굴림" w:cs="굴림"/>
          <w:b/>
          <w:bCs/>
          <w:sz w:val="30"/>
          <w:szCs w:val="3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  <w:shd w:val="clear" w:color="auto" w:fill="FFFFFF"/>
        </w:rPr>
        <w:t>전형방법</w:t>
      </w:r>
    </w:p>
    <w:p w:rsidR="00733EB2" w:rsidRPr="00733EB2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733EB2">
        <w:rPr>
          <w:rFonts w:ascii="굴림" w:hAnsi="굴림" w:cs="굴림" w:hint="eastAsia"/>
          <w:b/>
          <w:bCs/>
          <w:shd w:val="clear" w:color="auto" w:fill="FFFFFF"/>
        </w:rPr>
        <w:t>중고교과정</w:t>
      </w:r>
      <w:r w:rsidRPr="00733EB2">
        <w:rPr>
          <w:rFonts w:ascii="굴림" w:hAnsi="굴림" w:cs="굴림" w:hint="eastAsia"/>
          <w:b/>
          <w:bCs/>
          <w:shd w:val="clear" w:color="auto" w:fill="FFFFFF"/>
        </w:rPr>
        <w:t xml:space="preserve"> </w:t>
      </w:r>
      <w:r w:rsidRPr="00733EB2">
        <w:rPr>
          <w:rFonts w:ascii="굴림" w:hAnsi="굴림" w:cs="굴림" w:hint="eastAsia"/>
          <w:b/>
          <w:bCs/>
          <w:shd w:val="clear" w:color="auto" w:fill="FFFFFF"/>
        </w:rPr>
        <w:t>해외이수자</w:t>
      </w:r>
      <w:r w:rsidRPr="00733EB2">
        <w:rPr>
          <w:rFonts w:ascii="굴림" w:eastAsia="굴림" w:hAnsi="굴림" w:cs="굴림" w:hint="eastAsia"/>
          <w:sz w:val="20"/>
          <w:szCs w:val="20"/>
        </w:rPr>
        <w:t xml:space="preserve">                                                             </w:t>
      </w:r>
      <w:r w:rsidRPr="00733EB2">
        <w:rPr>
          <w:rFonts w:ascii="굴림" w:eastAsia="굴림" w:hAnsi="굴림" w:cs="굴림"/>
          <w:sz w:val="20"/>
          <w:szCs w:val="20"/>
        </w:rPr>
        <w:t xml:space="preserve">        </w:t>
      </w:r>
      <w:r w:rsidRPr="00733EB2">
        <w:rPr>
          <w:rFonts w:ascii="굴림" w:eastAsia="굴림" w:hAnsi="굴림" w:cs="굴림" w:hint="eastAsia"/>
          <w:sz w:val="20"/>
          <w:szCs w:val="20"/>
        </w:rPr>
        <w:t xml:space="preserve">  </w:t>
      </w:r>
      <w:r w:rsidRPr="00733EB2">
        <w:rPr>
          <w:rFonts w:ascii="굴림" w:hAnsi="맑은 고딕" w:cs="굴림"/>
          <w:b/>
          <w:bCs/>
          <w:u w:val="single" w:color="000000"/>
          <w:shd w:val="clear" w:color="auto" w:fill="FFFFFF"/>
        </w:rPr>
        <w:t>※</w:t>
      </w:r>
      <w:r w:rsidRPr="00733EB2">
        <w:rPr>
          <w:rFonts w:ascii="굴림" w:hAnsi="맑은 고딕" w:cs="굴림"/>
          <w:b/>
          <w:bCs/>
          <w:u w:val="single" w:color="000000"/>
          <w:shd w:val="clear" w:color="auto" w:fill="FFFFFF"/>
        </w:rPr>
        <w:t xml:space="preserve"> </w:t>
      </w:r>
      <w:r w:rsidRPr="00733EB2">
        <w:rPr>
          <w:rFonts w:ascii="맑은 고딕" w:hAnsi="맑은 고딕" w:cs="굴림" w:hint="eastAsia"/>
          <w:b/>
          <w:bCs/>
          <w:u w:val="single" w:color="000000"/>
          <w:shd w:val="clear" w:color="auto" w:fill="FFFFFF"/>
        </w:rPr>
        <w:t>202</w:t>
      </w:r>
      <w:r w:rsidR="00C953E7">
        <w:rPr>
          <w:rFonts w:ascii="맑은 고딕" w:hAnsi="맑은 고딕" w:cs="굴림" w:hint="eastAsia"/>
          <w:b/>
          <w:bCs/>
          <w:u w:val="single" w:color="000000"/>
          <w:shd w:val="clear" w:color="auto" w:fill="FFFFFF"/>
        </w:rPr>
        <w:t>0</w:t>
      </w:r>
      <w:r w:rsidRPr="00733EB2">
        <w:rPr>
          <w:rFonts w:ascii="굴림" w:hAnsi="굴림" w:cs="굴림"/>
          <w:b/>
          <w:bCs/>
          <w:u w:val="single" w:color="000000"/>
          <w:shd w:val="clear" w:color="auto" w:fill="FFFFFF"/>
        </w:rPr>
        <w:t>학년도</w:t>
      </w:r>
      <w:r w:rsidRPr="00733EB2">
        <w:rPr>
          <w:rFonts w:ascii="굴림" w:hAnsi="굴림" w:cs="굴림"/>
          <w:b/>
          <w:bCs/>
          <w:u w:val="single" w:color="000000"/>
          <w:shd w:val="clear" w:color="auto" w:fill="FFFFFF"/>
        </w:rPr>
        <w:t xml:space="preserve"> </w:t>
      </w:r>
      <w:r w:rsidRPr="00733EB2">
        <w:rPr>
          <w:rFonts w:ascii="굴림" w:hAnsi="굴림" w:cs="굴림"/>
          <w:b/>
          <w:bCs/>
          <w:u w:val="single" w:color="000000"/>
          <w:shd w:val="clear" w:color="auto" w:fill="FFFFFF"/>
        </w:rPr>
        <w:t>대입기준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1950"/>
        <w:gridCol w:w="7769"/>
      </w:tblGrid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비고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전형방법</w:t>
            </w:r>
          </w:p>
        </w:tc>
        <w:tc>
          <w:tcPr>
            <w:tcW w:w="796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E3DCC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대학명</w:t>
            </w:r>
          </w:p>
        </w:tc>
      </w:tr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1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서류전형</w:t>
            </w:r>
          </w:p>
        </w:tc>
        <w:tc>
          <w:tcPr>
            <w:tcW w:w="796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동국대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경주</w:t>
            </w:r>
            <w:r w:rsidRPr="00C82A88">
              <w:rPr>
                <w:rFonts w:hint="eastAsia"/>
                <w:b/>
                <w:sz w:val="16"/>
              </w:rPr>
              <w:t xml:space="preserve">), </w:t>
            </w:r>
            <w:r w:rsidRPr="00C82A88">
              <w:rPr>
                <w:b/>
                <w:sz w:val="16"/>
              </w:rPr>
              <w:t>서강대</w:t>
            </w:r>
            <w:r w:rsidRPr="00C82A88">
              <w:rPr>
                <w:rFonts w:hint="eastAsia"/>
                <w:b/>
                <w:sz w:val="16"/>
              </w:rPr>
              <w:t xml:space="preserve">, </w:t>
            </w:r>
            <w:r w:rsidRPr="00C82A88">
              <w:rPr>
                <w:b/>
                <w:sz w:val="16"/>
              </w:rPr>
              <w:t>중앙대</w:t>
            </w:r>
            <w:r w:rsidRPr="00C82A88">
              <w:rPr>
                <w:rFonts w:hint="eastAsia"/>
                <w:b/>
                <w:sz w:val="16"/>
              </w:rPr>
              <w:t xml:space="preserve">, </w:t>
            </w:r>
            <w:r w:rsidRPr="00C82A88">
              <w:rPr>
                <w:b/>
                <w:sz w:val="16"/>
              </w:rPr>
              <w:t>한국교통대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등</w:t>
            </w:r>
          </w:p>
        </w:tc>
      </w:tr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2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서류전형</w:t>
            </w:r>
            <w:r w:rsidRPr="00C82A88">
              <w:rPr>
                <w:rFonts w:hint="eastAsia"/>
                <w:b/>
                <w:sz w:val="16"/>
              </w:rPr>
              <w:t>+</w:t>
            </w:r>
          </w:p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면접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구술</w:t>
            </w:r>
            <w:r w:rsidRPr="00C82A88">
              <w:rPr>
                <w:rFonts w:hint="eastAsia"/>
                <w:b/>
                <w:sz w:val="16"/>
              </w:rPr>
              <w:t>)</w:t>
            </w:r>
          </w:p>
        </w:tc>
        <w:tc>
          <w:tcPr>
            <w:tcW w:w="7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733EB2" w:rsidRDefault="00733EB2" w:rsidP="002C1914">
            <w:pPr>
              <w:spacing w:after="0"/>
              <w:rPr>
                <w:b/>
                <w:sz w:val="16"/>
              </w:rPr>
            </w:pPr>
            <w:r w:rsidRPr="00733EB2">
              <w:rPr>
                <w:b/>
                <w:sz w:val="16"/>
              </w:rPr>
              <w:t>가천대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경기대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고려대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서울</w:t>
            </w:r>
            <w:r w:rsidRPr="00733EB2">
              <w:rPr>
                <w:rFonts w:hint="eastAsia"/>
                <w:b/>
                <w:sz w:val="16"/>
              </w:rPr>
              <w:t>/</w:t>
            </w:r>
            <w:r w:rsidRPr="00733EB2">
              <w:rPr>
                <w:b/>
                <w:sz w:val="16"/>
              </w:rPr>
              <w:t>인문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세종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삼육대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서울여대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순천향대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rFonts w:hint="eastAsia"/>
                <w:b/>
                <w:sz w:val="16"/>
              </w:rPr>
              <w:t>성균관대</w:t>
            </w:r>
          </w:p>
          <w:p w:rsidR="00733EB2" w:rsidRPr="00733EB2" w:rsidRDefault="00733EB2" w:rsidP="002C1914">
            <w:pPr>
              <w:spacing w:after="0"/>
              <w:rPr>
                <w:b/>
                <w:sz w:val="16"/>
              </w:rPr>
            </w:pPr>
            <w:r w:rsidRPr="00733EB2">
              <w:rPr>
                <w:b/>
                <w:sz w:val="16"/>
              </w:rPr>
              <w:t>연세대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서울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원주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을지대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성남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차의과학대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한동대</w:t>
            </w:r>
            <w:r w:rsidRPr="00733EB2">
              <w:rPr>
                <w:b/>
                <w:sz w:val="16"/>
              </w:rPr>
              <w:t xml:space="preserve"> </w:t>
            </w:r>
            <w:r w:rsidRPr="00733EB2">
              <w:rPr>
                <w:b/>
                <w:sz w:val="16"/>
              </w:rPr>
              <w:t>등</w:t>
            </w:r>
          </w:p>
        </w:tc>
      </w:tr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3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면접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구술</w:t>
            </w:r>
            <w:r w:rsidRPr="00C82A88">
              <w:rPr>
                <w:rFonts w:hint="eastAsia"/>
                <w:b/>
                <w:sz w:val="16"/>
              </w:rPr>
              <w:t>)</w:t>
            </w:r>
          </w:p>
        </w:tc>
        <w:tc>
          <w:tcPr>
            <w:tcW w:w="7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733EB2" w:rsidRDefault="00733EB2" w:rsidP="002C1914">
            <w:pPr>
              <w:spacing w:after="0"/>
              <w:rPr>
                <w:b/>
                <w:sz w:val="16"/>
              </w:rPr>
            </w:pPr>
            <w:r w:rsidRPr="00733EB2">
              <w:rPr>
                <w:b/>
                <w:sz w:val="16"/>
              </w:rPr>
              <w:t>가톨릭대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가톨릭관동대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건국대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글로컬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경북대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광운대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덕성여대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동덕여대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명지대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부경대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목포해양대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상명대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수원대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용인대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인천대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전남대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전북대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제주대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충남대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충북대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한국산업기술대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한국해양대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한림대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한서대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한성대</w:t>
            </w:r>
            <w:r w:rsidRPr="00733EB2">
              <w:rPr>
                <w:b/>
                <w:sz w:val="16"/>
              </w:rPr>
              <w:t xml:space="preserve"> </w:t>
            </w:r>
            <w:r w:rsidRPr="00733EB2">
              <w:rPr>
                <w:b/>
                <w:sz w:val="16"/>
              </w:rPr>
              <w:t>등</w:t>
            </w:r>
          </w:p>
        </w:tc>
      </w:tr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4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면접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구술</w:t>
            </w:r>
            <w:r w:rsidRPr="00C82A88">
              <w:rPr>
                <w:rFonts w:hint="eastAsia"/>
                <w:b/>
                <w:sz w:val="16"/>
              </w:rPr>
              <w:t>)+</w:t>
            </w:r>
          </w:p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필답</w:t>
            </w:r>
          </w:p>
        </w:tc>
        <w:tc>
          <w:tcPr>
            <w:tcW w:w="7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733EB2" w:rsidRDefault="00733EB2" w:rsidP="002C1914">
            <w:pPr>
              <w:spacing w:after="0"/>
              <w:rPr>
                <w:b/>
                <w:sz w:val="16"/>
              </w:rPr>
            </w:pPr>
            <w:r w:rsidRPr="00733EB2">
              <w:rPr>
                <w:b/>
                <w:sz w:val="16"/>
              </w:rPr>
              <w:t>동국대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서울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성신여대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총신대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홍익대</w:t>
            </w:r>
          </w:p>
        </w:tc>
      </w:tr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5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필답</w:t>
            </w:r>
          </w:p>
        </w:tc>
        <w:tc>
          <w:tcPr>
            <w:tcW w:w="7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733EB2" w:rsidRDefault="00733EB2" w:rsidP="002C1914">
            <w:pPr>
              <w:spacing w:after="0"/>
              <w:rPr>
                <w:b/>
                <w:sz w:val="16"/>
              </w:rPr>
            </w:pPr>
            <w:r w:rsidRPr="00733EB2">
              <w:rPr>
                <w:b/>
                <w:sz w:val="16"/>
              </w:rPr>
              <w:t>건국대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서울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경희대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국민대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단국대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죽전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천안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세종대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이화여대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영어에세이</w:t>
            </w:r>
            <w:r w:rsidRPr="00733EB2">
              <w:rPr>
                <w:b/>
                <w:sz w:val="16"/>
              </w:rPr>
              <w:t xml:space="preserve"> </w:t>
            </w:r>
            <w:r w:rsidRPr="00733EB2">
              <w:rPr>
                <w:b/>
                <w:sz w:val="16"/>
              </w:rPr>
              <w:t>포함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인하대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한국외대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서울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글로벌</w:t>
            </w:r>
            <w:r w:rsidRPr="00733EB2">
              <w:rPr>
                <w:rFonts w:hint="eastAsia"/>
                <w:b/>
                <w:sz w:val="16"/>
              </w:rPr>
              <w:t xml:space="preserve">), </w:t>
            </w:r>
            <w:r w:rsidRPr="00733EB2">
              <w:rPr>
                <w:b/>
                <w:sz w:val="16"/>
              </w:rPr>
              <w:t>한국항공대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b/>
                <w:sz w:val="16"/>
              </w:rPr>
              <w:t>한양대</w:t>
            </w:r>
            <w:r w:rsidRPr="00733EB2">
              <w:rPr>
                <w:rFonts w:hint="eastAsia"/>
                <w:b/>
                <w:sz w:val="16"/>
              </w:rPr>
              <w:t>(</w:t>
            </w:r>
            <w:r w:rsidRPr="00733EB2">
              <w:rPr>
                <w:b/>
                <w:sz w:val="16"/>
              </w:rPr>
              <w:t>에리카</w:t>
            </w:r>
            <w:r w:rsidRPr="00733EB2">
              <w:rPr>
                <w:rFonts w:hint="eastAsia"/>
                <w:b/>
                <w:sz w:val="16"/>
              </w:rPr>
              <w:t xml:space="preserve">) </w:t>
            </w:r>
            <w:r w:rsidRPr="00733EB2">
              <w:rPr>
                <w:b/>
                <w:sz w:val="16"/>
              </w:rPr>
              <w:t xml:space="preserve">, </w:t>
            </w:r>
            <w:r w:rsidRPr="00733EB2">
              <w:rPr>
                <w:rFonts w:hint="eastAsia"/>
                <w:b/>
                <w:sz w:val="16"/>
              </w:rPr>
              <w:t>숙명여대</w:t>
            </w:r>
            <w:r w:rsidRPr="00733EB2">
              <w:rPr>
                <w:rFonts w:hint="eastAsia"/>
                <w:b/>
                <w:sz w:val="16"/>
              </w:rPr>
              <w:t xml:space="preserve">, </w:t>
            </w:r>
            <w:r w:rsidRPr="00733EB2">
              <w:rPr>
                <w:rFonts w:hint="eastAsia"/>
                <w:b/>
                <w:sz w:val="16"/>
              </w:rPr>
              <w:t>숭실대</w:t>
            </w:r>
            <w:r w:rsidRPr="00733EB2">
              <w:rPr>
                <w:rFonts w:hint="eastAsia"/>
                <w:b/>
                <w:sz w:val="16"/>
              </w:rPr>
              <w:t>,</w:t>
            </w:r>
            <w:r w:rsidRPr="00733EB2">
              <w:rPr>
                <w:b/>
                <w:sz w:val="16"/>
              </w:rPr>
              <w:t xml:space="preserve"> </w:t>
            </w:r>
            <w:r w:rsidRPr="00733EB2">
              <w:rPr>
                <w:rFonts w:hint="eastAsia"/>
                <w:b/>
                <w:sz w:val="16"/>
              </w:rPr>
              <w:t>아주대</w:t>
            </w:r>
            <w:r w:rsidRPr="00733EB2">
              <w:rPr>
                <w:rFonts w:hint="eastAsia"/>
                <w:b/>
                <w:sz w:val="16"/>
              </w:rPr>
              <w:t xml:space="preserve"> </w:t>
            </w:r>
            <w:r w:rsidRPr="00733EB2">
              <w:rPr>
                <w:b/>
                <w:sz w:val="16"/>
              </w:rPr>
              <w:t>등</w:t>
            </w:r>
          </w:p>
        </w:tc>
      </w:tr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6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필답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면접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구술</w:t>
            </w:r>
            <w:r w:rsidRPr="00C82A88">
              <w:rPr>
                <w:rFonts w:hint="eastAsia"/>
                <w:b/>
                <w:sz w:val="16"/>
              </w:rPr>
              <w:t>)+</w:t>
            </w:r>
            <w:r w:rsidRPr="00C82A88">
              <w:rPr>
                <w:b/>
                <w:sz w:val="16"/>
              </w:rPr>
              <w:t>서류전형</w:t>
            </w:r>
          </w:p>
        </w:tc>
        <w:tc>
          <w:tcPr>
            <w:tcW w:w="7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고려대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서울</w:t>
            </w:r>
            <w:r w:rsidRPr="00C82A88">
              <w:rPr>
                <w:rFonts w:hint="eastAsia"/>
                <w:b/>
                <w:sz w:val="16"/>
              </w:rPr>
              <w:t>-</w:t>
            </w:r>
            <w:r w:rsidRPr="00C82A88">
              <w:rPr>
                <w:b/>
                <w:sz w:val="16"/>
              </w:rPr>
              <w:t>자연</w:t>
            </w:r>
            <w:r w:rsidRPr="00C82A88">
              <w:rPr>
                <w:rFonts w:hint="eastAsia"/>
                <w:b/>
                <w:sz w:val="16"/>
              </w:rPr>
              <w:t>)</w:t>
            </w:r>
          </w:p>
        </w:tc>
      </w:tr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7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필답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서류전형</w:t>
            </w:r>
          </w:p>
        </w:tc>
        <w:tc>
          <w:tcPr>
            <w:tcW w:w="7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한양대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서울</w:t>
            </w:r>
            <w:r w:rsidRPr="00C82A88">
              <w:rPr>
                <w:rFonts w:hint="eastAsia"/>
                <w:b/>
                <w:sz w:val="16"/>
              </w:rPr>
              <w:t>)</w:t>
            </w:r>
          </w:p>
        </w:tc>
      </w:tr>
      <w:tr w:rsidR="00733EB2" w:rsidRPr="00515A86" w:rsidTr="002C1914">
        <w:trPr>
          <w:trHeight w:val="227"/>
        </w:trPr>
        <w:tc>
          <w:tcPr>
            <w:tcW w:w="60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8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jc w:val="center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기타</w:t>
            </w:r>
          </w:p>
        </w:tc>
        <w:tc>
          <w:tcPr>
            <w:tcW w:w="796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부산대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면접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논술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공인영어성적가산점</w:t>
            </w:r>
            <w:r w:rsidRPr="00C82A88">
              <w:rPr>
                <w:rFonts w:hint="eastAsia"/>
                <w:b/>
                <w:sz w:val="16"/>
              </w:rPr>
              <w:t xml:space="preserve">), </w:t>
            </w:r>
            <w:r w:rsidRPr="00C82A88">
              <w:rPr>
                <w:b/>
                <w:sz w:val="16"/>
              </w:rPr>
              <w:t>수원가톨릭대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필답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면접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교리시험</w:t>
            </w:r>
            <w:r w:rsidRPr="00C82A88">
              <w:rPr>
                <w:rFonts w:hint="eastAsia"/>
                <w:b/>
                <w:sz w:val="16"/>
              </w:rPr>
              <w:t xml:space="preserve">), 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인천가톨릭대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면접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서류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교리고사</w:t>
            </w:r>
            <w:r w:rsidRPr="00C82A88">
              <w:rPr>
                <w:rFonts w:hint="eastAsia"/>
                <w:b/>
                <w:sz w:val="16"/>
              </w:rPr>
              <w:t>+</w:t>
            </w:r>
            <w:r w:rsidRPr="00C82A88">
              <w:rPr>
                <w:b/>
                <w:sz w:val="16"/>
              </w:rPr>
              <w:t>가산점</w:t>
            </w:r>
            <w:r w:rsidRPr="00C82A88">
              <w:rPr>
                <w:rFonts w:hint="eastAsia"/>
                <w:b/>
                <w:sz w:val="16"/>
              </w:rPr>
              <w:t>),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추계예술대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실기</w:t>
            </w:r>
            <w:r w:rsidRPr="00C82A88">
              <w:rPr>
                <w:rFonts w:hint="eastAsia"/>
                <w:b/>
                <w:sz w:val="16"/>
              </w:rPr>
              <w:t xml:space="preserve">) </w:t>
            </w:r>
            <w:r w:rsidRPr="00C82A88">
              <w:rPr>
                <w:b/>
                <w:sz w:val="16"/>
              </w:rPr>
              <w:t>등</w:t>
            </w:r>
          </w:p>
        </w:tc>
      </w:tr>
    </w:tbl>
    <w:p w:rsidR="00733EB2" w:rsidRPr="00C82A88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굴림" w:eastAsia="굴림" w:hAnsi="굴림" w:cs="굴림"/>
          <w:sz w:val="20"/>
          <w:szCs w:val="20"/>
        </w:rPr>
      </w:pPr>
      <w:r w:rsidRPr="00C82A88">
        <w:rPr>
          <w:rFonts w:ascii="굴림" w:hAnsi="맑은 고딕" w:cs="굴림"/>
          <w:b/>
          <w:bCs/>
          <w:sz w:val="20"/>
          <w:szCs w:val="20"/>
          <w:shd w:val="clear" w:color="auto" w:fill="FFFFFF"/>
        </w:rPr>
        <w:t>※</w:t>
      </w:r>
      <w:r w:rsidRPr="00C82A88">
        <w:rPr>
          <w:rFonts w:ascii="굴림" w:hAnsi="맑은 고딕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재외국민</w:t>
      </w:r>
      <w:r w:rsidRPr="00C82A88">
        <w:rPr>
          <w:rFonts w:ascii="맑은 고딕" w:hAnsi="맑은 고딕" w:cs="굴림" w:hint="eastAsia"/>
          <w:b/>
          <w:bCs/>
          <w:sz w:val="20"/>
          <w:szCs w:val="20"/>
          <w:u w:val="single" w:color="000000"/>
          <w:shd w:val="clear" w:color="auto" w:fill="FFFFFF"/>
        </w:rPr>
        <w:t xml:space="preserve">2% 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이내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및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인문사회</w:t>
      </w:r>
      <w:r w:rsidRPr="00C82A88">
        <w:rPr>
          <w:rFonts w:ascii="굴림" w:hAnsi="맑은 고딕" w:cs="굴림"/>
          <w:b/>
          <w:bCs/>
          <w:sz w:val="20"/>
          <w:szCs w:val="20"/>
          <w:u w:val="single" w:color="000000"/>
          <w:shd w:val="clear" w:color="auto" w:fill="FFFFFF"/>
        </w:rPr>
        <w:t>∙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자연계열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중심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이므로</w:t>
      </w:r>
      <w:r w:rsidRPr="00C82A88">
        <w:rPr>
          <w:rFonts w:ascii="맑은 고딕" w:hAnsi="맑은 고딕" w:cs="굴림" w:hint="eastAsia"/>
          <w:b/>
          <w:bCs/>
          <w:sz w:val="20"/>
          <w:szCs w:val="20"/>
          <w:shd w:val="clear" w:color="auto" w:fill="FFFFFF"/>
        </w:rPr>
        <w:t xml:space="preserve">,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예</w:t>
      </w:r>
      <w:r w:rsidRPr="00C82A88">
        <w:rPr>
          <w:rFonts w:ascii="MS Gothic" w:eastAsia="MS Gothic" w:hAnsi="MS Gothic" w:cs="MS Gothic" w:hint="eastAsia"/>
          <w:b/>
          <w:bCs/>
          <w:sz w:val="20"/>
          <w:szCs w:val="20"/>
          <w:shd w:val="clear" w:color="auto" w:fill="FFFFFF"/>
        </w:rPr>
        <w:t>․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체능계열</w:t>
      </w:r>
      <w:r w:rsidRPr="00C82A88">
        <w:rPr>
          <w:rFonts w:ascii="맑은 고딕" w:hAnsi="맑은 고딕" w:cs="굴림" w:hint="eastAsia"/>
          <w:b/>
          <w:bCs/>
          <w:sz w:val="20"/>
          <w:szCs w:val="20"/>
          <w:shd w:val="clear" w:color="auto" w:fill="FFFFFF"/>
        </w:rPr>
        <w:t xml:space="preserve">,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사범계열</w:t>
      </w:r>
      <w:r w:rsidRPr="00C82A88">
        <w:rPr>
          <w:rFonts w:ascii="맑은 고딕" w:hAnsi="맑은 고딕" w:cs="굴림" w:hint="eastAsia"/>
          <w:b/>
          <w:bCs/>
          <w:sz w:val="20"/>
          <w:szCs w:val="20"/>
          <w:shd w:val="clear" w:color="auto" w:fill="FFFFFF"/>
        </w:rPr>
        <w:t xml:space="preserve">,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의학계열등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일부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모집단위의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전형방법이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상이할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수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있으므로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맑은 고딕" w:hAnsi="맑은 고딕" w:cs="굴림" w:hint="eastAsia"/>
          <w:b/>
          <w:bCs/>
          <w:sz w:val="20"/>
          <w:szCs w:val="20"/>
          <w:shd w:val="clear" w:color="auto" w:fill="FFFFFF"/>
        </w:rPr>
        <w:t>‘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대학별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전형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방법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및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전형요소</w:t>
      </w:r>
      <w:r w:rsidRPr="00C82A88">
        <w:rPr>
          <w:rFonts w:ascii="맑은 고딕" w:hAnsi="맑은 고딕" w:cs="굴림" w:hint="eastAsia"/>
          <w:b/>
          <w:bCs/>
          <w:sz w:val="20"/>
          <w:szCs w:val="20"/>
          <w:shd w:val="clear" w:color="auto" w:fill="FFFFFF"/>
        </w:rPr>
        <w:t>’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와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대학별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모집요강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을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반드시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확인해야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C82A88">
        <w:rPr>
          <w:rFonts w:ascii="굴림" w:hAnsi="굴림" w:cs="굴림"/>
          <w:b/>
          <w:bCs/>
          <w:sz w:val="20"/>
          <w:szCs w:val="20"/>
          <w:shd w:val="clear" w:color="auto" w:fill="FFFFFF"/>
        </w:rPr>
        <w:t>함</w:t>
      </w:r>
    </w:p>
    <w:p w:rsidR="00733EB2" w:rsidRPr="00CD3004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FF0000"/>
          <w:sz w:val="20"/>
          <w:szCs w:val="20"/>
        </w:rPr>
      </w:pPr>
    </w:p>
    <w:p w:rsidR="00733EB2" w:rsidRPr="00733EB2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szCs w:val="20"/>
        </w:rPr>
      </w:pPr>
      <w:r w:rsidRPr="00733EB2">
        <w:rPr>
          <w:rFonts w:ascii="맑은 고딕" w:hAnsi="맑은 고딕" w:cs="굴림" w:hint="eastAsia"/>
          <w:b/>
          <w:szCs w:val="20"/>
        </w:rPr>
        <w:t>전교육과정 해외이수자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7"/>
        <w:gridCol w:w="8102"/>
      </w:tblGrid>
      <w:tr w:rsidR="00733EB2" w:rsidRPr="00CD3004" w:rsidTr="00733EB2">
        <w:trPr>
          <w:trHeight w:val="540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전형방법</w:t>
            </w:r>
          </w:p>
        </w:tc>
        <w:tc>
          <w:tcPr>
            <w:tcW w:w="8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대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학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명</w:t>
            </w:r>
          </w:p>
        </w:tc>
      </w:tr>
      <w:tr w:rsidR="00733EB2" w:rsidRPr="00CD3004" w:rsidTr="00733EB2">
        <w:trPr>
          <w:trHeight w:val="1248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서류</w:t>
            </w:r>
          </w:p>
        </w:tc>
        <w:tc>
          <w:tcPr>
            <w:tcW w:w="8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60" w:right="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건국대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고려대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서강대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서울대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성균관대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연세대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이화여대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중앙대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한양대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한국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항공대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</w:p>
        </w:tc>
      </w:tr>
      <w:tr w:rsidR="00733EB2" w:rsidRPr="00CD3004" w:rsidTr="00733EB2">
        <w:trPr>
          <w:trHeight w:val="899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autoSpaceDE w:val="0"/>
              <w:autoSpaceDN w:val="0"/>
              <w:spacing w:after="0" w:line="240" w:lineRule="auto"/>
              <w:ind w:left="4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서류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>,</w:t>
            </w:r>
          </w:p>
          <w:p w:rsidR="00733EB2" w:rsidRPr="00CD3004" w:rsidRDefault="00733EB2" w:rsidP="00733EB2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면접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구술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60" w:right="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가천대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덕성여대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부경대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서울교대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서울여대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차의과학대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한동대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홍익대</w:t>
            </w:r>
          </w:p>
        </w:tc>
      </w:tr>
      <w:tr w:rsidR="00733EB2" w:rsidRPr="00CD3004" w:rsidTr="00733EB2">
        <w:trPr>
          <w:trHeight w:val="1311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면접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구술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60" w:right="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카톨릭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관동대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카톨릭대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경기대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경북대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경상대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경희대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광운대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국민대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대구카톨릭대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대전대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동덕여대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명지대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부산대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부산외대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상명대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서울과기대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숙명여대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아주대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인제대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전남대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전북대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제주대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충북대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한국외대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한성대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한국해양대</w:t>
            </w:r>
          </w:p>
        </w:tc>
      </w:tr>
      <w:tr w:rsidR="00733EB2" w:rsidRPr="00CD3004" w:rsidTr="00733EB2">
        <w:trPr>
          <w:trHeight w:val="918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면접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구술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),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필답</w:t>
            </w:r>
          </w:p>
        </w:tc>
        <w:tc>
          <w:tcPr>
            <w:tcW w:w="8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60" w:right="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성신여대</w:t>
            </w:r>
          </w:p>
        </w:tc>
      </w:tr>
      <w:tr w:rsidR="00733EB2" w:rsidRPr="00CD3004" w:rsidTr="00733EB2">
        <w:trPr>
          <w:trHeight w:val="82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필답</w:t>
            </w:r>
          </w:p>
        </w:tc>
        <w:tc>
          <w:tcPr>
            <w:tcW w:w="8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3EB2" w:rsidRPr="00CD3004" w:rsidRDefault="00733EB2" w:rsidP="00733EB2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60" w:right="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단국대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동국대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세종대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숭실대</w:t>
            </w:r>
            <w:r w:rsidRPr="00CD3004">
              <w:rPr>
                <w:rFonts w:ascii="나눔고딕" w:eastAsia="나눔고딕" w:hAnsi="나눔고딕" w:cs="굴림" w:hint="eastAsi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CD3004">
              <w:rPr>
                <w:rFonts w:ascii="굴림" w:eastAsia="나눔고딕" w:hAnsi="굴림" w:cs="굴림"/>
                <w:color w:val="000000"/>
                <w:sz w:val="20"/>
                <w:szCs w:val="20"/>
                <w:shd w:val="clear" w:color="auto" w:fill="FFFFFF"/>
              </w:rPr>
              <w:t>인하대</w:t>
            </w:r>
          </w:p>
        </w:tc>
      </w:tr>
    </w:tbl>
    <w:p w:rsidR="00733EB2" w:rsidRPr="00CD3004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733EB2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hAnsi="굴림" w:cs="굴림"/>
          <w:b/>
          <w:bCs/>
          <w:sz w:val="30"/>
          <w:szCs w:val="30"/>
        </w:rPr>
      </w:pPr>
      <w:r w:rsidRPr="00C82A88">
        <w:rPr>
          <w:rFonts w:ascii="맑은 고딕" w:hAnsi="맑은 고딕" w:cs="굴림" w:hint="eastAsia"/>
          <w:b/>
          <w:bCs/>
          <w:sz w:val="30"/>
          <w:szCs w:val="30"/>
        </w:rPr>
        <w:lastRenderedPageBreak/>
        <w:t xml:space="preserve">2. </w:t>
      </w:r>
      <w:r w:rsidRPr="00C82A88">
        <w:rPr>
          <w:rFonts w:ascii="굴림" w:hAnsi="굴림" w:cs="굴림"/>
          <w:b/>
          <w:bCs/>
          <w:sz w:val="30"/>
          <w:szCs w:val="30"/>
        </w:rPr>
        <w:t>재외국민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</w:rPr>
        <w:t>지원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</w:rPr>
        <w:t>가능한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</w:rPr>
        <w:t>입시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</w:rPr>
        <w:t>전형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260"/>
        <w:gridCol w:w="3673"/>
      </w:tblGrid>
      <w:tr w:rsidR="00733EB2" w:rsidTr="002C1914">
        <w:tc>
          <w:tcPr>
            <w:tcW w:w="3261" w:type="dxa"/>
            <w:shd w:val="clear" w:color="auto" w:fill="FFCCCC"/>
          </w:tcPr>
          <w:p w:rsidR="00733EB2" w:rsidRPr="00C82A88" w:rsidRDefault="00733EB2" w:rsidP="002C1914">
            <w:pPr>
              <w:spacing w:after="0"/>
              <w:rPr>
                <w:b/>
                <w:sz w:val="22"/>
              </w:rPr>
            </w:pPr>
            <w:r w:rsidRPr="00C82A88">
              <w:rPr>
                <w:rFonts w:hint="eastAsia"/>
                <w:b/>
                <w:sz w:val="22"/>
              </w:rPr>
              <w:t>&lt;</w:t>
            </w:r>
            <w:r w:rsidRPr="00C82A88">
              <w:rPr>
                <w:b/>
                <w:sz w:val="22"/>
              </w:rPr>
              <w:t>서류전형</w:t>
            </w:r>
            <w:r w:rsidRPr="00C82A88">
              <w:rPr>
                <w:b/>
                <w:sz w:val="22"/>
              </w:rPr>
              <w:t xml:space="preserve"> </w:t>
            </w:r>
            <w:r w:rsidRPr="00C82A88">
              <w:rPr>
                <w:b/>
                <w:sz w:val="22"/>
              </w:rPr>
              <w:t>위주</w:t>
            </w:r>
            <w:r w:rsidRPr="00C82A88">
              <w:rPr>
                <w:rFonts w:hint="eastAsia"/>
                <w:b/>
                <w:sz w:val="22"/>
              </w:rPr>
              <w:t xml:space="preserve">&gt; 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 xml:space="preserve">1. </w:t>
            </w:r>
            <w:r w:rsidRPr="00C82A88">
              <w:rPr>
                <w:b/>
                <w:sz w:val="16"/>
              </w:rPr>
              <w:t>지원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가능자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①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내신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우수자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②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표준화된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학력평가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우수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학생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③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전공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적합성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증명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가능자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교과</w:t>
            </w:r>
            <w:r w:rsidRPr="00C82A88">
              <w:rPr>
                <w:rFonts w:hint="eastAsia"/>
                <w:b/>
                <w:sz w:val="16"/>
              </w:rPr>
              <w:t xml:space="preserve">, </w:t>
            </w:r>
            <w:r w:rsidRPr="00C82A88">
              <w:rPr>
                <w:b/>
                <w:sz w:val="16"/>
              </w:rPr>
              <w:t>비교과</w:t>
            </w:r>
            <w:r w:rsidRPr="00C82A88">
              <w:rPr>
                <w:rFonts w:hint="eastAsia"/>
                <w:b/>
                <w:sz w:val="16"/>
              </w:rPr>
              <w:t xml:space="preserve">, </w:t>
            </w:r>
            <w:r w:rsidRPr="00C82A88">
              <w:rPr>
                <w:b/>
                <w:sz w:val="16"/>
              </w:rPr>
              <w:t>수상경력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등</w:t>
            </w:r>
            <w:r w:rsidRPr="00C82A88">
              <w:rPr>
                <w:rFonts w:hint="eastAsia"/>
                <w:b/>
                <w:sz w:val="16"/>
              </w:rPr>
              <w:t>)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④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어학능력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우수자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 xml:space="preserve">2. </w:t>
            </w:r>
            <w:r w:rsidRPr="00C82A88">
              <w:rPr>
                <w:b/>
                <w:sz w:val="16"/>
              </w:rPr>
              <w:t>유의사항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①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재외국민과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일반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수시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지원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서류가</w:t>
            </w:r>
            <w:r w:rsidRPr="00C82A88">
              <w:rPr>
                <w:b/>
                <w:sz w:val="16"/>
              </w:rPr>
              <w:t xml:space="preserve"> 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동일하지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않음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②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우수성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입증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자료나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학생부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비교과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영역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서류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제출에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유의할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것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③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rFonts w:hint="eastAsia"/>
                <w:b/>
                <w:sz w:val="16"/>
              </w:rPr>
              <w:t>2</w:t>
            </w:r>
            <w:r w:rsidRPr="00C82A88">
              <w:rPr>
                <w:b/>
                <w:sz w:val="16"/>
              </w:rPr>
              <w:t>차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면접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시험을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쉽게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생각하지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말</w:t>
            </w:r>
            <w:r>
              <w:rPr>
                <w:rFonts w:hint="eastAsia"/>
                <w:b/>
                <w:sz w:val="16"/>
              </w:rPr>
              <w:t>고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만반의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준비를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갖출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것</w:t>
            </w:r>
            <w:r>
              <w:rPr>
                <w:rFonts w:hint="eastAsia"/>
                <w:b/>
                <w:sz w:val="16"/>
              </w:rPr>
              <w:t xml:space="preserve"> </w:t>
            </w:r>
          </w:p>
        </w:tc>
        <w:tc>
          <w:tcPr>
            <w:tcW w:w="3260" w:type="dxa"/>
            <w:shd w:val="clear" w:color="auto" w:fill="FFF7DF"/>
          </w:tcPr>
          <w:p w:rsidR="00733EB2" w:rsidRPr="00C82A88" w:rsidRDefault="00733EB2" w:rsidP="002C1914">
            <w:pPr>
              <w:spacing w:after="0"/>
              <w:rPr>
                <w:b/>
                <w:sz w:val="22"/>
              </w:rPr>
            </w:pPr>
            <w:r w:rsidRPr="00C82A88">
              <w:rPr>
                <w:rFonts w:hint="eastAsia"/>
                <w:b/>
                <w:sz w:val="22"/>
              </w:rPr>
              <w:t>&lt;</w:t>
            </w:r>
            <w:r w:rsidRPr="00C82A88">
              <w:rPr>
                <w:b/>
                <w:sz w:val="22"/>
              </w:rPr>
              <w:t>재외국민</w:t>
            </w:r>
            <w:r w:rsidRPr="00C82A88">
              <w:rPr>
                <w:b/>
                <w:sz w:val="22"/>
              </w:rPr>
              <w:t xml:space="preserve"> </w:t>
            </w:r>
            <w:r w:rsidRPr="00C82A88">
              <w:rPr>
                <w:b/>
                <w:sz w:val="22"/>
              </w:rPr>
              <w:t>지필</w:t>
            </w:r>
            <w:r w:rsidRPr="00C82A88">
              <w:rPr>
                <w:b/>
                <w:sz w:val="22"/>
              </w:rPr>
              <w:t xml:space="preserve"> </w:t>
            </w:r>
            <w:r w:rsidRPr="00C82A88">
              <w:rPr>
                <w:b/>
                <w:sz w:val="22"/>
              </w:rPr>
              <w:t>위주</w:t>
            </w:r>
            <w:r w:rsidRPr="00C82A88">
              <w:rPr>
                <w:rFonts w:hint="eastAsia"/>
                <w:b/>
                <w:sz w:val="22"/>
              </w:rPr>
              <w:t>&gt;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 xml:space="preserve">1. </w:t>
            </w:r>
            <w:r w:rsidRPr="00C82A88">
              <w:rPr>
                <w:b/>
                <w:sz w:val="16"/>
              </w:rPr>
              <w:t>지원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가능자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서류가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미흡하나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국</w:t>
            </w:r>
            <w:r w:rsidRPr="00C82A88">
              <w:rPr>
                <w:rFonts w:hint="eastAsia"/>
                <w:b/>
                <w:sz w:val="16"/>
              </w:rPr>
              <w:t xml:space="preserve">, </w:t>
            </w:r>
            <w:r w:rsidRPr="00C82A88">
              <w:rPr>
                <w:b/>
                <w:sz w:val="16"/>
              </w:rPr>
              <w:t>영</w:t>
            </w:r>
            <w:r w:rsidRPr="00C82A88">
              <w:rPr>
                <w:rFonts w:hint="eastAsia"/>
                <w:b/>
                <w:sz w:val="16"/>
              </w:rPr>
              <w:t xml:space="preserve">, </w:t>
            </w:r>
            <w:r w:rsidRPr="00C82A88">
              <w:rPr>
                <w:b/>
                <w:sz w:val="16"/>
              </w:rPr>
              <w:t>수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능력이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우수한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자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 xml:space="preserve">2. </w:t>
            </w:r>
            <w:r w:rsidRPr="00C82A88">
              <w:rPr>
                <w:b/>
                <w:sz w:val="16"/>
              </w:rPr>
              <w:t>유의사항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①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자신의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객관적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위치를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파악하기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위한</w:t>
            </w:r>
            <w:r w:rsidRPr="00C82A88">
              <w:rPr>
                <w:b/>
                <w:sz w:val="16"/>
              </w:rPr>
              <w:t xml:space="preserve"> 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노력을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게을리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하지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말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것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②</w:t>
            </w:r>
            <w:r w:rsidRPr="00C82A88">
              <w:rPr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희망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대학</w:t>
            </w:r>
            <w:r>
              <w:rPr>
                <w:rFonts w:hint="eastAsia"/>
                <w:b/>
                <w:sz w:val="16"/>
              </w:rPr>
              <w:t>을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집중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공략하되</w:t>
            </w:r>
            <w:r w:rsidRPr="00C82A88">
              <w:rPr>
                <w:rFonts w:hint="eastAsia"/>
                <w:b/>
                <w:sz w:val="16"/>
              </w:rPr>
              <w:t xml:space="preserve">, </w:t>
            </w:r>
            <w:r w:rsidRPr="00C82A88">
              <w:rPr>
                <w:b/>
                <w:sz w:val="16"/>
              </w:rPr>
              <w:t>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대학의</w:t>
            </w:r>
            <w:r w:rsidRPr="00C82A88">
              <w:rPr>
                <w:b/>
                <w:sz w:val="16"/>
              </w:rPr>
              <w:t xml:space="preserve"> 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지필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유형도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반드시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학습할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것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③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재수</w:t>
            </w:r>
            <w:r>
              <w:rPr>
                <w:rFonts w:hint="eastAsia"/>
                <w:b/>
                <w:sz w:val="16"/>
              </w:rPr>
              <w:t>생</w:t>
            </w:r>
            <w:r>
              <w:rPr>
                <w:rFonts w:hint="eastAsia"/>
                <w:b/>
                <w:sz w:val="16"/>
              </w:rPr>
              <w:t xml:space="preserve">, </w:t>
            </w:r>
            <w:r>
              <w:rPr>
                <w:rFonts w:hint="eastAsia"/>
                <w:b/>
                <w:sz w:val="16"/>
              </w:rPr>
              <w:t>반수생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지원자가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비교적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많음을</w:t>
            </w:r>
            <w:r>
              <w:rPr>
                <w:rFonts w:hint="eastAsia"/>
                <w:b/>
                <w:sz w:val="16"/>
              </w:rPr>
              <w:t xml:space="preserve"> 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명심하고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준비할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것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</w:p>
        </w:tc>
        <w:tc>
          <w:tcPr>
            <w:tcW w:w="3673" w:type="dxa"/>
            <w:shd w:val="clear" w:color="auto" w:fill="BEF2FE"/>
          </w:tcPr>
          <w:p w:rsidR="00733EB2" w:rsidRPr="00C82A88" w:rsidRDefault="00733EB2" w:rsidP="002C1914">
            <w:pPr>
              <w:spacing w:after="0"/>
              <w:rPr>
                <w:b/>
                <w:sz w:val="20"/>
              </w:rPr>
            </w:pPr>
            <w:r w:rsidRPr="00C82A88">
              <w:rPr>
                <w:rFonts w:hint="eastAsia"/>
                <w:b/>
                <w:sz w:val="20"/>
              </w:rPr>
              <w:t>&lt;</w:t>
            </w:r>
            <w:r w:rsidRPr="00C82A88">
              <w:rPr>
                <w:b/>
                <w:sz w:val="20"/>
              </w:rPr>
              <w:t>수시특기자</w:t>
            </w:r>
            <w:r w:rsidRPr="00C82A88">
              <w:rPr>
                <w:b/>
                <w:sz w:val="20"/>
              </w:rPr>
              <w:t xml:space="preserve"> </w:t>
            </w:r>
            <w:r w:rsidRPr="00C82A88">
              <w:rPr>
                <w:b/>
                <w:sz w:val="20"/>
              </w:rPr>
              <w:t>전형</w:t>
            </w:r>
            <w:r w:rsidRPr="00C82A88">
              <w:rPr>
                <w:b/>
                <w:sz w:val="20"/>
              </w:rPr>
              <w:t xml:space="preserve"> </w:t>
            </w:r>
            <w:r w:rsidRPr="00C82A88">
              <w:rPr>
                <w:rFonts w:hint="eastAsia"/>
                <w:b/>
                <w:sz w:val="20"/>
              </w:rPr>
              <w:t xml:space="preserve">- </w:t>
            </w:r>
            <w:r w:rsidRPr="00C82A88">
              <w:rPr>
                <w:b/>
                <w:sz w:val="20"/>
              </w:rPr>
              <w:t>어학</w:t>
            </w:r>
            <w:r w:rsidRPr="00C82A88">
              <w:rPr>
                <w:rFonts w:hint="eastAsia"/>
                <w:b/>
                <w:sz w:val="20"/>
              </w:rPr>
              <w:t>&gt;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 xml:space="preserve">1. </w:t>
            </w:r>
            <w:r w:rsidRPr="00C82A88">
              <w:rPr>
                <w:b/>
                <w:sz w:val="16"/>
              </w:rPr>
              <w:t>지원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가능자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b/>
                <w:sz w:val="16"/>
              </w:rPr>
              <w:t>어학능력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우수자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 xml:space="preserve">2. </w:t>
            </w:r>
            <w:r w:rsidRPr="00C82A88">
              <w:rPr>
                <w:b/>
                <w:sz w:val="16"/>
              </w:rPr>
              <w:t>유의사항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①</w:t>
            </w:r>
            <w:r w:rsidRPr="00C82A88">
              <w:rPr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어학점수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외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다른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준비사항도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꼼꼼히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챙길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것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서류전형과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비슷함</w:t>
            </w:r>
            <w:r w:rsidRPr="00C82A88">
              <w:rPr>
                <w:rFonts w:hint="eastAsia"/>
                <w:b/>
                <w:sz w:val="16"/>
              </w:rPr>
              <w:t>)</w:t>
            </w:r>
          </w:p>
          <w:p w:rsidR="00733EB2" w:rsidRPr="00C82A88" w:rsidRDefault="00733EB2" w:rsidP="002C1914">
            <w:pPr>
              <w:spacing w:after="0"/>
              <w:ind w:left="160" w:hangingChars="100" w:hanging="16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②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심층면접과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에세이에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대비할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것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어학시험에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등장하는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에세이와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한국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에세이는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다름</w:t>
            </w:r>
            <w:r w:rsidRPr="00C82A88">
              <w:rPr>
                <w:rFonts w:hint="eastAsia"/>
                <w:b/>
                <w:sz w:val="16"/>
              </w:rPr>
              <w:t>)</w:t>
            </w:r>
          </w:p>
          <w:p w:rsidR="00733EB2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ascii="맑은 고딕" w:hAnsi="맑은 고딕" w:cs="맑은 고딕" w:hint="eastAsia"/>
                <w:b/>
                <w:sz w:val="16"/>
              </w:rPr>
              <w:t>③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한국의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특목고</w:t>
            </w:r>
            <w:r w:rsidRPr="00C82A88">
              <w:rPr>
                <w:rFonts w:hint="eastAsia"/>
                <w:b/>
                <w:sz w:val="16"/>
              </w:rPr>
              <w:t>(</w:t>
            </w:r>
            <w:r w:rsidRPr="00C82A88">
              <w:rPr>
                <w:b/>
                <w:sz w:val="16"/>
              </w:rPr>
              <w:t>외고</w:t>
            </w:r>
            <w:r w:rsidRPr="00C82A88">
              <w:rPr>
                <w:rFonts w:hint="eastAsia"/>
                <w:b/>
                <w:sz w:val="16"/>
              </w:rPr>
              <w:t>,</w:t>
            </w:r>
            <w:r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자사고</w:t>
            </w:r>
            <w:r w:rsidRPr="00C82A88">
              <w:rPr>
                <w:rFonts w:hint="eastAsia"/>
                <w:b/>
                <w:sz w:val="16"/>
              </w:rPr>
              <w:t>)</w:t>
            </w:r>
            <w:r w:rsidRPr="00C82A88">
              <w:rPr>
                <w:b/>
                <w:sz w:val="16"/>
              </w:rPr>
              <w:t>의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경우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내신</w:t>
            </w:r>
            <w:r>
              <w:rPr>
                <w:rFonts w:hint="eastAsia"/>
                <w:b/>
                <w:sz w:val="16"/>
              </w:rPr>
              <w:t xml:space="preserve"> </w:t>
            </w:r>
          </w:p>
          <w:p w:rsidR="00733EB2" w:rsidRPr="00C82A88" w:rsidRDefault="00733EB2" w:rsidP="002C1914">
            <w:pPr>
              <w:spacing w:after="0"/>
              <w:ind w:firstLineChars="100" w:firstLine="160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중하위권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학생들의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지원</w:t>
            </w:r>
            <w:r w:rsidRPr="00C82A88">
              <w:rPr>
                <w:b/>
                <w:sz w:val="16"/>
              </w:rPr>
              <w:t>이</w:t>
            </w:r>
            <w:r>
              <w:rPr>
                <w:rFonts w:hint="eastAsia"/>
                <w:b/>
                <w:sz w:val="16"/>
              </w:rPr>
              <w:t xml:space="preserve"> </w:t>
            </w:r>
            <w:r>
              <w:rPr>
                <w:rFonts w:hint="eastAsia"/>
                <w:b/>
                <w:sz w:val="16"/>
              </w:rPr>
              <w:t>많음</w:t>
            </w:r>
          </w:p>
          <w:p w:rsidR="00733EB2" w:rsidRPr="00824D96" w:rsidRDefault="00733EB2" w:rsidP="002C1914">
            <w:pPr>
              <w:spacing w:after="0"/>
              <w:rPr>
                <w:b/>
                <w:sz w:val="16"/>
              </w:rPr>
            </w:pP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  <w:r w:rsidRPr="00C82A88">
              <w:rPr>
                <w:rFonts w:hint="eastAsia"/>
                <w:b/>
                <w:sz w:val="16"/>
              </w:rPr>
              <w:t>&lt;</w:t>
            </w:r>
            <w:r w:rsidRPr="00C82A88">
              <w:rPr>
                <w:b/>
                <w:sz w:val="16"/>
              </w:rPr>
              <w:t>기타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전형</w:t>
            </w:r>
            <w:r w:rsidRPr="00C82A88">
              <w:rPr>
                <w:b/>
                <w:sz w:val="16"/>
              </w:rPr>
              <w:t xml:space="preserve">– </w:t>
            </w:r>
            <w:r w:rsidRPr="00C82A88">
              <w:rPr>
                <w:b/>
                <w:sz w:val="16"/>
              </w:rPr>
              <w:t>면접</w:t>
            </w:r>
            <w:r w:rsidRPr="00C82A88">
              <w:rPr>
                <w:rFonts w:hint="eastAsia"/>
                <w:b/>
                <w:sz w:val="16"/>
              </w:rPr>
              <w:t xml:space="preserve">(100%) </w:t>
            </w:r>
            <w:r w:rsidRPr="00C82A88">
              <w:rPr>
                <w:b/>
                <w:sz w:val="16"/>
              </w:rPr>
              <w:t>전형</w:t>
            </w:r>
            <w:r w:rsidRPr="00C82A88">
              <w:rPr>
                <w:rFonts w:hint="eastAsia"/>
                <w:b/>
                <w:sz w:val="16"/>
              </w:rPr>
              <w:t>, *</w:t>
            </w:r>
            <w:r w:rsidRPr="00C82A88">
              <w:rPr>
                <w:b/>
                <w:sz w:val="16"/>
              </w:rPr>
              <w:t>예</w:t>
            </w:r>
            <w:r w:rsidRPr="00C82A88">
              <w:rPr>
                <w:rFonts w:ascii="MS Gothic" w:eastAsia="MS Gothic" w:hAnsi="MS Gothic" w:cs="MS Gothic" w:hint="eastAsia"/>
                <w:b/>
                <w:sz w:val="16"/>
              </w:rPr>
              <w:t>․</w:t>
            </w:r>
            <w:r w:rsidRPr="00C82A88">
              <w:rPr>
                <w:b/>
                <w:sz w:val="16"/>
              </w:rPr>
              <w:t>체능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계열</w:t>
            </w:r>
            <w:r w:rsidRPr="00C82A88">
              <w:rPr>
                <w:rFonts w:hint="eastAsia"/>
                <w:b/>
                <w:sz w:val="16"/>
              </w:rPr>
              <w:t xml:space="preserve"> - </w:t>
            </w:r>
            <w:r w:rsidRPr="00C82A88">
              <w:rPr>
                <w:b/>
                <w:sz w:val="16"/>
              </w:rPr>
              <w:t>실기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및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포트폴리오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제출</w:t>
            </w:r>
            <w:r w:rsidRPr="00C82A88">
              <w:rPr>
                <w:b/>
                <w:sz w:val="16"/>
              </w:rPr>
              <w:t xml:space="preserve"> </w:t>
            </w:r>
            <w:r w:rsidRPr="00C82A88">
              <w:rPr>
                <w:b/>
                <w:sz w:val="16"/>
              </w:rPr>
              <w:t>요구</w:t>
            </w:r>
            <w:r w:rsidRPr="00C82A88">
              <w:rPr>
                <w:rFonts w:hint="eastAsia"/>
                <w:b/>
                <w:sz w:val="16"/>
              </w:rPr>
              <w:t>&gt;</w:t>
            </w: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</w:p>
          <w:p w:rsidR="00733EB2" w:rsidRPr="00C82A88" w:rsidRDefault="00733EB2" w:rsidP="002C1914">
            <w:pPr>
              <w:spacing w:after="0"/>
              <w:rPr>
                <w:b/>
                <w:sz w:val="16"/>
              </w:rPr>
            </w:pPr>
          </w:p>
        </w:tc>
      </w:tr>
    </w:tbl>
    <w:p w:rsidR="002C1914" w:rsidRDefault="002C1914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맑은 고딕" w:hAnsi="맑은 고딕" w:cs="굴림"/>
          <w:b/>
          <w:bCs/>
          <w:sz w:val="16"/>
          <w:szCs w:val="16"/>
        </w:rPr>
      </w:pPr>
    </w:p>
    <w:p w:rsidR="00733EB2" w:rsidRPr="00C82A88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C82A88">
        <w:rPr>
          <w:rFonts w:ascii="맑은 고딕" w:hAnsi="맑은 고딕" w:cs="굴림" w:hint="eastAsia"/>
          <w:b/>
          <w:bCs/>
          <w:sz w:val="30"/>
          <w:szCs w:val="30"/>
        </w:rPr>
        <w:t xml:space="preserve">3. </w:t>
      </w:r>
      <w:r w:rsidRPr="00C82A88">
        <w:rPr>
          <w:rFonts w:ascii="굴림" w:hAnsi="굴림" w:cs="굴림"/>
          <w:b/>
          <w:bCs/>
          <w:sz w:val="30"/>
          <w:szCs w:val="30"/>
        </w:rPr>
        <w:t>서류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</w:rPr>
        <w:t>전형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</w:rPr>
        <w:t>주요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</w:rPr>
        <w:t>평가</w:t>
      </w:r>
      <w:r w:rsidRPr="00C82A88">
        <w:rPr>
          <w:rFonts w:ascii="굴림" w:hAnsi="굴림" w:cs="굴림"/>
          <w:b/>
          <w:bCs/>
          <w:sz w:val="30"/>
          <w:szCs w:val="30"/>
        </w:rPr>
        <w:t xml:space="preserve"> </w:t>
      </w:r>
      <w:r w:rsidRPr="00C82A88">
        <w:rPr>
          <w:rFonts w:ascii="굴림" w:hAnsi="굴림" w:cs="굴림"/>
          <w:b/>
          <w:bCs/>
          <w:sz w:val="30"/>
          <w:szCs w:val="30"/>
        </w:rPr>
        <w:t>항목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7"/>
        <w:gridCol w:w="2559"/>
        <w:gridCol w:w="2042"/>
        <w:gridCol w:w="4773"/>
      </w:tblGrid>
      <w:tr w:rsidR="00733EB2" w:rsidRPr="00515A86" w:rsidTr="002C1914">
        <w:trPr>
          <w:trHeight w:val="2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2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평가 항목</w:t>
            </w:r>
          </w:p>
        </w:tc>
        <w:tc>
          <w:tcPr>
            <w:tcW w:w="6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구체적 내용</w:t>
            </w:r>
          </w:p>
        </w:tc>
      </w:tr>
      <w:tr w:rsidR="00733EB2" w:rsidRPr="00515A86" w:rsidTr="002C1914">
        <w:trPr>
          <w:trHeight w:val="2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2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학교 내신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(GPA)</w:t>
            </w:r>
          </w:p>
        </w:tc>
        <w:tc>
          <w:tcPr>
            <w:tcW w:w="6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• 서류 전형시 가장 중요한 요소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• 학년이 올라갈수록 상승곡선을 그리는 성적이 유리하므로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12</w:t>
            </w:r>
            <w:r w:rsidRPr="00E13B24">
              <w:rPr>
                <w:rFonts w:ascii="맑은 고딕" w:hAnsi="맑은 고딕"/>
                <w:b/>
                <w:sz w:val="18"/>
              </w:rPr>
              <w:t xml:space="preserve">학년 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1</w:t>
            </w:r>
            <w:r w:rsidRPr="00E13B24">
              <w:rPr>
                <w:rFonts w:ascii="맑은 고딕" w:hAnsi="맑은 고딕"/>
                <w:b/>
                <w:sz w:val="18"/>
              </w:rPr>
              <w:t>학기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 xml:space="preserve">, </w:t>
            </w:r>
            <w:r w:rsidRPr="00E13B24">
              <w:rPr>
                <w:rFonts w:ascii="맑은 고딕" w:hAnsi="맑은 고딕"/>
                <w:b/>
                <w:sz w:val="18"/>
              </w:rPr>
              <w:t>원서쓰기 직전까지 내신 관리를 철저히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 xml:space="preserve"> </w:t>
            </w:r>
            <w:r w:rsidRPr="00E13B24">
              <w:rPr>
                <w:rFonts w:ascii="맑은 고딕" w:hAnsi="맑은 고딕"/>
                <w:b/>
                <w:sz w:val="18"/>
              </w:rPr>
              <w:t>해야 함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.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• 전공 관련 과목을 특히 신경 써서 관리해야 함</w:t>
            </w:r>
          </w:p>
        </w:tc>
      </w:tr>
      <w:tr w:rsidR="00733EB2" w:rsidRPr="00515A86" w:rsidTr="002C1914">
        <w:trPr>
          <w:trHeight w:val="2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2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자기소개서</w:t>
            </w:r>
          </w:p>
        </w:tc>
        <w:tc>
          <w:tcPr>
            <w:tcW w:w="6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•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 xml:space="preserve"> </w:t>
            </w:r>
            <w:r w:rsidRPr="00E13B24">
              <w:rPr>
                <w:rFonts w:ascii="맑은 고딕" w:hAnsi="맑은 고딕"/>
                <w:b/>
                <w:sz w:val="18"/>
              </w:rPr>
              <w:t xml:space="preserve">자기소개서 작성의 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3</w:t>
            </w:r>
            <w:r w:rsidRPr="00E13B24">
              <w:rPr>
                <w:rFonts w:ascii="맑은 고딕" w:hAnsi="맑은 고딕"/>
                <w:b/>
                <w:sz w:val="18"/>
              </w:rPr>
              <w:t xml:space="preserve">원칙 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 xml:space="preserve">( </w:t>
            </w:r>
            <w:r w:rsidRPr="00E13B24">
              <w:rPr>
                <w:rFonts w:ascii="맑은 고딕" w:hAnsi="맑은 고딕"/>
                <w:b/>
                <w:sz w:val="18"/>
              </w:rPr>
              <w:t>구체성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 xml:space="preserve">, </w:t>
            </w:r>
            <w:r w:rsidRPr="00E13B24">
              <w:rPr>
                <w:rFonts w:ascii="맑은 고딕" w:hAnsi="맑은 고딕"/>
                <w:b/>
                <w:sz w:val="18"/>
              </w:rPr>
              <w:t>진실성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 xml:space="preserve">, </w:t>
            </w:r>
            <w:r w:rsidRPr="00E13B24">
              <w:rPr>
                <w:rFonts w:ascii="맑은 고딕" w:hAnsi="맑은 고딕"/>
                <w:b/>
                <w:sz w:val="18"/>
              </w:rPr>
              <w:t>일관성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 xml:space="preserve"> )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 xml:space="preserve">- </w:t>
            </w:r>
            <w:r w:rsidRPr="00E13B24">
              <w:rPr>
                <w:rFonts w:ascii="맑은 고딕" w:hAnsi="맑은 고딕"/>
                <w:b/>
                <w:sz w:val="18"/>
              </w:rPr>
              <w:t xml:space="preserve">대학에서 알고 </w:t>
            </w:r>
            <w:r w:rsidRPr="00DA6B3F">
              <w:rPr>
                <w:rFonts w:ascii="맑은 고딕" w:hAnsi="맑은 고딕"/>
                <w:b/>
                <w:sz w:val="18"/>
              </w:rPr>
              <w:t>싶은 것은 지원자의 생활기록부상의 내용 이외에 지원자의 숨겨진 자질을 파악하고 싶어함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. </w:t>
            </w:r>
            <w:r w:rsidRPr="00DA6B3F">
              <w:rPr>
                <w:rFonts w:ascii="맑은 고딕" w:hAnsi="맑은 고딕"/>
                <w:b/>
                <w:sz w:val="18"/>
              </w:rPr>
              <w:t>그렇기 때문에 구체적 일화 중심으로 단순 명료한 표현으로 지원 분야에 대한 열정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·</w:t>
            </w:r>
            <w:r w:rsidRPr="00DA6B3F">
              <w:rPr>
                <w:rFonts w:ascii="맑은 고딕" w:hAnsi="맑은 고딕"/>
                <w:b/>
                <w:sz w:val="18"/>
              </w:rPr>
              <w:t>의지를 담고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, </w:t>
            </w:r>
            <w:r w:rsidRPr="00DA6B3F">
              <w:rPr>
                <w:rFonts w:ascii="맑은 고딕" w:hAnsi="맑은 고딕"/>
                <w:b/>
                <w:sz w:val="18"/>
              </w:rPr>
              <w:t>진로</w:t>
            </w:r>
            <w:r w:rsidRPr="00DA6B3F">
              <w:rPr>
                <w:rFonts w:ascii="Cambria Math" w:hAnsi="Cambria Math" w:cs="Cambria Math"/>
                <w:b/>
                <w:sz w:val="18"/>
              </w:rPr>
              <w:t>‐</w:t>
            </w:r>
            <w:r w:rsidRPr="00DA6B3F">
              <w:rPr>
                <w:rFonts w:ascii="맑은 고딕" w:hAnsi="맑은 고딕"/>
                <w:b/>
                <w:sz w:val="18"/>
              </w:rPr>
              <w:t>전공 연관성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·</w:t>
            </w:r>
            <w:r w:rsidRPr="00DA6B3F">
              <w:rPr>
                <w:rFonts w:ascii="맑은 고딕" w:hAnsi="맑은 고딕"/>
                <w:b/>
                <w:sz w:val="18"/>
              </w:rPr>
              <w:t>실현가능성 등을 제시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. </w:t>
            </w:r>
            <w:r w:rsidRPr="00DA6B3F">
              <w:rPr>
                <w:rFonts w:ascii="맑은 고딕" w:hAnsi="맑은 고딕"/>
                <w:b/>
                <w:sz w:val="18"/>
              </w:rPr>
              <w:t>그리고 수험생 자신이 지망 학과에서 공부할 수 있는 자질을 갖췄다는 점을 보여주어야 함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. </w:t>
            </w:r>
            <w:r w:rsidRPr="00DA6B3F">
              <w:rPr>
                <w:rFonts w:ascii="맑은 고딕" w:hAnsi="맑은 고딕"/>
                <w:b/>
                <w:sz w:val="18"/>
              </w:rPr>
              <w:t>따라서 지원 대학에서 요구하는 조건을 자세히 살펴본 뒤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, </w:t>
            </w:r>
            <w:r w:rsidRPr="00DA6B3F">
              <w:rPr>
                <w:rFonts w:ascii="맑은 고딕" w:hAnsi="맑은 고딕"/>
                <w:b/>
                <w:sz w:val="18"/>
              </w:rPr>
              <w:t>객관적이면서도 구체적으로 자신의 발전가능성을 잘 드러낼 수 있는 자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기</w:t>
            </w:r>
            <w:r w:rsidRPr="00DA6B3F">
              <w:rPr>
                <w:rFonts w:ascii="맑은 고딕" w:hAnsi="맑은 고딕"/>
                <w:b/>
                <w:sz w:val="18"/>
              </w:rPr>
              <w:t>소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개</w:t>
            </w:r>
            <w:r w:rsidRPr="00DA6B3F">
              <w:rPr>
                <w:rFonts w:ascii="맑은 고딕" w:hAnsi="맑은 고딕"/>
                <w:b/>
                <w:sz w:val="18"/>
              </w:rPr>
              <w:t>서를 준비해야 함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.</w:t>
            </w:r>
          </w:p>
        </w:tc>
      </w:tr>
      <w:tr w:rsidR="00733EB2" w:rsidRPr="00515A86" w:rsidTr="002C1914">
        <w:trPr>
          <w:trHeight w:val="20"/>
        </w:trPr>
        <w:tc>
          <w:tcPr>
            <w:tcW w:w="7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2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학업능력 평가 자료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(</w:t>
            </w:r>
            <w:r w:rsidRPr="00E13B24">
              <w:rPr>
                <w:rFonts w:ascii="맑은 고딕" w:hAnsi="맑은 고딕"/>
                <w:b/>
                <w:sz w:val="18"/>
              </w:rPr>
              <w:t>국제학교 학생들의 교육 과정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)</w:t>
            </w:r>
          </w:p>
        </w:tc>
        <w:tc>
          <w:tcPr>
            <w:tcW w:w="6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SAT 1 / SAT 2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/ AP</w:t>
            </w:r>
          </w:p>
        </w:tc>
      </w:tr>
      <w:tr w:rsidR="00733EB2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6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DA6B3F">
              <w:rPr>
                <w:rFonts w:ascii="맑은 고딕" w:hAnsi="맑은 고딕" w:cs="맑은 고딕" w:hint="eastAsia"/>
                <w:b/>
                <w:sz w:val="18"/>
              </w:rPr>
              <w:t>※</w:t>
            </w:r>
            <w:r w:rsidRPr="00DA6B3F">
              <w:rPr>
                <w:rFonts w:ascii="맑은 고딕" w:hAnsi="맑은 고딕"/>
                <w:b/>
                <w:sz w:val="18"/>
              </w:rPr>
              <w:t xml:space="preserve"> 국제학교 학생들의 교육 과정이기 때문에 반드시 필요한 것은 아님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. </w:t>
            </w:r>
            <w:r w:rsidRPr="00DA6B3F">
              <w:rPr>
                <w:rFonts w:ascii="맑은 고딕" w:hAnsi="맑은 고딕"/>
                <w:b/>
                <w:sz w:val="18"/>
              </w:rPr>
              <w:t>한국학교학생들 중에서 국제학교 경험이 있거나 영어에 자신 있는 학생들이 도전함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.</w:t>
            </w:r>
          </w:p>
        </w:tc>
      </w:tr>
      <w:tr w:rsidR="00733EB2" w:rsidRPr="00515A86" w:rsidTr="002C1914">
        <w:trPr>
          <w:trHeight w:val="20"/>
        </w:trPr>
        <w:tc>
          <w:tcPr>
            <w:tcW w:w="7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4</w:t>
            </w:r>
          </w:p>
        </w:tc>
        <w:tc>
          <w:tcPr>
            <w:tcW w:w="2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공인어학성적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(</w:t>
            </w:r>
            <w:r w:rsidRPr="00E13B24">
              <w:rPr>
                <w:rFonts w:ascii="맑은 고딕" w:hAnsi="맑은 고딕"/>
                <w:b/>
                <w:sz w:val="18"/>
              </w:rPr>
              <w:t xml:space="preserve">유효기간 대부분 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2</w:t>
            </w:r>
            <w:r w:rsidRPr="00E13B24">
              <w:rPr>
                <w:rFonts w:ascii="맑은 고딕" w:hAnsi="맑은 고딕"/>
                <w:b/>
                <w:sz w:val="18"/>
              </w:rPr>
              <w:t>년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)</w:t>
            </w:r>
          </w:p>
        </w:tc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TOEFL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DA6B3F">
              <w:rPr>
                <w:rFonts w:ascii="맑은 고딕" w:hAnsi="맑은 고딕"/>
                <w:b/>
                <w:sz w:val="18"/>
              </w:rPr>
              <w:t xml:space="preserve"> 일정에 주의해서 신청</w:t>
            </w:r>
          </w:p>
        </w:tc>
      </w:tr>
      <w:tr w:rsidR="00733EB2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HSK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(</w:t>
            </w:r>
            <w:r w:rsidRPr="00E13B24">
              <w:rPr>
                <w:rFonts w:ascii="맑은 고딕" w:hAnsi="맑은 고딕"/>
                <w:b/>
                <w:sz w:val="18"/>
              </w:rPr>
              <w:t>중국어능력시험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)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DA6B3F">
              <w:rPr>
                <w:rFonts w:ascii="맑은 고딕" w:hAnsi="맑은 고딕"/>
                <w:b/>
                <w:sz w:val="18"/>
              </w:rPr>
              <w:t>거의 매월 있음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(</w:t>
            </w:r>
            <w:r w:rsidRPr="00DA6B3F">
              <w:rPr>
                <w:rFonts w:ascii="맑은 고딕" w:hAnsi="맑은 고딕"/>
                <w:b/>
                <w:sz w:val="18"/>
              </w:rPr>
              <w:t>중국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)</w:t>
            </w:r>
          </w:p>
        </w:tc>
      </w:tr>
      <w:tr w:rsidR="00733EB2" w:rsidRPr="00515A86" w:rsidTr="002C1914">
        <w:trPr>
          <w:trHeight w:val="2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TOPIK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(</w:t>
            </w:r>
            <w:r w:rsidRPr="00E13B24">
              <w:rPr>
                <w:rFonts w:ascii="맑은 고딕" w:hAnsi="맑은 고딕"/>
                <w:b/>
                <w:sz w:val="18"/>
              </w:rPr>
              <w:t>한국어능력시험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)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733EB2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733EB2">
              <w:rPr>
                <w:rFonts w:ascii="맑은 고딕" w:hAnsi="맑은 고딕"/>
                <w:b/>
                <w:sz w:val="18"/>
              </w:rPr>
              <w:t>• 전</w:t>
            </w:r>
            <w:r w:rsidRPr="00733EB2">
              <w:rPr>
                <w:rFonts w:ascii="맑은 고딕" w:hAnsi="맑은 고딕" w:hint="eastAsia"/>
                <w:b/>
                <w:sz w:val="18"/>
              </w:rPr>
              <w:t xml:space="preserve">교육 </w:t>
            </w:r>
            <w:r w:rsidRPr="00733EB2">
              <w:rPr>
                <w:rFonts w:ascii="맑은 고딕" w:hAnsi="맑은 고딕"/>
                <w:b/>
                <w:sz w:val="18"/>
              </w:rPr>
              <w:t>과정</w:t>
            </w:r>
            <w:r w:rsidRPr="00733EB2">
              <w:rPr>
                <w:rFonts w:ascii="맑은 고딕" w:hAnsi="맑은 고딕" w:hint="eastAsia"/>
                <w:b/>
                <w:sz w:val="18"/>
              </w:rPr>
              <w:t xml:space="preserve"> 해외이수자</w:t>
            </w:r>
            <w:r w:rsidRPr="00733EB2">
              <w:rPr>
                <w:rFonts w:ascii="맑은 고딕" w:hAnsi="맑은 고딕"/>
                <w:b/>
                <w:sz w:val="18"/>
              </w:rPr>
              <w:t xml:space="preserve"> 학생에게</w:t>
            </w:r>
            <w:r w:rsidRPr="00733EB2">
              <w:rPr>
                <w:rFonts w:ascii="맑은 고딕" w:hAnsi="맑은 고딕" w:hint="eastAsia"/>
                <w:b/>
                <w:sz w:val="18"/>
              </w:rPr>
              <w:t>만</w:t>
            </w:r>
            <w:r w:rsidRPr="00733EB2">
              <w:rPr>
                <w:rFonts w:ascii="맑은 고딕" w:hAnsi="맑은 고딕"/>
                <w:b/>
                <w:sz w:val="18"/>
              </w:rPr>
              <w:t xml:space="preserve"> 해당됨</w:t>
            </w:r>
          </w:p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733EB2">
              <w:rPr>
                <w:rFonts w:ascii="맑은 고딕" w:hAnsi="맑은 고딕"/>
                <w:b/>
                <w:sz w:val="18"/>
              </w:rPr>
              <w:t>• 4</w:t>
            </w:r>
            <w:r w:rsidRPr="00733EB2">
              <w:rPr>
                <w:rFonts w:ascii="맑은 고딕" w:hAnsi="맑은 고딕" w:hint="eastAsia"/>
                <w:b/>
                <w:sz w:val="18"/>
              </w:rPr>
              <w:t>급 이상</w:t>
            </w:r>
            <w:r w:rsidRPr="00733EB2">
              <w:rPr>
                <w:rFonts w:ascii="맑은 고딕" w:hAnsi="맑은 고딕"/>
                <w:b/>
                <w:sz w:val="18"/>
              </w:rPr>
              <w:t>을 받아야 함</w:t>
            </w:r>
          </w:p>
        </w:tc>
      </w:tr>
      <w:tr w:rsidR="00733EB2" w:rsidRPr="00515A86" w:rsidTr="002C1914">
        <w:trPr>
          <w:trHeight w:val="2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lastRenderedPageBreak/>
              <w:t>5</w:t>
            </w:r>
          </w:p>
        </w:tc>
        <w:tc>
          <w:tcPr>
            <w:tcW w:w="2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수상내용</w:t>
            </w:r>
          </w:p>
        </w:tc>
        <w:tc>
          <w:tcPr>
            <w:tcW w:w="6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DA6B3F">
              <w:rPr>
                <w:rFonts w:ascii="맑은 고딕" w:hAnsi="맑은 고딕"/>
                <w:b/>
                <w:sz w:val="18"/>
              </w:rPr>
              <w:t>교내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 </w:t>
            </w:r>
            <w:r w:rsidRPr="00DA6B3F">
              <w:rPr>
                <w:rFonts w:ascii="맑은 고딕" w:hAnsi="맑은 고딕"/>
                <w:b/>
                <w:sz w:val="18"/>
              </w:rPr>
              <w:t>수상 내용</w:t>
            </w:r>
          </w:p>
        </w:tc>
      </w:tr>
      <w:tr w:rsidR="00733EB2" w:rsidRPr="00515A86" w:rsidTr="002C1914">
        <w:trPr>
          <w:trHeight w:val="2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2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비교과 활동</w:t>
            </w:r>
          </w:p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(</w:t>
            </w:r>
            <w:r w:rsidRPr="00E13B24">
              <w:rPr>
                <w:rFonts w:ascii="맑은 고딕" w:hAnsi="맑은 고딕"/>
                <w:b/>
                <w:sz w:val="18"/>
              </w:rPr>
              <w:t>교내및 교외 봉사활동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 xml:space="preserve">, </w:t>
            </w:r>
            <w:r w:rsidRPr="00E13B24">
              <w:rPr>
                <w:rFonts w:ascii="맑은 고딕" w:hAnsi="맑은 고딕"/>
                <w:b/>
                <w:sz w:val="18"/>
              </w:rPr>
              <w:t>동아리 활동 등</w:t>
            </w:r>
            <w:r w:rsidRPr="00E13B24">
              <w:rPr>
                <w:rFonts w:ascii="맑은 고딕" w:hAnsi="맑은 고딕" w:hint="eastAsia"/>
                <w:b/>
                <w:sz w:val="18"/>
              </w:rPr>
              <w:t>)</w:t>
            </w:r>
          </w:p>
        </w:tc>
        <w:tc>
          <w:tcPr>
            <w:tcW w:w="6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DA6B3F">
              <w:rPr>
                <w:rFonts w:ascii="맑은 고딕" w:hAnsi="맑은 고딕"/>
                <w:b/>
                <w:sz w:val="18"/>
              </w:rPr>
              <w:t>• 내신을 기본으로 한 비교과 활동이 의미가 있음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.</w:t>
            </w:r>
          </w:p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DA6B3F">
              <w:rPr>
                <w:rFonts w:ascii="맑은 고딕" w:hAnsi="맑은 고딕"/>
                <w:b/>
                <w:sz w:val="18"/>
              </w:rPr>
              <w:t>• 전공 관련 활동과 시간을 두고 오랫동안 활동한 것이 유리함</w:t>
            </w:r>
          </w:p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DA6B3F">
              <w:rPr>
                <w:rFonts w:ascii="맑은 고딕" w:hAnsi="맑은 고딕" w:hint="eastAsia"/>
                <w:b/>
                <w:sz w:val="18"/>
              </w:rPr>
              <w:t>(</w:t>
            </w:r>
            <w:r w:rsidRPr="00DA6B3F">
              <w:rPr>
                <w:rFonts w:ascii="맑은 고딕" w:hAnsi="맑은 고딕"/>
                <w:b/>
                <w:sz w:val="18"/>
              </w:rPr>
              <w:t xml:space="preserve">양 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&lt; </w:t>
            </w:r>
            <w:r w:rsidRPr="00DA6B3F">
              <w:rPr>
                <w:rFonts w:ascii="맑은 고딕" w:hAnsi="맑은 고딕"/>
                <w:b/>
                <w:sz w:val="18"/>
              </w:rPr>
              <w:t xml:space="preserve">질 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/ </w:t>
            </w:r>
            <w:r w:rsidRPr="00DA6B3F">
              <w:rPr>
                <w:rFonts w:ascii="맑은 고딕" w:hAnsi="맑은 고딕"/>
                <w:b/>
                <w:sz w:val="18"/>
              </w:rPr>
              <w:t xml:space="preserve">단발성 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 xml:space="preserve">&lt; </w:t>
            </w:r>
            <w:r w:rsidRPr="00DA6B3F">
              <w:rPr>
                <w:rFonts w:ascii="맑은 고딕" w:hAnsi="맑은 고딕"/>
                <w:b/>
                <w:sz w:val="18"/>
              </w:rPr>
              <w:t>지속성</w:t>
            </w:r>
            <w:r w:rsidRPr="00DA6B3F">
              <w:rPr>
                <w:rFonts w:ascii="맑은 고딕" w:hAnsi="맑은 고딕" w:hint="eastAsia"/>
                <w:b/>
                <w:sz w:val="18"/>
              </w:rPr>
              <w:t>)</w:t>
            </w:r>
          </w:p>
        </w:tc>
      </w:tr>
      <w:tr w:rsidR="00733EB2" w:rsidRPr="00515A86" w:rsidTr="002C1914">
        <w:trPr>
          <w:trHeight w:val="20"/>
        </w:trPr>
        <w:tc>
          <w:tcPr>
            <w:tcW w:w="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 w:hint="eastAsia"/>
                <w:b/>
                <w:sz w:val="18"/>
              </w:rPr>
              <w:t>7</w:t>
            </w:r>
          </w:p>
        </w:tc>
        <w:tc>
          <w:tcPr>
            <w:tcW w:w="2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F4E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E13B24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13B24">
              <w:rPr>
                <w:rFonts w:ascii="맑은 고딕" w:hAnsi="맑은 고딕"/>
                <w:b/>
                <w:sz w:val="18"/>
              </w:rPr>
              <w:t>면접</w:t>
            </w:r>
          </w:p>
        </w:tc>
        <w:tc>
          <w:tcPr>
            <w:tcW w:w="6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33EB2" w:rsidRPr="00DA6B3F" w:rsidRDefault="00733EB2" w:rsidP="002C1914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</w:tr>
    </w:tbl>
    <w:p w:rsidR="00733EB2" w:rsidRPr="00515A86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733EB2" w:rsidRPr="00E13B24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b/>
          <w:sz w:val="20"/>
          <w:szCs w:val="20"/>
        </w:rPr>
      </w:pPr>
      <w:r w:rsidRPr="00E13B24">
        <w:rPr>
          <w:rFonts w:ascii="굴림" w:hAnsi="맑은 고딕" w:cs="굴림"/>
          <w:b/>
          <w:bCs/>
          <w:sz w:val="20"/>
          <w:szCs w:val="20"/>
          <w:shd w:val="clear" w:color="auto" w:fill="FFFFFF"/>
        </w:rPr>
        <w:t>※</w:t>
      </w:r>
      <w:r w:rsidRPr="00E13B24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유의사항</w:t>
      </w:r>
      <w:r w:rsidRPr="00E13B24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E13B24">
        <w:rPr>
          <w:rFonts w:ascii="맑은 고딕" w:hAnsi="맑은 고딕" w:cs="굴림" w:hint="eastAsia"/>
          <w:b/>
          <w:bCs/>
          <w:sz w:val="20"/>
          <w:szCs w:val="20"/>
          <w:shd w:val="clear" w:color="auto" w:fill="FFFFFF"/>
        </w:rPr>
        <w:t xml:space="preserve">- </w:t>
      </w:r>
    </w:p>
    <w:p w:rsidR="00733EB2" w:rsidRPr="00515A86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E13B24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서류평가의</w:t>
      </w:r>
      <w:r w:rsidRPr="00E13B24">
        <w:rPr>
          <w:rFonts w:ascii="맑은 고딕" w:hAnsi="맑은 고딕" w:cs="굴림" w:hint="eastAsia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항목은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학교에서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지정한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것이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아니고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shd w:val="clear" w:color="auto" w:fill="FFFFFF"/>
        </w:rPr>
        <w:t>학생</w:t>
      </w:r>
      <w:r w:rsidRPr="00E13B24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자체적으로</w:t>
      </w:r>
      <w:r w:rsidRPr="00E13B24">
        <w:rPr>
          <w:rFonts w:ascii="굴림" w:hAnsi="굴림" w:cs="굴림"/>
          <w:b/>
          <w:bCs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shd w:val="clear" w:color="auto" w:fill="FFFFFF"/>
        </w:rPr>
        <w:t>제출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하는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항목이고</w:t>
      </w:r>
      <w:r w:rsidRPr="00E13B24">
        <w:rPr>
          <w:rFonts w:ascii="맑은 고딕" w:hAnsi="맑은 고딕" w:cs="굴림" w:hint="eastAsia"/>
          <w:b/>
          <w:sz w:val="20"/>
          <w:szCs w:val="20"/>
          <w:shd w:val="clear" w:color="auto" w:fill="FFFFFF"/>
        </w:rPr>
        <w:t xml:space="preserve">,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이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과정의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평가는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정량적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평가가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아닌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정성적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평가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임</w:t>
      </w:r>
      <w:r w:rsidRPr="00E13B24">
        <w:rPr>
          <w:rFonts w:ascii="맑은 고딕" w:hAnsi="맑은 고딕" w:cs="굴림" w:hint="eastAsia"/>
          <w:b/>
          <w:sz w:val="20"/>
          <w:szCs w:val="20"/>
          <w:shd w:val="clear" w:color="auto" w:fill="FFFFFF"/>
        </w:rPr>
        <w:t xml:space="preserve">.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학교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측에서는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서류</w:t>
      </w:r>
      <w:r>
        <w:rPr>
          <w:rFonts w:ascii="굴림" w:hAnsi="굴림" w:cs="굴림" w:hint="eastAsia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평가에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대한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내용을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공개하지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않고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있어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각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항목이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어느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정도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반영이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되는지는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알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수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없으나</w:t>
      </w:r>
      <w:r w:rsidRPr="00E13B24">
        <w:rPr>
          <w:rFonts w:ascii="맑은 고딕" w:hAnsi="맑은 고딕" w:cs="굴림" w:hint="eastAsia"/>
          <w:b/>
          <w:sz w:val="20"/>
          <w:szCs w:val="20"/>
          <w:shd w:val="clear" w:color="auto" w:fill="FFFFFF"/>
        </w:rPr>
        <w:t xml:space="preserve">,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수년간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지켜본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바로는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내신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성적을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기본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으로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하면서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공인된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bCs/>
          <w:sz w:val="20"/>
          <w:szCs w:val="20"/>
          <w:u w:val="single" w:color="000000"/>
          <w:shd w:val="clear" w:color="auto" w:fill="FFFFFF"/>
        </w:rPr>
        <w:t>결과물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들을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반영하고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 xml:space="preserve"> </w:t>
      </w:r>
      <w:r w:rsidRPr="00E13B24">
        <w:rPr>
          <w:rFonts w:ascii="굴림" w:hAnsi="굴림" w:cs="굴림"/>
          <w:b/>
          <w:sz w:val="20"/>
          <w:szCs w:val="20"/>
          <w:shd w:val="clear" w:color="auto" w:fill="FFFFFF"/>
        </w:rPr>
        <w:t>있음</w:t>
      </w:r>
      <w:r w:rsidRPr="00515A86">
        <w:rPr>
          <w:rFonts w:ascii="맑은 고딕" w:hAnsi="맑은 고딕" w:cs="굴림" w:hint="eastAsia"/>
          <w:color w:val="C75252"/>
          <w:sz w:val="20"/>
          <w:szCs w:val="20"/>
          <w:shd w:val="clear" w:color="auto" w:fill="FFFFFF"/>
        </w:rPr>
        <w:t xml:space="preserve">. </w:t>
      </w:r>
    </w:p>
    <w:p w:rsidR="00733EB2" w:rsidRPr="00515A86" w:rsidRDefault="00733EB2" w:rsidP="00733EB2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BC206A" w:rsidRPr="00DA6B3F" w:rsidRDefault="00BC206A" w:rsidP="00BC206A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BC206A" w:rsidRDefault="00BC206A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C1914" w:rsidRPr="00515A86" w:rsidRDefault="002C1914" w:rsidP="00BC206A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C74576" w:rsidRDefault="00C74576" w:rsidP="00C74576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515A86">
        <w:rPr>
          <w:rFonts w:ascii="굴림" w:hAnsi="맑은 고딕" w:cs="굴림"/>
          <w:b/>
          <w:bCs/>
          <w:color w:val="000000"/>
          <w:sz w:val="40"/>
          <w:szCs w:val="40"/>
        </w:rPr>
        <w:lastRenderedPageBreak/>
        <w:t>Ⅸ</w:t>
      </w:r>
      <w:r w:rsidRPr="00515A86">
        <w:rPr>
          <w:rFonts w:ascii="맑은 고딕" w:hAnsi="맑은 고딕" w:cs="굴림" w:hint="eastAsia"/>
          <w:b/>
          <w:bCs/>
          <w:color w:val="000000"/>
          <w:sz w:val="40"/>
          <w:szCs w:val="40"/>
        </w:rPr>
        <w:t xml:space="preserve">. </w:t>
      </w:r>
      <w:r w:rsidRPr="00515A86">
        <w:rPr>
          <w:rFonts w:ascii="굴림" w:hAnsi="굴림" w:cs="굴림"/>
          <w:b/>
          <w:bCs/>
          <w:color w:val="000000"/>
          <w:sz w:val="40"/>
          <w:szCs w:val="40"/>
        </w:rPr>
        <w:t>기타</w:t>
      </w:r>
      <w:r w:rsidRPr="00515A86">
        <w:rPr>
          <w:rFonts w:ascii="굴림" w:hAnsi="굴림" w:cs="굴림"/>
          <w:b/>
          <w:bCs/>
          <w:color w:val="000000"/>
          <w:sz w:val="40"/>
          <w:szCs w:val="40"/>
        </w:rPr>
        <w:t xml:space="preserve"> </w:t>
      </w:r>
      <w:r w:rsidRPr="00515A86">
        <w:rPr>
          <w:rFonts w:ascii="굴림" w:hAnsi="굴림" w:cs="굴림"/>
          <w:b/>
          <w:bCs/>
          <w:color w:val="000000"/>
          <w:sz w:val="40"/>
          <w:szCs w:val="40"/>
        </w:rPr>
        <w:t>안내사항</w:t>
      </w:r>
    </w:p>
    <w:p w:rsidR="00C74576" w:rsidRPr="00E13B24" w:rsidRDefault="00C74576" w:rsidP="00C74576">
      <w:pPr>
        <w:widowControl w:val="0"/>
        <w:shd w:val="clear" w:color="auto" w:fill="FFFFFF"/>
        <w:autoSpaceDE w:val="0"/>
        <w:autoSpaceDN w:val="0"/>
        <w:snapToGrid w:val="0"/>
        <w:spacing w:after="0" w:line="384" w:lineRule="auto"/>
        <w:textAlignment w:val="baseline"/>
        <w:rPr>
          <w:rFonts w:ascii="굴림" w:eastAsia="굴림" w:hAnsi="굴림" w:cs="굴림"/>
          <w:color w:val="000000"/>
          <w:sz w:val="22"/>
          <w:szCs w:val="20"/>
        </w:rPr>
      </w:pPr>
      <w:r w:rsidRPr="00E13B24"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t>1.</w:t>
      </w:r>
      <w:r w:rsidRPr="00E13B24">
        <w:rPr>
          <w:rFonts w:ascii="맑은 고딕" w:hAnsi="맑은 고딕" w:cs="굴림"/>
          <w:b/>
          <w:bCs/>
          <w:color w:val="000000"/>
          <w:sz w:val="32"/>
          <w:szCs w:val="30"/>
          <w:shd w:val="clear" w:color="auto" w:fill="FFFFFF"/>
        </w:rPr>
        <w:t xml:space="preserve"> 고사 시 학생 유의 사항</w:t>
      </w:r>
    </w:p>
    <w:p w:rsidR="00C74576" w:rsidRPr="00E13B24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b/>
          <w:color w:val="000000"/>
          <w:sz w:val="22"/>
          <w:szCs w:val="20"/>
        </w:rPr>
      </w:pPr>
      <w:r w:rsidRPr="00E13B24">
        <w:rPr>
          <w:rFonts w:ascii="맑은 고딕" w:hAnsi="맑은 고딕" w:cs="굴림" w:hint="eastAsia"/>
          <w:b/>
          <w:color w:val="000000"/>
          <w:sz w:val="22"/>
          <w:szCs w:val="20"/>
        </w:rPr>
        <w:t>[시험시작]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 w:rsidRPr="00E13B24">
        <w:rPr>
          <w:rFonts w:hint="eastAsia"/>
          <w:b/>
          <w:sz w:val="18"/>
        </w:rPr>
        <w:t xml:space="preserve">1) </w:t>
      </w:r>
      <w:r w:rsidRPr="00E13B24">
        <w:rPr>
          <w:b/>
          <w:sz w:val="18"/>
        </w:rPr>
        <w:t>책상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위의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낙서는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깨끗하게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지우고</w:t>
      </w:r>
      <w:r w:rsidRPr="00E13B24">
        <w:rPr>
          <w:rFonts w:hint="eastAsia"/>
          <w:b/>
          <w:sz w:val="18"/>
        </w:rPr>
        <w:t xml:space="preserve">, </w:t>
      </w:r>
      <w:r w:rsidRPr="00E13B24">
        <w:rPr>
          <w:b/>
          <w:sz w:val="18"/>
        </w:rPr>
        <w:t>책상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서랍을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깨끗이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비운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비운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서랍이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교탁을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향하도록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돌려놓습니다</w:t>
      </w:r>
      <w:r w:rsidRPr="00E13B24">
        <w:rPr>
          <w:rFonts w:hint="eastAsia"/>
          <w:b/>
          <w:sz w:val="18"/>
        </w:rPr>
        <w:t>.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 w:rsidRPr="00E13B24">
        <w:rPr>
          <w:rFonts w:hint="eastAsia"/>
          <w:b/>
          <w:sz w:val="18"/>
        </w:rPr>
        <w:t xml:space="preserve">2) </w:t>
      </w:r>
      <w:r w:rsidRPr="00E13B24">
        <w:rPr>
          <w:b/>
          <w:sz w:val="18"/>
        </w:rPr>
        <w:t>휴대폰을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포함한</w:t>
      </w:r>
      <w:r w:rsidRPr="00E13B24">
        <w:rPr>
          <w:b/>
          <w:sz w:val="18"/>
        </w:rPr>
        <w:t xml:space="preserve"> </w:t>
      </w:r>
      <w:r w:rsidRPr="00E13B24">
        <w:rPr>
          <w:rFonts w:hint="eastAsia"/>
          <w:b/>
          <w:sz w:val="18"/>
        </w:rPr>
        <w:t xml:space="preserve">MP3, </w:t>
      </w:r>
      <w:r w:rsidRPr="00E13B24">
        <w:rPr>
          <w:b/>
          <w:sz w:val="18"/>
        </w:rPr>
        <w:t>전자사전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등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전자기기를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소지한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경우</w:t>
      </w:r>
      <w:r w:rsidRPr="00E13B24">
        <w:rPr>
          <w:b/>
          <w:sz w:val="18"/>
        </w:rPr>
        <w:t xml:space="preserve"> </w:t>
      </w:r>
      <w:r w:rsidRPr="00E13B24">
        <w:rPr>
          <w:rFonts w:hint="eastAsia"/>
          <w:b/>
          <w:sz w:val="18"/>
        </w:rPr>
        <w:t>1</w:t>
      </w:r>
      <w:r w:rsidRPr="00E13B24">
        <w:rPr>
          <w:b/>
          <w:sz w:val="18"/>
        </w:rPr>
        <w:t>교시에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담임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교사에게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반드시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제출합니다</w:t>
      </w:r>
      <w:r w:rsidRPr="00E13B24">
        <w:rPr>
          <w:rFonts w:hint="eastAsia"/>
          <w:b/>
          <w:sz w:val="18"/>
        </w:rPr>
        <w:t xml:space="preserve">. </w:t>
      </w:r>
    </w:p>
    <w:p w:rsidR="00C74576" w:rsidRPr="00E13B24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textAlignment w:val="baseline"/>
        <w:rPr>
          <w:b/>
          <w:sz w:val="18"/>
        </w:rPr>
      </w:pPr>
      <w:r w:rsidRPr="00E13B24">
        <w:rPr>
          <w:rFonts w:hint="eastAsia"/>
          <w:b/>
          <w:sz w:val="18"/>
        </w:rPr>
        <w:t xml:space="preserve">3) </w:t>
      </w:r>
      <w:r w:rsidRPr="00E13B24">
        <w:rPr>
          <w:b/>
          <w:sz w:val="18"/>
        </w:rPr>
        <w:t>컴퓨터용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싸인펜과</w:t>
      </w:r>
      <w:r w:rsidRPr="00E13B24">
        <w:rPr>
          <w:b/>
          <w:sz w:val="18"/>
        </w:rPr>
        <w:t xml:space="preserve"> </w:t>
      </w:r>
      <w:r>
        <w:rPr>
          <w:rFonts w:hint="eastAsia"/>
          <w:b/>
          <w:sz w:val="18"/>
        </w:rPr>
        <w:t>검정색</w:t>
      </w:r>
      <w:r>
        <w:rPr>
          <w:rFonts w:hint="eastAsia"/>
          <w:b/>
          <w:sz w:val="18"/>
        </w:rPr>
        <w:t xml:space="preserve"> </w:t>
      </w:r>
      <w:r>
        <w:rPr>
          <w:rFonts w:hint="eastAsia"/>
          <w:b/>
          <w:sz w:val="18"/>
        </w:rPr>
        <w:t>볼펜</w:t>
      </w:r>
      <w:r>
        <w:rPr>
          <w:rFonts w:hint="eastAsia"/>
          <w:b/>
          <w:sz w:val="18"/>
        </w:rPr>
        <w:t xml:space="preserve"> </w:t>
      </w:r>
      <w:r w:rsidRPr="00E13B24">
        <w:rPr>
          <w:b/>
          <w:sz w:val="18"/>
        </w:rPr>
        <w:t>등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꼭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필요한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필기구를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제외한</w:t>
      </w:r>
      <w:r w:rsidRPr="00E13B24">
        <w:rPr>
          <w:rFonts w:hint="eastAsia"/>
          <w:b/>
          <w:sz w:val="18"/>
        </w:rPr>
        <w:t xml:space="preserve">, </w:t>
      </w:r>
      <w:r w:rsidRPr="00E13B24">
        <w:rPr>
          <w:b/>
          <w:sz w:val="18"/>
        </w:rPr>
        <w:t>모든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소지품은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가방에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넣은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교실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앞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쪽에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가지런히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놓습니다</w:t>
      </w:r>
      <w:r w:rsidRPr="00E13B24">
        <w:rPr>
          <w:rFonts w:hint="eastAsia"/>
          <w:b/>
          <w:sz w:val="18"/>
        </w:rPr>
        <w:t>.</w:t>
      </w:r>
    </w:p>
    <w:p w:rsidR="00C74576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sz w:val="18"/>
        </w:rPr>
      </w:pPr>
    </w:p>
    <w:p w:rsidR="00C74576" w:rsidRPr="00E13B24" w:rsidRDefault="00C74576" w:rsidP="00C74576">
      <w:pPr>
        <w:spacing w:after="0" w:line="240" w:lineRule="auto"/>
        <w:rPr>
          <w:b/>
          <w:sz w:val="22"/>
        </w:rPr>
      </w:pPr>
      <w:r>
        <w:rPr>
          <w:rFonts w:hint="eastAsia"/>
          <w:b/>
          <w:sz w:val="22"/>
        </w:rPr>
        <w:t>[</w:t>
      </w:r>
      <w:r w:rsidRPr="00E13B24">
        <w:rPr>
          <w:rFonts w:hint="eastAsia"/>
          <w:b/>
          <w:sz w:val="22"/>
        </w:rPr>
        <w:t>시험진행</w:t>
      </w:r>
      <w:r>
        <w:rPr>
          <w:rFonts w:hint="eastAsia"/>
          <w:b/>
          <w:sz w:val="22"/>
        </w:rPr>
        <w:t>]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>
        <w:rPr>
          <w:rFonts w:hint="eastAsia"/>
          <w:b/>
          <w:sz w:val="18"/>
        </w:rPr>
        <w:t xml:space="preserve">4) </w:t>
      </w:r>
      <w:r w:rsidRPr="00E13B24">
        <w:rPr>
          <w:b/>
          <w:sz w:val="18"/>
        </w:rPr>
        <w:t>부정행위로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판정될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성적관리규정에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의거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해당</w:t>
      </w:r>
      <w:r>
        <w:rPr>
          <w:rFonts w:hint="eastAsia"/>
          <w:b/>
          <w:sz w:val="18"/>
        </w:rPr>
        <w:t xml:space="preserve"> </w:t>
      </w:r>
      <w:r w:rsidRPr="00E13B24">
        <w:rPr>
          <w:b/>
          <w:sz w:val="18"/>
        </w:rPr>
        <w:t>과목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성적이</w:t>
      </w:r>
      <w:r w:rsidRPr="00E13B24">
        <w:rPr>
          <w:b/>
          <w:sz w:val="18"/>
        </w:rPr>
        <w:t xml:space="preserve"> </w:t>
      </w:r>
      <w:r w:rsidRPr="00E13B24">
        <w:rPr>
          <w:rFonts w:hint="eastAsia"/>
          <w:b/>
          <w:sz w:val="18"/>
        </w:rPr>
        <w:t>0</w:t>
      </w:r>
      <w:r w:rsidRPr="00E13B24">
        <w:rPr>
          <w:b/>
          <w:sz w:val="18"/>
        </w:rPr>
        <w:t>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처리</w:t>
      </w:r>
      <w:r w:rsidRPr="00E13B24">
        <w:rPr>
          <w:rFonts w:hint="eastAsia"/>
          <w:b/>
          <w:sz w:val="18"/>
        </w:rPr>
        <w:t xml:space="preserve"> </w:t>
      </w:r>
      <w:r w:rsidRPr="00E13B24">
        <w:rPr>
          <w:b/>
          <w:sz w:val="18"/>
        </w:rPr>
        <w:t>되므로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부정행위로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의심받을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만한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다음과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같은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행동을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아예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하지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않습니다</w:t>
      </w:r>
      <w:r w:rsidRPr="00E13B24">
        <w:rPr>
          <w:rFonts w:hint="eastAsia"/>
          <w:b/>
          <w:sz w:val="18"/>
        </w:rPr>
        <w:t>.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 w:rsidRPr="00E13B24">
        <w:rPr>
          <w:rFonts w:ascii="맑은 고딕" w:hAnsi="맑은 고딕" w:cs="맑은 고딕" w:hint="eastAsia"/>
          <w:b/>
          <w:sz w:val="18"/>
        </w:rPr>
        <w:t>①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의도적이고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지속적인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소음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유발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 w:rsidRPr="00E13B24">
        <w:rPr>
          <w:rFonts w:ascii="맑은 고딕" w:hAnsi="맑은 고딕" w:cs="맑은 고딕" w:hint="eastAsia"/>
          <w:b/>
          <w:sz w:val="18"/>
        </w:rPr>
        <w:t>②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다른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학생과의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접촉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시도</w:t>
      </w:r>
      <w:r w:rsidRPr="00E13B24">
        <w:rPr>
          <w:b/>
          <w:sz w:val="18"/>
        </w:rPr>
        <w:t xml:space="preserve"> </w:t>
      </w:r>
      <w:r w:rsidRPr="00E13B24">
        <w:rPr>
          <w:rFonts w:hint="eastAsia"/>
          <w:b/>
          <w:sz w:val="18"/>
        </w:rPr>
        <w:t>(</w:t>
      </w:r>
      <w:r w:rsidRPr="00E13B24">
        <w:rPr>
          <w:b/>
          <w:sz w:val="18"/>
        </w:rPr>
        <w:t>고사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중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임의로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필기구를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빌려주거나</w:t>
      </w:r>
      <w:r w:rsidRPr="00E13B24">
        <w:rPr>
          <w:rFonts w:hint="eastAsia"/>
          <w:b/>
          <w:sz w:val="18"/>
        </w:rPr>
        <w:t xml:space="preserve">, </w:t>
      </w:r>
      <w:r w:rsidRPr="00E13B24">
        <w:rPr>
          <w:b/>
          <w:sz w:val="18"/>
        </w:rPr>
        <w:t>빌리는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행동</w:t>
      </w:r>
      <w:r w:rsidRPr="00E13B24">
        <w:rPr>
          <w:b/>
          <w:sz w:val="18"/>
        </w:rPr>
        <w:t xml:space="preserve"> </w:t>
      </w:r>
      <w:r w:rsidRPr="00E13B24">
        <w:rPr>
          <w:rFonts w:hint="eastAsia"/>
          <w:b/>
          <w:sz w:val="18"/>
        </w:rPr>
        <w:t xml:space="preserve">/ </w:t>
      </w:r>
      <w:r w:rsidRPr="00E13B24">
        <w:rPr>
          <w:b/>
          <w:sz w:val="18"/>
        </w:rPr>
        <w:t>팔이나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다리를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뻗어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다른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학생의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책상이나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의자를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건드리는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행동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등</w:t>
      </w:r>
      <w:r w:rsidRPr="00E13B24">
        <w:rPr>
          <w:rFonts w:hint="eastAsia"/>
          <w:b/>
          <w:sz w:val="18"/>
        </w:rPr>
        <w:t>)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 w:rsidRPr="00E13B24">
        <w:rPr>
          <w:rFonts w:ascii="맑은 고딕" w:hAnsi="맑은 고딕" w:cs="맑은 고딕" w:hint="eastAsia"/>
          <w:b/>
          <w:sz w:val="18"/>
        </w:rPr>
        <w:t>③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부정행위와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관련된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금지물품</w:t>
      </w:r>
      <w:r w:rsidRPr="00E13B24">
        <w:rPr>
          <w:rFonts w:hint="eastAsia"/>
          <w:b/>
          <w:sz w:val="18"/>
        </w:rPr>
        <w:t>(</w:t>
      </w:r>
      <w:r w:rsidRPr="00E13B24">
        <w:rPr>
          <w:b/>
          <w:sz w:val="18"/>
        </w:rPr>
        <w:t>휴대폰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등의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전자기기</w:t>
      </w:r>
      <w:r w:rsidRPr="00E13B24">
        <w:rPr>
          <w:rFonts w:hint="eastAsia"/>
          <w:b/>
          <w:sz w:val="18"/>
        </w:rPr>
        <w:t xml:space="preserve">, </w:t>
      </w:r>
      <w:r w:rsidRPr="00E13B24">
        <w:rPr>
          <w:b/>
          <w:sz w:val="18"/>
        </w:rPr>
        <w:t>부정한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필기물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등</w:t>
      </w:r>
      <w:r w:rsidRPr="00E13B24">
        <w:rPr>
          <w:rFonts w:hint="eastAsia"/>
          <w:b/>
          <w:sz w:val="18"/>
        </w:rPr>
        <w:t>)</w:t>
      </w:r>
      <w:r w:rsidRPr="00E13B24">
        <w:rPr>
          <w:b/>
          <w:sz w:val="18"/>
        </w:rPr>
        <w:t>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소지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 w:rsidRPr="00E13B24">
        <w:rPr>
          <w:rFonts w:ascii="맑은 고딕" w:hAnsi="맑은 고딕" w:cs="맑은 고딕" w:hint="eastAsia"/>
          <w:b/>
          <w:sz w:val="18"/>
        </w:rPr>
        <w:t>④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멀리서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보일만큼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시험지에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답을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크게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쓰거나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책상의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모서리에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시험지를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놓는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행동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 w:rsidRPr="00E13B24">
        <w:rPr>
          <w:rFonts w:ascii="맑은 고딕" w:hAnsi="맑은 고딕" w:cs="맑은 고딕" w:hint="eastAsia"/>
          <w:b/>
          <w:sz w:val="18"/>
        </w:rPr>
        <w:t>⑤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공정한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시험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진행을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위한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감독교사의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정당한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지시에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불응하는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행동</w:t>
      </w:r>
    </w:p>
    <w:p w:rsidR="00C74576" w:rsidRPr="00E13B24" w:rsidRDefault="00C74576" w:rsidP="00C74576">
      <w:pPr>
        <w:spacing w:after="0" w:line="240" w:lineRule="auto"/>
        <w:rPr>
          <w:b/>
          <w:sz w:val="18"/>
        </w:rPr>
      </w:pPr>
      <w:r>
        <w:rPr>
          <w:b/>
          <w:sz w:val="18"/>
        </w:rPr>
        <w:t>5</w:t>
      </w:r>
      <w:r w:rsidRPr="00E13B24">
        <w:rPr>
          <w:rFonts w:hint="eastAsia"/>
          <w:b/>
          <w:sz w:val="18"/>
        </w:rPr>
        <w:t xml:space="preserve">) </w:t>
      </w:r>
      <w:r w:rsidRPr="00E13B24">
        <w:rPr>
          <w:b/>
          <w:sz w:val="18"/>
        </w:rPr>
        <w:t>화장실은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쉬는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시간을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이용하며</w:t>
      </w:r>
      <w:r w:rsidRPr="00E13B24">
        <w:rPr>
          <w:rFonts w:hint="eastAsia"/>
          <w:b/>
          <w:sz w:val="18"/>
        </w:rPr>
        <w:t xml:space="preserve">, </w:t>
      </w:r>
      <w:r w:rsidRPr="00E13B24">
        <w:rPr>
          <w:b/>
          <w:sz w:val="18"/>
        </w:rPr>
        <w:t>어쩔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없는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경우에는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감독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교사에게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알립니다</w:t>
      </w:r>
      <w:r w:rsidRPr="00E13B24">
        <w:rPr>
          <w:rFonts w:hint="eastAsia"/>
          <w:b/>
          <w:sz w:val="18"/>
        </w:rPr>
        <w:t>. (</w:t>
      </w:r>
      <w:r w:rsidRPr="00E13B24">
        <w:rPr>
          <w:b/>
          <w:sz w:val="18"/>
        </w:rPr>
        <w:t>재입실을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불허할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있습니다</w:t>
      </w:r>
      <w:r w:rsidRPr="00E13B24">
        <w:rPr>
          <w:rFonts w:hint="eastAsia"/>
          <w:b/>
          <w:sz w:val="18"/>
        </w:rPr>
        <w:t xml:space="preserve">.) </w:t>
      </w:r>
    </w:p>
    <w:p w:rsidR="00C74576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b/>
          <w:sz w:val="18"/>
        </w:rPr>
      </w:pPr>
      <w:r>
        <w:rPr>
          <w:b/>
          <w:sz w:val="18"/>
        </w:rPr>
        <w:t>6</w:t>
      </w:r>
      <w:r w:rsidRPr="00E13B24">
        <w:rPr>
          <w:rFonts w:hint="eastAsia"/>
          <w:b/>
          <w:sz w:val="18"/>
        </w:rPr>
        <w:t xml:space="preserve">) </w:t>
      </w:r>
      <w:r w:rsidRPr="00E13B24">
        <w:rPr>
          <w:b/>
          <w:sz w:val="18"/>
        </w:rPr>
        <w:t>문제에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대한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질의나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답안지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교환을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원할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경우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조용히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손을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높이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들어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개별적으로</w:t>
      </w:r>
      <w:r w:rsidRPr="00E13B24">
        <w:rPr>
          <w:b/>
          <w:sz w:val="18"/>
        </w:rPr>
        <w:t xml:space="preserve"> </w:t>
      </w:r>
      <w:r w:rsidRPr="00E13B24">
        <w:rPr>
          <w:b/>
          <w:sz w:val="18"/>
        </w:rPr>
        <w:t>알립니다</w:t>
      </w:r>
      <w:r w:rsidRPr="00E13B24">
        <w:rPr>
          <w:rFonts w:hint="eastAsia"/>
          <w:b/>
          <w:sz w:val="18"/>
        </w:rPr>
        <w:t>.</w:t>
      </w:r>
    </w:p>
    <w:p w:rsidR="00C74576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b/>
          <w:sz w:val="18"/>
        </w:rPr>
      </w:pPr>
    </w:p>
    <w:p w:rsidR="00C74576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b/>
          <w:sz w:val="22"/>
        </w:rPr>
      </w:pPr>
      <w:r>
        <w:rPr>
          <w:rFonts w:hint="eastAsia"/>
          <w:b/>
          <w:sz w:val="22"/>
        </w:rPr>
        <w:t>[</w:t>
      </w:r>
      <w:r w:rsidRPr="00E13B24">
        <w:rPr>
          <w:rFonts w:hint="eastAsia"/>
          <w:b/>
          <w:sz w:val="22"/>
        </w:rPr>
        <w:t>시험종료</w:t>
      </w:r>
      <w:r>
        <w:rPr>
          <w:rFonts w:hint="eastAsia"/>
          <w:b/>
          <w:sz w:val="22"/>
        </w:rPr>
        <w:t>]</w:t>
      </w:r>
    </w:p>
    <w:p w:rsidR="00C74576" w:rsidRPr="00E13B24" w:rsidRDefault="00C722C1" w:rsidP="00C74576">
      <w:pPr>
        <w:pStyle w:val="afd"/>
        <w:spacing w:line="240" w:lineRule="auto"/>
        <w:rPr>
          <w:rFonts w:ascii="맑은 고딕" w:eastAsia="맑은 고딕" w:hAnsi="맑은 고딕"/>
          <w:b/>
          <w:sz w:val="16"/>
        </w:rPr>
      </w:pPr>
      <w:r>
        <w:rPr>
          <w:rFonts w:ascii="맑은 고딕" w:eastAsia="맑은 고딕" w:hAnsi="맑은 고딕"/>
          <w:b/>
          <w:spacing w:val="-10"/>
          <w:sz w:val="18"/>
          <w:szCs w:val="22"/>
          <w:shd w:val="clear" w:color="auto" w:fill="FFFFFF"/>
        </w:rPr>
        <w:t>7</w:t>
      </w:r>
      <w:r w:rsidR="00C74576" w:rsidRPr="00E13B24">
        <w:rPr>
          <w:rFonts w:ascii="맑은 고딕" w:eastAsia="맑은 고딕" w:hAnsi="맑은 고딕" w:hint="eastAsia"/>
          <w:b/>
          <w:spacing w:val="-10"/>
          <w:sz w:val="18"/>
          <w:szCs w:val="22"/>
          <w:shd w:val="clear" w:color="auto" w:fill="FFFFFF"/>
        </w:rPr>
        <w:t xml:space="preserve">) </w:t>
      </w:r>
      <w:r w:rsidR="00C74576" w:rsidRPr="00E13B24">
        <w:rPr>
          <w:rFonts w:ascii="맑은 고딕" w:eastAsia="맑은 고딕" w:hAnsi="맑은 고딕"/>
          <w:b/>
          <w:spacing w:val="-10"/>
          <w:sz w:val="18"/>
          <w:szCs w:val="22"/>
          <w:shd w:val="clear" w:color="auto" w:fill="FFFFFF"/>
        </w:rPr>
        <w:t>시험 종료 후 감독 교사가 답안지 매수 및 답안지 기재 상태를 확인 하는 동안 학생들은 제 자리에 앉아서 대기한 후 감독</w:t>
      </w:r>
      <w:r w:rsidR="00C74576">
        <w:rPr>
          <w:rFonts w:ascii="맑은 고딕" w:eastAsia="맑은 고딕" w:hAnsi="맑은 고딕" w:hint="eastAsia"/>
          <w:b/>
          <w:spacing w:val="-10"/>
          <w:sz w:val="18"/>
          <w:szCs w:val="22"/>
          <w:shd w:val="clear" w:color="auto" w:fill="FFFFFF"/>
        </w:rPr>
        <w:t xml:space="preserve"> </w:t>
      </w:r>
      <w:r w:rsidR="00C74576" w:rsidRPr="00E13B24">
        <w:rPr>
          <w:rFonts w:ascii="맑은 고딕" w:eastAsia="맑은 고딕" w:hAnsi="맑은 고딕"/>
          <w:b/>
          <w:spacing w:val="-10"/>
          <w:sz w:val="18"/>
          <w:szCs w:val="22"/>
          <w:shd w:val="clear" w:color="auto" w:fill="FFFFFF"/>
        </w:rPr>
        <w:t>교사의 확인이 끝났다는 지시가 있을 때까지는 자리를 이동하지 않습니다</w:t>
      </w:r>
      <w:r w:rsidR="00C74576" w:rsidRPr="00E13B24">
        <w:rPr>
          <w:rFonts w:ascii="맑은 고딕" w:eastAsia="맑은 고딕" w:hAnsi="맑은 고딕" w:hint="eastAsia"/>
          <w:b/>
          <w:spacing w:val="-10"/>
          <w:sz w:val="18"/>
          <w:szCs w:val="22"/>
          <w:shd w:val="clear" w:color="auto" w:fill="FFFFFF"/>
        </w:rPr>
        <w:t>.</w:t>
      </w:r>
    </w:p>
    <w:p w:rsidR="00C74576" w:rsidRPr="00E13B24" w:rsidRDefault="00C722C1" w:rsidP="00C74576">
      <w:pPr>
        <w:pStyle w:val="afd"/>
        <w:spacing w:line="240" w:lineRule="auto"/>
        <w:rPr>
          <w:rFonts w:ascii="맑은 고딕" w:eastAsia="맑은 고딕" w:hAnsi="맑은 고딕"/>
          <w:b/>
          <w:sz w:val="16"/>
        </w:rPr>
      </w:pPr>
      <w:r>
        <w:rPr>
          <w:rFonts w:ascii="맑은 고딕" w:eastAsia="맑은 고딕" w:hAnsi="맑은 고딕"/>
          <w:b/>
          <w:spacing w:val="-10"/>
          <w:sz w:val="18"/>
          <w:szCs w:val="22"/>
          <w:shd w:val="clear" w:color="auto" w:fill="FFFFFF"/>
        </w:rPr>
        <w:t>8</w:t>
      </w:r>
      <w:r w:rsidR="00C74576" w:rsidRPr="00E13B24">
        <w:rPr>
          <w:rFonts w:ascii="맑은 고딕" w:eastAsia="맑은 고딕" w:hAnsi="맑은 고딕" w:hint="eastAsia"/>
          <w:b/>
          <w:spacing w:val="-10"/>
          <w:sz w:val="18"/>
          <w:szCs w:val="22"/>
          <w:shd w:val="clear" w:color="auto" w:fill="FFFFFF"/>
        </w:rPr>
        <w:t xml:space="preserve">) </w:t>
      </w:r>
      <w:r w:rsidR="00C74576" w:rsidRPr="00E13B24">
        <w:rPr>
          <w:rFonts w:ascii="맑은 고딕" w:eastAsia="맑은 고딕" w:hAnsi="맑은 고딕"/>
          <w:b/>
          <w:spacing w:val="-10"/>
          <w:sz w:val="18"/>
          <w:szCs w:val="22"/>
          <w:shd w:val="clear" w:color="auto" w:fill="FFFFFF"/>
        </w:rPr>
        <w:t xml:space="preserve">시험이 끝난 후 게시된 성적정오표를 확인하여 이상이 있을 때에는 정오표를 가지고 </w:t>
      </w:r>
      <w:r w:rsidR="00C74576" w:rsidRPr="00E13B24">
        <w:rPr>
          <w:rFonts w:ascii="맑은 고딕" w:eastAsia="맑은 고딕" w:hAnsi="맑은 고딕" w:hint="eastAsia"/>
          <w:b/>
          <w:spacing w:val="-10"/>
          <w:sz w:val="18"/>
          <w:szCs w:val="22"/>
          <w:shd w:val="clear" w:color="auto" w:fill="FFFFFF"/>
        </w:rPr>
        <w:t>2</w:t>
      </w:r>
      <w:r w:rsidR="00C74576" w:rsidRPr="00E13B24">
        <w:rPr>
          <w:rFonts w:ascii="맑은 고딕" w:eastAsia="맑은 고딕" w:hAnsi="맑은 고딕"/>
          <w:b/>
          <w:spacing w:val="-10"/>
          <w:sz w:val="18"/>
          <w:szCs w:val="22"/>
          <w:shd w:val="clear" w:color="auto" w:fill="FFFFFF"/>
        </w:rPr>
        <w:t xml:space="preserve">층 성적처리실에서 </w:t>
      </w:r>
      <w:r w:rsidR="00C74576" w:rsidRPr="00E13B24">
        <w:rPr>
          <w:rFonts w:ascii="맑은 고딕" w:eastAsia="맑은 고딕" w:hAnsi="맑은 고딕" w:hint="eastAsia"/>
          <w:b/>
          <w:spacing w:val="-10"/>
          <w:sz w:val="18"/>
          <w:szCs w:val="22"/>
          <w:shd w:val="clear" w:color="auto" w:fill="FFFFFF"/>
        </w:rPr>
        <w:t xml:space="preserve">OMR </w:t>
      </w:r>
      <w:r w:rsidR="00C74576" w:rsidRPr="00E13B24">
        <w:rPr>
          <w:rFonts w:ascii="맑은 고딕" w:eastAsia="맑은 고딕" w:hAnsi="맑은 고딕"/>
          <w:b/>
          <w:spacing w:val="-10"/>
          <w:sz w:val="18"/>
          <w:szCs w:val="22"/>
          <w:shd w:val="clear" w:color="auto" w:fill="FFFFFF"/>
        </w:rPr>
        <w:t>카드를 확인합니다</w:t>
      </w:r>
      <w:r w:rsidR="00C74576" w:rsidRPr="00E13B24">
        <w:rPr>
          <w:rFonts w:ascii="맑은 고딕" w:eastAsia="맑은 고딕" w:hAnsi="맑은 고딕" w:hint="eastAsia"/>
          <w:b/>
          <w:spacing w:val="-10"/>
          <w:sz w:val="18"/>
          <w:szCs w:val="22"/>
          <w:shd w:val="clear" w:color="auto" w:fill="FFFFFF"/>
        </w:rPr>
        <w:t>.</w:t>
      </w:r>
    </w:p>
    <w:p w:rsidR="00C74576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sz w:val="22"/>
        </w:rPr>
      </w:pPr>
    </w:p>
    <w:p w:rsidR="00C74576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sz w:val="22"/>
        </w:rPr>
      </w:pPr>
    </w:p>
    <w:p w:rsidR="00C74576" w:rsidRPr="00E13B24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sz w:val="22"/>
        </w:rPr>
      </w:pPr>
    </w:p>
    <w:p w:rsidR="00C74576" w:rsidRPr="00E13B24" w:rsidRDefault="00C74576" w:rsidP="00C74576">
      <w:pPr>
        <w:widowControl w:val="0"/>
        <w:shd w:val="clear" w:color="auto" w:fill="FFFFFF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맑은 고딕" w:hAnsi="맑은 고딕" w:cs="굴림"/>
          <w:color w:val="000000"/>
          <w:sz w:val="20"/>
          <w:szCs w:val="20"/>
        </w:rPr>
      </w:pPr>
      <w:r>
        <w:rPr>
          <w:rFonts w:ascii="맑은 고딕" w:hAnsi="맑은 고딕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2. </w:t>
      </w:r>
      <w:r w:rsidRPr="00E13B24">
        <w:rPr>
          <w:rFonts w:ascii="맑은 고딕" w:hAnsi="맑은 고딕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OMR </w:t>
      </w:r>
      <w:r w:rsidRPr="00E13B24">
        <w:rPr>
          <w:rFonts w:ascii="맑은 고딕" w:hAnsi="맑은 고딕" w:cs="굴림"/>
          <w:b/>
          <w:bCs/>
          <w:color w:val="000000"/>
          <w:sz w:val="30"/>
          <w:szCs w:val="30"/>
          <w:shd w:val="clear" w:color="auto" w:fill="FFFFFF"/>
        </w:rPr>
        <w:t>카드 작성시 유의사항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2"/>
      </w:tblGrid>
      <w:tr w:rsidR="00C74576" w:rsidRPr="00E13B24" w:rsidTr="00D15245">
        <w:trPr>
          <w:trHeight w:val="2559"/>
        </w:trPr>
        <w:tc>
          <w:tcPr>
            <w:tcW w:w="10062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C74576" w:rsidRPr="00E13B24" w:rsidRDefault="00C74576" w:rsidP="00D15245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36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1) 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 xml:space="preserve">반드시 </w:t>
            </w:r>
            <w:r w:rsidRPr="00E13B24">
              <w:rPr>
                <w:rFonts w:ascii="맑은 고딕" w:hAnsi="맑은 고딕" w:cs="굴림"/>
                <w:b/>
                <w:bCs/>
                <w:color w:val="B40909"/>
                <w:sz w:val="18"/>
                <w:szCs w:val="22"/>
                <w:shd w:val="clear" w:color="auto" w:fill="FFFFFF"/>
              </w:rPr>
              <w:t>컴퓨터용 사인펜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을 이용합니다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. </w:t>
            </w:r>
          </w:p>
          <w:p w:rsidR="00C74576" w:rsidRPr="00E13B24" w:rsidRDefault="00C74576" w:rsidP="00D15245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36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2) 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중학생들은 계열 표시를 하지 않습니다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. / </w:t>
            </w:r>
            <w:r w:rsidRPr="00E13B24">
              <w:rPr>
                <w:rFonts w:ascii="맑은 고딕" w:hAnsi="맑은 고딕" w:cs="굴림"/>
                <w:color w:val="000000"/>
                <w:spacing w:val="-8"/>
                <w:sz w:val="18"/>
                <w:szCs w:val="22"/>
                <w:shd w:val="clear" w:color="auto" w:fill="FFFFFF"/>
              </w:rPr>
              <w:t xml:space="preserve">고등학생들은 </w:t>
            </w:r>
            <w:r w:rsidRPr="00E13B24">
              <w:rPr>
                <w:rFonts w:ascii="맑은 고딕" w:hAnsi="맑은 고딕" w:cs="굴림" w:hint="eastAsia"/>
                <w:color w:val="000000"/>
                <w:spacing w:val="-8"/>
                <w:sz w:val="18"/>
                <w:szCs w:val="22"/>
                <w:shd w:val="clear" w:color="auto" w:fill="FFFFFF"/>
              </w:rPr>
              <w:t xml:space="preserve">“1” </w:t>
            </w:r>
            <w:r w:rsidRPr="00E13B24">
              <w:rPr>
                <w:rFonts w:ascii="맑은 고딕" w:hAnsi="맑은 고딕" w:cs="굴림"/>
                <w:color w:val="000000"/>
                <w:spacing w:val="-8"/>
                <w:sz w:val="18"/>
                <w:szCs w:val="22"/>
                <w:shd w:val="clear" w:color="auto" w:fill="FFFFFF"/>
              </w:rPr>
              <w:t>로 계열 표시를 합니다</w:t>
            </w:r>
            <w:r w:rsidRPr="00E13B24">
              <w:rPr>
                <w:rFonts w:ascii="맑은 고딕" w:hAnsi="맑은 고딕" w:cs="굴림" w:hint="eastAsia"/>
                <w:color w:val="000000"/>
                <w:spacing w:val="-8"/>
                <w:sz w:val="18"/>
                <w:szCs w:val="22"/>
                <w:shd w:val="clear" w:color="auto" w:fill="FFFFFF"/>
              </w:rPr>
              <w:t xml:space="preserve">. </w:t>
            </w:r>
          </w:p>
          <w:p w:rsidR="00C74576" w:rsidRPr="00E13B24" w:rsidRDefault="00C74576" w:rsidP="00D15245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36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3) </w:t>
            </w:r>
            <w:r w:rsidRPr="00E13B24">
              <w:rPr>
                <w:rFonts w:ascii="맑은 고딕" w:hAnsi="맑은 고딕" w:cs="굴림"/>
                <w:b/>
                <w:bCs/>
                <w:color w:val="333399"/>
                <w:sz w:val="18"/>
                <w:szCs w:val="22"/>
                <w:shd w:val="clear" w:color="auto" w:fill="FFFFFF"/>
              </w:rPr>
              <w:t>학년</w:t>
            </w:r>
            <w:r w:rsidRPr="00E13B24">
              <w:rPr>
                <w:rFonts w:ascii="맑은 고딕" w:hAnsi="맑은 고딕" w:cs="굴림" w:hint="eastAsia"/>
                <w:b/>
                <w:bCs/>
                <w:color w:val="333399"/>
                <w:sz w:val="18"/>
                <w:szCs w:val="22"/>
                <w:shd w:val="clear" w:color="auto" w:fill="FFFFFF"/>
              </w:rPr>
              <w:t xml:space="preserve">, </w:t>
            </w:r>
            <w:r w:rsidRPr="00E13B24">
              <w:rPr>
                <w:rFonts w:ascii="맑은 고딕" w:hAnsi="맑은 고딕" w:cs="굴림"/>
                <w:b/>
                <w:bCs/>
                <w:color w:val="333399"/>
                <w:sz w:val="18"/>
                <w:szCs w:val="22"/>
                <w:shd w:val="clear" w:color="auto" w:fill="FFFFFF"/>
              </w:rPr>
              <w:t>반</w:t>
            </w:r>
            <w:r w:rsidRPr="00E13B24">
              <w:rPr>
                <w:rFonts w:ascii="맑은 고딕" w:hAnsi="맑은 고딕" w:cs="굴림" w:hint="eastAsia"/>
                <w:b/>
                <w:bCs/>
                <w:color w:val="333399"/>
                <w:sz w:val="18"/>
                <w:szCs w:val="22"/>
                <w:shd w:val="clear" w:color="auto" w:fill="FFFFFF"/>
              </w:rPr>
              <w:t xml:space="preserve">, </w:t>
            </w:r>
            <w:r w:rsidRPr="00E13B24">
              <w:rPr>
                <w:rFonts w:ascii="맑은 고딕" w:hAnsi="맑은 고딕" w:cs="굴림"/>
                <w:b/>
                <w:bCs/>
                <w:color w:val="333399"/>
                <w:sz w:val="18"/>
                <w:szCs w:val="22"/>
                <w:shd w:val="clear" w:color="auto" w:fill="FFFFFF"/>
              </w:rPr>
              <w:t>번호</w:t>
            </w:r>
            <w:r w:rsidRPr="00E13B24">
              <w:rPr>
                <w:rFonts w:ascii="맑은 고딕" w:hAnsi="맑은 고딕" w:cs="굴림" w:hint="eastAsia"/>
                <w:b/>
                <w:bCs/>
                <w:color w:val="333399"/>
                <w:sz w:val="18"/>
                <w:szCs w:val="22"/>
                <w:shd w:val="clear" w:color="auto" w:fill="FFFFFF"/>
              </w:rPr>
              <w:t xml:space="preserve">, </w:t>
            </w:r>
            <w:r w:rsidRPr="00E13B24">
              <w:rPr>
                <w:rFonts w:ascii="맑은 고딕" w:hAnsi="맑은 고딕" w:cs="굴림"/>
                <w:b/>
                <w:bCs/>
                <w:color w:val="333399"/>
                <w:sz w:val="18"/>
                <w:szCs w:val="22"/>
                <w:shd w:val="clear" w:color="auto" w:fill="FFFFFF"/>
              </w:rPr>
              <w:t>시험지에 명시된 해당 과목코드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를 정확히 표기합니다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.</w:t>
            </w:r>
          </w:p>
          <w:p w:rsidR="00C74576" w:rsidRPr="00E13B24" w:rsidRDefault="00C74576" w:rsidP="00D15245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36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4) 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 xml:space="preserve">객관식의 답은 타원형 칸에 맞게 </w:t>
            </w:r>
            <w:r w:rsidRPr="00E13B24">
              <w:rPr>
                <w:rFonts w:ascii="맑은 고딕" w:hAnsi="맑은 고딕" w:cs="굴림"/>
                <w:color w:val="000000"/>
                <w:spacing w:val="-50"/>
                <w:sz w:val="18"/>
                <w:szCs w:val="22"/>
                <w:shd w:val="clear" w:color="auto" w:fill="FFFFFF"/>
              </w:rPr>
              <w:t>●</w:t>
            </w:r>
            <w:r>
              <w:rPr>
                <w:rFonts w:ascii="맑은 고딕" w:hAnsi="맑은 고딕" w:cs="굴림"/>
                <w:color w:val="000000"/>
                <w:spacing w:val="-50"/>
                <w:sz w:val="18"/>
                <w:szCs w:val="22"/>
                <w:shd w:val="clear" w:color="auto" w:fill="FFFFFF"/>
              </w:rPr>
              <w:t xml:space="preserve"> 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으로 채워 표기합니다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. (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 xml:space="preserve">잘못된 표기예 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: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0"/>
                <w:shd w:val="clear" w:color="auto" w:fill="FFFFFF"/>
              </w:rPr>
              <w:t xml:space="preserve"> )</w:t>
            </w:r>
          </w:p>
          <w:p w:rsidR="00C74576" w:rsidRPr="00E13B24" w:rsidRDefault="00C74576" w:rsidP="00D15245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36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5) 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 xml:space="preserve">주관식의 답은 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OMR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 xml:space="preserve">카드 앞뒷면의 주관식 답란이나 별도의 주관식 답안지에 지워지지 않는 펜을 </w:t>
            </w:r>
            <w:r w:rsidR="002C191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이</w:t>
            </w:r>
            <w:r w:rsidR="002C191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>용해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 xml:space="preserve"> 정자로 씁니다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. </w:t>
            </w:r>
          </w:p>
          <w:p w:rsidR="00C74576" w:rsidRPr="00E13B24" w:rsidRDefault="00C74576" w:rsidP="00D15245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after="0" w:line="360" w:lineRule="auto"/>
              <w:jc w:val="both"/>
              <w:textAlignment w:val="baseline"/>
              <w:rPr>
                <w:rFonts w:ascii="맑은 고딕" w:hAnsi="맑은 고딕" w:cs="굴림"/>
                <w:color w:val="000000"/>
                <w:sz w:val="18"/>
                <w:szCs w:val="20"/>
              </w:rPr>
            </w:pP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6) OMR </w:t>
            </w:r>
            <w:r w:rsidRPr="00E13B24">
              <w:rPr>
                <w:rFonts w:ascii="맑은 고딕" w:hAnsi="맑은 고딕" w:cs="굴림"/>
                <w:color w:val="000000"/>
                <w:sz w:val="18"/>
                <w:szCs w:val="22"/>
                <w:shd w:val="clear" w:color="auto" w:fill="FFFFFF"/>
              </w:rPr>
              <w:t>카드를 구기거나 답안 이외의 낙서 등을 적어 훼손하지 않습니다</w:t>
            </w:r>
            <w:r w:rsidRPr="00E13B24">
              <w:rPr>
                <w:rFonts w:ascii="맑은 고딕" w:hAnsi="맑은 고딕" w:cs="굴림" w:hint="eastAsia"/>
                <w:color w:val="000000"/>
                <w:sz w:val="18"/>
                <w:szCs w:val="22"/>
                <w:shd w:val="clear" w:color="auto" w:fill="FFFFFF"/>
              </w:rPr>
              <w:t xml:space="preserve">. </w:t>
            </w:r>
          </w:p>
        </w:tc>
      </w:tr>
    </w:tbl>
    <w:p w:rsidR="00407E26" w:rsidRDefault="003766D9" w:rsidP="00407E26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textAlignment w:val="baseline"/>
        <w:rPr>
          <w:rFonts w:ascii="맑은 고딕" w:hAnsi="맑은 고딕" w:cs="굴림"/>
          <w:b/>
          <w:bCs/>
          <w:color w:val="000000"/>
          <w:sz w:val="32"/>
          <w:szCs w:val="30"/>
          <w:shd w:val="clear" w:color="auto" w:fill="FFFFFF"/>
        </w:rPr>
      </w:pPr>
      <w:r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lastRenderedPageBreak/>
        <w:t>3</w:t>
      </w:r>
      <w:r w:rsidR="00C74576" w:rsidRPr="00E13B24"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t>.</w:t>
      </w:r>
      <w:r w:rsidR="00C74576" w:rsidRPr="00E13B24">
        <w:rPr>
          <w:rFonts w:ascii="맑은 고딕" w:hAnsi="맑은 고딕" w:cs="굴림"/>
          <w:b/>
          <w:bCs/>
          <w:color w:val="000000"/>
          <w:sz w:val="32"/>
          <w:szCs w:val="30"/>
          <w:shd w:val="clear" w:color="auto" w:fill="FFFFFF"/>
        </w:rPr>
        <w:t xml:space="preserve"> </w:t>
      </w:r>
      <w:r w:rsidR="00407E26"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t xml:space="preserve">상해한국학교 학부모앱(APP) </w:t>
      </w:r>
      <w:r w:rsidR="00407E26">
        <w:rPr>
          <w:rFonts w:ascii="맑은 고딕" w:hAnsi="맑은 고딕" w:cs="굴림"/>
          <w:b/>
          <w:bCs/>
          <w:color w:val="000000"/>
          <w:sz w:val="32"/>
          <w:szCs w:val="30"/>
          <w:shd w:val="clear" w:color="auto" w:fill="FFFFFF"/>
        </w:rPr>
        <w:t>가입</w:t>
      </w:r>
      <w:r w:rsidR="00407E26"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t xml:space="preserve"> 안내</w:t>
      </w:r>
    </w:p>
    <w:tbl>
      <w:tblPr>
        <w:tblStyle w:val="ae"/>
        <w:tblW w:w="10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8"/>
        <w:gridCol w:w="7852"/>
      </w:tblGrid>
      <w:tr w:rsidR="00407E26" w:rsidRPr="00A8166D" w:rsidTr="00D15245">
        <w:trPr>
          <w:trHeight w:val="3771"/>
        </w:trPr>
        <w:tc>
          <w:tcPr>
            <w:tcW w:w="2148" w:type="dxa"/>
            <w:shd w:val="clear" w:color="auto" w:fill="F2F28C"/>
          </w:tcPr>
          <w:p w:rsidR="00407E26" w:rsidRDefault="00407E26" w:rsidP="00407E26">
            <w:pPr>
              <w:spacing w:line="180" w:lineRule="auto"/>
              <w:jc w:val="center"/>
              <w:rPr>
                <w:rFonts w:ascii="한컴 백제 M" w:eastAsia="한컴 백제 M" w:hAnsi="굴림" w:cs="굴림"/>
                <w:b/>
                <w:color w:val="000000"/>
                <w:sz w:val="28"/>
                <w:szCs w:val="20"/>
              </w:rPr>
            </w:pPr>
            <w:r w:rsidRPr="00225A1E">
              <w:rPr>
                <w:rFonts w:ascii="굴림" w:eastAsia="굴림" w:hAnsi="굴림" w:cs="굴림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line">
                    <wp:posOffset>84455</wp:posOffset>
                  </wp:positionV>
                  <wp:extent cx="1131570" cy="1120140"/>
                  <wp:effectExtent l="19050" t="0" r="0" b="0"/>
                  <wp:wrapSquare wrapText="bothSides"/>
                  <wp:docPr id="6" name="그림 1" descr="EMB000015ac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4832552" descr="EMB000015ac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77080">
              <w:rPr>
                <w:rFonts w:ascii="한컴 백제 M" w:eastAsia="한컴 백제 M" w:hAnsi="굴림" w:cs="굴림" w:hint="eastAsia"/>
                <w:b/>
                <w:color w:val="000000"/>
                <w:sz w:val="28"/>
                <w:szCs w:val="20"/>
              </w:rPr>
              <w:t>앱</w:t>
            </w:r>
            <w:r>
              <w:rPr>
                <w:rFonts w:ascii="한컴 백제 M" w:eastAsia="한컴 백제 M" w:hAnsi="굴림" w:cs="굴림" w:hint="eastAsia"/>
                <w:b/>
                <w:color w:val="000000"/>
                <w:sz w:val="28"/>
                <w:szCs w:val="20"/>
              </w:rPr>
              <w:t xml:space="preserve"> </w:t>
            </w:r>
            <w:r w:rsidRPr="00977080">
              <w:rPr>
                <w:rFonts w:ascii="한컴 백제 M" w:eastAsia="한컴 백제 M" w:hAnsi="굴림" w:cs="굴림" w:hint="eastAsia"/>
                <w:b/>
                <w:color w:val="000000"/>
                <w:sz w:val="28"/>
                <w:szCs w:val="20"/>
              </w:rPr>
              <w:t>다운로드</w:t>
            </w:r>
          </w:p>
          <w:p w:rsidR="00407E26" w:rsidRDefault="00DA7847" w:rsidP="00407E26">
            <w:pPr>
              <w:spacing w:after="0" w:line="120" w:lineRule="auto"/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</w:pPr>
            <w:hyperlink r:id="rId40" w:history="1">
              <w:r w:rsidR="00407E26" w:rsidRPr="00E84C7E">
                <w:rPr>
                  <w:rStyle w:val="afe"/>
                  <w:rFonts w:ascii="한컴 백제 M" w:eastAsia="한컴 백제 M" w:hAnsi="굴림" w:cs="굴림"/>
                  <w:b/>
                  <w:sz w:val="18"/>
                  <w:szCs w:val="20"/>
                </w:rPr>
                <w:t>http://skoschool.com</w:t>
              </w:r>
            </w:hyperlink>
          </w:p>
          <w:p w:rsidR="00407E26" w:rsidRPr="00E84C7E" w:rsidRDefault="00407E26" w:rsidP="00407E26">
            <w:pPr>
              <w:spacing w:after="0" w:line="240" w:lineRule="auto"/>
              <w:jc w:val="center"/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</w:pPr>
            <w:r>
              <w:rPr>
                <w:rFonts w:ascii="한컴 백제 M" w:eastAsia="한컴 백제 M" w:hAnsi="굴림" w:cs="굴림" w:hint="eastAsia"/>
                <w:b/>
                <w:color w:val="000000"/>
                <w:sz w:val="18"/>
                <w:szCs w:val="20"/>
              </w:rPr>
              <w:t xml:space="preserve">상단 오른쪽의 </w:t>
            </w:r>
            <w:r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  <w:t>‘</w:t>
            </w:r>
            <w:r>
              <w:rPr>
                <w:rFonts w:ascii="한컴 백제 M" w:eastAsia="한컴 백제 M" w:hAnsi="굴림" w:cs="굴림" w:hint="eastAsia"/>
                <w:b/>
                <w:color w:val="000000"/>
                <w:sz w:val="18"/>
                <w:szCs w:val="20"/>
              </w:rPr>
              <w:t xml:space="preserve">학부모 </w:t>
            </w:r>
            <w:r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  <w:t>APP</w:t>
            </w:r>
            <w:r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  <w:t>’</w:t>
            </w:r>
            <w:r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한컴 백제 M" w:eastAsia="한컴 백제 M" w:hAnsi="굴림" w:cs="굴림" w:hint="eastAsia"/>
                <w:b/>
                <w:color w:val="000000"/>
                <w:sz w:val="18"/>
                <w:szCs w:val="20"/>
              </w:rPr>
              <w:t>메뉴를 통해서도 다운로드가 가능합니다.</w:t>
            </w:r>
          </w:p>
        </w:tc>
        <w:tc>
          <w:tcPr>
            <w:tcW w:w="7852" w:type="dxa"/>
            <w:shd w:val="clear" w:color="auto" w:fill="85E9F7"/>
          </w:tcPr>
          <w:p w:rsidR="00407E26" w:rsidRPr="008F553B" w:rsidRDefault="00407E26" w:rsidP="00407E26">
            <w:pPr>
              <w:spacing w:after="0"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알림서비스를 통해 가정통신문과 학교 소식을 실시간으로 받아보세요.</w:t>
            </w:r>
          </w:p>
          <w:p w:rsidR="00407E26" w:rsidRPr="008F553B" w:rsidRDefault="00407E26" w:rsidP="00407E26">
            <w:pPr>
              <w:spacing w:after="0"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 xml:space="preserve">학기 시작 후 </w:t>
            </w:r>
            <w:r w:rsidRPr="008F553B"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  <w:t>‘</w:t>
            </w: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학생등록</w:t>
            </w:r>
            <w:r w:rsidRPr="008F553B"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  <w:t>’</w:t>
            </w: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이 완료된 후 이용 가능(담임 교사에게 확인)</w:t>
            </w:r>
          </w:p>
          <w:p w:rsidR="00407E26" w:rsidRPr="008F553B" w:rsidRDefault="00407E26" w:rsidP="00407E26">
            <w:pPr>
              <w:spacing w:after="0"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</w:p>
          <w:p w:rsidR="00407E26" w:rsidRPr="008F553B" w:rsidRDefault="00407E26" w:rsidP="00407E26">
            <w:pPr>
              <w:spacing w:after="0"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 xml:space="preserve">1. 학생정보 입력 </w:t>
            </w:r>
          </w:p>
          <w:p w:rsidR="00407E26" w:rsidRPr="008F553B" w:rsidRDefault="00407E26" w:rsidP="00407E26">
            <w:pPr>
              <w:spacing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(2자녀 이상: 한 명의 정보 입력-&gt;앱 오른쪽 상단 노란색 네모 아이콘 -</w:t>
            </w:r>
            <w:r w:rsidRPr="008F553B"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  <w:t xml:space="preserve">&gt; </w:t>
            </w: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 xml:space="preserve">학생추가 버튼)            </w:t>
            </w:r>
          </w:p>
          <w:p w:rsidR="00407E26" w:rsidRPr="008F553B" w:rsidRDefault="00407E26" w:rsidP="00407E26">
            <w:pPr>
              <w:spacing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★인증코드 : 123456</w:t>
            </w:r>
          </w:p>
          <w:p w:rsidR="00407E26" w:rsidRPr="00A8166D" w:rsidRDefault="00407E26" w:rsidP="00407E26">
            <w:pPr>
              <w:spacing w:line="192" w:lineRule="auto"/>
              <w:rPr>
                <w:rFonts w:ascii="한컴 백제 M" w:eastAsia="한컴 백제 M" w:hAnsi="굴림" w:cs="굴림"/>
                <w:b/>
                <w:color w:val="000000"/>
                <w:sz w:val="28"/>
                <w:szCs w:val="20"/>
              </w:rPr>
            </w:pPr>
            <w:r w:rsidRPr="008F553B"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  <w:t xml:space="preserve">2. </w:t>
            </w: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부모님 정보 입력 (핸드폰번호는 아이디로 사용됩니다)</w:t>
            </w:r>
          </w:p>
        </w:tc>
      </w:tr>
    </w:tbl>
    <w:p w:rsidR="00CF7AEA" w:rsidRPr="00CF7AEA" w:rsidRDefault="00CF7AEA" w:rsidP="00CF7AEA">
      <w:pPr>
        <w:widowControl w:val="0"/>
        <w:shd w:val="clear" w:color="auto" w:fill="FFFFFF"/>
        <w:autoSpaceDE w:val="0"/>
        <w:autoSpaceDN w:val="0"/>
        <w:snapToGrid w:val="0"/>
        <w:spacing w:after="0" w:line="180" w:lineRule="auto"/>
        <w:textAlignment w:val="baseline"/>
        <w:rPr>
          <w:rFonts w:ascii="맑은 고딕" w:hAnsi="맑은 고딕" w:cs="굴림"/>
          <w:b/>
          <w:bCs/>
          <w:color w:val="000000"/>
          <w:sz w:val="16"/>
          <w:szCs w:val="16"/>
          <w:shd w:val="clear" w:color="auto" w:fill="FFFFFF"/>
        </w:rPr>
      </w:pPr>
    </w:p>
    <w:p w:rsidR="007014EC" w:rsidRPr="00E13B24" w:rsidRDefault="003766D9" w:rsidP="007014EC">
      <w:pPr>
        <w:widowControl w:val="0"/>
        <w:shd w:val="clear" w:color="auto" w:fill="FFFFFF"/>
        <w:autoSpaceDE w:val="0"/>
        <w:autoSpaceDN w:val="0"/>
        <w:snapToGrid w:val="0"/>
        <w:spacing w:after="0" w:line="300" w:lineRule="auto"/>
        <w:textAlignment w:val="baseline"/>
        <w:rPr>
          <w:rFonts w:ascii="굴림" w:eastAsia="굴림" w:hAnsi="굴림" w:cs="굴림"/>
          <w:color w:val="000000"/>
          <w:sz w:val="22"/>
          <w:szCs w:val="20"/>
        </w:rPr>
      </w:pPr>
      <w:r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t>4</w:t>
      </w:r>
      <w:r w:rsidR="007014EC"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t>. 2021학년도 중학교 학년별 교과서 목록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2871"/>
        <w:gridCol w:w="2860"/>
        <w:gridCol w:w="2822"/>
      </w:tblGrid>
      <w:tr w:rsidR="007014EC" w:rsidRPr="002F5A14" w:rsidTr="007014EC">
        <w:trPr>
          <w:trHeight w:val="275"/>
        </w:trPr>
        <w:tc>
          <w:tcPr>
            <w:tcW w:w="17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학년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교과서명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발행처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/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출판사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저자</w:t>
            </w:r>
          </w:p>
        </w:tc>
      </w:tr>
      <w:tr w:rsidR="007014EC" w:rsidRPr="002F5A14" w:rsidTr="007014EC">
        <w:trPr>
          <w:trHeight w:val="275"/>
        </w:trPr>
        <w:tc>
          <w:tcPr>
            <w:tcW w:w="175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국어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1-1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김진수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수학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김원경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사회</w:t>
            </w:r>
            <w:r w:rsidRPr="002F5A14">
              <w:rPr>
                <w:rFonts w:ascii="굴림" w:eastAsia="돋움" w:hAnsi="돋움" w:cs="굴림"/>
                <w:color w:val="000000"/>
                <w:sz w:val="18"/>
                <w:szCs w:val="18"/>
              </w:rPr>
              <w:t>①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김진수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사회과부도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문대영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도덕</w:t>
            </w:r>
            <w:r w:rsidRPr="002F5A14">
              <w:rPr>
                <w:rFonts w:ascii="굴림" w:eastAsia="돋움" w:hAnsi="돋움" w:cs="굴림"/>
                <w:color w:val="000000"/>
                <w:sz w:val="18"/>
                <w:szCs w:val="18"/>
              </w:rPr>
              <w:t>①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박병기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과학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임태훈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1(2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학기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장기범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미술</w:t>
            </w:r>
            <w:r w:rsidRPr="002F5A14">
              <w:rPr>
                <w:rFonts w:ascii="굴림" w:eastAsia="돋움" w:hAnsi="돋움" w:cs="굴림" w:hint="eastAsia"/>
                <w:color w:val="000000"/>
                <w:sz w:val="18"/>
                <w:szCs w:val="18"/>
              </w:rPr>
              <w:t>(1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학기</w:t>
            </w:r>
            <w:r w:rsidRPr="002F5A14">
              <w:rPr>
                <w:rFonts w:ascii="굴림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동아출판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장선화</w:t>
            </w:r>
          </w:p>
        </w:tc>
      </w:tr>
      <w:tr w:rsidR="007014EC" w:rsidRPr="002F5A14" w:rsidTr="007014EC">
        <w:trPr>
          <w:trHeight w:val="275"/>
        </w:trPr>
        <w:tc>
          <w:tcPr>
            <w:tcW w:w="175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국어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2-1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김진수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수학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김원경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도덕</w:t>
            </w:r>
            <w:r w:rsidRPr="002F5A14">
              <w:rPr>
                <w:rFonts w:ascii="굴림" w:eastAsia="돋움" w:hAnsi="돋움" w:cs="굴림"/>
                <w:color w:val="000000"/>
                <w:sz w:val="18"/>
                <w:szCs w:val="18"/>
              </w:rPr>
              <w:t>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박병기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역사</w:t>
            </w:r>
            <w:r w:rsidRPr="002F5A14">
              <w:rPr>
                <w:rFonts w:ascii="굴림" w:eastAsia="돋움" w:hAnsi="돋움" w:cs="굴림"/>
                <w:color w:val="000000"/>
                <w:sz w:val="18"/>
                <w:szCs w:val="18"/>
              </w:rPr>
              <w:t>①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이병인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과학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임태훈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</w:t>
            </w:r>
            <w:r w:rsidRPr="002F5A14">
              <w:rPr>
                <w:rFonts w:ascii="굴림" w:eastAsia="돋움" w:hAnsi="돋움" w:cs="굴림"/>
                <w:color w:val="000000"/>
                <w:sz w:val="18"/>
                <w:szCs w:val="18"/>
              </w:rPr>
              <w:t>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장기범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미술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동아출판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장선화</w:t>
            </w:r>
          </w:p>
        </w:tc>
      </w:tr>
      <w:tr w:rsidR="007014EC" w:rsidRPr="002F5A14" w:rsidTr="007014EC">
        <w:trPr>
          <w:trHeight w:val="275"/>
        </w:trPr>
        <w:tc>
          <w:tcPr>
            <w:tcW w:w="175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국어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3-1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김진수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수학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김원경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사회</w:t>
            </w:r>
            <w:r w:rsidRPr="002F5A14">
              <w:rPr>
                <w:rFonts w:ascii="굴림" w:eastAsia="돋움" w:hAnsi="돋움" w:cs="굴림"/>
                <w:color w:val="000000"/>
                <w:sz w:val="18"/>
                <w:szCs w:val="18"/>
              </w:rPr>
              <w:t>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김진수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역사</w:t>
            </w:r>
            <w:r w:rsidRPr="002F5A14">
              <w:rPr>
                <w:rFonts w:ascii="굴림" w:eastAsia="돋움" w:hAnsi="돋움" w:cs="굴림"/>
                <w:color w:val="000000"/>
                <w:sz w:val="18"/>
                <w:szCs w:val="18"/>
              </w:rPr>
              <w:t>②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(2009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개정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>
              <w:rPr>
                <w:rFonts w:ascii="굴림" w:eastAsia="돋움" w:hAnsi="돋움" w:cs="굴림"/>
                <w:color w:val="000000"/>
                <w:sz w:val="18"/>
                <w:szCs w:val="18"/>
              </w:rPr>
              <w:t>㈜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정선영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과학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임태훈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정보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돋움" w:cs="굴림"/>
                <w:color w:val="000000"/>
                <w:sz w:val="18"/>
                <w:szCs w:val="18"/>
              </w:rPr>
              <w:t>㈜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금성출판사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김영일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세광음악출판사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허화병</w:t>
            </w:r>
          </w:p>
        </w:tc>
      </w:tr>
      <w:tr w:rsidR="007014EC" w:rsidRPr="002F5A14" w:rsidTr="007014EC">
        <w:trPr>
          <w:trHeight w:val="27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014EC" w:rsidRPr="002F5A14" w:rsidRDefault="007014EC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  <w:tc>
          <w:tcPr>
            <w:tcW w:w="295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미술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동아출판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2F5A14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2F5A14" w:rsidRDefault="007014EC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2F5A14">
              <w:rPr>
                <w:rFonts w:ascii="굴림" w:eastAsia="돋움" w:hAnsi="굴림" w:cs="굴림"/>
                <w:color w:val="000000"/>
                <w:sz w:val="18"/>
                <w:szCs w:val="18"/>
              </w:rPr>
              <w:t>장선화</w:t>
            </w:r>
          </w:p>
        </w:tc>
      </w:tr>
    </w:tbl>
    <w:p w:rsidR="00407E26" w:rsidRPr="00407E26" w:rsidRDefault="00407E26" w:rsidP="00407E26">
      <w:pPr>
        <w:widowControl w:val="0"/>
        <w:autoSpaceDE w:val="0"/>
        <w:autoSpaceDN w:val="0"/>
        <w:spacing w:after="0" w:line="384" w:lineRule="auto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rFonts w:ascii="MS Gothic" w:eastAsia="MS Gothic" w:hAnsi="MS Gothic" w:cs="함초롬바탕" w:hint="eastAsia"/>
          <w:color w:val="000000"/>
          <w:sz w:val="20"/>
          <w:szCs w:val="20"/>
        </w:rPr>
        <w:t>※</w:t>
      </w:r>
      <w:r w:rsidRPr="00407E26">
        <w:rPr>
          <w:rFonts w:ascii="함초롬바탕" w:eastAsia="함초롬바탕" w:hAnsi="함초롬바탕" w:cs="함초롬바탕" w:hint="eastAsia"/>
          <w:color w:val="000000"/>
          <w:sz w:val="20"/>
          <w:szCs w:val="20"/>
        </w:rPr>
        <w:t>‘2009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개정</w:t>
      </w:r>
      <w:r w:rsidRPr="00407E26">
        <w:rPr>
          <w:rFonts w:ascii="함초롬바탕" w:eastAsia="함초롬바탕" w:hAnsi="함초롬바탕" w:cs="함초롬바탕" w:hint="eastAsia"/>
          <w:color w:val="000000"/>
          <w:sz w:val="20"/>
          <w:szCs w:val="20"/>
        </w:rPr>
        <w:t>’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이라고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 xml:space="preserve"> 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명시된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 xml:space="preserve"> 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과목을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 xml:space="preserve"> 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제외하고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 xml:space="preserve"> 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모두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 xml:space="preserve"> </w:t>
      </w:r>
      <w:r w:rsidRPr="00407E26">
        <w:rPr>
          <w:rFonts w:ascii="함초롬바탕" w:eastAsia="함초롬바탕" w:hAnsi="함초롬바탕" w:cs="함초롬바탕" w:hint="eastAsia"/>
          <w:color w:val="000000"/>
          <w:sz w:val="20"/>
          <w:szCs w:val="20"/>
        </w:rPr>
        <w:t>2015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개정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 xml:space="preserve"> 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교육과정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 xml:space="preserve"> 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교과용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 xml:space="preserve"> </w:t>
      </w:r>
      <w:r w:rsidRPr="00407E26">
        <w:rPr>
          <w:rFonts w:ascii="굴림" w:eastAsia="함초롬바탕" w:hAnsi="굴림" w:cs="굴림"/>
          <w:color w:val="000000"/>
          <w:sz w:val="20"/>
          <w:szCs w:val="20"/>
        </w:rPr>
        <w:t>도서임</w:t>
      </w:r>
      <w:r w:rsidRPr="00407E26">
        <w:rPr>
          <w:rFonts w:ascii="함초롬바탕" w:eastAsia="함초롬바탕" w:hAnsi="함초롬바탕" w:cs="함초롬바탕" w:hint="eastAsia"/>
          <w:color w:val="000000"/>
          <w:sz w:val="20"/>
          <w:szCs w:val="20"/>
        </w:rPr>
        <w:t>.</w:t>
      </w:r>
    </w:p>
    <w:p w:rsidR="00ED4920" w:rsidRDefault="003766D9" w:rsidP="00ED4920">
      <w:pPr>
        <w:widowControl w:val="0"/>
        <w:shd w:val="clear" w:color="auto" w:fill="FFFFFF"/>
        <w:autoSpaceDE w:val="0"/>
        <w:autoSpaceDN w:val="0"/>
        <w:snapToGrid w:val="0"/>
        <w:spacing w:after="0" w:line="276" w:lineRule="auto"/>
        <w:textAlignment w:val="baseline"/>
        <w:rPr>
          <w:rFonts w:ascii="맑은 고딕" w:hAnsi="맑은 고딕" w:cs="굴림"/>
          <w:b/>
          <w:bCs/>
          <w:color w:val="000000"/>
          <w:sz w:val="32"/>
          <w:szCs w:val="30"/>
          <w:shd w:val="clear" w:color="auto" w:fill="FFFFFF"/>
        </w:rPr>
      </w:pPr>
      <w:r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lastRenderedPageBreak/>
        <w:t>5</w:t>
      </w:r>
      <w:r w:rsidR="00ED4920" w:rsidRPr="00E13B24"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t>.</w:t>
      </w:r>
      <w:r w:rsidR="00ED4920" w:rsidRPr="00E13B24">
        <w:rPr>
          <w:rFonts w:ascii="맑은 고딕" w:hAnsi="맑은 고딕" w:cs="굴림"/>
          <w:b/>
          <w:bCs/>
          <w:color w:val="000000"/>
          <w:sz w:val="32"/>
          <w:szCs w:val="30"/>
          <w:shd w:val="clear" w:color="auto" w:fill="FFFFFF"/>
        </w:rPr>
        <w:t xml:space="preserve"> </w:t>
      </w:r>
      <w:r w:rsidR="00ED4920">
        <w:rPr>
          <w:rFonts w:ascii="맑은 고딕" w:hAnsi="맑은 고딕" w:cs="굴림" w:hint="eastAsia"/>
          <w:b/>
          <w:bCs/>
          <w:color w:val="000000"/>
          <w:sz w:val="32"/>
          <w:szCs w:val="30"/>
          <w:shd w:val="clear" w:color="auto" w:fill="FFFFFF"/>
        </w:rPr>
        <w:t>2021학년도 고등학교 학년별 교과서 목록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"/>
        <w:gridCol w:w="2105"/>
        <w:gridCol w:w="2467"/>
        <w:gridCol w:w="2468"/>
        <w:gridCol w:w="1830"/>
      </w:tblGrid>
      <w:tr w:rsidR="00ED4920" w:rsidRPr="00A43E76" w:rsidTr="00ED4920">
        <w:trPr>
          <w:trHeight w:val="312"/>
        </w:trPr>
        <w:tc>
          <w:tcPr>
            <w:tcW w:w="1382" w:type="dxa"/>
            <w:tcBorders>
              <w:top w:val="single" w:sz="18" w:space="0" w:color="000000"/>
              <w:left w:val="single" w:sz="18" w:space="0" w:color="000000"/>
              <w:bottom w:val="double" w:sz="6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73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학년</w:t>
            </w:r>
          </w:p>
        </w:tc>
        <w:tc>
          <w:tcPr>
            <w:tcW w:w="2108" w:type="dxa"/>
            <w:tcBorders>
              <w:top w:val="single" w:sz="18" w:space="0" w:color="000000"/>
              <w:left w:val="single" w:sz="12" w:space="0" w:color="000000"/>
              <w:bottom w:val="double" w:sz="6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73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필수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/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73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교과명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73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발행처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/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출판사</w:t>
            </w:r>
          </w:p>
        </w:tc>
        <w:tc>
          <w:tcPr>
            <w:tcW w:w="1833" w:type="dxa"/>
            <w:tcBorders>
              <w:top w:val="single" w:sz="18" w:space="0" w:color="000000"/>
              <w:left w:val="single" w:sz="2" w:space="0" w:color="000000"/>
              <w:bottom w:val="double" w:sz="6" w:space="0" w:color="000000"/>
              <w:right w:val="single" w:sz="1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73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저자</w:t>
            </w:r>
          </w:p>
        </w:tc>
      </w:tr>
      <w:tr w:rsidR="00ED4920" w:rsidRPr="00A43E76" w:rsidTr="00ED4920">
        <w:trPr>
          <w:trHeight w:val="312"/>
        </w:trPr>
        <w:tc>
          <w:tcPr>
            <w:tcW w:w="1382" w:type="dxa"/>
            <w:vMerge w:val="restart"/>
            <w:tcBorders>
              <w:top w:val="double" w:sz="6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08" w:type="dxa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7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국어</w:t>
            </w:r>
          </w:p>
        </w:tc>
        <w:tc>
          <w:tcPr>
            <w:tcW w:w="247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창비</w:t>
            </w:r>
          </w:p>
        </w:tc>
        <w:tc>
          <w:tcPr>
            <w:tcW w:w="1833" w:type="dxa"/>
            <w:tcBorders>
              <w:top w:val="double" w:sz="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최원식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double" w:sz="6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수학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황선욱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double" w:sz="6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통합사회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박병기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double" w:sz="6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 xml:space="preserve">10 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한국사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한철호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double" w:sz="6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통합과학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심규철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double" w:sz="6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과학탐구실험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심규철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double" w:sz="6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</w:t>
            </w:r>
            <w:r w:rsidRPr="00A43E76">
              <w:rPr>
                <w:rFonts w:ascii="굴림" w:eastAsia="돋움" w:hAnsi="돋움" w:cs="굴림" w:hint="eastAsia"/>
                <w:color w:val="000000"/>
                <w:sz w:val="18"/>
                <w:szCs w:val="18"/>
              </w:rPr>
              <w:t>(2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학기</w:t>
            </w:r>
            <w:r w:rsidRPr="00A43E76">
              <w:rPr>
                <w:rFonts w:ascii="굴림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㈜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생활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양종모</w:t>
            </w:r>
          </w:p>
        </w:tc>
      </w:tr>
      <w:tr w:rsidR="00ED4920" w:rsidRPr="00A43E76" w:rsidTr="00ED4920">
        <w:trPr>
          <w:trHeight w:val="312"/>
        </w:trPr>
        <w:tc>
          <w:tcPr>
            <w:tcW w:w="1382" w:type="dxa"/>
            <w:vMerge w:val="restart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08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문학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한철우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언어와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매체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이관규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독서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천재교육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박영목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수학</w:t>
            </w: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Ⅰ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황선욱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확률과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통계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황선욱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동아시아사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천재교육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안병우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세계지리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최병천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세계사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이병인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사회문화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신형민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음악연주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㈜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생활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양종모</w:t>
            </w:r>
          </w:p>
        </w:tc>
      </w:tr>
      <w:tr w:rsidR="00ED4920" w:rsidRPr="00A43E76" w:rsidTr="00ED4920">
        <w:trPr>
          <w:trHeight w:val="312"/>
        </w:trPr>
        <w:tc>
          <w:tcPr>
            <w:tcW w:w="138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08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문학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한철우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수학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Ⅱ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황선욱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확률과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통계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황선욱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미적분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황선욱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화학</w:t>
            </w: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Ⅰ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박종석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물리학</w:t>
            </w: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Ⅰ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손정우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생명과학</w:t>
            </w: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Ⅰ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천재교육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이준규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지구과학</w:t>
            </w: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Ⅰ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이기영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11(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음악연주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㈜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생활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양종모</w:t>
            </w:r>
          </w:p>
        </w:tc>
      </w:tr>
      <w:tr w:rsidR="00ED4920" w:rsidRPr="00A43E76" w:rsidTr="00ED4920">
        <w:trPr>
          <w:trHeight w:val="312"/>
        </w:trPr>
        <w:tc>
          <w:tcPr>
            <w:tcW w:w="138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08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심화국어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상문연구사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석은동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화법과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작문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박영민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음악감상과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비평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천재교과서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정미영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정치와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법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㈜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금성출판사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모경환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사회문제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탐구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전북교육청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B9705A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생활과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윤리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김국현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문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생활과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 xml:space="preserve"> 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경제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㈜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천재교육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E3DCC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박형준</w:t>
            </w:r>
          </w:p>
        </w:tc>
      </w:tr>
      <w:tr w:rsidR="00ED4920" w:rsidRPr="00A43E76" w:rsidTr="00ED4920">
        <w:trPr>
          <w:trHeight w:val="312"/>
        </w:trPr>
        <w:tc>
          <w:tcPr>
            <w:tcW w:w="138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lastRenderedPageBreak/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08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심화국어</w:t>
            </w:r>
          </w:p>
        </w:tc>
        <w:tc>
          <w:tcPr>
            <w:tcW w:w="24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상문연구사</w:t>
            </w:r>
          </w:p>
        </w:tc>
        <w:tc>
          <w:tcPr>
            <w:tcW w:w="1833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석은동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물리학</w:t>
            </w: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Ⅱ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손정우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화학</w:t>
            </w: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Ⅱ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비상교육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박종석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생명과학</w:t>
            </w:r>
            <w:r w:rsidRPr="00A43E76">
              <w:rPr>
                <w:rFonts w:ascii="굴림" w:eastAsia="돋움" w:hAnsi="돋움" w:cs="굴림"/>
                <w:color w:val="000000"/>
                <w:sz w:val="18"/>
                <w:szCs w:val="18"/>
              </w:rPr>
              <w:t>Ⅱ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천재교육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이준규</w:t>
            </w:r>
          </w:p>
        </w:tc>
      </w:tr>
      <w:tr w:rsidR="00ED4920" w:rsidRPr="00A43E76" w:rsidTr="00ED4920">
        <w:trPr>
          <w:trHeight w:val="312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ED4920" w:rsidRPr="00A43E76" w:rsidRDefault="00ED4920" w:rsidP="00B9705A">
            <w:pPr>
              <w:spacing w:after="0" w:line="240" w:lineRule="auto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shd w:val="clear" w:color="auto" w:fill="FFFF0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12(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이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-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선택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기하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(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주</w:t>
            </w:r>
            <w:r w:rsidRPr="00A43E76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)</w:t>
            </w: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미래엔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705A" w:rsidRPr="00A43E76" w:rsidRDefault="00ED4920" w:rsidP="00B9705A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center"/>
              <w:rPr>
                <w:rFonts w:ascii="굴림" w:eastAsia="굴림" w:hAnsi="굴림" w:cs="굴림"/>
                <w:color w:val="000000"/>
              </w:rPr>
            </w:pPr>
            <w:r w:rsidRPr="00A43E76">
              <w:rPr>
                <w:rFonts w:ascii="굴림" w:eastAsia="돋움" w:hAnsi="굴림" w:cs="굴림"/>
                <w:color w:val="000000"/>
                <w:sz w:val="18"/>
                <w:szCs w:val="18"/>
              </w:rPr>
              <w:t>황선욱</w:t>
            </w:r>
          </w:p>
        </w:tc>
      </w:tr>
    </w:tbl>
    <w:p w:rsidR="00ED4920" w:rsidRPr="002F5A14" w:rsidRDefault="00ED4920" w:rsidP="00ED4920">
      <w:pPr>
        <w:widowControl w:val="0"/>
        <w:shd w:val="clear" w:color="auto" w:fill="FFFFFF"/>
        <w:autoSpaceDE w:val="0"/>
        <w:autoSpaceDN w:val="0"/>
        <w:snapToGrid w:val="0"/>
        <w:spacing w:after="0" w:line="276" w:lineRule="auto"/>
        <w:textAlignment w:val="baseline"/>
      </w:pPr>
    </w:p>
    <w:p w:rsidR="00BC206A" w:rsidRPr="00C74576" w:rsidRDefault="00BC206A" w:rsidP="00BC206A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textAlignment w:val="baseline"/>
        <w:rPr>
          <w:rFonts w:ascii="굴림" w:hAnsi="굴림" w:cs="굴림"/>
          <w:b/>
          <w:bCs/>
          <w:sz w:val="40"/>
          <w:szCs w:val="40"/>
        </w:rPr>
      </w:pPr>
    </w:p>
    <w:p w:rsidR="00BC206A" w:rsidRPr="00D8069F" w:rsidRDefault="00BC206A" w:rsidP="00BC206A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textAlignment w:val="baseline"/>
        <w:rPr>
          <w:rFonts w:ascii="한컴 백제 M" w:eastAsia="한컴 백제 M" w:hAnsi="Times" w:cs="Times"/>
          <w:b/>
          <w:sz w:val="40"/>
          <w:szCs w:val="27"/>
        </w:rPr>
      </w:pPr>
    </w:p>
    <w:p w:rsidR="00121008" w:rsidRPr="007E10F8" w:rsidRDefault="003766D9" w:rsidP="007E10F8">
      <w:pPr>
        <w:pStyle w:val="af9"/>
        <w:jc w:val="center"/>
        <w:rPr>
          <w:rFonts w:ascii="맑은 고딕" w:hAnsi="맑은 고딕"/>
          <w:b/>
        </w:rPr>
      </w:pPr>
      <w:r>
        <w:rPr>
          <w:rFonts w:ascii="맑은 고딕" w:hAnsi="맑은 고딕"/>
          <w:b/>
          <w:sz w:val="36"/>
        </w:rPr>
        <w:t>202</w:t>
      </w:r>
      <w:r>
        <w:rPr>
          <w:rFonts w:ascii="맑은 고딕" w:hAnsi="맑은 고딕" w:hint="eastAsia"/>
          <w:b/>
          <w:sz w:val="36"/>
        </w:rPr>
        <w:t>1</w:t>
      </w:r>
      <w:r w:rsidR="00D8069F">
        <w:rPr>
          <w:rFonts w:ascii="맑은 고딕" w:hAnsi="맑은 고딕"/>
          <w:b/>
          <w:sz w:val="36"/>
        </w:rPr>
        <w:t>-</w:t>
      </w:r>
      <w:r>
        <w:rPr>
          <w:rFonts w:ascii="맑은 고딕" w:hAnsi="맑은 고딕" w:hint="eastAsia"/>
          <w:b/>
          <w:sz w:val="36"/>
        </w:rPr>
        <w:t>1</w:t>
      </w:r>
      <w:r w:rsidR="007E10F8" w:rsidRPr="007E10F8">
        <w:rPr>
          <w:rFonts w:ascii="맑은 고딕" w:hAnsi="맑은 고딕" w:hint="eastAsia"/>
          <w:b/>
          <w:sz w:val="36"/>
        </w:rPr>
        <w:t>학기 상해한국학교 가족이 되심을 진심으로 환영합니다</w:t>
      </w:r>
    </w:p>
    <w:sectPr w:rsidR="00121008" w:rsidRPr="007E10F8" w:rsidSect="006A25D5">
      <w:type w:val="continuous"/>
      <w:pgSz w:w="11906" w:h="16838" w:code="9"/>
      <w:pgMar w:top="851" w:right="851" w:bottom="1134" w:left="851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847" w:rsidRDefault="00DA7847" w:rsidP="007164F6">
      <w:pPr>
        <w:spacing w:after="0" w:line="240" w:lineRule="auto"/>
      </w:pPr>
      <w:r>
        <w:separator/>
      </w:r>
    </w:p>
  </w:endnote>
  <w:endnote w:type="continuationSeparator" w:id="0">
    <w:p w:rsidR="00DA7847" w:rsidRDefault="00DA7847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한컴 백제 M">
    <w:panose1 w:val="02020603020101020101"/>
    <w:charset w:val="81"/>
    <w:family w:val="roman"/>
    <w:pitch w:val="variable"/>
    <w:sig w:usb0="800002BF" w:usb1="19D77CFB" w:usb2="00000010" w:usb3="00000000" w:csb0="00080000" w:csb1="00000000"/>
  </w:font>
  <w:font w:name="한컴 백제 B">
    <w:panose1 w:val="02020603020101020101"/>
    <w:charset w:val="81"/>
    <w:family w:val="roman"/>
    <w:pitch w:val="variable"/>
    <w:sig w:usb0="800002BF" w:usb1="19D77CFB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함초롬바탕">
    <w:panose1 w:val="02030504000101010101"/>
    <w:charset w:val="81"/>
    <w:family w:val="roman"/>
    <w:pitch w:val="variable"/>
    <w:sig w:usb0="F7FFAEFF" w:usb1="FBDFFFFF" w:usb2="041FFFFF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Y궁서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나눔스퀘어">
    <w:altName w:val="바탕"/>
    <w:charset w:val="81"/>
    <w:family w:val="modern"/>
    <w:pitch w:val="variable"/>
    <w:sig w:usb0="00000203" w:usb1="29D72C10" w:usb2="00000010" w:usb3="00000000" w:csb0="00280005" w:csb1="00000000"/>
  </w:font>
  <w:font w:name="나눔고딕">
    <w:altName w:val="돋움"/>
    <w:charset w:val="81"/>
    <w:family w:val="modern"/>
    <w:pitch w:val="variable"/>
    <w:sig w:usb0="00000000" w:usb1="29D7FCFB" w:usb2="00000010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05A" w:rsidRDefault="00B9705A">
    <w:pPr>
      <w:pStyle w:val="ad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367220"/>
      <w:docPartObj>
        <w:docPartGallery w:val="Page Numbers (Bottom of Page)"/>
        <w:docPartUnique/>
      </w:docPartObj>
    </w:sdtPr>
    <w:sdtEndPr/>
    <w:sdtContent>
      <w:p w:rsidR="00B9705A" w:rsidRDefault="00C04C57">
        <w:pPr>
          <w:pStyle w:val="ad"/>
          <w:jc w:val="center"/>
        </w:pPr>
        <w:r>
          <w:fldChar w:fldCharType="begin"/>
        </w:r>
        <w:r w:rsidR="00B9705A">
          <w:instrText>PAGE   \* MERGEFORMAT</w:instrText>
        </w:r>
        <w:r>
          <w:fldChar w:fldCharType="separate"/>
        </w:r>
        <w:r w:rsidR="0061407D" w:rsidRPr="0061407D">
          <w:rPr>
            <w:noProof/>
            <w:lang w:val="ko-KR"/>
          </w:rPr>
          <w:t>3</w:t>
        </w:r>
        <w:r>
          <w:rPr>
            <w:noProof/>
            <w:lang w:val="ko-KR"/>
          </w:rPr>
          <w:fldChar w:fldCharType="end"/>
        </w:r>
      </w:p>
    </w:sdtContent>
  </w:sdt>
  <w:p w:rsidR="00B9705A" w:rsidRDefault="00B9705A" w:rsidP="009E717A">
    <w:pPr>
      <w:pStyle w:val="ad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05A" w:rsidRDefault="0061407D" w:rsidP="009E717A">
    <w:pPr>
      <w:pStyle w:val="ad"/>
      <w:tabs>
        <w:tab w:val="clear" w:pos="4680"/>
        <w:tab w:val="clear" w:pos="9360"/>
        <w:tab w:val="left" w:pos="309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53340</wp:posOffset>
              </wp:positionH>
              <wp:positionV relativeFrom="paragraph">
                <wp:posOffset>-3116580</wp:posOffset>
              </wp:positionV>
              <wp:extent cx="6384925" cy="1991360"/>
              <wp:effectExtent l="0" t="0" r="0" b="8890"/>
              <wp:wrapNone/>
              <wp:docPr id="3" name="그룹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84925" cy="1991360"/>
                        <a:chOff x="118750" y="-23750"/>
                        <a:chExt cx="6385237" cy="1991360"/>
                      </a:xfrm>
                    </wpg:grpSpPr>
                    <wpg:grpSp>
                      <wpg:cNvPr id="15" name="그룹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20" name="타원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타원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2" name="그룹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24" name="타원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타원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6" name="그룹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28" name="타원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타원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8FE184" id="그룹 49" o:spid="_x0000_s1026" style="position:absolute;left:0;text-align:left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fIegQAAAUeAAAOAAAAZHJzL2Uyb0RvYy54bWzsWc1u4zYQvhfoOwi6J7b+HFuIswiyTVAg&#10;2A2aLfbM0JQtVCJZko6dnhboC/TeYx+i7Sv15x06Q1JyrMRbb1IUWUA+GPwZDmc+zgyHo+NX67oK&#10;bpnSpeDTMDochgHjVMxKPp+G3747PxiHgTaEz0glOJuGd0yHr06+/OJ4JXMWi4WoZkwFwITrfCWn&#10;4cIYmQ8Gmi5YTfShkIzDZCFUTQx01XwwU2QF3OtqEA+Ho8FKqJlUgjKtYfS1mwxPLP+iYNS8LQrN&#10;TFBNQ5DN2H9l/2/wf3ByTPK5InJRUi8GeYIUNSk5bNqyek0MCZaqfMCqLqkSWhTmkIp6IIqipMzq&#10;ANpEw442F0ospdVlnq/msoUJoO3g9GS29M3tlQrK2TRMwoCTGo7oj19/+/OX34N0guCs5DwHmgsl&#10;r+WVchpC81LQ7zRMD7rz2J9viNeFqnERKBqsLep3LepsbQIKg6NknE7iLAwozEWTSZSM/LnQBRwe&#10;roui8VEGxwcEB3GCTXtudPHVhkcGEw94DEjuRLCCtoK1UrYKehAiEGMLhUdA8Ki0zJotWi3TLIpH&#10;MQjTEbdRuNHxIwofRMlwhJggiyTDZkfjXUx2agz+pTcmpJ9nQtcLIpm1TI3m4dGL4Ygcen//+OGv&#10;n38KIntQK2mJ0IAsdjrX3pY65nGQpalXOh1mR17nFrZxmiXA0cHmO8Cw1ZjkUmlzwUQdYGMasqoq&#10;pUY5SU5uL7Vx1A0VDmtRlbPzsqpsB6MOO6tUcEsgXtzMI0Qd+G9RVRxpucBVbhpHwMAavWzL3FUM&#10;6Sr+DSvAwcCKYyuIDW2bTQiljJvITS3IjLm9syH8mt0bsawsliFyLmD/lrdn0FA6Jg1vJ6Wnx6XM&#10;RsZ28fBjgrnF7Qq7s+CmXVyXXKjHGFSgld/Z0TcgOWgQpRsxuwPbUcLFZS3peQknd0m0uSIKAjGc&#10;Nlwu5i38FZVYTUPhW2GwEOqHx8aRHowbZsNgBYF9Gurvl0SxMKi+5mD2kyhNga2xnTQ7QqNV92du&#10;7s/wZX0mwBYiuMYktU2kN1XTLJSo38MddIq7whThFPaehtSopnNm3IUDtxhlp6eWDKK/JOaSX0uK&#10;zBFVNMt36/dESW++Biz/jWhc7YEJO1pcycXp0oiitPa9wdXjDW6PYe7/8H9Aadv/rQXg3hAk9vD/&#10;HVGvjQD+cugGzmdFgNaR0VcDMLE4S8H1ENctt+/47aPBAQTpY0EfC154LNjkQi79sZlMNxOK48aX&#10;fT4YxRjNt/M9P7A7FYqTYTKOILV8RirkEr7PLBNKG/SaTChx6O0ZCbM49flunwj1iVCfCH1uiVD7&#10;jGzcP/0k9/eP3G7M6/Og/k3Uv4n+szfRfnnQqLnJmzzo6Al50I4C1r85NMn3L4G9yIIQVH+3H4Tj&#10;T4qD0SSd+DzIZUSQcEL1whf9or4ghMWpviCEpaG+IOSLRy+qIDTp+r+vp+/5DHpi2OzrQX1tuK8N&#10;Kyj77lUbvp8H2TZ8a7SfGvx3UfyYeb9v68qbr7cn/wAAAP//AwBQSwMEFAAGAAgAAAAhAGY3LNPi&#10;AAAADAEAAA8AAABkcnMvZG93bnJldi54bWxMj8FuwjAMhu+T9g6RJ+0GSYANKE0RQttOaNJg0sQt&#10;NKataJyqCW15+4XTdrT96ff3p+vB1qzD1leOFMixAIaUO1NRoeD78D5aAPNBk9G1I1RwQw/r7PEh&#10;1YlxPX1htw8FiyHkE62gDKFJOPd5iVb7sWuQ4u3sWqtDHNuCm1b3MdzWfCLEK7e6ovih1A1uS8wv&#10;+6tV8NHrfjOVb93uct7ejoeXz5+dRKWen4bNCljAIfzBcNeP6pBFp5O7kvGsVrCYRVDBaLYUscId&#10;EHK6BHaKOzmfT4BnKf9fIvsFAAD//wMAUEsBAi0AFAAGAAgAAAAhALaDOJL+AAAA4QEAABMAAAAA&#10;AAAAAAAAAAAAAAAAAFtDb250ZW50X1R5cGVzXS54bWxQSwECLQAUAAYACAAAACEAOP0h/9YAAACU&#10;AQAACwAAAAAAAAAAAAAAAAAvAQAAX3JlbHMvLnJlbHNQSwECLQAUAAYACAAAACEABMZXyHoEAAAF&#10;HgAADgAAAAAAAAAAAAAAAAAuAgAAZHJzL2Uyb0RvYy54bWxQSwECLQAUAAYACAAAACEAZjcs0+IA&#10;AAAMAQAADwAAAAAAAAAAAAAAAADUBgAAZHJzL2Rvd25yZXYueG1sUEsFBgAAAAAEAAQA8wAAAOMH&#10;AAAAAA==&#10;">
              <v:group id="그룹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oval id="타원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cewwAAANsAAAAPAAAAZHJzL2Rvd25yZXYueG1sRE9da8Iw&#10;FH0f+B/CFXzTVEUZ1SiimwzUjVVB9nZp7tpic1OSzHb/fnkQ9ng438t1Z2pxJ+crywrGowQEcW51&#10;xYWCy/l1+AzCB2SNtWVS8Ese1qve0xJTbVv+pHsWChFD2KeooAyhSaX0eUkG/cg2xJH7ts5giNAV&#10;UjtsY7ip5SRJ5tJgxbGhxIa2JeW37McoOF7fb1M32+8+Ti+HNkumsyo7fCk16HebBYhAXfgXP9xv&#10;WsEkro9f4g+Qqz8AAAD//wMAUEsBAi0AFAAGAAgAAAAhANvh9svuAAAAhQEAABMAAAAAAAAAAAAA&#10;AAAAAAAAAFtDb250ZW50X1R5cGVzXS54bWxQSwECLQAUAAYACAAAACEAWvQsW78AAAAVAQAACwAA&#10;AAAAAAAAAAAAAAAfAQAAX3JlbHMvLnJlbHNQSwECLQAUAAYACAAAACEAMs6nHsMAAADbAAAADwAA&#10;AAAAAAAAAAAAAAAHAgAAZHJzL2Rvd25yZXYueG1sUEsFBgAAAAADAAMAtwAAAPcCAAAAAA==&#10;" fillcolor="white [3212]" stroked="f" strokeweight="1pt">
                  <v:stroke joinstyle="miter"/>
                </v:oval>
                <v:oval id="타원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e5wgAAANsAAAAPAAAAZHJzL2Rvd25yZXYueG1sRI9Pi8Iw&#10;FMTvC36H8ARva1oPKtUo/qGwe1QXFm/P5tkWm5fSZDXrpzeC4HGYmd8w82UwjbhS52rLCtJhAoK4&#10;sLrmUsHPIf+cgnAeWWNjmRT8k4Plovcxx0zbG+/ouveliBB2GSqovG8zKV1RkUE3tC1x9M62M+ij&#10;7EqpO7xFuGnkKEnG0mDNcaHCljYVFZf9n1FwSk/boyyLqf9e13l+D78TG1ipQT+sZiA8Bf8Ov9pf&#10;WsEoheeX+APk4gEAAP//AwBQSwECLQAUAAYACAAAACEA2+H2y+4AAACFAQAAEwAAAAAAAAAAAAAA&#10;AAAAAAAAW0NvbnRlbnRfVHlwZXNdLnhtbFBLAQItABQABgAIAAAAIQBa9CxbvwAAABUBAAALAAAA&#10;AAAAAAAAAAAAAB8BAABfcmVscy8ucmVsc1BLAQItABQABgAIAAAAIQDYTFe5wgAAANsAAAAPAAAA&#10;AAAAAAAAAAAAAAcCAABkcnMvZG93bnJldi54bWxQSwUGAAAAAAMAAwC3AAAA9gIAAAAA&#10;" filled="f" strokecolor="white [3212]" strokeweight="2pt">
                  <v:stroke joinstyle="miter"/>
                </v:oval>
              </v:group>
              <v:group id="그룹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oval id="타원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EdxwAAANsAAAAPAAAAZHJzL2Rvd25yZXYueG1sRI/dasJA&#10;FITvBd9hOQXv6qZaRVJXkdaWgn8YhdK7Q/Y0CWbPht2tSd++Wyh4OczMN8x82ZlaXMn5yrKCh2EC&#10;gji3uuJCwfn0ej8D4QOyxtoyKfghD8tFvzfHVNuWj3TNQiEihH2KCsoQmlRKn5dk0A9tQxy9L+sM&#10;hihdIbXDNsJNLUdJMpUGK44LJTb0XFJ+yb6Ngu3H/jJ2k7eXw269abNkPKmyzadSg7tu9QQiUBdu&#10;4f/2u1YweoS/L/EHyMUvAAAA//8DAFBLAQItABQABgAIAAAAIQDb4fbL7gAAAIUBAAATAAAAAAAA&#10;AAAAAAAAAAAAAABbQ29udGVudF9UeXBlc10ueG1sUEsBAi0AFAAGAAgAAAAhAFr0LFu/AAAAFQEA&#10;AAsAAAAAAAAAAAAAAAAAHwEAAF9yZWxzLy5yZWxzUEsBAi0AFAAGAAgAAAAhAE31oR3HAAAA2wAA&#10;AA8AAAAAAAAAAAAAAAAABwIAAGRycy9kb3ducmV2LnhtbFBLBQYAAAAAAwADALcAAAD7AgAAAAA=&#10;" fillcolor="white [3212]" stroked="f" strokeweight="1pt">
                  <v:stroke joinstyle="miter"/>
                </v:oval>
                <v:oval id="타원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1G6xAAAANsAAAAPAAAAZHJzL2Rvd25yZXYueG1sRI/NasMw&#10;EITvhbyD2EBvsWxDG+NGCfnB0B6TFEpvG2trm1orY6mJ2qePAoEeh5n5hlmsgunFmUbXWVaQJSkI&#10;4trqjhsF78dqVoBwHlljb5kU/JKD1XLysMBS2wvv6XzwjYgQdiUqaL0fSild3ZJBl9iBOHpfdjTo&#10;oxwbqUe8RLjpZZ6mz9Jgx3GhxYG2LdXfhx+j4JSddp+yqQv/tumq6i98zG1gpR6nYf0CwlPw/+F7&#10;+1UryJ/g9iX+ALm8AgAA//8DAFBLAQItABQABgAIAAAAIQDb4fbL7gAAAIUBAAATAAAAAAAAAAAA&#10;AAAAAAAAAABbQ29udGVudF9UeXBlc10ueG1sUEsBAi0AFAAGAAgAAAAhAFr0LFu/AAAAFQEAAAsA&#10;AAAAAAAAAAAAAAAAHwEAAF9yZWxzLy5yZWxzUEsBAi0AFAAGAAgAAAAhAKd3UbrEAAAA2wAAAA8A&#10;AAAAAAAAAAAAAAAABwIAAGRycy9kb3ducmV2LnhtbFBLBQYAAAAAAwADALcAAAD4AgAAAAA=&#10;" filled="f" strokecolor="white [3212]" strokeweight="2pt">
                  <v:stroke joinstyle="miter"/>
                </v:oval>
              </v:group>
              <v:group id="그룹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oval id="타원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sYwwAAANsAAAAPAAAAZHJzL2Rvd25yZXYueG1sRE9da8Iw&#10;FH0f+B/CFXzTVEUZ1SiimwzUjVVB9nZp7tpic1OSzHb/fnkQ9ng438t1Z2pxJ+crywrGowQEcW51&#10;xYWCy/l1+AzCB2SNtWVS8Ese1qve0xJTbVv+pHsWChFD2KeooAyhSaX0eUkG/cg2xJH7ts5giNAV&#10;UjtsY7ip5SRJ5tJgxbGhxIa2JeW37McoOF7fb1M32+8+Ti+HNkumsyo7fCk16HebBYhAXfgXP9xv&#10;WsEkjo1f4g+Qqz8AAAD//wMAUEsBAi0AFAAGAAgAAAAhANvh9svuAAAAhQEAABMAAAAAAAAAAAAA&#10;AAAAAAAAAFtDb250ZW50X1R5cGVzXS54bWxQSwECLQAUAAYACAAAACEAWvQsW78AAAAVAQAACwAA&#10;AAAAAAAAAAAAAAAfAQAAX3JlbHMvLnJlbHNQSwECLQAUAAYACAAAACEAzLirGMMAAADbAAAADwAA&#10;AAAAAAAAAAAAAAAHAgAAZHJzL2Rvd25yZXYueG1sUEsFBgAAAAADAAMAtwAAAPcCAAAAAA==&#10;" fillcolor="white [3212]" stroked="f" strokeweight="1pt">
                  <v:stroke joinstyle="miter"/>
                </v:oval>
                <v:oval id="타원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u/xAAAANsAAAAPAAAAZHJzL2Rvd25yZXYueG1sRI9Ba8JA&#10;FITvQv/D8gq91Y05tDG6iloC9VgVSm/P7DMJZt+G7DbZ+uu7hYLHYWa+YZbrYFoxUO8aywpm0wQE&#10;cWl1w5WC07F4zkA4j6yxtUwKfsjBevUwWWKu7cgfNBx8JSKEXY4Kau+7XEpX1mTQTW1HHL2L7Q36&#10;KPtK6h7HCDetTJPkRRpsOC7U2NGupvJ6+DYKzrPz25esyszvt01R3MLnqw2s1NNj2CxAeAr+Hv5v&#10;v2sF6Rz+vsQfIFe/AAAA//8DAFBLAQItABQABgAIAAAAIQDb4fbL7gAAAIUBAAATAAAAAAAAAAAA&#10;AAAAAAAAAABbQ29udGVudF9UeXBlc10ueG1sUEsBAi0AFAAGAAgAAAAhAFr0LFu/AAAAFQEAAAsA&#10;AAAAAAAAAAAAAAAAHwEAAF9yZWxzLy5yZWxzUEsBAi0AFAAGAAgAAAAhACY6W7/EAAAA2wAAAA8A&#10;AAAAAAAAAAAAAAAABwIAAGRycy9kb3ducmV2LnhtbFBLBQYAAAAAAwADALcAAAD4AgAAAAA=&#10;" filled="f" strokecolor="white [3212]" strokeweight="2pt">
                  <v:stroke joinstyle="miter"/>
                </v:oval>
              </v:group>
            </v:group>
          </w:pict>
        </mc:Fallback>
      </mc:AlternateContent>
    </w:r>
    <w:r w:rsidR="00B9705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847" w:rsidRDefault="00DA7847" w:rsidP="007164F6">
      <w:pPr>
        <w:spacing w:after="0" w:line="240" w:lineRule="auto"/>
      </w:pPr>
      <w:r>
        <w:separator/>
      </w:r>
    </w:p>
  </w:footnote>
  <w:footnote w:type="continuationSeparator" w:id="0">
    <w:p w:rsidR="00DA7847" w:rsidRDefault="00DA7847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e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5007"/>
    </w:tblGrid>
    <w:tr w:rsidR="00B9705A" w:rsidTr="00116286">
      <w:trPr>
        <w:cantSplit/>
        <w:trHeight w:hRule="exact" w:val="864"/>
      </w:trPr>
      <w:tc>
        <w:tcPr>
          <w:tcW w:w="5395" w:type="dxa"/>
          <w:vAlign w:val="center"/>
        </w:tcPr>
        <w:p w:rsidR="00B9705A" w:rsidRDefault="00B9705A" w:rsidP="00C6115B">
          <w:pPr>
            <w:pStyle w:val="ac"/>
            <w:jc w:val="left"/>
          </w:pPr>
          <w:r>
            <w:rPr>
              <w:noProof/>
            </w:rPr>
            <w:drawing>
              <wp:inline distT="0" distB="0" distL="0" distR="0">
                <wp:extent cx="2004060" cy="544038"/>
                <wp:effectExtent l="0" t="0" r="0" b="8890"/>
                <wp:docPr id="27" name="그림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상해한국학교 로고,이름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8302" cy="558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5" w:type="dxa"/>
          <w:vAlign w:val="center"/>
        </w:tcPr>
        <w:p w:rsidR="00B9705A" w:rsidRPr="00116286" w:rsidRDefault="00B9705A" w:rsidP="00770B42">
          <w:pPr>
            <w:pStyle w:val="ac"/>
          </w:pPr>
          <w:r>
            <w:rPr>
              <w:rFonts w:hint="eastAsia"/>
            </w:rPr>
            <w:t>세계를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가슴에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품고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진리와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사랑을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실천하는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자랑스러운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한국인이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되자</w:t>
          </w:r>
        </w:p>
      </w:tc>
    </w:tr>
  </w:tbl>
  <w:p w:rsidR="00B9705A" w:rsidRDefault="00B9705A" w:rsidP="00116286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05A" w:rsidRDefault="0061407D" w:rsidP="00116286">
    <w:pPr>
      <w:pStyle w:val="ac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2950845" cy="5973445"/>
              <wp:effectExtent l="0" t="0" r="0" b="0"/>
              <wp:wrapNone/>
              <wp:docPr id="46" name="그룹 46">
                <a:extLst xmlns:a="http://schemas.openxmlformats.org/drawingml/2006/main">
                  <a:ext uri="{C183D7F6-B498-43B3-948B-1728B52AA6E4}"/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950845" cy="5973445"/>
                        <a:chOff x="0" y="0"/>
                        <a:chExt cx="3053080" cy="5638165"/>
                      </a:xfrm>
                    </wpg:grpSpPr>
                    <wps:wsp>
                      <wps:cNvPr id="31" name="자유형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자유형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04688F98" id="그룹 46" o:spid="_x0000_s1026" style="position:absolute;left:0;text-align:left;margin-left:43.2pt;margin-top:0;width:232.35pt;height:470.3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w0QAQAAGEQAAAOAAAAZHJzL2Uyb0RvYy54bWzsWN2O4zQUvkfiHaxcInWSNGmTVNNZzc/O&#10;CGmBlXZ4ADdxfkQSBzttOiDegRskLhBC4iGAV4LlHTjHTtK023aGwsAF3DR2/Pn4+Dvn+HN6/mJd&#10;5GTFhMx4OTfsM8sgrAx5lJXJ3Pj0/nbkG0TWtIxozks2Nx6YNF5cvP/eeVPN2JinPI+YIGCklLOm&#10;mhtpXVcz05Rhygoqz3jFShiMuShoDV2RmJGgDVgvcnNsWVOz4SKqBA+ZlPD2Rg8aF8p+HLOw/iSO&#10;JatJPjfAt1r9CvW7wF/z4pzOEkGrNAtbN+gJXhQ0K2HR3tQNrSlZiuwdU0UWCi55XJ+FvDB5HGch&#10;U3uA3djWzm7uBF9Wai/JrEmqniagdoenk82GH69eC5JFc8OdGqSkBcTo159+/u3HXwi8wB2xdf1K&#10;1m1L7+nLa9t3brzb6ejKDfyR61w5o8D1r0a2N/avJuPLy+lL9yvk1tzMN5sqmanlMDiqeSeqN9Vr&#10;oXmD5isefiZx1u449pMNeB2LAicBfWStYvnQxxLcJSG8HAcTy3cnBglhbBJ4jgsdFe0whZR4Z16Y&#10;vmxnOtbEsXxIFjVz6vj2VM2EveiFlXu9O00FmSs3wZF/LThvUloxFXOp2VLBcewuOG+///rtdz/8&#10;/u03xMXt4OpAakejHHI4GEGYBKrJovmIRxBjuqy5Cu9TuHyUEToLl7K+Y1yFha4gYRTVSdSmThK1&#10;uXUPvMZFDjX2gUlc3/JIgw+/LcQeBvvtYRZJie97wS5mvIXZb8fZwuy3425h9tuBROr98QLHP+AS&#10;1FAPG7uWc2B33gAGOztkDc7O3toRroIB7Ihv9lOpP8Q9FEAfUJp2MQ7XZRtkaBGK576lMqviEqsM&#10;Iw4leG9j+MAEoLB2D4Ahpgh2ngSGwCG4q87jliE0CPaeZBmYR7BKuUd9RmIRbW9tUU9rqREgRLsS&#10;JAwCErTQWV3RGhlFZrBJGjiQsSxIOjdU7uNIwVfsnitMjdRiTqillY7BghtAXg6B2sEO1Y11z0oZ&#10;0xjMn5ahbrh7ahhmtVoT8/YosvfuUZs9ctfDMOeS6bRBVlT+9EwhwYNTR/I8i26zPEd+1P2BXeeC&#10;rCgoPw1DVtZdeLaQucrGkuNMvZJ+o2UP33Rnpz5sFzx6gHNUcH2VgKsPNFIuvjBIA9eIuSE/X1LB&#10;DJJ/WIIUBLbrArO16rgTbwwdMRxZDEdoGYKpuVEbUEjYvK71XWVZiSxJYSVblVbJL+H8jjM8ZZV/&#10;2qu2A2qkfX1+WYJy1XeGjSypavwXZGlieUHQJVCnasMEeRZZmnpKhvFk7BTuJFnaY+dPy5LnOChL&#10;e0ydIktT75C1U2TpsG+ny1K7UTgH/pelPbr77LKE/P9TsgT5c1RsNrIEeXsU2YuN95jNHtmdKp0S&#10;/l2ytEj+U5KkvpvgO1bJePvNjR/Kw76SsM0/Axd/AAAA//8DAFBLAwQUAAYACAAAACEAnH9z190A&#10;AAAHAQAADwAAAGRycy9kb3ducmV2LnhtbEyPT0vEMBTE74LfITzBi7hppfvH2tdFFkQPXlxFPCZN&#10;bEqbpCRpt357nyf3OMww85tqv9iBzTrEzjuEfJUB067xqnMtwsf70+0OWEzCKTF4pxF+dIR9fXlR&#10;iVL5k3vT8zG1jEpcLAWCSWksOY+N0VbElR+1I+/bBysSydByFcSJyu3A77Jsw63oHC0YMeqD0U1/&#10;nCzC13Y+vPhmMvI59DeFfJX9Zy8Rr6+WxwdgSS/pPwx/+IQONTFJPzkV2YCw2xSURKBD5K7XeQ5M&#10;ItwX2RZ4XfFz/voXAAD//wMAUEsBAi0AFAAGAAgAAAAhALaDOJL+AAAA4QEAABMAAAAAAAAAAAAA&#10;AAAAAAAAAFtDb250ZW50X1R5cGVzXS54bWxQSwECLQAUAAYACAAAACEAOP0h/9YAAACUAQAACwAA&#10;AAAAAAAAAAAAAAAvAQAAX3JlbHMvLnJlbHNQSwECLQAUAAYACAAAACEAlh6MNEAEAABhEAAADgAA&#10;AAAAAAAAAAAAAAAuAgAAZHJzL2Uyb0RvYy54bWxQSwECLQAUAAYACAAAACEAnH9z190AAAAHAQAA&#10;DwAAAAAAAAAAAAAAAACaBgAAZHJzL2Rvd25yZXYueG1sUEsFBgAAAAAEAAQA8wAAAKQHAAAAAA==&#10;">
              <v:shape id="자유형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tzwwAAANsAAAAPAAAAZHJzL2Rvd25yZXYueG1sRI9BawIx&#10;FITvBf9DeIK3mrWCyGoUEYT2INptEY+PzXOzuHnZJnFd/70pFHocZuYbZrnubSM68qF2rGAyzkAQ&#10;l07XXCn4/tq9zkGEiKyxcUwKHhRgvRq8LDHX7s6f1BWxEgnCIUcFJsY2lzKUhiyGsWuJk3dx3mJM&#10;0ldSe7wnuG3kW5bNpMWa04LBlraGymtxswq6efCz48/+dPw4txtT3EJ3OJVKjYb9ZgEiUh//w3/t&#10;d61gOoHfL+kHyNUTAAD//wMAUEsBAi0AFAAGAAgAAAAhANvh9svuAAAAhQEAABMAAAAAAAAAAAAA&#10;AAAAAAAAAFtDb250ZW50X1R5cGVzXS54bWxQSwECLQAUAAYACAAAACEAWvQsW78AAAAVAQAACwAA&#10;AAAAAAAAAAAAAAAfAQAAX3JlbHMvLnJlbHNQSwECLQAUAAYACAAAACEAlpx7c8MAAADb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자유형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cBwAAAANsAAAAPAAAAZHJzL2Rvd25yZXYueG1sRI/NasMw&#10;EITvhbyD2EBvtRybluJGCSEQyLFx4/tirX+ItTKSYjtvHxUKPQ4z8w2z3S9mEBM531tWsElSEMS1&#10;1T23Cq4/p7dPED4gaxwsk4IHedjvVi9bLLSd+UJTGVoRIewLVNCFMBZS+rojgz6xI3H0GusMhihd&#10;K7XDOcLNILM0/ZAGe44LHY507Ki+lXej4L0csMnCxl3zb2OrqpdNfZmUel0vhy8QgZbwH/5rn7WC&#10;PIPfL/EHyN0TAAD//wMAUEsBAi0AFAAGAAgAAAAhANvh9svuAAAAhQEAABMAAAAAAAAAAAAAAAAA&#10;AAAAAFtDb250ZW50X1R5cGVzXS54bWxQSwECLQAUAAYACAAAACEAWvQsW78AAAAVAQAACwAAAAAA&#10;AAAAAAAAAAAfAQAAX3JlbHMvLnJlbHNQSwECLQAUAAYACAAAACEAGZj3AcAAAADbAAAADwAAAAAA&#10;AAAAAAAAAAAHAgAAZHJzL2Rvd25yZXYueG1sUEsFBgAAAAADAAMAtwAAAPQCAAAAAA==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57770" cy="10687685"/>
              <wp:effectExtent l="0" t="0" r="0" b="0"/>
              <wp:wrapNone/>
              <wp:docPr id="30" name="직사각형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57770" cy="1068768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E3497F6" id="직사각형 6" o:spid="_x0000_s1026" style="position:absolute;left:0;text-align:left;margin-left:0;margin-top:0;width:595.1pt;height:841.55pt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vCDfAgAAlAUAAA4AAABkcnMvZTJvRG9jLnhtbKxUwW4TMRC9I/EP&#10;lu/p7oZNNrvqpmobgioVqCiIs2N7sxa7trGdbAriUP4BiT/gwoHvQuUfGHuT0FIkJEQOju2ZHb95&#10;82YOjzZtg9bcWKFkiZODGCMuqWJCLkv86uV8MMHIOiIZaZTkJb7iFh9NHz447HTBh6pWDeMGQRBp&#10;i06XuHZOF1Fkac1bYg+U5hKMlTItcXA0y4gZ0kH0tomGcTyOOmWYNopya+F21hvxNMSvKk7d86qy&#10;3KGmxIDNhdWEdeHXaHpIiqUhuhZ0C4P8A4qWCAmP7kPNiCNoZcS9UK2gRllVuQOq2khVlaA85ADZ&#10;JPFv2VzWRPOQC5Bj9Z4m+//C0mfrC4MEK/EjoEeSFmp08+X65uPX79+uf3z+hMaeok7bAjwv9YXx&#10;SVp9rugbi6Q6rYlc8mOrgWgov/eN7jj7g4XP0KJ7qhgEJyunAlObyrQ+GHCANqEgV/uC8I1DFC6z&#10;0SjLMgBGwZbE40k2nozCI6TYfa+NdU+4apHflNgAkhCfrM+t83hIsXPxzy0aoeeiaRDTUB0IbZR7&#10;LVwduPYp7Jy2bINW/q7Jvo4zRVctl64XpuENcdAVthbawjMFbxcceDZnLPAENBr6AtAGCVpnuKO1&#10;f7wCdNt7wL43wH6H3Xs10q9S+Vz6LPsboA7y9jZPYpDg+zwZpvHJMB/MgcFBOk9HgzyLJ4M4yU/y&#10;cZzm6Wz+wSeepEUtGOPyXEi+a4ckvUfBH1W8bcxeyKEhUAeEDrM4DqRa1Qjm4Xpw1iwXp41Ba+Ib&#10;M/y2db3j1goH46ERbYkneydS1Jywx5IF5hwRTb+P7uIPpQcSdv+BlqBOL8he1AvFrkCcoIGgBRhk&#10;sKmVeYdRB0OhxPbtihiOUXMmoevyJE39FAmHdJQNvX5uWxa3LURSCFVi6gxG/eHU9bNnpY1Y1vBW&#10;rzepjqEtKhH06lumx7VtJmj9kMN2TPnZcvscvH4N0+l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jDVDDfAAAABwEAAA8AAABkcnMvZG93bnJldi54bWxMj0FLAzEQhe+C/yFMwUux&#10;yVaodd1sUUHBg4W2Ch7TzXSzdDNZknS79deberGX4Q1veO+bYjHYlvXoQ+NIQjYRwJAqpxuqJXxu&#10;Xm/nwEJUpFXrCCWcMMCivL4qVK7dkVbYr2PNUgiFXEkwMXY556EyaFWYuA4peTvnrYpp9TXXXh1T&#10;uG35VIgZt6qh1GBUhy8Gq/36YCWsfozw76f7/Qcux/5tXD9/ffdGypvR8PQILOIQ/4/hjJ/QoUxM&#10;W3cgHVgrIT0S/+bZyx7EFNg2qdn8LgNeFvySv/wFAAD//wMAUEsDBAoAAAAAAAAAIQAftGsCm98F&#10;AJvfBQAVAAAAZHJzL21lZGlhL2ltYWdlMS5qcGVn/9j/4AAQSkZJRgABAQAASABIAAD/4TShRXhp&#10;ZgAATU0AKgAAAAgABgESAAMAAAABAAEAAAEaAAUAAAABAAAAVgEbAAUAAAABAAAAXgEoAAMAAAAB&#10;AAIAAAITAAMAAAABAAEAAIdpAAQAAAABAAAAZgAAAMAAAABIAAAAAQAAAEgAAAABAAeQAAAHAAAA&#10;BDAyMjGRAQAHAAAABAECAwCgAAAHAAAABDAxMDCgAQADAAAAAQABAACgAgAEAAAAAQAABaCgAwAE&#10;AAAAAQAABDikBgADAAAAAQAAAAAAAAAAAAYBAwADAAAAAQAGAAABGgAFAAAAAQAAAQ4BGwAFAAAA&#10;AQAAARYBKAADAAAAAQACAAACAQAEAAAAAQAAAR4CAgAEAAAAAQAAM3kAAAAAAAAASAAAAAEAAABI&#10;AAAAAf/Y/9sAhAABAQEBAQECAQECAwICAgMEAwMDAwQFBAQEBAQFBgUFBQUFBQYGBgYGBgYGBwcH&#10;BwcHCAgICAgJCQkJCQkJCQkJAQEBAQICAgQCAgQJBgUGCQkJCQkJCQkJCQkJCQkJCQkJCQkJCQkJ&#10;CQkJCQkJCQkJCQkJCQkJCQkJCQkJCQkJCQn/3QAEAAr/wAARCAB4AKADASIAAhEBAxEB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9oADAMBAAIRAxEAPwD+t1tPM7fdP4Cpho5jwXQgfTFeh28MEXHA/WpZ&#10;Bbheufwr9cln0tkfnFPJV1Z5udMQ9FpBo5Y4VCT9K7mS42D5Gz7YqhNeSkbTgCsKmdS3OyGTQ6HI&#10;TaDKORHge+KpPo0CjMvy/rXR3dzIBnPT2zXKPqD3iuVHzRSmN93y4xg5x9CMVwVc+adr7no08jVr&#10;2K76dZocE7vTFUnht14jXH1pl1eQR8B8nsPp9KwrLW/7SjiubWFhDKobc5A+U/dIAznP1+tedVz+&#10;Cly8+p3U8hly83LobWIUPA/pUkepW7Foo2BZMbgDkjPTI7VzGu3i2umzyPMkLCNiry/dBxgEjjIB&#10;IyB9O9fBPhHwDqHx51PVreDxfqd3Pp9xbx3tlp8z6XDDc3UZlWCVQQXIjjJ7g465NfN5xxVToWdR&#10;39D28uyF1k7WXqffOpfETw7o18ukgveag7W4W0tUM0+24k8tZGRMlIlIJaRsKAOtdLeay9gJH1RB&#10;bpGhk3EgjavU8elfywaD+318QPAn7XutfFyzIvo7SyOhpDLuk2wxqFRhEPnZQYy7MOAzHmvpT9oH&#10;/gsZ4H8ReCm07w74Q1eKa+tbiBnvWWOFxMCPKVgvWRSQD/DwcGvExHEFSGIjFtWe/kdkMDh1CS6o&#10;/Qr4n/8ABRD4VaR4bvr34ZytrNxZrbStO0bJbCCe6+zPIrNhm2EHIwO3PNfI37ZP7bXxh8GfCLTt&#10;Q8NXa6XdT6hNaXskGA4VkdVTJGVZSuQVIIJHXFfh3c/tHfDO9+G9l4K8I+Gte064mhuYNSklvVuE&#10;ljnmimPzG3QALLCHVV5Xk7uTXqfhj9uz9oTR7g3/AIW0abxFHOEm+w2+nx3M8ckI2syTIhkRpCCz&#10;EOTk9Bya+bzTiWu8Taim4q+nc93AYHAxouNaXvaWaV/8hP2zfDnxr+NPwv8Ah18Wo9H1jWfJ0trW&#10;4uEtppi0v2h9vIUk5XYe+c596+Bf2kbqfVPEGk3rxzLMLLbdR+U2UmcRzsrfIMEy3Ei/VSM5r9eP&#10;H/xc/bW/aY8K6dp2i+GLrwSkLmae5S6FvdysWBWMyy75lTH3gBhsDPpWp8SfgL+0F4++FUnw9+MH&#10;iDQ9C0S9liu7q9nhRLiWSA/wzyGGLv8AOcYbPI6VGHznERnBSp2Svu7aN/oaYihhZqahJu6XTS6R&#10;+d2n/G3wlDpGkQ3dzF9sFvErQtJueO6VEiBIIcKFjixwQQSMVT8TfFGXTrPS72O8hl0lwkF3KhKy&#10;Qix+aPYshYtukIHBwByfSvX9F/Y3/YW+HN49949+IU+v3zk+Ymn/AL3OcNhTbRyRbcj/AJ6D26Zr&#10;ubfxT+xD4GuYZ/BHw71HxJdwII0fUm8tVyeQYpJJo/m6kiMFj1rnjKtGqpwloulv6/M86U604uMn&#10;Y8N8I+LNPsNV0rUrKOe4tLme3uIY2djkwMJFUKA/BOcZAwDleQMer6nof7VF1/bcmhWWp6hp+spf&#10;WjW6yTb1tLyaV/KjaYLGQpl3Kc4ygOeSD9HeF/2hPjbriLpHwI+FFnp0DD5FS3muVxjg7IEtlBGD&#10;gAkGtzxq37b+m6LfXvxCe68NCCCGdrOK3gsZ2imkMYeMOhmCoRl3MyhRjNcGIjW5/a153XokaQpR&#10;S5eY/9D+yjAHtUEzqq+tVJLpgK8b8YfHT4W+BkaTxbr1np4DFB5so+YgZIGM8j0r055rGL1ZzQyv&#10;rY9auJgvQdayJ7oCvFPDnxi1D4r6DH4g+Bmh3XimznLKl1GyQW4KsUO6SUrwCOdobHpX5w/Fv9ub&#10;4ieCvE+peEPFltY+FbqBzBA9zeIUbaxUyFVR3KEj5XC7WAyDg152K4lpU07s645bbfY/W29vVAOT&#10;j9K4Ww1nwnd61cad/adjbybDJIZ50QBkB4JJ+8QMAd8V/Mh8XP28vjZqWsXvgZ9RdAJZFW8s438i&#10;WFXOx4mzkA9ezfiK+XfEvxb+I+sXS2fxEvzp9pcf6TFcXF0QZBngk5yX5yc5JPXmvjs348pKCdNX&#10;f9X9TvwWDTk4xvb7j+p740/tXfs7fA7Wb3w/r+u/21qNnsxb6SFn8wMDu/e7ti7CCGy2RjpXwb4w&#10;/wCCp3w/8OaW/hTwj4ZaZmkc293d3XlMI35X5EDZYHkDOMcZr8A9S8V23iXxDFok+pTTXNpZqbl7&#10;Vf3JiJIEnzOH+9n5Qp5GOK5bxPL4Z0fw6+q3FhcXs9iGNvGlwRvZflAw2MMTngnBXkV8JmHGlapO&#10;Otr9Eu56iw0aacOZfnsfpD+0f+39+0F8dvD+l+DNcvtL8Px6HHGZYdKgWS5murbIM7SybeSuMqBj&#10;HJzxX5c+JfijqV5qt94q8QarPqNvdymeSW7up1Rp1ARSRAUyR0wMn04JrwS++Pfiu48RGTw/bvY6&#10;siwSJAluXuWUYVlDtnnHXqGHOcmuU+L+kfFf40RppvgVGjeO7V2sYEZ5sBsrthgVpEODg7ozjGAc&#10;V2QjjMRUipbP8PuOeOIoJNwi2/M9O8TfGu1m0VvFcWvfaJXJSCKDK/K+WKEoqtsO3jLYJ49TXvH7&#10;RHxE+Gnw/wD2Q/hX8X/Atjay+NLrWdTtdXtrpTNDcwQKmxjHNkIFMi7SAckmvgJv2H/23pdJntNO&#10;8Aaje6dbRmZp2C2USod7FCJpPOlIzkBV38425OK1b/8AZF/az8X6ZFo3iLwmum3mmeYvnz3UMUCZ&#10;KbsHcd33VyQDzX2GRZHRptynJb+W1tjlxOLxH8jXyZ6j8D/29dN8MeJYtS134ZaBrNpNI7zD5FuA&#10;zE58uV/M8sBjnaseAOABX7I+HPix+158T7OKz+EvgGHT1aOGVI7exnvJUR/mX5mKoFI9YsEYr8QP&#10;DX/BNvxjo0cmufE/xbpmjJvJxbLJcKGyFYedhI/l5YgnnHbiv7wv+CfP7TN94n/ZJ8O6N4Sa0uE8&#10;LW8ehyahMci5axVF80jODkJkkMQc13Y6thKdpX08i8FDENONj8efBv7Df/BTv47aatzcape6ZaTy&#10;PaSlLqLS0jlWRo2jdLQQvlXBDBgeBzmuw+Cn/BHC1+Imn6lrPxZ8fRWGpaNqE9jqSzRec7yxEYEU&#10;sj7pAysrEnnnpX7C658Z/D/g21uNMuvFIjjnmlvJbexfczPK+XY+XkjczZwT3ryP4N/ETwX4413x&#10;Jo3hiaN3e6N/vuiQxLxxxtlDyCSgIPfmvBrZtCKcqdPY9WngJSdpzPEfAH/BLz9ivwHq19beLrnV&#10;PF0Vs6/Z3hIhSZSRkMOdvQ/mK+P/ANs39rv9j3/gnp4xT4e/Db4ZaRqWu6hZB8akfMeykVXWKYbk&#10;KOXaRSQfkATjJJr1D9t//gqt+zz+yFe3fggawfEXi2K3mcafpeAsEyfKkdxIVdVyc8AhgFORmv4e&#10;vjJ+0PrXxv8AifqPjvx1qN3fXV7Ksk091KbiYnAG3c2FEa8hUAAAOB61lh3ja655+7HpbqcOaOhQ&#10;XJTd5fkfr58Qv+Cqf7W/j6GT4bW+pPYm3nE0s+lpHZRSv8pihElukaiGJwGXHIbqTxXyL8Rv2j/i&#10;H4svf7R+Id5qd9ffZZLm5BnknIEiqpyxLffwNxyACvOcDHyfY+J5te1Z7bXru6tbfThG/llRtVEU&#10;AFccEOR1Ujgd+avafrMGoX2q67pOsQrO6rPuZiqlyV2wkOdw2DCkqMYzjANePUwEXK81+b/E8WMp&#10;Nbn/0foL45/tyWF/4y1hfHXj/UtRso2EemPDBHYi6GCqiQRuNp2ttbbuB6D0HxfaftVeJPi5K/gp&#10;TFBd6Kz3ViJylyNq/MRufJ3SqcqMc4I54r5X+NHx8+AOo6RaaP4ctbK9HnCCRQ5lMbFAI/76SbiS&#10;GKsozkN6V4Tqnjj4g+JdBfyNLu9JtrOVbi3vJLaQRRSIcQFGZShVCOE3H04xivwLD5vWrRVWpBwv&#10;30/Dqew6bT5b372ufo4P2s/HkksMXiXxC6PZs8tlb2V0YVilJwwgiiZRGw4y21c9ORzXzn8SfiHo&#10;/i7xlaeJh4ie5l1CUNqUmN1w8jsFyZHPzFi2GZumCRnivjr4i/Drx1ca9BrWlWcSRXyS4fzAlvbC&#10;RAwJ3EHZucpkg9Nx5bmzp3hRvCGjzJ4snhvZCYt8emGNVLyk5cSPuXeODgY3EDHNZ1504e9Gtdvo&#10;tRc009r+Z9I634x+HOhawzrp/wBqSKchg8jSyyRNuZHZXLFGikU5AC78dSDiuV+J6/8ACz/D58O6&#10;vdLY6RbywvFdXDEv5q9otmSFAO3Z/Cw5NeE63498C6Xp8mp3OkxxyWzKHmVFknmTzQkUsbZBWRT0&#10;AXr24ri9R+IGn6rpf9pWgniVHjvCrQ4S3Gw72cMcJkDIYEHOMZNeRQyyt7SNdSlddXr9xtVxErOL&#10;PW9T03xB4SddC8Gahaa/cWNvlZp2YXLBCCqxMp27ApUht2eOhA47j4AeG/iz8ffE9x4KtjpFreWg&#10;H9oeddQpEtq7hA0hZQzbckgIWYdhgjHx5F8RdI1Gey1OO1MyXCoJZ7XzCFlwImQEBsccqCO5xjoP&#10;nHVvi9r2iftOadHPcXFpZySx2N5NAzW5mtJnwzSrkA7Q27DEcqOlfXZTkc8TN06qV7Xv1OHSMk3s&#10;fu1qfw0039lP4walo2sa5B4u+HupaTbJetaxRvPLqEUrSwRNC7KxhCqDIcEHC57CvZvEP7aHinwp&#10;PY+H/AHh6HQrC+uIre3ijhitogZCFXKwKpBJ9eBX566X/wAE0vih8I/E4+LvjjX7PWI/CGoC8e3j&#10;mnvFu4LSQM6M2Bt8yIHcvJAOK/QL43fs/wA+paDqWv2HiK4u4/Dztd2KR2scXm/YyJ4yzOSzF0Cs&#10;CAAdwI4Nfe4ahhYxUJSvbyPTkq8bunGy9T5O8U/tffG/UdWS+tNQngijlLiLO/I3A7TIFUkcYPtX&#10;7YWvxY+E/hHxP4X8WeHfANuw1GxWXUEuWaeQSM4/fJLOWzyrBg3U8HB6/CvxZ/Z38MfETw0/izwZ&#10;by2l3JbC8t0OH+0fao1uFDGID+KQorNz8vzc5r1yw8VeNfF/gfwhrnhfwxPayL4esVmadwyySQR+&#10;VM6rs3KDPG7PG3JY5zg104fE4ZK21jWlTqX97W589ft1fBLUvF37aeran4dRbTRNaW3nMsKFlhAs&#10;4TGFVBtAkVGI5Azn3r6u/Y28Q6npnwFbSFd1bRdZu7DHyjbGmZFYsem5iRyD0rwjWfiR8T/ih8U/&#10;EFtr8ltpR05tKmR57mMJfWwjuYZEjIC7njJjKxqN4AO7qK3PhDe6f8J1+IT+KtSjj0/WtQsbqyUx&#10;n9yY4pTL80xiVRLkANnBK9+3mYvGxadNtdLHfh8rqSbnGLtrc9m+LMWpt4phu9S8dx6JpghZZbNp&#10;4/NlXnewcbWG7AHQ4P3a5X4C/tV/C/8AZM+J3ibxFeXV3qGkXNiiQ3MaiSZpX3hCWl2s6hosE4/i&#10;z0q5pHxITxLptpq+m6Zd6jcyefDMLZftBhkiZSqeZZRXG5ZAxbOQFPB5zX5EftVWfxc1+6F7Z6bP&#10;LqE9xLb3sZjEjQtAd0aBS6yxgo3R0y2Mjinhq2HrJ0qslbboeg+HMdFt06bukn8na35nw3+1L428&#10;RfGX436z8RtUkae61O5lkeSQ7s5ztyBxkA4xxivk2TwVfXmpGGw8lWljztkPCseuPQntxgZ5xX0n&#10;d/Cz40eLZTPZaRfSGPn9xazyZJPpHGw/M9q3/Bn7Kfx08SMtsvhfUri5i3RpNcQvbpn0Pm7EIHc4&#10;Jr28RmGEhHllUSS80fP4fg3NK8rU8PN37Rf+R8X2uu3fhfV7m016Nb9ofMt5IFlzkplMBoiSRuzw&#10;OCK9iufDPhuy0WzsGvFNrqCJJNNEmBEWQb0UyDzNy79pA+UlW54r6L1P9gn9o7SzcXNv4TKBGaTd&#10;FPBLvb1UZ3nOe/X0ra0v9iz9pnxCi2h8GvHEi8m6uUiVh12qgfIHsAPrXgVs2wOkoVo/+BI9/DeG&#10;udKXLLCTv/hZ/9L4s8E/Dv8AZJ+H2mr4o8G6GYHQmZLiZpJHViCEdiSCOp7KN3BNS658aNR1e+S2&#10;8QXcl/CyEJJcOAGVQGb5VwV3kgjI+bPXAAryHRvFUdy1zYajD9l1wQG5ihkEUQZVBypkk4LJt8wH&#10;JXaGKk4r4y+MHxTXRvEo0q02XTagPPkubeRViUv+7K+Wu5Y2R1zuGGOM7a/kDA8JYvGYlyruU2tn&#10;J3t6Nn2KmlC0dF5H2zqPjDwp4cuLiC7uriWDcjCB4/MSNX3YZcABlbG07tw6Zr4613xH8S/DXjy/&#10;u/sbyeHLmTcJERUjVCpAX5uCdqEkZGcBsgcVU0iT4/eIb+y0LwRpCalqrs4RrZTMZVY4/wBWEUMe&#10;CAB0AwecGvr3wt/wTx/ai177dZ+MZmsDrenmO8M08akcqogYRliEXbkqBzx827mv0HLOH8Pg23jq&#10;sUmutr+qO3AcO5hjZ+ywVGU2uyb/ACPza+K3ifwZ4q8Nz30OqQJNaFJQdrtIGP3gxUGJiwxnJ6jg&#10;V85rqY1u3e0hN9f2sbI6BRjczgeaARhdvH4Yr+hnwZ/wRJ+Cv9lWeqePPF93INi+fFawrGm8cFTJ&#10;JIWyDlScc9q+4PB37JX7E37PXhpLifw5ZXn2RCn2zVWe7ZyeRmLIiLY4UGMnuOea7oeIGS4KCo03&#10;Kb6aW18j7HFeC+ZUHGeb1aWGUtffnFSa7qKbbP5ePg98LfjfrWuX1h8DNB1HUprgLFFHGmBgoN8k&#10;pLgRoMEhiyg9ScZr7N8Jf8EmP2jvEWu3Y+O+iXHhu7CI1rM5W8MwB2ld1s0scbKoGA7Ln0POP3d8&#10;EfG7wZ4ZtBofwg8FnSbLVZDFLPDHHZw3HYCVgoLkKDtQlmxwBXo+ufGHw8llqF0s39pXWnRCWe2s&#10;HWaaMHPMwUsY193A/kK8rHeJGMhWcMNhrSlt1fztserhOCOEKEU8bmfO10hTm/xsl+J57YC5Hw2s&#10;PAE1m2o61badFZakJ7hQkiwQpa+c3lGTy3kjRRsILHBOO5q2t34svfB4ittKhVrG0GntbPCzPcm2&#10;QQxMskskR2NCkaEsgJ2/U14ZdftB+PbnVB/aE+m6DYSzmEPdPGs+9SA0aoXyZASBgqME1qa18epb&#10;LRILq7Se0ur24+zWtpK8DXT75zaxzPDC5lERuP3TkJmNuG6gnjrZtnc04UqN/S+n5I+kq4/gmlFK&#10;Ea07W+zGN7PvJv59z33TfDXiDTdBtNJs/Fmo2Gn28aLFp8UcQECAlxCJo/KmwhYj/WEelRXvhzwT&#10;Ha+RrU93eIB1vbhJgfXJuknY/wDfefevziufDX7QnxH8Y6n4fsri61NLfTzqpktr3FhDArfvWEhB&#10;ScRciRYfMZWBUjerJXpHiS/17wzYxR+FtGbVLKyFvC8luSG3FhFcABzC8kinc4crscYwewzzbJs4&#10;opVHOPM/OMfxZyT8SOFcMpPC5Vdr+epv3ty/1ofSvjTx/wDB3wJpBk1u5trOF1KoJruVlOB1EZkM&#10;GQOR+79gDkCvG/AXj74DaD4qubPwJqsl9c65KxdoCEjJIySgVYQowCcgZGTzzXxrf6v8OPiD4miv&#10;/i1ps1ibOKe3CIsVxKl0kpHToI9uCrB2LYOQorZ+FXhfVfGfivT9M+G8y+HrjR1mkvr24h+1SXCy&#10;5jVUUFEjZVO5CcgNkNuFVjMtnQy51MTXSnZtvmuvLZbXPnsT49OjP2mFwNCCtomnK337/M/TDw7p&#10;vhDTkuBp8Ihh1GRXumfzJHk2gqrPvDb8fdGW4FeQ/Ej4z6N8OHn0bwtpy30sTECJUFuG4znOcAkH&#10;jg1r6B8PPFTa7puoeLNZnu7K2tpLe+tbZhbLN5u9llSTL+W8bFcEqwKjnnr8J/HCC/0n4t6tqunu&#10;7RNDFam1H7yORlIcysX+dXZGK7o2UHAOAMivkuEqVDGYmVPEYqM7K+il+eh41X6SPEktKNeFNdoU&#10;0rfemfUXw3/aO1DxJ4kTSvFttBp1vNCXQeYBhtygAuOCTnjAzxX01deI/DNrA1xaXP2kplSkbLMM&#10;g8jI24IPvxX4paFp2r3HiWDxe17fQXljcB7Y2s4thboDjLwohjlIHJ3cNj5q+nf2c/G2tn4seKY9&#10;f1Fbw6hcSzLb3IT7UWzkyRklRONucvsJKKC3TJ7eNODIvD1MVga7vTV3FJ2a62Z8rmfizxLjFJvM&#10;Kl1ro+XT/t2xvftKa9478P3huvC+p3sFnqCF4cSPhf7yEbyvB5GO1fA9t8Zfipp2qxyzyXK3FvIP&#10;3kLmNtyHjJQAn2znIr9bPiZpdp4q8PzaLa3SxXBTzLQqkKeXIvJXcoyuenXPOe1fmd4jsdXvLxRc&#10;31wkw3QNFM0p5XggknqD9aXAGeUcXhPZ1VeUdH59j4GpxPjsRrXryk/OTf5s/9P4q+GH/BLj4+fE&#10;+e28S/tG6vBoulzRZEbqi3NxDKquipHFmdSmeVYRqDkY619/+Bv2D/2Pvh6g0/SfDkt5eWQTzpry&#10;dis2V++IkwV3EEEFz09DX05JLqt5raahvPlyqUuHZsBccozMe3UYHrwCTVR76PUtRk07R7d542Xy&#10;Lm7Y+WkcbZJZSTgbSMndyR2xmv5FxnFeY416T5Y+Wh/pfk3ghw7ki58ZH2s09U9tev8Aw/Y4aDWf&#10;DfhPw1L4R8N2cVmLP9yPJj2oNh3xO5UfOckE5J+bcKgtf7X169t7vXHlikePIt0TDgPj/Wc4iTI4&#10;J+Y84HXGtoXhe3s7qe/hmEpjQNNqE/ywxImceSCMEgE4Ygk9hjmvBPjn8fPDvgLSbTS/CFn9uvrq&#10;WV4rCNpba81L7M252R5I33LIUeMSDqdwQsRtr5zCUcTjsR7DCRcpX1fRX3bPgvEHx8wGXL+yuHIx&#10;lNacyS5I2e6tZTa8tG+5v+J/jT4JsI00fwrfR6vfwziBoVjnjtoFkUFDHJGkrTPIzqEMYfeSSzIu&#10;c/JOsXN/8a766h1Wzu9MhtfKksJ5kMUQEmX5jEqsTt2gj5GGckjivsfwdD4c8VajrHi3WtDsNS07&#10;WrVba9XVbWJzLf7v+Pm0ePa26MIHZ3ZhuchMJweC+NWq6F4A8MQxaPHH9rKbba1jO0KBxuPOQPxy&#10;fevqM9r5flVWOCyiPtcS95vXl9Onr+Nz+IeKOKauJxcsTKo6tWW8pa/JX2S6W0S2POfi/wCLvA9h&#10;oltAUawksXSfT4LWVlEM4QLM0YbevlzOPMdZPMCsxCbVwB8K+BdH0zw5fta2d9dtD4rl+zuscVxd&#10;F5GkVMbYUG91eVWBLAIWGSN2DvX3hbxf48vJtRu1uru9kZUgt7aHzZJXfJWNI1YMPlVioA3Ng8cE&#10;ja0HW/AvwQ+H3h/xpo9pPaXHieV/KDJcjULmQK52iNEDxoZ0jBJbaUy4DFStffcN4fMYU1Os5VHL&#10;ezivu2/BHDgJYucfaVpNx6a21PXNL8KfDqb4h6NYJY3OqT22nTXy6rqM1ybENBCjuiRXBH2i5VNm&#10;9VgMi7R8xYCq954A+Inxh+JcfhPxDouuaRodlA9vaSyWrpDDK+Fkk+6XW3SVQ4lKCOVVwXRhmvLP&#10;F/xK+GvhvxVpnivSDp1zq+spPfM6Wzy2kjrKqyJczwGOZJJUTo21cEsz71Wuq+Dug+KvEXis6iLq&#10;axsL/SkfVba4lLuodh50SlCxH2tlTEcjyFGEkmTIGr6WWFwWCpvG4xSWjspTcrfp9y0PUlChCm6t&#10;fVp/zXv26npvg/wGvwX8Mat41864mhfzYLG5uYnjEelxSMVmYOCIRLjzGUnhee9ef67+0fpfwx0X&#10;Qdb8Z+GNXTTfGkUn9j30USSQMUJjVi8chPMuByMHJPSrN94+8ReM/iI2jaRqVho2o2M72zR3kkEF&#10;q+nywPHPJEl2UWZ7VWVkjhLknaoX5a8g+IGl6l4G+HujeFtbulGpSxLd3NkkaCO2xkKyuks0TpdZ&#10;89GjZcBiHXcCa+Uy7JMI4f2rmFNVJVPhi3oo+nXQ8vD5dCnh/rkld9mtNTw+6bw2h1qIahqur3yy&#10;20dtbafabHSc+Wt2zOVlM0Hmb2RlO4jjaASa+6v2d/hj49+Gek3fjTxJNBd2+vMkVrBtMMtvLAD5&#10;tvIswSUSJvTduRQckr8tfnh8K/jD4n8KeL7/AFWy0bUL6+01ResqxRRRRaRFDMbuUXDh2J8sCQFA&#10;BxscOrEH9IfgJ4s8UeP/AADaeNNSeJ/7Snku7u4Uqsc0puJC7Kq8D5sgsD84AJwQa18Wq2GWQStB&#10;QlJpaetx5vCEcBzTVm9tLH0heWniDWrUyXJWNT8pjGCRgDkEH0r4D+M2nT23jjUIEmm3xGMjPysM&#10;Ivav0Bg1C+ubiSMxqluCWVh1wffOO3+TXwV8e7m6j+ImoXlnKVZhCMOOANoHU/Sv578NZtY2S8j4&#10;jC6SPEvCWh6n4n8RReGoLdri7uXEcKIMMXbgDk457k9Oc12cUvwq+Ffx+8H+IIPEsVtrk5CtdRxz&#10;Q28c9qyK8aXLSiGUyxk4Z4SpbgckE5Pwu8at4O+Idv4i1eRpoFjuLa4SPajmG8t5LeVo2xw6pISv&#10;bcBmui8bfBP/AIWb8L9f8MaJqrapBbSC7tb2BBwsgbP2lQrSwEbRuDfKxyql+K/oHCY+OFxFOvUV&#10;43tJd09NfK9j3MJV9nJVI6v+kfof8Q9B8M6TrF/YaXegfZrhlidwpZSADtdoyULcj5lOCDkYBr8/&#10;fj54PtIZz4kV0kju8Cby0ZSkn8LdcDPQ+9d1+x7qaeMvhhHpNzpCxW3hqzi02bUreSSaO/lidlWW&#10;WKRQbebGVIY7nGOMKK9S8f8AhzQtesrmC+LTfbYtjOu1AuAABtAA4wDx3696/Es2w3+r2fTpQd4X&#10;/wDJX/kcWMofV61um/yZ/9T6Uub3TtS8D2snim6uI1eRjb2cWPtN3ubJIT7yBSqnc23CnkjIq1c+&#10;LfD/AId0qLUfG6x2FhBGZYrHfhdq4JLE/f7ckHnpuPNeQ+Lvin4F+E1uNQ1kgalfSeSs91OJGeTk&#10;7duAqKvJCj5VGSc9/lD4keDfB3x/sb/4xah8QrIjRLq3g8KfZbSeeOe9mMguYZFnWBpniVB5pgaZ&#10;F3ISuxsn+NMjyPE5ym4Xp0I7ys9fT9eyP3TxA8YMfn1SrRwz9nh23fu15+XktH1ufVvi34h/Ej4s&#10;+B7D4h+GIdGt/DWnCYa1o5v4ElurK6dYraRBdRq4Vo8yOwDA7kGSDtrBvVtdZh0tNTu2vNK0WzFl&#10;Zh7WK1uJLcHcFuGhwm0HHCrubq7HOKyb/Ql8TeOJPiH8UnsL7UYv3Fu1lBHAkUKBUjRVjGNoCgqg&#10;wqnJ+Y/MeC+LXxl8L+DLeLToCsmoOuViHJUHhST/AJzXZxHxXTk1lGQQtHZtK12lZv8ADVn4Jmec&#10;yfNQwytE6r4h/GWy8HabCsgR7kqVs7YYVUUcBig+6g7d2/Cvia9+K3hyPxPFq/j7VYxLqU6xtPIT&#10;tgR2CedLgMY4ULKCwXAJA6kV5Sx8Z+OddlvdSZ3kvH+Rsguc8KoGPwxXvafsgfDHUdKjn+J8b6hq&#10;TqPmjcp5PB2hSh5ZSSQ2fvdKeWUstyVxljm5N721b8vQ8jDVYUpqVXU4PRPip4W0/wAR+IPB8jSa&#10;zPbaiVuLnT554bSKwtJnillURIhu9u+KWIZZgwLK4UEr6P43+IWv2PhCy1rRNIvo7DVvOlj1O+8j&#10;T4DM0pRoIjLIGMmcZl4DFwRhgRTvil4L+FfhH4Yvo3iKxN3p7QJa+RLLhp9hV0SSU/vmywJY78AF&#10;gMAgV8qXfxe+IfiTS18KPqKwaLbWf9nxWFvDbw26W4QRKuyOMBiEAw77pM/Nu3ZNfpGE4hynNafP&#10;7FuMXpe6X3Xsz66rnWBqtScW7bdLeVrn014z+GD+NDo/xgsFsLexviNS1+wivUe+tLaa4EU17Dby&#10;FFeIzPtESHcmFBYtuVfo630bwp8H/hvJoelTS6lr0im6u4kiEeZSPkgLu6qnlKcMSQA5YE8Zr4h/&#10;Zh+GWgwa3c/ESW3/AND8PCOKGNeFmum3PDEFHCxQsTM0YG3fjIO5jX1NqOueZFttIPmLcMWJ3Yx1&#10;46nOf618L4pcS4aUoYTCQstHLz8j5LNseqkr29TxT4m+Cb6GbxD8Xfhlpy+HvCs629vdyTWlzNCj&#10;XEsnkyWyTxA3UVyjDzBCAQo+VskGvAP2fvDnhr/hFb3wF4706+sb/S7WdpUuo7m0vtQtbuCR7eSz&#10;S5CpEYbgMhlZmGVbYykgV9WfHb4seLIPBEVnqGpzT3ahLKz86aSQwxgAAR7idgREAXacAAY4Ar84&#10;73Xrm/uma4bzAgECLk52A9B325JIHHJNfpfD3HdPH4Rr2HLDZK/br8j6SjxPZwnTj8Pez/Sx7V8R&#10;vh74B1r4VQXviG8vJvFulBY9QsFuUmuWW3fZb20MwdonQ+bIZmEpZlfnlMV98/DDwtpHhD4d6B4Q&#10;0iwks7WytI1jt53WR4srvZXKkoWDMQxXjOccYr81/CNi2s+IdL0PzNn2qeKJscEAsMk89hzX6Mab&#10;aNFdG7OqFWByT1Jyc44PpX5N4t59UxFOlhpaJXen3anj8RZx9ba9239f0z2nTBIZPLlgYFRgHPy4&#10;GSOCR+ua+FP2h1WD4h3aSuHZ4ImCqD23AZboeRX17ZNv03ZLqHmbiQDyu4HPbvmvhf8AaXcJ4xhe&#10;1uAA1mFPOPusfxB5r4Lw5ptZj8n+h4GF+I8WSOJ70STkrjqOhDE/5/Ct218R2XhC+N0t61lDPDJa&#10;STSFsIZBhD8mWwH2/geeM15Tb3VjBKJAZbhzhuehOM980eJn1gWT3UTNbyxLvV4wS4dfmBXAb9Af&#10;61++ewjP3J7M9FLQ+v8A/gmt4K+HHi/wv4r+JHiHX31DxFd3h0zTtJhbbdNeEmQzPboN80UsUTky&#10;uWw2CCucN9kX9riB0hjCPjgY689BnsO1fnJ8CvEXjXwT8QL7xr4X1m78TS/FK1l09NT122g08v4i&#10;kQSWE9qGdriGeC4AiWd9sTAthmUMlfe2oTaxqaM+p3Ae9TBn8sKAZB/rAAp2jkE7R0+mK+U8fMsj&#10;7XD4pWu1be7079ux15xT5oU59la3/BP/1fn79k74pfstftPeJ59N/aGvEmeG5XULWXekN+LZIpBc&#10;2sVo7AB3AAiZHY5HZmr2n9o3xB8K/wBnfWvC/hySxtNA0PUFuZvDtuVlaG3V3XzzPckSPNdszh5W&#10;3HghUO1Rj4rT9lXwS2p6X4h1VZE1DSJJGE8TqrSliDhxggBSOMYIPevSvjf8UDdaDpfhfUpl1i40&#10;2CCKEXeJViW2Znhdw2Q0iFvlJGcAZPFfy/huKcuxUf7Po8/s/wCWNkt+su1tbHfWzLCzwkaXI+ZP&#10;Xtb8ze+MPxH+IGja9ruu+HdAu7zwDZ6MNd03WcBYLqzEpjaeFS2ZQpKgrnOR8wUYJ+GvGfxM8NWu&#10;uXsmrahbzeUIne8R3ljIkz828RqCuRtUpuVsEg7Rx0Xhvxz4x8H6HaeE/DOrXdppdpa3unw2kNxI&#10;sEVrqLrJdwIhYhIpnUNIq4B545OfWPhX8KobaOLxBq8GYPLjgtrGZswGGNmePdC3ybVLsUAXPJOe&#10;a9PNKuQZXS9tQpuO3Xd+R4NSrh43vEb8PvFngTwB4Kj+KvivVNKhkuZRb2UEuoWouDvCDi2DmRGL&#10;OFLTeWqhWJO0ZP2HpmqeHNU0yx8Q2fiPT5LfVlf+yl86KGWZ4okncSLKyLGRE6uNryHHbIIHkfj/&#10;AMBp8V9Ml0HxHHb/AGeeeKWTMUe4LAvlIkbspMcYjO3ahCkKnHyDHzH8cNa8GPYw/DDwzpVpHYad&#10;NG8xghij8yWKPy1VmQAvhfvqSUZj93NfPYevw9m1f+FPma110Xn/AMAxVbBzfwNmL+0zdeNJPiPB&#10;4S8S3tnYySwQSWFq13C+YrzHkkuG8sNMcr8zDYyMjFWUiuP8E/A34m6x8Q7PwHeW0lhbzLE+oat9&#10;nkurHTIpkZla7mtw6I2VZNhfdvUjHHOHdeJL/WviBqvxD8R2Wm63qWsW6W91JqljbXCKUcSCSFNg&#10;WOUMOXUc8gggnPvX7Ofwes9I8Gaj8QfFVzdX39oy/ZdNgmnk8kfZpFlMyxhwo8o4jXgKcnA44+8p&#10;1soy7COU7qMVov09ep1f7FCN1fQ6vxx4j0r4DxaD8M9Z1CWwtPOis0vJYzbR3N1c4eaZlkCOuNyb&#10;1Yboo/LLqpJr1ybQwPiLqPw1sPEenz6hp6qEW4vBbPL5hdNqpJk+YsiGIxE583C5OQa8f+I/wp8L&#10;eN9CtfDfiq3bUdMtZ/tdvb3MskiRXH2WOzaZctu3SRQoHzkErnANY/xU0bRPFfhi+vvGMSxPFp6W&#10;qzo7nY8UvniaNCdvnySlnkbneZHJXkbfzKWJ4fxlS8+fmk99OvRI4KUsDNydRO/Qy/jP8LPHeuL/&#10;AGvrGp6dpNjYWaXapqN7DFcSLcxrPlbbc04KQFXKuitjIALfLXzl4S+F3iHxHZ2upxurWN3I8dvc&#10;qDLFcypHPI0cEkYZJHRbZyQjEgY65GfQ9N/aV8SaF4v1bxpb6fpiatrOgpoSSNbRmC1i8yRp5lty&#10;pR57hZNkkjcFMptMZCDhE+K/jWJ7iHwnfHw7FJdPqCRaN/oFrBPOpSV4LdAY4zIMbivJCjtxX7Xl&#10;mByfCxjQjzciW+lzsqUsNGmlB3aPW9H+HmtfCnxlouq/EeObRn1EvHpcN1bzwy3t0Izm1hV4wDNG&#10;zCORGK7JCEYhuK9W1j44+DvDfxmt/gbr88kHiOWY2htB5Q8mddwZJ2ViiMjAoy5yrfr1n7OXxR8L&#10;eN/BMvgv9oDw/L48h0K/v9S0WWe9e2ayutdZn1JyyRNvM5O5WOChztODXx38Tv2E/hT4+8T33jAH&#10;UbK6u7qS6YRXG9VeWQsQN4L/AIkk8A+9fn3GWF4bnXvWqyva1ktvX89GzirPCe7e9+qP0h8KmfxV&#10;5tl4cimv7rTUeW7giwssUKAtLM0b7G8qNVLsw42jcMivnv4k+HYPil8abT4UeAWhvtZuvDd7r+ll&#10;ZEddRtLRmdlt/LMheUxJK6oMkshTrXn/AMC/gJo3wIudC1Lw3JPc6l4fuLlrO8m2kmK8jaKSKVGy&#10;ki7GZRlc4Zqp/Eyyufhx8QPh58Q/A1xNpmt+BbNbXQdQt3CXFpBBK8kcasoAZVaV87wxIYhia8bh&#10;LD8PUq9qU5yqa20SW33kYZ4eNS1m0cF4T8I+DPFXjHw34A8NeJrLXfEHiOYQxaHpG6TVLdyOFlhm&#10;WJDIDuzCj7/lIHJFcf8AE3w3P8P9PtLrWL23itdZeWOzke4SJpIbfCtK0T4YckAxruILAMVyDXMR&#10;33ijRvjNe/H3QNRe18W3t4+oXOpoqG4ku3cyNN5joWRi7HPlsgIOCCOK7+8+JGq+NNPGk+M7HStW&#10;tRb3UMUNxZoy28l8EF7dQYP7u5uTGGkkHO4krjt+x0quT8qnKMr6adv87nowdB/1ueAfDvxPos/i&#10;mLwH4E1CWJoRNdWOq2FxcPFq7wWctzLpkkW2MiQBJIg453FcAqwav0W+Ffwp0WPRdP8AEPwamGh6&#10;Nfww3Emm6rrKSS2dwBtuIRHI6Db5qsUk2ZMbKCcg18n/AAU8IaV4V8WW+iWMMZLMbm1Y9Y7hVbDj&#10;0JRmU+oODmvsLUPD+qT3SapDNHE+MlwDy3rj3r8k8TuK6E2sHSi4p6vXR/IyxeOTgqdv0P/W+dPj&#10;B8Q7fw2raZpyo99KuXY42xehx0LHsPxNfFN3dS6k8nmAbpCSzuckk+ufWvaPjv8A8jlef8A/9BFe&#10;FL2/3hX8j8LZbSw+GhKC1kk2ziVNJHu3wo+F9hqNwviDxOo+wxHMcBBzOwPXn+AHt/EfavrZhYyX&#10;DeXD5YBABJ+XDfTpkV5b4K/5FHSP9w/+hmvTv+WEn1jr8o4mzOriMVL2j0TaS9GeRiLuTuec/Fb4&#10;g6N4M0Q6LYyqL68VgrKcmJO7n8/lHr9K/OO6urS6ujLExbd3HXGck++etfSH7Qf/ACN8P/XqP/Qq&#10;+VdN/wBbH9D/ACr9e4Jy2nRwUasd5as6cNhoqKPXfAHw7T4g+KbDwppU3kvdOTPMQQtvCoLTzMD2&#10;SMEheCxAUckCvvrW9P0FpLTSNGia10yziS1sIC6t5cMI+Xcccs5Jkc8AyOTgZr5X/Ze/5Ktcf9gr&#10;UP8A0U1fTNz/AMfVn9W/kteB4g42opwoJ6bmWLh7tjlp7a3gvHDPIsUeWGCDz17enHT6V8//AB81&#10;yC08NxeGrFvNa5ffLzhlij74z3Y8/SvoHUP9XP8ARv6V8jfG7/kORf8AXnN/M14PBuHVTHRcumpz&#10;UKC5z5kja2cPktvAKkHgAg8Y+nTit3TlVrU3ABBOAuT26c1zC/8AHy/++f8A0IV1Gm/8glfqP5iv&#10;3eorHoKK2PtH9nvT4rbwa99HMENxcvkr1CIoXOK98s9TMttLFdzeYoIKnqTjrzjj8q8E+An/ACIU&#10;f1m/9Cr1PS/+PU/U/wBa/Bc/XPjKrl3PPqQXM2dpPcB1EMeAQ3A/AY/z3r5x+Phvi+l3UqKVBdQV&#10;XGclcjHavfT/AMf6/Vf5CvF/j5/yD9K/67v/ADWunhCCjmNNLz/IqhD3kfId5BNL+5UIuc7Sw6+3&#10;sayojJDIsD4O442jplemf8966O9/10X/AF0/qa50f8hFP+urf0r9s5dD1FTSNrTdUh0jxHZ6yoz5&#10;UiMcDAIHUZ9CMiv0GfWLCNRtBkIUOMHA28EYJzjP9a/Nqf8A1Uf0X+dfeqf6pP8Ar2T/ANBFfl3i&#10;JhYt05vfVGNaCvc//9kAAP/tADhQaG90b3Nob3AgMy4wADhCSU0EBAAAAAAAADhCSU0EJQAAAAAA&#10;ENQdjNmPALIE6YAJmOz4Qn7/wAARCAQ4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GBgYGBgYKBgYKDgoKCg4SDg4ODhIXEhISEhIXHBcXFxcXFxwcHBwc&#10;HBwcIiIiIiIiJycnJycsLCwsLCwsLCws/9sAQwEHBwcLCgsTCgoTLh8aHy4uLi4uLi4uLi4uLi4u&#10;Li4uLi4uLi4uLi4uLi4uLi4uLi4uLi4uLi4uLi4uLi4uLi4u/90ABABa/9oADAMBAAIRAxEAPwD3&#10;o02nUhr0jzxtJTsUmKACmmnUhFNANxSU6kxTuFwxRinYpcUXHcZilxTsUUXAbijFOxRSYhuKMU7F&#10;FIBtLilApcUAMIoAp+KOKY7DcUlPpKQDaMU6jFAWEpDTttGKLjGUtLilouA2jg07FGKQDMUmDT8U&#10;Yp3AbilwKdRipuAzFFPxRincBhpKeQDRii4DMUlPxRigBtJT8UmKAG4oxTsUYoAZilpcUYoAbRin&#10;YoxQA3FGKdijFADMUYp+KKQ7DMUYp9JSHYZilpaKAE7UUtGKAGYoxmn4ooFYbijFOxRSKG0Yp1JQ&#10;AlFLilxSCw3FFOxS4ouA3FGKdiigaQ3FGKdiigdhmKMU7FGKLhYbilxS0YpXCwlJTsUuKLhYbjmn&#10;AUUtJlWEApwApKWpGOBFLkVHRQA/cKTdSAU4cUgDmlpM0lAC0UUnNAC5pKSlFIApKXFOxTGNpRS4&#10;oxSuFgpcUUUXGhaKKKQBRRRQAlFLSUAFFFFAxKWikoAWkopKQBS0lFIYUlLSUAFFFFMAooopAFFF&#10;FMAoooqWAlFHXpWbfavp2m8XkwVsZCD5mP4CkM0qQ8DJ4A71z7a8JdMbUbSFiobYN/HcDJAzxzXn&#10;FxqN3f8Am/2hcuxiAZUPCk7sYAGBU866FezfU9Kv/EmlaexidzLKvBSMZwfc9BUI1m4n0xdSghCI&#10;0gQgnOAWCk9ua8wn1H7a97KYNpuMquf4dpGG/HFdd4amu7q1GllFNqXO9++4/MAOR3FRUk0rmkIK&#10;9jvZ7iG3DPIcKvUngfmcCvMPiLdw3ekwNAdzRzAg84ww2/ewB3rr/NtmjN0tsXbz/KYyHJ+8QW44&#10;47Vx3xE8sQxRIyuBG7YAAClSp7c/nWdOrJySLlTik2eVXkRknulBON29R9Yyf1NZ/kr5rx5/5Zsq&#10;++VAH861riaOK4EjZKtEjADuBlT+lYySN5sTjsVX6gDaT+OK60zmLMUga7EhGN6E+mMqG/pVNnEb&#10;RyEk+XwwHBG04x+VAidhEshzuIAwfQ7QM+1OuYtitKMfNJJ+Y+YfoaLiCR8zMiqNp2tnv8wU1678&#10;K3LWt9ayc7tjD6EFa8luNiPN7hSp/Ej+Qr0v4X3WNUuLb0gx/wB8uP6GufEq9Nm1B2mjzrUb+7gu&#10;ZbSORlWNtuFwOPr1r1PwbJJf+BNStnJZlMw5JJ+ZAR15rhtd0i3XWrxp7gQoJmGMDPDHuTXf/Dn7&#10;CbTUrGykaRWCsSxzyylfQcdKzrNezTXkbU0+d3PI7tlMbJkZEpbGecOq8/SqzXSmKNgpkKkoQfdA&#10;OPyzVq8jVpri4A2kBMDsByOgHqKhUIlvE/3dsgJI4P3mH8iK610OWWjIbbzDc7U4Rgd2TjgswHX3&#10;NV9pFupZidyFj7Djj36GrVmxE/POR1+hVv6VFLgxLFkEqHjI9Mb8Z/OgRNcwoksaKAAEZR36Mcc/&#10;RqgiyMOBnbJG357ama7R1ikUE5Zozu7EhTn86pkybJNv3dgz9RyP5UrgblsoJv4TxxJx+Jr2D4VT&#10;JLo13AOT5wJ/4EmP6V49YD/ib3EZP31b9QOf1r0v4QTALfQehjb8iQf51zYr+Gzeh8aOFbRrG0Yv&#10;fXZzGxwPlQfKffP8q7XXrmENqUl1BvCNE65XhlD4BG7g/f6+9eaaxBNHrV7BHFjZcyrkL/tHqT9f&#10;WvQfEeb3SHbO0y2EUmfTaYWP8jVS1s2yoy3SQvhDVvtesm0EaoJLedAAwY/cJ6DjtWJ4W1GXUtXN&#10;ncu0kckEwK4Cg4Utxt57etN8CRGLxRZSxLKys5UyMm1PmRl989aueG9IubHX0kdIo0R5UIUkuflY&#10;decZ+tRJJSkCcmkZPiRJRNaC3jyPIeP7u7ASZwBk56Cp/G6tcTaVcvKEEmmw53E9RkcAZrR1mDSL&#10;iC3vb+Uqu6ZQobAPzBuQMnvV7W72wttG0W7S3EwNu8UbNtGBG+MZfpVKWsQlDe4vhOQDw+uxt3l3&#10;w5xjOfLbgenFclJ4dv1vbhAkECrK6gud7HBPIHP9K6jS79tU0i6nUrD9jkjkwp35BV+M8Afd7Vx/&#10;iW8uF1++iaSQqs74XdtXBOei9etEObmaQpcvKmzufGdhpsurJeX9yyCa2gbYGC/w4zzk849K0tJn&#10;tls9MjtIy9ok7x5PIDM3qxB53VyHjTzpf7Ful4EumQgtgZJXIPJ+tbvhZz/wjqeYcmK/D9c8fuj/&#10;AErNxfIrstSXO7HMf8JI0NysUUUUexgPvFjweeFwB+dW/HOq3MHii7tUlkWMMrBUIQfMqnkgE1zb&#10;aLdNdz+VBM+2WRQcbV4Y+v8AjXd+K9FuL3xDJdI8cYkhhOSu5s7ADx0/WtHyqaM7zaYwuJdJ0e4x&#10;88kLh26sSrkDJ6nHvTCMXoJ6FKsTwi20nT7bzPM8tpRv6Z+fP6ZqtKSLmLH901cNiZrU5K38lNel&#10;X+LLKB6EZNdde48oH3rjJB5PiRm/vsT+a12F22bbPuKtmZgKrNMxZyF7Dpn2qeMW0EkRIVA3TPXc&#10;T2pIsCTc2OOeawHTCuMklbgSDA7YH+FKw7noROLr/gNcRPGI/EgIyd0m4/jxWnqOsuHSWwQsclSC&#10;CT7HjtWXc2+rX80dxBGQerZ4GQeKa0GegIQ0YB6ECs6cpv65waoW0N7bRuZMAtg9SeQMH86huo2C&#10;7nl2d8Lx19zUgX1u40fae/FcarvLb3duuWMjgqF74zWzZ/YQx3xGdy3XGe3FXm1u2sx5TRiNgPu9&#10;D+IA4p7bCOy+Hkk631pDIjgxREYYY7Ed/qK2viXpH9oWVreTyeULeRxljnPmYPboBt4rK8FS3l7f&#10;rc2xjDGIuu7OADjrjr9OKqfE+XV4Le1Fzc7x5xBVF2IDtBBxknPXqa5nf2qaNl/DZy1tfKtwJ3kO&#10;Q2wAcc17ZH4i0H7ILiS4WSYQ5KsSzEquSMema+W/tUpVkjYLuO5sHGTXe+FIL24mWWFVYwhsmQ4j&#10;UMp+ZnbgAZ6HrSrQb1bIp1HHY2tU8UJq8ygxKAm0ZQY98ck4A7461HH4m1iHMMcrxo5xwckLntn/&#10;AD61zDx/ZA0Dsh8t8Bl6HHU57jiqzzur73ctnkDv/wDWqOQpzO7h1CW0hD2d1KJWZnHmEdCcZwCe&#10;frXpXhdIr/RVm1ALNJucMzgE/T2FeE2Krc3EyszA7dyHIA46k56+ldzpmvLp+krZpPl3ckRRDLnP&#10;r2GT0qJxfQqE9dS54/gil0iAHG1JJAAPaROBXj9ykDqIyMAYyP5V6n41uAPCdvOc+Y0kgGw7wDlS&#10;ct7Y5PrXiK3ZckyHOTye9dcYtq5lN6n/0Pe6SnGmGvTOAKKKKQ7CYpMU6koFYSjFLRQFgooooCwt&#10;JS4owaB2EopaBQKwlLilp1AxuKMU6ilcBuKTBqSkouA3BpMU7NFFwExRRRikISjFLiigY3FLiloo&#10;AbilopaAExRiiigAxRS0lA0FJS0UBYSilpcUBYZijFPxikpXHYZijFPpKAsNoxS0UXCwmKTFOpcU&#10;XCwzFGKfRRcYzBowafSYouAyinYo20AMoxT8Uu2lcdiPFGKlxTaVwsMpKfSYzTCw2jFO281JgUmw&#10;sRYo2mpsCkqblcpFiipMCjFO4WI8UuKdilpXCwzFGKcaSi47DaKXNJRcVgopaKLjsN5oxS0UXAKK&#10;XBoxSuMSkp1FFwEFLRRmk2AClpBS0rjSDFKMUlFFx2FpKWkpXCwtJRmigANJS0UBYTBpaWkoAKcK&#10;bS0gFpaSjigBaKTNLmgBaKTNGaAFpKTNGaAFzSZozTSwHU0DHZozSZpKAHZpKTNJmkAtFJmloGBo&#10;pDRmkAtJmiii4BQSAMngCo3ljjAMjBQTgZPU1xOs+ICIpYWQhJY3WNRjllYqxLEYwODgVLlYcYtn&#10;Xtf2aypD5oZ5M7VX5icdenpSzXkMBKtlmAyQvb6noK5aREaXSrxeQ+E5JP3049uvtUCpp9qDcxpJ&#10;L9plETOxwCxYjncc4z7Vg67tobqijcm1raFMSDDnCnlyc+y8Y981fsp55C4nIJGMAYGPwBP6msRJ&#10;YkjWTKRKQMZHPuMk9vpTNO1K/bUJUdDJaswVGVcYGOuRx165PSohUk5ajlTSjodbRWVaavBfXk9j&#10;bo5e34YkYBIODjr0q6bmJJRDISG74GQPrjpW7qRvZsxUHa6PNfF+rapbag9kkzLCQpVF+XIYZ5I5&#10;PfvXL3919tMCRKVMESozf3yMn+o/Gr3iWS6a7kuJ3DyMGCKRyoViqqcYrl2klZ2DkopjVhu6KwPN&#10;PR6j1Wh6Dp+ox23hC/Wc8xnCn1ZwMD8xXG3MkquGKgvI2W4zweTj86hluGFsVWTKnLDGNpYA4PPt&#10;nFV3nl+z74R85bGBzURjZtlOV0kH72WSQSOVCSgrnpjHSup0LUJ7e/tbRZCI5ZhkjHUcZ/WuRlQm&#10;WXPAZUO70IPP8qu20kcU9vKRny51Ppgk1U1dWFF2Z7Lr0sul6XcXsCI8ka7gHBYfeG7IJ9DXnfjG&#10;SW41aS3klZovKBgjAARRInUY9T1r1XUzMbSVrUBpjG/lgjILbSRweDyK8s8UJOLrT7u8/dzSWqK6&#10;ng70PPA471x4d66nTV2OAtk842bZ5FvLjucoN64rInzHOT2SRx+Acn+RrWsmZXtOgEV00R/3WGD+&#10;grCuIZYWlWY7iuMn1O0GvQOIdLIVPB5iY4x6bt1E7l2dFT5Dtf3yygY/SnTxrsduMlgD+KD9Mg0+&#10;RQ2ZMdY0bn6n/GgCuweXyZHfJ2HJHOcH/Bq7f4byiPxMgHWVJEP/AHzu/pXEAxJFCXbIUupC9ieP&#10;6Zro/Bl2LfxRYrt+/KBn6grWdVXg0XTdpIk+IkLw+J7ggAB8Nu78gE/zroPhJPjU72Ldu3wqe/8A&#10;A/8A9epfiL9jtNcE91AJfMiXbkDAPIPXjtVbwBrP2nxEtqI1jQwyABfYA+gHauaTboW8jotarc5T&#10;XIxY6lc2siH5y6qCf7src/lXO790U8eM8Bs89mWuw8aROviK5LbdolfBbA4YK3H45rlFjQmVGfkx&#10;HhR6Kfp6V005Ximc9RWkys7EIjg45H8v/rVYkQLczjt5p/mP8agLQtEBtOARyx9z2H1q1PcYncpg&#10;B0R+B/sgn+VXcgRLaT7JHtBBMgbP4Ff6Uot/mfcyj5XGOp6kf1pftc/2dlA5iYbWPOTuI+n8VRAS&#10;Szj5tpJJPXnIBI4pAbdgLcagkgb53ijAB6kFOf8A0Gu9+GE0J1a7s0BVhG+R0zh/X8K8yslC3djJ&#10;6xD26FhXoXw8xB4qfAAEvnqT3yAGH86wrr3GbUfjRT8VWWiweI737fMxLTFxHv6bgGHAGe9bYuCL&#10;S3mhjLW7afIkOSAMxxtkHPI+53rmfiRFLF4suSvyh44nyCBn5APx6V0Wm5n8P6bGTkgTxdOTuMi4&#10;/wDH6j7EWa81pSSRzug+I55vEGn7tiobiIYXcxwWA+8ePypov5YPH/2dmcouolMM3ADPjhRxjBrG&#10;0bTL2K7tbnyXAjkjYs3yj5WBP3senYV2et6SIPFl3fvKiL9qWcALySCGwTkY/WrlyqXyJXM0Z3i6&#10;F47dUtVEYju3GFwuN0S4/wDQTVXWIjdeC9EeRjuhmuYzxkncd1dJrc+myR3jXil/Ju0G0bicnzAO&#10;Bjrj6VA+rR2/gtbmzhEQjvygR/kA3JnOBk8/nUqTtGy6jktXdmf4St3g07U4JEdEkjjwXBUEgsOM&#10;j/apNZ0V59WmvJpliWVY34GTzGp56DP51L4X1KTW5byzu2AX7Pv/AHQKnKyKfvHJPX0rlPFUzNqc&#10;W5d5Ntbn5iTyECnj6iqV+dkvlUEd94gGjx6Noc16TKEt5IkxuIYIw7L/AI0aVcpLoVw2lwiJIJ0d&#10;1cbNylDz3z93HNcdqN7PqPh7T9OiidG0/wA1pnPyptlfC4/H+dbXgkf8S3VrcMHLLEfl55y6/wBR&#10;UONoajU/e0M/xD4gvI9Zu7dJVQJO6gIm5sZPduKj8a6ml3d2Rhfzt9jAXUOSA23oQpHOOaTXdML6&#10;vdXUaRHewkDSSdSyg8KuT19akWGxfTbh1zDGlxFtZCEOGiO5SzZ4yK1tHRoluTujV06R28HxblC+&#10;VdvxjGAVVun41Q1G+MKxTQYLA7cD5uvsKoefaiJLK2dZ4gzSYDFyWIAO7IHTA9qdb6nFCoWGEs2O&#10;eg5qoruRJlYW897fR3To68Esx4GR0GPer6LeMrIJSEzgAD396rtrNw17DatEoEpAzk9+K0vshDMZ&#10;TncScZOOeasgrtbRoXZ3POCeas3IjEalcAY6+1IxtIDmRkTPHJGatTQosW7qe/40hmRb6hFb5jEe&#10;XznPr+NR3fiG8hZV8tRu78kfrU6xATZAGSOaoajY3F08YhUEqMkk8ClYDUR79uZJAdw4GOBmpPsU&#10;SqPMy5Hc81dhhcKJ+OFzj6VZRbd8M/HPI7VjKsouw0rmaCsaED7oIbAOBkdOK5vWIkjv3Yj5eAB9&#10;OtdnMbJ2OTg9M4wvHFUr2xs75Xm3ESBcEqNwx6n0pLERvqDidv8ADuVReQRr0MLj8v8A9VX/AIoa&#10;ZNfaUZ4lJW2dJWYKW4wyY/MisjwMs0Gqwbn5YOoY4ycgntxWv8TkuzpSpa3Hlq4IkUvt3ksu0e/Q&#10;1i5p1U0bwXuNM+dYoGedUY7dzBfzOK7h4pZQ0EORb2zsvl54ADbAxHdmPU/0rlLS0mF0glBXayk+&#10;+Dnjt+tde1+wnvJII9guZSwLDkASb/8ACuirNdDmj5maLojjYsZbgZ+Y8eh96jYXV1gq0e1Mj5eM&#10;447daiZ0DsYAMk5JJyevNXY5SqHedxPPPvWbkUdb4l0cWukWuqAoXCIGA56j5fyOc1x+lSks8k5L&#10;McAsDyPyq1LctNCbdm3o6/MDx07E+1UoAkY8lUCZ+8R0PpUxlpZjk09j0vWBu+Hu0YAR5lOCD/CT&#10;1H0rwqC2muZGWEZ2DLHsB7mvUf7Xth4dOhy7mJlLDAwCCpGP1rDgigtrd4EbZGfbJJ960Vaysgsn&#10;a5//0fe6bTqK9G5wjaBTqKLgJijFLRSuAmBRilpaLgNxQBTqKdwEpaKKQCYoxTqKLgNxS0tJQAlL&#10;RRQAUUUUAFJS4zRigYlFLilxQFhtJT8UYpXCw3FGKdRSuMbijFOop3AbijFOopXAbilxS9qSmOwU&#10;mOaWl6UBYMUGjcaaaQBSUtFMBKSlpDSAKSlpKACiiimMKKKXFAAKXAopcelS2NIXAowKUClpNlWE&#10;xTTTqQ1IETyRKOGJPptIP+H607auwNuBJPQc8eppaSjUBuKXFLRTuAUUhNJSAdSUlHNIBSaTNGKS&#10;gAzRmg4ptMBaSiigApKWii4CUUUUrjClopaVxpBRSUUBYKKKTNAWFyKSkpaQWFoptLQMdmkzSZop&#10;ALmlzTc0UXAWjNJmigBc0uabRQAuaKSigBc0U3NBIHJ4oGPzRUFrKL4v9ixKIztZsgLn69/wrSWw&#10;nJHmSKn+6C36nFZyqJblqDZUzRvTO3Iz6VYmsrGFGubku6oCzFmIUAc9BgVi2euafqt8+l6cAihS&#10;WkA5PIHB+vr2qFWvsinStuaeaaWA6moIS0kqrKMKsm09ewB5+tKjrHc7XbLLMFUfUdB79abqroJU&#10;31Jd4JCqMsxwAPWmCQvII04JYKSR0qDzY47t1VT8tykYPTDEcZ+uKZNN5N1NuCqqXUat/uP/ABD3&#10;NT7ST2K5IrctI+6UK4IAk2nH0zTEjiS+xO3zCURoGPBLAgYHrnJqC6Msd3c43MYbiJ8eqHPHuB3p&#10;uq2RWe5kBSNY5obpHY4HyH5uffNK76spW6I0frSE1JOAJ3A6ZyPx5qEGt73RhbUXNFFJRcBaKSii&#10;4C0uabz2ozzjvSbHYXNGaw9d1eLSrGSVJYxccBEc5JORn5Qc9Oal025mvLCC8ZtzyJkgDAz0PTAH&#10;61nOajqyowctin4qkeHRJbqNtjwMjqw7HcB/I15Zd3Qn0m2TO+aKeVWBJJKvhs5+ua6nxrfXEcn2&#10;TCMk0PzDOQuG6jB6kV5uJgFKQ5H86FZ6oq3LoenaObm+0qBJn4t3UKQGZg0YGOFx+pqX7VZxarb6&#10;G6ys90GlVvlRAfmbt82cg9+KqeCZs2dxAT9xwwB7Bh/9ajXJbCy1bTL64SRphM0UZUgKuWDEtnk/&#10;f7Vyv4nE6I/CmjKs7+S413TZpo44gzyRlY8nDHKDLNkk111tFeRavdPcGR4C0fktIxIG4EMF/MZr&#10;kNduJYdTjZYVhFpdBSVH3kyG3fX1xXo9yRsY4+7z+RzRVla1ggr3OT8LlU8Q3FuzFiwlXJJYlgQ3&#10;OevSu/MkKfLyxyRhDjofbFecQIlr4yAIAWSXPT/noP8A69d/d2+/9yN5VldDhsAblwCR356elRV1&#10;kmVTVkzxPV7prrULi6jVVEuWUJnHXHfvxz71hKjZiWYguyMhJOSc8/iauuGVViP8BeM/UH/69Zhe&#10;NEhcksEkwMcctkflzXbFWVjlluToYGtwsfK5HX/a4zSxmRrUgHaTjB6fWo43fa6KoTHA+oNMj2mO&#10;RWPA4Ptg0ySV9n2pd5zviZcDvzk89qm84mF3hXLfKwB5zyP6VTZ41Ns/JG4opJxgHjn8qsKZGiZQ&#10;NuUPTjByf6YpMaPf4pPtOnQSZ5eNDkdeRg15d4gt1g0jS/OuFnaEzQmRCWDHOcZ9R3rvvD83neHr&#10;ZwclUIJH+yxri9cgsF0ea2tfMIttQJbfgYaUEkL/ALPTHeuGlpKx1z1jc8/tRH9qZJPurdxseMna&#10;zDsOehNZ2uvF/a91DGTtVyp+qsy8fgRVuVo7a4uJo8k7I5AB22Hrk/7tSa9gXstx5Kp5odwCCWGW&#10;D8nODkNXffU47aHNmR3VcDhkBI/3SQP51OtrPLHEzEkhHPPHAxgZOOnNKlw/lbR8uVZOMDlSpFMF&#10;yogXeS3lllIHXDbsc/jTuSKLeIQh3ZeZPmx83/1u9XNHmittUgkGcpLGfQDD+31rJErCKVFUfKA+&#10;73BXj8gaarSmZGU4cnPHt9PpSlqhp6nrvxVtJZLi0kiQysVIAAB6E/41y3gq01C08RWVxcAIhfYV&#10;LDPzgr0HFd18SZnGjWWpwNtbsevDhT3+leRaDqNy2vWE0jM4W4jzkkgfMBnAwP0rlpXdKx1VLKaZ&#10;1nxMt1TWXkU8uY2x6ZTGfxxXAIWN1H/003L+eR/WvU/ilbhr5JlIwYUOc4HySEfyNeV4jWWB9/8A&#10;ED8oz6fT0rbDu9NGNde+yojA2+RyR1HvkcVrNACJcJgrGnBHK7XZO/TqAaoKIY2kjVCdrNjJ44z6&#10;fT1rSk1J5pWmtociUNnI3FQGBJz+tasyCNWk0+QgZIZj36fI30pFTyr4lyqYJ6nplSO1V4WupYpQ&#10;HzGEw2SM7mQ4469qj8gu0cTMXL7ORzndn1+ooAuK8ERs23bijshwMdH/AMDXZ+FLtYfGsFvtxvkP&#10;zZP8UeK4ZUiKxjgsJpOGPqgIOBjuK6bTbpbHxPaXD9DJCTgZP3iv171nUV4tFwdmjtPiD/ZUGtpJ&#10;eRmWR7dML87ZAZuwOPzqPRrkT6dY3VmqxQwXZRkPy/eMZBAXjv3rD+IV9DrrafqtmxWIrNAwbj5o&#10;3Hb3BBFJ4YlWPw7dRZBaO6WQf98D+q1zxj+7VzpcvfZyl3rt4JpUMpXaXXCKBypI6tk9q1PHV/De&#10;+JZ57ErOhSM7ly4DbBu46DBFUdR03Op3c8RhKGeRl+YtlSxIwFB7euK1FTTprQ24QYW6uNg5U7CE&#10;289eK2bjG0jHmbumdR42LT213IG2+YlvJnPbzPb/AH64yxtL2702TR1mH2QvNPhVyTNAg4JPQEfz&#10;rV1G/u1CNdMCpiRMBBhl4wDn3UH2ptrcLNOPPb7yOAEPBaVcBjjtz074rH2iUQlJN3JfC4s9MaWY&#10;EghGUt1JVxkenGRVXUpLG5ELSFwyqUGGCggOxHPPr2qnY2V3h1uGEYNuFweOcnj8Kt2168EReYBk&#10;K7CQM9OmOxzUe0s2xX0saFlZ3y6Zc3ax+ZBFaLEuDvzicEdRjODUdna6ldTNCrrGkkTDdncQVIba&#10;V4HOOMGp3aa6MdnFKFhJyRnCYOMDb6jFWtKuby21BZGDQBQymQDgnOPlPbjGO+KXtmO55xPqE2Y0&#10;DPuaNSVXCjkYPqTzXd6xLYDwBapZlDdCaJ5h1boy5JIxwMCrcdn9kgz5aMqrk71DE8ndx2zWfrS2&#10;Nv4buI4U3DcmzphPn6cY5yehp+3U5JLuJaXOC028WG7Z522/u2GT/e4x0qoNQkR1LHIXPtVIySM+&#10;AOT6CtCCwuZsKG2Bs8txg+mOtd90tzE9HtvBesuLXUdSlhtUQLOfMbLbCcjgcDj3q7GLK+MqyQTu&#10;oUMAHVSSTxwFbj8aSyl8mOeG4YMsyovz+oVSCM+4x+NYr35M0c8shd2HluD6Hnp7ZrWvUp04uMVd&#10;9zKDnJpvQsatpls1mFtYLe3KSh9sZLylSpzuYk457ZH0rYuYy1h5yJkEK2ST3OOlYBuIrhmVOCRu&#10;JXqQtWl1RZMQKQsarkk8/hXne2lodBIloQ4aZwg2gk9eSM4p6sIy+eQASMdwP8az1vBNETKfmyuw&#10;e4HNNW5lEcl0qL8ibSM9SeM1LqyGR3mo/Zgy85BxxxjjP5VWWc7Q6yM0nlFs5JzjJwQfpVi1ispj&#10;G865DN0OeQSBzUps4Fi2zEY5AVfl+6TxkVLkgsZ9ncPcQF5G6MMk9ga6eWVUiDwAPggMVHbGeRWP&#10;YW8DWpltRsAUthuckc5PXt/KpJ71wkLqAZBJ26EY5z6jHNZT1ZSOp0rU2gkivNucMcEY9+tReMb6&#10;+13y8YwpCqq9Bn+8a5tpWfzBAreYD2+7z79quJ58X7lV8zLBjyRjnn/GoScXdD5rqxyKw3PnPanc&#10;PLcg91BFXZ4mgk2TNu3AYAP549q0ZhKt+/noF3ltsgHvzyDjODxVLWrFpLuL7GuWZSG5AAA5zzz3&#10;5zXSp8z1IsUY2QFkwck5HOeBUqXKxxlmOAOnrn0rTi0sKSIVzwMu2eainieIkNGCU7Y64pOabCxj&#10;pcS3CNt2oI8bixPPtV2zuY8CNFyec9zj+lVoNNu5RvWBhDy2Wyg+uT6VKtpJDMOGww44yMHp83TF&#10;aOz2ETyHyrgl2+7+ncCrgEs4AQbcevP6VkMqLcMZmClTjrnkew4q3Cyi3kt3mXzHxyOuD9f5VMlp&#10;oFz/0vfKKKK9A4QpM0tFIBKKXFLigBtGKdRigBKKXFLigdhKKdilxii4WGUYp9FFx2GYNGKfSUBY&#10;bto207NFK4WExRijNFMdgopKKAFzSUYNJQMWijmjBpCsFFLRQFhKTNOxRigYlJTsUuKAsMpcU7bT&#10;ttFx8pFijFS7fWl2ilzD5SHFGDU2BS4pcwcpXwaMGrGKMUcwcpXwaMGp8AUYo5g5SDaaNlTYoo5h&#10;qJEFo21LikqeYfKiPbRtp9FHMFhuKKWkNK47CZpM0daKBCUUUUAFFGaM0AFJRupuaAFoppJpKAH8&#10;UZplFACk0zNPxSUANop1HFFwsNoxTqM0XAbilozRSAKKbmjNADiaTdSUlIYuaSgUUDFopKKBhS5p&#10;KKQhc0lFFABS00sFBZuABk1BbXH2iPeUKNkgq3UUrlKLtctUUmaM0xC0lGabQAtLTaM0rhYdmim0&#10;hOOTwKLhYcaY6CVGjbowKn8eKjjuIppzbQkvKq7yoHIU8ZqeaKaGMzSlYUUbmZ+eB6AVEpqO5ag3&#10;sYvg2YJNc2bddoOPdTg/zruHdEXe5CgdycD9a8l0rWLKPxjHb2crOlwZAflwDuBI6nP3q9A1LTre&#10;8dbi4k2LGpB6cjr1PSuaolzam8XaOhy3jXWbRtMNjbSrJI7ruCnOFGT+Wa4nwhOLfxBbbjgSsYjj&#10;/aGB+uKq668UmoN5AOwjZGT1ZV57D1yRUelaTrkt5FPa2sjbGVw2MDgjpmulQUYWMXJydz1+aKdL&#10;ucqGPlXMcv1Qg5+oFPvYBb3N1IzqiiSO4Xv04PHbOavXVjcXs8rKGWOWMJhjtwcg5A69qnk09JZw&#10;91IgeSPysL1YDk9ev5Vz8xrYy9TWCK4u2w7FkjuQAOMqcAgnjvT75i9xM0EcZ8+FHDNzlwRgEewz&#10;ir/m6Y72+3dN5+YkbBKjZ1B6AD60231CRzbG2tgsckrxS+qBeh4GMfWld9gM6/8APlu3RfMAntWw&#10;MY+dMHg+p6UmoWhvgrMAourJonLdnA3c/TFW3fUAtrJffK/2ho22DgowIBOM4xVWOGX+z7J5V+a1&#10;uCr7zztJOefcGqWwiWFxLaW8odZN0SjepyGKjaSD7kU+qmnQLbWAs1kWU28skZKnIHO7H1GatVtF&#10;6GUlqFNLhFZnOAvJPtS5rJN8kupHSX4MtuXHp12gZ9faqEadzNHZwtPcMERQCWPQbumT71zVn4og&#10;W4nW9XcBEGjSIbiWJ6f/AKzXm+qeIpLqVYrsvOEaOEq52xgDIB2A8kY71hte3l1aNHK3l7o5V2p8&#10;i7kO7oPbAoVNte8PmS2PZzqN5r+m6lHbCO2FvFuID7peMnquAM4xXmLazqDiNPtMgVE8pVjJAPuc&#10;EZPvXRfDO4ibWLmyLbhe2YyPUqADz+dcRLGLe4libLMjYI6cg4rNRUZOKLcm1cjFwT84H3vmPc8n&#10;BznvzXsXhWdJdCh43PDIVyfru6n2NeMF9hYRhUOSAAPbI/OvUvAkolsrq2fqrBxn/aBBP6Cs8Svc&#10;LoP3jH+IDGe6tJ1KkbXjwpzgq3T0zz6152H6qo716l44i8zS1dGDGK4UsAuNolTpnjPI9+teUksG&#10;xninRd4IVX4ju/A0u2+uIC2d8ece6n/DNbnjCeCy077bLbJcmKVCockBSwI3ce4rjPCUqQa5CAeZ&#10;NyH8VP8AWvRfETTx6XcyWyq8ixblDIHGUYH7p4JwTWFTSojan8BznixtQuo3K/8AHqVikjcAAbnG&#10;WBI5NdxbSfa7CGU/8tYVJ+pXn9a4a+h1XUdEtrqRikP2LbOjfLiVDwwTgZ4/Kul8LSiXw/aEHdsV&#10;o8jvsYioqfAhw3Oe1uX7PrVrdY5aOOTPup/+sK9PulzIjoN2GVvvEDAPJ468HgGvMPFm9PsLqOjS&#10;xk49CCP616AGW60qCU7DuiU/vPu8AHJ+hGamb92LKju0eLazGLXULqHGPLuDgZzw4z/SuckYiGTy&#10;0+ZWBUYznnr9a7PxepGt3OzB81I5cDnrgZ/WuNkidzJvkCgoRjPIz3wK7oO6TOaS1sPG7zCGbIbI&#10;59CBUUBUSFM53dD7EUyOWBTHtLSEheTwp4xnHWnxzyLPhFCduPbvnrVGZJIsv2VXVdhDjhh2z1Gf&#10;arSFBIAW3EFhgejcjNZcyyskwdgdwO3np/8AWqeHa9yojy0koUgAcegNIqx7D4Jkjm0AQITthkeM&#10;A/h/XNU9Z2z2usWUdsE8tLecumcyE4JP1A44qNo7jw5oputHmWSKVwJSygmOTnd3xjOcGrdreahP&#10;BFHHPJcSFAzCNcEbjxnaOPrXKqT5nLob865eU8hmO69WMDHmxSRn2Iz/AFNWvEqPOtlcK2PNhib/&#10;AL6hAP8A6BXReKbGW31Oydog0hLbkiKu/OOWCZI/HmmWfhvxJ4gsbX+zoEH2f9zulwMGJ2GGD9CA&#10;3pXTfZmFjzaKNZB82SN5PHqVP9cUQKoyJhtQOjMTxxkA/lk11XiXwxe6DpNteSykvO8kbqnCo8bA&#10;fKeM5HXNcc0beZIhXlomGPpzVpp7ENNEyPFtkiZsmVSFI56Bv8aabxS5u40O4ngE4HQ1PYabqF7J&#10;F9kt5JADgkKcAHin32garpmn/ar2MIu4KBuBbJ9QM470uZbXGoO17Hsevgaj4B0+csFysOSQCFyp&#10;XPPpXk8Q0m0dXNzJO6MCAp+XIwRwox+teg6dqtrf/D5dJDZuooWcKR/BHLjOfofyrxZIrmYYG5sc&#10;fKCR/hXNQi7Sj5nRUlsz3L4o/PYWsoGd8b8/Ta1eItnywwPcf1/wrv8AXtXudY0Ui5lVBbSW/ljq&#10;QrxFWU4z3XP51wWYVjCEsx49AP6+prTDxcYWZlWd5XQ4sGuZtpyGbI9Of/11rR3MbXdvHzIZLcKc&#10;erR7dvHoVrDEqRNuRFGVGM5P488dvSpjcXUiRzByqrhVI+UDk+lbmRdh8+K3nCqFLhOW443kHg89&#10;DTC6RmAyvhkVcqByChHrj0pJNPe1iWS4uY4rhn2iDJaXGeWYAYUexOfaquuHbq10EzkyM+f9/wCY&#10;Y/A0kAryQecZokLYKnLHsCOwrorYahcyW+o28aARGNyueSqPnr746elQW9vps9oHKBC+31ye5HPa&#10;rsk1xCke0bcLluewYnr+n0rnqVekRo6Z122yxIiukd1NNuIBK+YR0B78dqp5tmmxMwLMPmRgTxnB&#10;5PHPt3FZ8+qTxmJySI25wcZznNUrx1YC5K4AUjOfU9DXMnItyub/ANlsleNCGY/dG8kqxHTKgDg9&#10;CM1qeL4LCy0jT7ldkcskZyqDgvjlvXsBXDWmoPKPKkcBI12rycnkEHH0zVK/u7i9to4Qxk2uQq9e&#10;Mdu/GKpRk3qwUrJosXF5NeWsQAyxIA79ypP5EVp2VvNZx29wzeakhbdwBtC9smucR1dYrWOVhsJf&#10;nAUYHIz1rbs/umK4LLGGBxj+90P0NE1ZWRCN5dQt5WXMW/ePlbnkHg/hjvQBaRF1tkZFIBaMHKpy&#10;QMA/hgVgQvK04itkwVOSM8AdO9S38UE4kxIY8HOB0BUnAJ7dSKwVOzsUiVr1V3Tea52SKNwG0n5c&#10;8D61rtqNwJPJdCY2Td93PJGQeP1rnbs2JthNCx34VSrdD/jxzUVne3bTJGsh3AjbubauB2P1q3TT&#10;Vx3OyW4jNossRB38HPrjn8aZdWNlqVp9ln+TnJAOCD2IPPpjpVQvJawKiBVYkMQg4bPXB5zzRPJJ&#10;HILmMEOwDHdycf55rFK2sR3OHXSJElBjZvK5BYjk4OCOK2jGIoBcsR1+XI5Oa2bvUBdrJbRsEUsp&#10;yeOQOfzrJN5DHpjmFzI4I3ZTcpGexORxXX7WUlqRaw15P3BdAzneDgDoPWieKSXddQbSq4LAnDKe&#10;pznrVK61SYpvlkMfJykYAyO3T+tUpL6W3EkCgSLKv8WG6jj8QKaTZLNiCSyP7xDs2jLKzYGSfUYO&#10;Kmhewt5H8ldyEYcZ3bQeBg1k2d59j2v5SycAtuGeK19Oe0vN0UkIjjlkDYyQoOOmR/KokrXY0XZr&#10;S1eBVtlKF14kH8JyOo6cipp4jDpcsUXzSKMgkYOR/jTQ80odYxFKFYKQMqQAM89PStSOOQthVKLg&#10;ZGcgen4isHKxaRy1gt0k6CdTiUfeboDVucy/Z5EyAIyCMkZw3GfzqSUyxwecBkjoxIGfTistZw8D&#10;eadgbaO2OuT+Ga031EzYs2SNJJ2HzSpt244xjBx+tWILW2jCrBnbxuJJJ+YYGM/lWDZzHzFRs+Xu&#10;OMHjjtU017KsqG0Ul1YnBx2PWk4NvQLm/Hm3uB5UhKY5BIySKv8AlG5hZQWVn/i6kc1ztreSy3MU&#10;bHf8mDnsSSeP8a6eKedyzggrgr8vHoOcfSsZRaY0Yh0m7kcx8xiElVZztDLxggknGc+nWtyfTE4E&#10;snyjG0Bdx4/2zgVgXeqTRS7N4jQZG4kL1PQknpSpq9tLJ5cLvPjgeWrSE/kDWvJJ7IaaNhY7RI5B&#10;DycZG9ywHOM4UAZ/GllkWSIGI7RgdMKPcjGTn8ay4bbXWP8Aommztj7plAiGP+BHPP0q7FofidwP&#10;9HtYBnOJJS4z9EFUqE2Mqzq7SNJuQRupLkL8wHHUkkkH0pbi1F47FnKiPoE5UqfatZvC+rXDq13f&#10;QJtHAigBI/FzUo8GxOMXGpXsmeu1wg/QVoqD7iPKNSLG4YRrkIduSOuKih064fD3IVFI4zLGh59m&#10;Of0r2KPwV4djOZIZJj6yyufzwQK04PDmgQ8RWEGe/wAgY/rk11Ky0J5Wf//T99oxT8UV3XOOw3bS&#10;4p1GKLhYbijFPApwFJsdhgT1p+wUtLmlcpIbspdoFLzS0rsYbRTStPpKLisM2ijaKdSUXCw3AppF&#10;PNGM9qaYWI6TFS7aTbTuHKR4oxUoUUuKOYfKRYoxU2BRilzD5SLFG01LRilzBykW2k21NijFHMHK&#10;RbaXbT6KOYLDNtLtp9LilzDI8Clp2KMUXAbRSkUlIAoopKAFzS0zNOFA0LQaTNNJpDHUmaZk0lMQ&#10;+kpuaKQXFzSZoooEJRmikoGGaSim0xC8UmaQ0lAC5pCaDSUAGaTNFFABmkzRSUBYXNFJS0AFGaSi&#10;kA7NNzSZooAXNGabTqQxM0UUUBYKKKM0DsJiilooAKSiikAlFFFFwCjNGaSgBc0lFJQCFpCQBzVW&#10;4vbS2O2aVVb0J5qA3oYfuEMj9uOAf1qHNI0jBsukb2w3Qc4qIbUnck43nJ+uBiqUz6psMkYjjRQW&#10;IY8kAevOKzEXUJbxobuRY40PzrGxLbsDgt7A54rOcnujWEd1ck1PxFHZ/uVQszHCn6Zz9K6Rc9Dg&#10;9MEdCCM8VRi0zT442SKFRvUoWxliDweTzWghItbeJ/vxRKjH1KjFPW6ZDtYKKKRiEXc5CqO54H5m&#10;ruZi5pKw7vxLoNln7ReR5HZDvP8A47ms2HxVb6rFcjS0kUQxlzPIAFzngDk5J5oswOjN9CJHiwxe&#10;M4IA7npg1Z8qeeNlEDMG45+UEEc9f6Vi+G9SmTT7qSKM3MqyI+M/MQ52sc89MZrqA+qyT/MEREnd&#10;TjnfDt+U98HNYTqNOxvGmmjPs9Ku4NQGos6qfKMRQZbIzkEnjkV5p4q8UpLqTR2UhFpIgE74Ycrn&#10;gA+hHYV6er/2fsutQuQSkTI2TjcVJbIB749BXzzeagLjV2eaFRD5rEr14bkfhzSppyk5MdT3VZFq&#10;31s2mpW09qhVBMm5iMs21huH0xXsj3q6l4kGl3RXyELqqqfvMFJBJrxvU7u7S386JAgQgDA5APp+&#10;la3hy7eC/ttQuSVdJEZyx5+brnP1NazimrmUZPY9tsxolu1t9ktwTcFlRyvdeuc8irVvqFzcG3ZY&#10;diyO6SDBJXb0OeKbJeafYRSiNGYW0gVhjJDP3BaluL69JuI7eL5oXQKSCwdW649/5VzPXobCwRal&#10;ILeWdyrxyMZFzgMp6cLxVa4soNPslnllI+yM0qtwDyc7ec9aszwahP8AaEDsoLoYju24A6j5ecfW&#10;mXOlW832pbth5dyVYgHBATuSaV/MBGn0y0idhmT7NJluMsrP35wPyp9xf3Ci5jtYQZLdkwGyQwbu&#10;NtV7Gewa1UNiWR4AzDG7eIvlyM8dqnOou7ItvESZYWkQt/eHRSB9PWjrsBX1Fr37PeEFtsexotq4&#10;Y+o96oT2rzW+pQxjG51njLnjLAEn2AxWmkl/cbDNmNZLY71C4CyeoY859BWRpsdzO6efE2LmxMTm&#10;Tp5iEqAV9wMmrTETWyRJc3uyRWMxiudg6rvXBz9eKnJrK09PIa2eeWLzZLWSApGcgtExbK/7oGMV&#10;f3MwyO9axl0IlElzXI3uo2a61Z224o0rSLu4ADJkD73+0f0rqcHqTXinjpXt9fRtu0Oysj+pIAP5&#10;Hn8ata7EpJbmPrtvNBql5bQ4U8kMf94N19lNZRe1jLvLcvKXZmKwjauSORubnGPatbW7S7ttTaHU&#10;nBmLMrkHOfNXAI/DFcuiea+y3Qvu6YBJ5PoPYVtHZXIluetfCyayOvPCtskbLCxRiSzgjbn5ifQn&#10;tWD4stltvEV9DyC0jkemD8w/nSeAZJ7HxTZy3DJH5jGMoWG471I+6M9yOvpW/wDEmBIfEaysOJ40&#10;bPvgr/7KK55O1QtfCeevIBJngZ2tgdPQ13/w/uHTUJbeT/lpDxn1XH/1687b5se6sv5V0/hC48nX&#10;7ZmPEjFP++wf8aVVXgyqTtJHoniiLztGvoizfLH5gyPlHlvng+prw5iDhs8V9DanAbiKa32uxlik&#10;T5T8o3JxkepI4r50ypABBOMdKwwr91o1rrU1dKuRa6jby4yUkU/ka9xvVkMbLExVyHVWHUEqcEfi&#10;K+fwxQ7zhSD3r3FdSt5LeGXcCWWN8dT2JqcQtUy6GqaOUgs7yXQrX+2ZxDcW1xJuMrBjJvGVTOTy&#10;c+5rQ8ETIulS2qk/uZiOf9oD+oNZVlpAtbW5sZ23xS3CzoUypBXjnd3IxWnYQrp3nfZcp55DNk7j&#10;kZ6dMdfes5zjytXOinhqjd7EvipHfTiYwcx3CNx6MpH8639HuYv7Ft0ncIyArtbjA3HGc9sGsYyy&#10;SD52J4wccZ/LFRGWJD8zBT2yeT/WsXO65Tpjgne8mYHjJhJd27xvvLWrIxAwCyZP615+HTzAw/jX&#10;j3A5r2A6VHrDKkyShUO5XWNup44LbV/Ws23+FupSy4+0RxQBjt3Au+ztnGBnFdtKa5dTz8RS5ZtR&#10;Z5LE7qirGvCkqc84wankbEoYn/PFe5RfDDRLVZGvJ57gqNxAYIOfTAzj8a6vRvDXh6BfOt7CFduR&#10;udQ7fm1XKtEwUGfOlrpl5fSEWcEs5fgiNCw5HqBXdaN4J1qEQuLVoplTAa4dFXAPoNzfoK9eudes&#10;7JhbxxO+0kZTasY/HPT6Csq+8RW7TRtao8m3k9AOnTNZyrG0KLeyM6HwXf3SD7dfKi5zst4t3I/2&#10;pM/+g1uweD9KDtPd+ddOQATPISMDoNq7Vx7YrIl8T6iwK24jiBJOcbm5+vFZzXGrXykPJNIO/Zf0&#10;4rF1joWEn10PQIZ9I0tfLiWKAYHCKB2/2RXHaPr9naXWqGJWlT7fIy7B/fUNnnHrWRbW6Tzi181B&#10;Jk/Jnc2V68DJrn9Ntrm61jU7WETSR4hk8v8A1TMWG3OSMhcDtg1UeaSZM6UIPWVzX1lhrMZtrqNP&#10;I815lVxuZWc/lx9KoW2i2cbqbW3yV9t2ffnNdDqVhLp9lBJCsEVvKiAry0q7geAST0I64qI3OiJa&#10;3lteXsl4FSOQYYIRkldvy445Gah817NmntKMYqUY3KsMQlmFsHRZC2wIT82fQL/hXK+LUsrnRZoj&#10;IxMTISdjcZPYHaT+lddoWraZawRLKsZmjmQhyMvtBXkHrjGc1Y8a6fcXsksC4zcR+WhYhQCHO3Oc&#10;Y4xzRBRVpX1G67m3TWx5hob6ZY2oWOG5uJYFljnTaqbI5CASeo6jgZrnNd1y1ASysbCO1TiRXZme&#10;Qqc49AAfSvQfD/hm48OnfLex7DxMiDzCyg5wD90c9fmqOGw8P3V9cWwtjNFBFGsbu2MAklgNo9/W&#10;t/aRTbZyxoTkkkjmrXTLW48Az6j/AMt55o94HH+rfAwP+BVw1v4e1y+y1raSuufvYwPxJr3qyt7S&#10;ALHZ28SbWO3YoY59i2T3Fak9pdpGZ7gFV5I3nk49ATk/hWccVa/LqdCwF7c7seOL8P8AULoo9xcQ&#10;wBVCsBl24/3eP1qhdaPDoerw6csjTrmKTLKF5LEdAT6d69wtYra5ilmt3e5MO3ekKEsN/AHzYH5Z&#10;xXlfjKaJtbsrlY3ijMY+VwNw2yZIbHetIVZuXvbGVahSjB8ju0cENJ2usyXkM0iAvJGu8OCDyMlQ&#10;pOeuD9K3ryLS5L/7Q2TIypyDx8qBcn8qoXqQ2104tM7RK5+vzHB/AVmb7mW9aJGG4rwegxVyk5bH&#10;AzoFuIvK2zDkAtgdvbNZF7Nj5YSSGXlW6jntz3p6Sb7byiAASQB07dc+tU2YNJG8IyRwRjOcHI61&#10;mo2ALu8TZGAMlU2/lj+tWILoPo7oxyyycBuepqje2rGeM5Ubvl47kY5/WoA0SwyqhJGR/WtOVNCJ&#10;4bhgN69YyDz3H+TWjbXEQj86VA7RsSoPQ5/XmsKKcBiFUDIwe/FOjbz5/LZyicnI56U3EC4qMkiy&#10;AbRncB247Yq9HeOobksHUqQ3Qjt+RrRu7GWKLJIYRkqAB0AAG5qx7mG4tmVZudy7l28jn/Cs7qQz&#10;ZjklmkFxH0jCgkdceh/OkuoFmdm8wASFg6gY5UHH16Vm2t3snbcWGAN2BwOmatXd35489OATgBue&#10;R1I+uRUcrUhkUcg+zvEo3BSpBxz0/wAitax063uU8x5iOQDhcAA45znnHtWJaea4MMEg2RZZgTgf&#10;Nj/Cty1jljVFXAZ8hST8p5559KVTayA2JY3ttzKFxEwwoOcKen161WjguvIEeDsDZOSBke3pTLu9&#10;hgtQlxIpkB/1akkZBJGfb6VzcGsi3dzBGBG/Yks35msYQk1oDZPHdOZjDfKsqRn7mQNvfr361ZWS&#10;3Nr5ZdFfJZOWXtwCCCDyeuKwbqeS7uhcCMJuxnjjPr6VsxskzhYmSAH5WA+YsG4PU4B/rXRKFkmx&#10;GVf2siokoZnd/vnGBknAwc85PtUdxamx2o7q5IyMdR9f/wBddAlvZ2tx5MrGRnRVSN8kZzwRgEHp&#10;61DqNzZs9uYrVQSjZ3Dd0PYcj9KqMndIVjGtSrSPzuYqVVecZI9vSuu09HtYlgkHCk8cDcT6+p96&#10;z7aXVbgeXBEwVRgpCh5z6Y4FbMegeILwYWzZQCCDIVjx+eD+lTUi3oUiU3ECxqFCo+fn2k459j6V&#10;FBfLG4Z3LiTO0YH3jxnitqLwVqMrtNeXMURfJYLl+o7cAcVsQ+DNOTy3nnllMYwAMIOfzP61kqOl&#10;i0mcrd24ubdsMfkOHA7d6y1Nrte2cAuqkr6H245r1qHSdJgz5VupJ67iWz9cmr0UcNuMQRpEP9lQ&#10;v8quFK27HY8Qt9L1uXaLGyllQHKnYVTP1bAratPB+v8AnRz7YrfAwd8mTn6KG/nXrDM55JP6mmde&#10;nP8An2rVJC5ThbbwXcKcz34Q4/5Yx5I/4Ex/9lrRTwboobdcyXNwf9uXapP0QLXUAAnqD+v/ANf9&#10;KUgIfnyB74H6nFNAomVbaHoVmQ9rYwKw/iKbm/NsmtcSlF2p8o9BwPyFMUg52At7DLfyBprSICQ2&#10;AfQsP5ZP8qdyloSZbv8Arx/Ok+YjI6evb8+lNBkP3VOB/dVsfn8g/WovNGSSwz7soP8A46GP60AT&#10;AZyF5J7Dt+WaaSo4Yj8wP6g/pR5c0nIjZx6hGI/OQhf0q3Hp97KgdFwCOC0gUY/7ZipbS3CxWHT5&#10;QceoBx/ID9aZ5sY+UlfxP+G41dbS2jkjEzoDI4QFU3HJ/wBpyf5VLdWkNnC0jvI+Ocbtg/8AHMUu&#10;dD5Wf//U+gM57U4CnYpcV1tnLYbilxS0uKVx2GUuKcAKdmi4WGhTS4pc0ZpXKsGKQ0uaSgAooooA&#10;MUu2lyKXIouMbijFLuFG4UgG4pcUbhSZpgLgUYppb0ppY0DY+imZNJk0CJMUtR7qUNQFx9JSbhRu&#10;FIBcUUmRRmgBc0UlFAC0UmaM0AFIaKMigBlGKCRmkzTAdikpuaTNADqSgGjdQAnelxSZpN1IB9NN&#10;N3UhY0Duh9JUeTS54oEOpKZS0AKTTc0tJigBKQUuKKACm4pTRQA3FGKKKLjsFFJRzRcLC0maSjFF&#10;wsGKMUtJmkMMUtFFFwEooooAKKKSlcBaKbmjNFwsOpDRmigLCUUlFIdhc0lJRQAUUUUDCiikqbjK&#10;xs7ZpWndA7k9WGcfSrAGBgdKZLKkKeY5wMgfmcVUvtTsNMjSS/mSFZQShJ5ODg8DmkPUuuodGRuQ&#10;QQRXCXFpJFO0ccskRLFmaTadxYDAAGe3HXtTrnx3YIpFgjXDZ4wrAEc884HAx3qkPElzqsyQGzEa&#10;biRIzZIODjgDHGRnmoqJqLNcO7TTN1PE2l6fa7L2bMkICsqj5ifYHGenJ6Vh3XxAZU8y0sWKMQFe&#10;VsA5zzwMHp61mata74VlWcJIo/eeWFy2Twc4JFUJdHtYmimvHZ1bB8yRsjaR7/h+FFGalBMVenyz&#10;aEuvGuv3KsIp44SG2hIlyT77uf51jzyahqXmeYLiZi3yNLJwo+nPJ+uK0vtWnW1yFVleMBhiIZ+h&#10;HvU0V7dGKSe0s3lj3qBJJwFcEkdPUH9K15rbIy5TDi0aV4fndFUnHTJLAdM/j7Vpvpm1BdTySTY2&#10;PliduW9PpV9tH8RJZxXKPHFFdNkKnJBIzk5BxwK14PBO+9g+1SS3UBVWfJ2gZ5I+g9qzlWS3ZoqT&#10;fQ2PCF1J9pkhtjtaWF1QnkbwMqT+IrtpLTUZY5De3WxWiiJC/KEkj5dgePlbvXB2yjRvESQxLsgi&#10;kTZ3+RgO/tmuve102x2TajdlzE80WXbPFxlvLbr0HTOK56ju011NYq2jOS8Z3ljaoLK3YvJLN9pc&#10;LztEg4x7N1/CvINQ80XpZDhSFb64/wD1Vuanq1vfXL3ESM3mRsIx6LD8oQ55rntVAkWCYkoMEEA+&#10;ozzXXTjyxsznm7s3mkvHtWuFcLhNy4Gcn6VDpZmlTzLvcjfey3BPPB5qvYFZYI3klwq4A/Co9O+1&#10;S3DNdBgjHaGbv1/LpQI+nLO9spLaOZY98s1uszccNtHqeM1ZGoTzFFhjAEkBkBPJDDsQP8a5fwtf&#10;WI0izEvLGRrVGxnknIB9Mg1vW+pvKI/It2Ci4MEi91A/i4HSuJrXY6ETr9vnCNIxRXgKuv3cSHof&#10;Uf0pI7ABomuG3OITCxPVg2e56/lVeNdalMbSMsZium3AYAkgHTgZpq6OI1SS7uCwgumuY2bsp6KS&#10;xPFK/QdiDT5dIgcW0bq5Sd7eJgS2C4DlSRx1JHNX11AHylihKq05hYMQpUDuAM5zWSF0PTb67UDe&#10;ylbqRAC7JJnAYDtww6dKu3WrJai8S0tjJLarHJtA++Je67cnNNq7CwkMmuTiJzGsXl3RWVcYDQDo&#10;RnJz9OtZVvBqa6hbzSbmW2vZ1YsesMq/K3PXB4/Ctm6bWpheQ2gWP5Imt3xjJP3wxOf5VhatZ6pL&#10;d3nlZKD7LcREthQ8TYdR6ZBzQmA57aKC5UzTRR/Zr4lVQfwzrtCEDoTyc0tnvihMOCzRsUOf9k4/&#10;pUmsxxyXN4JZkRJYI7hAq5dfKbljjqPSs+a5htL24uif3c22QYGc+YoYdB71SlqgteLNYCRh85A9&#10;hXknxNgcNaSqcqVcc/3gRk/iCBXov9pvIv8Ao8YGT1kbGc+ijLfpXEeNt89hby6l9yOUbkjUqwVh&#10;g/M/Pb+7iumGjMGzzi4nZ0Nzjc/ySfXIH+FULmW7WR7cOUQEhVBwCCcDp7ZNWUKyW8aQ8ny2R2yc&#10;MVdgDk+xHSqrLagiS4dmZlX5U9l2nnB75rW5DRLpV0tlqVveA/6uRHH4Nu/kte2fFeEbLLUIxuDB&#10;0/UMP5mvEIruFXCWtuoJ4DH5jjOO+ewr6A12yvfEXgzT3tEZ7srC+3oQSm1uvTFc9V2lFmtNaNHh&#10;jByAwHRu5x1FXdMmFpfRTl8lHQ4Hsef5VPdaWLO9ks9TZlkjwHX+IH17g1lfb7azUyIjOWXkkcjv&#10;kZ6c496mU01Yai1qz6A1S5gtnjluGAy25eQuNvUgnuAenevA9Qjmiu7mEAlFkcLtHGMnHT2qafVL&#10;++njTUXeTcgMS84xjBI49uTWXKLt1ks7XcC3C8E4Ppkd6wpXhdF1JqWiKxXaSHGCOx7V6toUwm0i&#10;2YYBVNhx/skivL7i2uLeQJdL5b4UkNweR6da7Dw9rGnWWmGG6mCMsjYGCSc4PAApYhOUdDtwM1Cf&#10;vHbnGM0zI24NVrS9tr22W6tmLISQOCDweeuK4zX/ABVPZ3402wVUYAb3OGIJGQMdAfXrXJClKTsj&#10;06mJjCPMz0LRxb3uupps3zqIjIyZIzyMdOegNeljTbSzbEMUcKD+6oH6mvkz+19RFwblbhkmYYLo&#10;drEdMZHatLQdRuG1u3NzPI4YspLMzHDKfU+tdnsuWJ5E6rqz1eh9JXF5Ywz5nmBGDxnPP0pkniiy&#10;iTbBG7bemeB/n6V5y9/p8MSyPL1J4VfT34H60NqNtsCROZA0hKAjBwyjj81NczqPc6FSop2lI6ef&#10;XryfcEATzAAfXj6Y/nVB1vrhcShtgHf5Rj6mstXRpo0MpiLMvzK2GXPfPqK1bmy0e50Z2kR7qeF5&#10;djyn94coHG48ntxRC892XUqU6TShG5VtjZzyeRHMrThWbyUBaTCAk8fQetLYibUJClhbPIyg7knI&#10;iYdDnHzcYP1roNH81orO4gQEfaNsjhckK6kcnsAWFVbWd7G4gudZnUFoUikYsG2yLxzjOMkD860j&#10;CNk2ZyxFRylFEeqWEtrHDOHiEMwTKKD5gLLuzuyRwRjtWzBodlJZXNrctLdYZGAlbaQWBH8PGOQe&#10;lGtPZmwt7f52O35Gxt+4xxnPPeqP9vXcafulRGKqrMBuJ29OvHX2qnOMXoZqlVqQTLXh1R9lglSN&#10;S0cq7m25YDKr19ME1k30jWfjaRpnAWax+8zDA8mQ9cZxxjjHNIpvJmP2YNhwCypkAn1IHFcDq10J&#10;dfhs15cQXMJwR1ZMjp3BFKnVb91BiKKj77ZB4y8QLNcwabbyb47MOoboG3ElRjr8ucVwEerNI7vv&#10;AG3v1BAPb61hX9wy6q+zOFfjPpnIz+GKZ9hdtzs4BOWwPc4A/M81t7NdTzXI7uz1DqA2CsWVyepb&#10;jH516JptwZLJLi8lXMjHkkZ7Z464Ga8PYXNvFbJHlsyHBxnO05FbP9qXBmDBjGgVQR6AHJ//AFVz&#10;TpX2N6Fd03dHt5Wyks5LmEy30asY2FshPOCTyxHGB1ArL0DStusI1vFElrO3kDcfmBK5Hy9+e+ce&#10;1c5pnie4sNLlAmLfaCu4KMZPRvTtmrukeJYbO5iV4iUjuElD5AwMqOfyoikjo+tyknd6nRfYJY9b&#10;Nrf3IaNFD74FMRUnIwOmeeprb1uwsjp1pqMUIMqrGplYkvgFkOe2fUnrXPal4h0/ULtbuwJiJwpY&#10;gsMb/faO5/CrB1u5Kiyu7rC8gIjKoKk9cKBgHPc1Htowk4msYuXLO+x3FkzRxNK7LFHJAuxshASC&#10;p68Z6mvAfHsUUD24ikjl8sy/MhyNrEFf5GvQ0bSpJVtxKhfHyqMuSAM59P1rgPF97ayxpJDG4dA8&#10;eJVAABBAODnuc+tXCtzNKwqlOMYys9zzqO1luo3mD7NqPIO5YIPmPsPetPTdDaQGUpJLOY1lUZ2A&#10;qwJAXI+YkfSuebULmOEW4bAj3RoV4O1z84z1wfSrd1bXdpY2t35jObhWIPZFHyhR9cmu62h5Zt6l&#10;aW1jdmJAu9FG9AeFfaMqRk8g5B5rmZ2McMMqDnLBsfgRUf2mQtnJZiDnPJP4mmzqZLdX9CePSkl3&#10;Eyw1yrpHgfMo5PbGP51nQwPO5jgOepJPAH1NLJbXK2yzhT5Z43Aj+XWtXT9IvHiWeJkBfqrZHByO&#10;fr2ptqKFY0G01I7cQuxwEyp4/hGSMYB6/pWMtpFt3jIAPzHvj2FX54r2cPI4OyE5fvtxx7mpbDTv&#10;tUTTCYKue6kZB6Yz15rNSsrtlWJXumchRIXjI2dBnGPbFRXU63joN5Xbwc/kMVqR6XbQgNGXnCqx&#10;YoANmeDkEj1/Cq1rZfMXZkBjAJGMknJ4BPXHqKiLjugG2cBto5IjiTcoAHON2c//AFqhNm01wY8h&#10;VZvl3HGN3HPfI6V0p0PVbhGSygeQMoIYKc574Y4FPtPBGvtcLcTrFFhg26RxnCkHou45qoq+o7GX&#10;Z2EVgjGVg0wIGUycFSeMY59aS41FbYoYWYRnLYHT5s/Ljj9K9AXwdG0jPJeMAzs+I16ZOR1ParK+&#10;DPDQfzJ45Lhic/vJCBn6LtH86XJd3ZTR4dcXYkcyMN2OFLHoKlt7XV7/AB9htZZQehjiJH54x+tf&#10;Qtvpmj2fNpZQREd1jGfzIzWibkkYB/DOT+VbqyJUDwy38E+J76NUmt1tlySXlcKfoQCT+ldRYfDy&#10;WJ1lvb1QykcRJk4H+0cc/hXpXmODkDr6gf1NIZJQMkqoHc9f1AAqWUoI5xPCOji4W7uDJNIg2jLB&#10;Bj6KAf1rXh0vTLYEQ2seGbccruy3r82eath5M7ixwe4Gf1wR+tND7jtDZ9RnP8t36ikkVZEys4Gy&#10;IYA/hXj9BSfvM9D+RqFnCcO2wH1OB/48y/ypUIPMe4j/AGQ2PxICj9TQBKQ2MkHH8v6frTgkjDKj&#10;8f8A9Waqk4PO1T2BKg/pvb+VTiCeZchWceuxj+rkD9KGMMHOPz5/pnP6U7a4GQp9zjA/E/KKmt9P&#10;uZ0Jj+6DtP7wLyOvEYH86mGkFZ443KAyEgEJk8AnqxP8qlzSHZmepyflxx6Hd/6CD/Okbf8AxKwH&#10;+0Ao/wDHyf5V0M2kxpEzNJI5VSQCxA/JcCr9tYWwgSaOJQzIpJA55HrWbqx6D5TkCJSB3z2Xe/8A&#10;6CFFPjtLouoSJwW4GQkWT/481dBbX+n2txdxXNxFFtZCA7gYyvuaw9T8ZeHYLm3EVyJikoLCIFsD&#10;BB5wBR7R9EHKiZ9JuiC8wQYHO4tL+hIFXLXSFeBJjK4V1BCoFQYP0Gf1rlNT+JOnJE4s7WaXgjLk&#10;IP8A2Y1hf8LE1eKzjtoLeCMooXc25zx7ZApNzY9D0i3sLJrueGWMSGMIQXJY/NnPUkdqtSGC0uba&#10;NAsYaTBwAOMGvBT4o8QXDy3b3jxmUgER4ThenSsf7ZJdXHnXM7zMnTexckn0zmhwk92LmR9J6jre&#10;iWMTtc3kC4U8bwT09BmubTx14ctbCFQ0srLGoKxx98Du22vC5hNM6wRwt8xycjbkD61de0u9pLKq&#10;ADu2T+gpeyXUHN9Dvb74hm5u4RY2RAhfzcyv1C/7o4zXP6r401vUP3K+VCG7IpJA+rE1h2enyNEZ&#10;5HwZORgfwjp+fWnW9jFIzTSFmXouT1A78VajFbEts//V+haKKK6jnFooooAKKMUu3NIYlFO2UbaL&#10;hYbRT9ppdlFwsR0VJto20XHYjpadijFAWGYowafikxSCwyjBp9JTuFhmDSYNSUUXAjxSVLSUXAjp&#10;KkIo20BYjpc07FJii4Dc07OKMUhoAC1Jk0GkoAXJpKKKBBSUtFAxKKWigAAoxRSUgExSU6m0AFNN&#10;OpuKACijBooCwlNd1RSzGnmmkCk79Ckl1GxyRyjKHIp9Rqmxmx0JyB6Z6/rT6UXdDnFJ6C0lLSda&#10;dybBSUtVprmGFWLNyoyQOT+Qouh8rJzSVVtLuO7UsmRg9DirVFwtbcKSnUlAxKSlooEJRS4oxSAS&#10;kpaQ0AFFRySrGpOCTjOB7U5XDqGHQjNTzK9iuR2uOoozRmqFYSiiikA2ilpMUDFFLTaWgQhoooxQ&#10;MKKMUVLASiiikAUUUUDOQ8WkrbJ5sjCByV8tOCX7Et6e3tXO20VpfeFbK41LAFhcywM7dlcb198b&#10;uPxrovGlm91ozypM0X2ciTaAPnPQDPXv2qt4P0iynsJEuIxIlzEJlUkkb0YqSR685+lRUkoxuXTj&#10;dnH/ANqaTayOIVaZeAvlrgAjPc+tIq6u1sJI7ArBNJlHkPrxx9R3r0a303Tbe2uLMOjDiR0jGSNv&#10;B5qyktm+kl7WJpEtyQqPwSRz/WsJYhPZG8aPdnGy6ZcXDJaZ8gTmMlkyzCPPfOBkE1cg8D2kWq7r&#10;hXubdR1kbqxH4VsrLdbIZIFEUpLJtA+6W5A5z61oarAkkkNxNceQqeh6sCDwB16VzQqyXuo6JwTf&#10;Mylo2iWOnPPChiZ5RjbwWUDP9DT7X+zEhuLS2R5fL+dlPygsnHFS79Pt9WWQbjNPgggfKA/AqdZJ&#10;I9RNvHAojOdz8k5Izz+NNyb1Ykkthqz3U+mM9pCsc6MVRDyBg9R9RUF5b3s1rCbi5+zuud7btoPO&#10;RwParVnHqMqTx3hzvUBAMAjrnp+FVJNMt4dMkhvWaSM/vGxycAAHFLS42rnO+JXKatDOhyk8AZcd&#10;Mo2D+YYflT/GOrafb2Plqha4vEhu5MDsmFBGeM5/Sma49pdaVp+o2gYRQytCA3Xa4K8/iq1xup3M&#10;jXEIZfM3L5YY/wAIAJA+ma66MeZLyOSs7NmRLNIH2RRAKJcEj+6wyW/Osq8UmyzcHJRt2focdPpV&#10;t3vJ48/6tmjB+jA/4VXkAYSpnJcZxnPUY/Kus5hmmyQFGL5AB4GMVMv2p78zgH7OBwSeO3ArL06b&#10;5/nTqvT3q9dLc3FxDIigRqRvycDAP/16llHrfhbxHoWlW01rduZMSrLHtQv82McHoD+NaF18SiZ3&#10;ttMsCCu795cNtUsO2EB5P1rzbSZII0M11Ez20CNv8s/OSuT06Y5rUbxSyzJHpmmxxeYR+9mzJgE9&#10;SB6fWudwTk9DTmdjaHiTx/qbCWPy7eMHOyJOTjnGTuP6ivWZtMgv47lp3bybyNMj+7jnIzkD8q8C&#10;Nz461d3CzmOJWOPJAQHB7YBPPua9q0KxnudP027vmZZoLd7eVDzvz8vJz+NTUXLYuDLV0+lxX9tJ&#10;KwkkuEZMfe8yNVzkY4PKj61ej1ASGL7NCcTRM6scLgpkBSvXtj2rIvDouladb75QRayCOIk7iH3Z&#10;KnbxnGevSr0OrWbc2VuWEVwbV+AmznJI9Rz071m9UWFvc6xdG2kMXlRzQSeZkYaOXovXnH4Vm3lj&#10;qMsFvb3P72WW2mgmcN8m4glSQepJwM4q8brW59jW6Rr5d3tkA7wjqQW7/Sq9xZajHEJJ3Ny0V75q&#10;fMRtiJ7/AEHbpQtAepWO4W+lx3c8aCSFrWRcBmd9m0bW9uuO9c5fyqLW0mtGaSMQiP5hjPlMUOen&#10;tVm4bSNJ0+GC9voYXsL8zxYO5im4sF2jnvj2rCv9e8OvAsFpO8m2eV0AQliJcNwPTPrTCJAt9qUl&#10;0LeErHJhFAXj75GF4571YvPC3iLVbWRNhijJyu/HODx07/WuL1W7v7O5+0NC8P2gloy/DMM4yByQ&#10;M9+Kbo3ibyZoX1yUzQRMcwuxbKk9lBP610OfY53o7Gpa+B4rNQddv41fzAqQxMHc78DBxuA5NekW&#10;/wAM/Clow86KSXbwvmSEY5J/h29zXlmrePn1G1NhBbKkIbKiNFjORwDnk1d0TxJq987vckkxgbSz&#10;lmOcjnI7e2KzqSla7NacOaXKj2WGw8MaS37i3tYWQqpKqu5dx4yeo+pq9datp9tAbgyK4BAwhBPP&#10;418/WuoT3OuzIk7NCxMbrxjeq5/Hnv610m0MRuy2OBnmuapPl3O6hhHUTdyPxJpWla1qMurQSyCe&#10;RwdoOFCqoUZGDycVANIsTbQWwDMYSTuGAXyc4Y4zjtVqW4ihUlmHHGM88+1Ydz4kSyk+SJ2aNhnB&#10;xjnH51n7WUtEaSw9Cn8b1Lepr9jezhS3RX+ZIiRyiE5I5Pc9OKq6frAlcokQjjX75zggj1Arll1K&#10;Xy5PtM7XUqr8rMd2MElck9+angleZmaLG4feA4DDHU++aJp9Tz3VtLmgrF7XrC31OU3NtMBKqBB0&#10;2MAc9fXmsyDQ1WSOSCYSlTlgeBx0wetR3LNFbM28IySKzEjOAT/D75qAS2QljaCRmcHK84B79PrT&#10;i52smKVVybbO306Rre0C28MbEkt5ZJAyfcd89e1eZ3un6g2qyFYyWZt0jsvAJxu5PbPTHaulTUSV&#10;WRWBEg6DgjHPSqk1xd3MG9ASC+SMgEoT0p0ZyhcJ1JSSTexJHo1uHKuxIZF+XgDK4ywP8/rUSWsN&#10;lcxeU37xmypHONpyeuar3V9LCxRcjYO3PX+lV5rgXUEc0eAYJMD/AL5GR+lVzSe7JvY2BexIrN5g&#10;ZEbA74z3/OmM8y3iYJjUoCvpuH+NYujxFr2RJypR4ywVu5J6fpW95MLXU0Mb7QIQ6qwPynv1HPPN&#10;ZytF2DfUt28uI32ymRwdrITnBGM/pmtvTdTvbZ9sT4Uj5xgHOPu9c81zX2u2gYLFBuJBLZONp65B&#10;BHUH/wCtUra1HBIDahQjJ87KcHJ6bSe3rWLUm/dQ1JLc7+2vWuLZ58MBlmK5wML1OOlYXiy2a80u&#10;BrG4jkcSiTy433tgA/NtXP3T1rjG8TzSyrZeUgG/bLI65K55IHqD3NSx31z5zQxkKYx+7UKRnHXp&#10;+prSEZRd5HS8a3HlPWNP1FtS8ORau0c1/wCUzq4jAhRD98/ey2MEc9zV3TJHuJjCslskbJIA+N0q&#10;ttYqSDkAAjnjkdK8ch1SWaFrNrphGArGIkiPP0GaLS+uLZCZnVYJQyCTnrzgfkTjjpWravexl9Yl&#10;y8tyfV9dnAltXu5JdwPkyD5QScHGOOM9BWRpccljrOnXkzhhvVHI5yWyPxwDVi407SY1QliSjiTj&#10;gNjqOc9arXl/arZKkCqjRvESuM7SCDnPpjitIS6RRhJt6stala2r3KIYkDoPLGGCt8oPJOc9qjmt&#10;EgQJEkLBhucqc7enJJPap9RuoLa4ljjX5W+blcEorZUZPOTuz06VllLR2xcsCHYMVPG7H3lGM555&#10;Gal3EzYheNWjWJw0e3aIxwQR1/zz1qC6k0qeyZwqqCxVmUc8jOePpVeSFt+6X5VXBUJ2z6Z6VKYY&#10;LMOJU4wD0HQde4xj2rOyuIiuIJ49KSCxUhUkDYJ/hIJ5z1p2lQ3cswnmJ2MD15wQwbgfhWsjG6t1&#10;kh9BkcdPcj0p+8IrC2ODuBjJ44HJx2qXPRoqO5FJPHHqjTXDB2cMkYGTtVs9c9MU2S7gktkZVVBE&#10;Sd7EsTkjAA44OenpWHJMqXTiQ72JJ3g/wkZ7d85rCmmlkto0eQEo/TPbHAx3q40L6mntmtEdJPfa&#10;jcOty10P3WAoB2gZ47DFZRlWS5MUvzSu+0gnIIHc5/nVC2aEtsAJZnJI7HHQY9uauQW8kt47xQud&#10;+VZQu5lJ5wMVsoJGTk3uWGtrYTyQXDRiHYWDKCy7iegx39cHHvU01vo76RF5aSySwSOBJkKjZ+YI&#10;xOT8o6YGPetRvDmvXOwwWhQDjMhCcHrwSP5V0Vp4PuRpP2G7ljif7QZgV+fAKbSOw68jtVJOwJHn&#10;dlFDboki2scvmKG8xw7eXzznkKePapbQaSzqyw71ZmUF8Y/LoK9HTwdpyxeVd3U8y5BwMIOPQc4r&#10;Xs9C0Gxj2QWqtg5zJlz+uf0FPlb3Cx5Xvgt5vOtl/eZUGNeduBx8vfNbtppGq3qiSS0bEhBJxsI9&#10;vmxx0+tenIViH7lFj/3QB/KgyM3U5+nNS6Se4WOVt/D1+Lhp28mEMoUrnOfXOO2O1QweCNPicma5&#10;cx9o41CgficmuvBYnGD+n9M03jOCQP1/r/SnGlGOw9DOh0PRYEEfkmUf9NXLZ6dRwD09K1IlhhA+&#10;zxJGB02qBimEFeuR9eP57TQMkZjGQO/LfrjH/jwrRJIZKZ5JCQWzj05phZm4zk+mRn8utRGZMhWY&#10;ZPbIz+AG808+Zj5kbb/tDaP/AB8gf+OigAJ2jkgfU9fzxinAEDPIHuMfzA/Q1Ehdm2xkZ9FLOR+E&#10;Sr/6FVyPTr1+Vhce5CR/q240NpBYrr84+QZ+nzD9Aw/MigyqnyMwHtkD9CWP6VoRaNcXBZZDH8hA&#10;O4tKQSMjrgD8BUk2mm1eEeYxWSVI2C4jADHGflGf1qHUj3KUWZnz7cqrbT7ED/x7YP8Ax2o1f5sJ&#10;gN6BtzflEpP/AI9XY/2HYJz5QZvVssfzbNLp8lvDpyPcOke3cCWYL0Yjv9Kh1V0HynKJa3M7bVjZ&#10;mPP3FX8cyEn9KuNpV55ZefaFUZwzM/A/2V2rTL3xf4ctNUhLXsbhUkDCLMmMgY+7kdRWRqnxL0VI&#10;HFpBPMSCOQIxzx3JP6Uc8nsgsjqbbRI/LWbzCN6g/u1VOCM9cE/rU1vp1o11LBKnmBERgXZmPJOe&#10;px29K8yb4l6mlrHDbWkMZRAuXLP0GM8YFc0fGfiS5kluDdmLd8v7pQnA9Mc/rS5ZvqF0e36rFFZW&#10;ZkgVYQpU5UBeARnpilv/ABBoFmCbm9hBH8IbefyXJr5ovr+4vJl+1TyTEnJLuW/maiklOz92hOeB&#10;xgZPHen7G+7Dn7Htun+P9CsreZVWaYmd2XamMg47sR6Vh33xLmmvYmsLJV8ks2ZXLZyCvRQPX1rz&#10;sQTqgRQqhRjk8/pUcVq7ZkZ8Z9B2p+ziLnZ2Gp/EDxJdoYo5Y7cP8uI0GcH3bJ/KsO61zU5IhHcX&#10;szKoACmRgMD2BrPjsonlbeSwUAcnufpUzW8RYRIgGeSQOwqlFLZE3bKVucAsFLM53HA9alto7h5H&#10;kEeP4Rk4+taz5VMjr0FSxoscYBPCjk/zNDkFjL+xzzTCJmUBfmbHP0qeXTxjZvYs5wOw9+1X7VCV&#10;MzdXOfw7VLGN8xkI4X5R9e9Q5FWITZWcEeRGCVAxu5JP41dtrZbaDGAvdvqaQAS3AX+GL5j7t2/K&#10;pLuThbcHBl4J9F7n8qhvoUkR2cIkZrsj73Cf7o/xou18x0tQcFzz/ujrUr6lp9sgDSqAowBmoLS6&#10;hcyXkjgbztTJ6KP8TRZ7hdE90AqCGLgv8o9h3P4Co/LWJQq8ACo0uoppXmG5gvyrgHp3PpVe9nkd&#10;BGi7Q52kk9jTUXsJtH//1vobFFKaSugxFpabS5oAcMUuRTKWgLjsilyKZS0gHZo3U3pRQA7NLkUy&#10;gmgY/NJkUzNJmgLktFQ5ozTDmJeKaajyaMmgLj6MVHk0ZNAXH4pKTJpuTQIdRTcmjNADiabmkpKY&#10;C5pM0lLQAlFLRRcBKSnUlAWEpaKKQBRRRmgBM0UlFA7BSUtGKVx2EopcetBGKTkl1KUWJSUbh3I/&#10;P0pjyqgJAZgOeBUe0XQv2THUVWjlnkO4JtTGMNw27PX6YqUiQnJYD6D/ABoU29kJwSdmwc7Rmq6X&#10;LNdNAUIQDIfqD0/+vWdeNc2qb52EsZcLk8BFxnJHfmrlhcQ3Ee2PB2jJ74yeP0rBSnzWXU3cYct9&#10;7F7cKCTjgU6krXkk95GPPFbRGMGZSA23Ixkdqy00yEys1w0kwyeGPy+3AxWxSVLoJ2d9hqu1fQhj&#10;iihG2JAg9AMU+lNJW5je4ZopKKACiikz6UDCgmmnJ74+lA44FK4WFzTe/WnY9aKTKIpeImI9KeoV&#10;UG0cY7VDckfZpDnGFPSsePUJopx9lRhGseW8w7QTjjnk468YFYOdpm0Yc0TcZ0QbpCFHqxA60Mdg&#10;LdcDpmuVltPtsxu5pRwv3E+YgkdOeo49K21hl2Mu55G6ZPAb+WKfOw9mu5cMo8oSDHI4B4qL7WN2&#10;0oemcjmkFtxgADHGTyce9SiHByWJ7jHFCcxe4jK1PU5bKEyxxk47/wCHWptGunvLL7Q5OS7DDdRj&#10;pV5rW3dCjoGB7HmpQoVQigKo4AHAFCpvm5mxyqLk5UheKWkorVMwsFFFFDCwUUUUhiZoopM0gCik&#10;o5oAguokntpYpF3hkYbcZzx29/SuR8EXLIIoZshorhomB6gTLj/0IV2o6815zbLJp/iHUbY/elXz&#10;0x0yh8wfjgYqKqvBmtN62O2k+yQamYPKcyy5Ut0XDc4/MUljNcSGaIwrCqjKFe55HPqelW9Rlkkv&#10;4VsPKL3PzAv1xgnj6YI+tJJF9kvJbq/vBHaoudp+6AfU+1efyto7FJbnPSQ3zwNHeyb5mw67Tz8v&#10;bj2rd/s+BNNg+1yAQxgEPIQM56ep5zXMWtxbzXkepfaY23MI44l6tDHn5z9eTz61b1W/i05BaC3E&#10;0zAgSTSEqnzFcqnt2oUHz8oSn7qZtTW10yxNpcCzkggMwI2heO+CKnsLXXm1CQ3yxqipwg+4Gbpk&#10;9Sen4VPZ3l/P4ekXT43+0L8kRUBe2Q3zY4znJrGt9H8Qic6hqUo3xv5iI0jORtOcBRha1UUtDBzk&#10;zJ1651CVTbrrcaO7BfJs0AwO+5+vt1Fafh6Y3nha0km+eSMNDJu7sjFefyFav/CDaTJO07vIVYlg&#10;qEIACc9RyevrVyXS7TSLGa20yMQoY2kUcn515J5J68U5uLjyxCDad2eceIL+6Xw5dG5tliAkQx7f&#10;lHyndn8dtcFqUkzRCS1xvDDGem3PP6V019qa36GGZ2mDqcA9Punt0rjdzXGnhCTkptz0ORlSf0ro&#10;oLlRnWd2UZVcPumfIEj7e3ytwB+FUVeGORNpJYqUz67OefepHjhwzs5csqseevl8ZH9aruyh8KMn&#10;cDgDJ+YckYroMCnE0sNyckYViAMevStK8ju7uIBSFx3JwAKsaR4X1XxJqLRWS+TtActM23hcDIAy&#10;T1rc8T+BL/w/p8F3NdC5aSQxthTheCwIyT6GolUina5Sg7XItJlfebYbGRirSMSfmzgYXHGTWs3i&#10;ZoowdJ0tABmNWmJdvl7AD/GuDt7t0QRRE5UYLHuAc5z2ArRtDmQCKZ2lB6dFPPY5zWMpK92O+h1V&#10;xeeLtQZvKumWEqCTEgiA45GcFuPqK0LfXLix0qKxkleV7a4NwJslj06c8nnNc1fahdNBHBJPhIzz&#10;GT27gf8A165m41uc3PlwnaOmByMehqG3PRIXM0d5c+JDcQSx4DI7/aGGAcvjgituDxDcwzJPFMdu&#10;ROyscBiVBJJ9wa8tt5rfJaPKyK2AO2COmPSrN9qJe0QSDYpjKsGODlCccD221m6TeiGps9R1P4ia&#10;zckx6XJDar8wLlC+MY7k4/SuFuNV1bWopo9U1Sa4OFJVWKIvfpwvTiuZa5WRwH+dQmRgYx0/WmlD&#10;MrLbEBuAdw4PetIx5RObZb+yqgK2sjKjYzg5PBz+vSuo0/WbzT41S2KRAHnai7jznlsZrjEuHUYI&#10;KnjoetNMV9dKfLOFzwWbb/8AX4rdNdRXZ1fxF8lPEVzcbW2NHG8cYIAClR164yc/zrzZtTkA/cRx&#10;p7nLnB+vH6V1epWkl4ftNuS0jRpHIrt95wMM2T29B6VhW2kXFwjKAF2kfKeue+R2FTGUbasdzMku&#10;72Ucyt9B8o4+mK1NH1R9IEk8GWnlRkO7oOhVvqDnipG0W8GBGqt1BLOBt9MjnrTbezQ5eZ0ODgxp&#10;82cdt2R+PFVKUWtSozcXdGj4RnaO7yTkCQEk+/Uk+tegavrNtFaSxWjl52Uqm0cAnjOa87e4jT/R&#10;wq+U2PlHBwc4Ix/kVXmvZtoDPmNhsZQMDJGeo56HrXLUhzyTZ00sXOnFwj1N+xDRgu5BYjdhmPUj&#10;v37VTmRpCzzy438YHcZyB+ByM1gC+dYgI/lwwGfoKf8Aa+Q4BJYjhuOgycVXs7O5y8xrLBAsZjty&#10;UBbJz8xwPTPvSrLJbOA0wxyACex749qyJbm4mjxHiMk8/wCFSqkk23zVDYA6dARSce4rnVRw/b7S&#10;RefLlH8WfmK9x7ZrFll02w3WhSOSTaFZz1znOQe2PamJdzvIY1Rtsajbzx/+rFVW0/NyzXCGRGVW&#10;VjxjB7+2DUxhZ6sZYIkuysNqFVo2LKxOBhenI9a3bKWJIGtoV3blCtu5wG4yD0IFclbu2zJz+8OG&#10;BznAPGOmBjrXUC0ngjQ25wF3K+45z6Y7ipqLoNXKptR5X2MqSZG2LLjOCPbr1H41Um0k2a+QZSyl&#10;gzsoxyOBz2wetXmaf7QGRiiqwkORwTwanu5DBA3k/N5nzYboCf8A69Sm+gynbvBCChUeYMuGPzMF&#10;7gc4/rStqqzpLbl87cFC5zncvIzkY7VhzRzeb56ZA6tt7Enn86zHElrE1tIu/wAw7hk4x71p7FPV&#10;i1NqC8iuEllmj84D5dueA2MZ/DtVFQE3PGS7OO4GAPzNUVR47chWHPbP3j9PSqT3ckamDIPqw7g9&#10;q1VPsQzomu4rcRuFC7sfMAMMR0Pvx61bNheXU7XKRt5e0YfIAAPqCRxXN6ZMrb1nG5UUscgk46ce&#10;nWt20vJ5QZSrAIuAm75XG0joevrSlFrYLm5HKbVjBcgRJKoVdvzLkdDxjr9aPsk5Row6ibdhZHJ6&#10;ehU5AH61hrqDjyWOJ1UhlLfdUn2+lWI7ieAjzcgMc4B655/wrKUGtilqOW6lhkjinYiVXIUN8oJG&#10;eD1654qjctKqzJGm3DgOzEb+ecY69scDHetywH9qeZZTRmXzMtkHBBBwpB5NaNp4O1CRWW7SZmYD&#10;DLtUYXhevU457VcZJbhylbxM5kkt7rAYzCLHGeXjUfoVNZNzMsS70kCylMEYABGfUV3+peELq/tI&#10;I4pUtniVEO47vlj3Y+6ME4PrTofA9mgUXdyZCAQQsajP4nJ4+lPlvqNpnnRlKLGYpGkO4fT3GPbq&#10;K00uWaNRcESKwc7CvIxk8+54r0aDwr4etl2C3MmDn53Y89OgwP0raht7O3A+zQRJt6EIM/njP60v&#10;ZBY8tsrXUntw1tbSPggqVBxz1yO/4cVtjw9rU3HlpGOeWYDGeuAMn9K74zFgcNnHYc00ucbSDn8v&#10;54P5U1SRVjiE8DW+8PcTKq4+ZYw3J9eSKu/8IV4d8wSSrJIR/tbAePRQP510zNgfPhfcnH88fzoG&#10;QMgkj1UcfyP860SFYo2+jaJaMWt7KIMf4mXcfzbOK0xKV+RSFz2HH6CoNyHhSD685/Qbv5UFygy3&#10;yj/aG0f+PMv8jVDJGZupJwf896b7nP6/zAqPeWOUG/8A3QW/9BVR+tMZmVsPhT/tsqn8Pvt+tAEu&#10;FPPX6DP8s0m5Qdp49QTg/lkH9KRoZpeQrOPZHYfm5Vf0q7Fpl+VB2lB/tSKv/jsS/wBalyS3CxWI&#10;ZRv27R6kY/U7R+tReaCRtYMf9n5v/QVY/rWrbaSk0roWVXjxuKpuPPT5nJPb0qzPp8ULRKxeQPIq&#10;EM5Awxx0XaKh1Ij5WYLFsfvFx/vlV/8AQ2Y/oKljSeT/AFa7h/sh3/PaEX8zXVGwtYEPkwovuFGf&#10;zqnZanYxadHJfXMcRBYHzHAPDEdzmpdXsPlMeKxumk8tUKMwzhikfA68KCf1q4dEkKl5zH8uT0Mh&#10;/AyHA/Ksq88beHrbUoGin88IrhvJUsMEevA6+9ZGo/E2zWJ1srKR+CN0jBR+Q3GlzTeyCyO6g0u2&#10;aBJS8jK6hsbtg5GeiAVHYWlr/aU8HlIQkasuV3NySDknJNeUSePteW0jt4Fhg2IFyFLNgDH8RI/S&#10;uWbX9Zu55J7i9lyRt+VtnH/AccU+Sb3Y+ZLY+htcubSx0+bz5Uh+Q7QzBenoDioLzxp4XtgW+2LI&#10;eoEQLn9Bj9a+aJz9plUcyEtknknjrzVibzhGzeXtAHfj9KXse7E5nsB+JmnRzXLWdpLMGZdpYqgy&#10;Fwc9TXLap8Qtavnjht4obYbw/ALt8h3Dk8fpXGQWc6RBWYKTyeCeT+VLBZh5Hd2Ztvy+nuelVyRQ&#10;uZs39T8XeIbmNvPv5QCPuodg/wDHcVzJdSgViZG6nOW571fa0iMyIqg7fnY/Tp+tTXH7uIsvXt9T&#10;VaIVzGtxLI7SKhx90HgdPrT2huJJViG0dWOeelbEUHlRqvp1/Gm2qbi9x/fOB9BTuKxSltisZaRy&#10;fQDA5P51YisoY0VWG7aOpPerDjzJ1Tsg3H69BT5uFCryXO38+p/ClcdipbxqC0oAAbgYGOBShDJc&#10;9PljGfxPSrb7Io89Aopluu2PcfvP8x/GkAsqkKFXqxwKc4SOMkdFHFN3r5mWOAox+JqMyedKI4wX&#10;C/Mdoz06UWBk8SbIwG69T9TSQfxSn+I8fQdKSWO6aPATaGIXJIGMnHTrVtLSUAAuoxxgAnFFmK6R&#10;ADvl9k/maSZgwEIP3jk/QVZtrVDErszMTknt39qVIIVuSQgyVHXnuafIHMiN7hET5MEk7QBzyfpU&#10;qMY4gERjtFSzDCqcdHX+dWY4nlbZEpY+ijJ/IUuRBzmbALjyBICqF/mOeev0rCit/tmsPbzM0gCn&#10;pkE9+1d1aaDq0lor/Z2RAPvPhF/NsVneC2jTxuCCGHlyJlfmG4A55GR+VPRJtBq9ya18KtIA0Gnu&#10;/uVOPzbijUdPfSnWC5jWJioYAY4B6dPpXuIeRvuox+vH86828aa1remahFBYCGEPCGLlA7/eIxkj&#10;gcVlCq5SsipRSVzkLGyv7pWFtbzS/MT8qN0J+lXLnw/qioHuRFbBSHJnlVDx7ZJrmNS13xG0RmuN&#10;SnbpkKdgwD0wuKNV0+3bVrsuu8CeTgknHzGtrSuZcyP/1/ojNLxUeaM10GNx3FFNzRQIdmim0tAC&#10;5ozTaKAHE0maKSgBc0ZpKWgAopKXFACUUUtACUlLSUDsJRS0UAFJRRQAGikpKAHUlJRRcYUUtJQF&#10;gooooHYM0lLimM2zHBOfQZpN21GlfQdRTd5PIX8+KMseMAfrWfO+iK9murHAZo2mm/N6/kKTHOet&#10;F5sdoIedo5JFJuT6800ADoAKWiz7hzLsG7jgfnSEtkkYHf1oop8i6hzvoNOT1Yn9KaVB68/XmpKS&#10;nyR7EubfUTAxRRRVCuJS0lFK4ivdKTbuoG7III45B69eKw9PRoHhMShFlG09O3sPfNdEeRisSRxb&#10;iTj5o23qPY+nbnkVy17JqR14e7TibuRQTUausi7kOR/WnV0J31OZqzsLmim0m4DihsLDjTTTS4zj&#10;NISD15o5kNQYu4YyOfpRyahMqKMZA9AKRXdugb8sfzqXURSpsm2jOe9NLoOCfy5pmyZuqgc55Of8&#10;/nR5LZy78g54AH+NQ6vYtU+4/d14NQPdQxAl2VADjk1KIoxyST9TVOawsZZ4rho1LxnIOOvFTz+Z&#10;aprsTCZ3JUBj7gY/nTiJm7Ac9zUxcnkCm/PSvcLWEhKQmY3Y3RmI7SFyVYfr0rn9Mgkj/wCP1hIW&#10;wBntt4P59fxre8tzu3OSG7elcxcS/ZLiRp3byYVDc8jjg8jms6l1rY1otO6udTGYSdkOOgOFHT9P&#10;aphGx6jGfU4qlYXsd5bLNb58voM8dO34Vbpw9rJXbRlUUIu1mZd9dT28vkIy5KbxgEkAHBznir8S&#10;yIgWVg59QMUPFE7iR1DMoIBI6A0/NaQhKLbk7kTqRaSirC0lGaDmtbmQUVGisoIdt2ST+fb8Kfik&#10;AuaKKKAEopaMjjJAycc+tJtJXY0m9ENxRQHTzNp5AzuI7FccH8xWJPqctpqENrc/uHMsWU4b5Sxy&#10;cjsQBxWH1hS0hqbexa+I2j8uAeM9KXB2mTHyrkk9hjr+VW7nULaC7uTOQTawLIR6ZJ4/HiuFfX2l&#10;8OyQE/v55XBx2QncfzJxVRnJq9hcke5rahr2kaXDFNfXAjE6b41wSzL6gAVy0WqadqN/PrWnW09x&#10;PBAXCyMIlZVwpCjkng5/OtvTLfT9U07TZ7xDI1vMbboDw/Iye3t71btDa2sloq2qLvuZrNnc7mUH&#10;lQcYB3Zwc0OWg4pJnJR6r4ruyotLSG1WOIsgUGSTYfQtnqfSuD8Wfb77VrhI7mWS1XYYllc45ALD&#10;A/ukntXqNxq+px2dndt8gzdWkqoAgWQ/ccY5AA/lXmLCNBHvVQ7gxh2PzEg8DJ5561dNK97E1JdE&#10;T6RePG2nw3EhMdtI0fAxgMe//fQr6M0MQyq0zIpkZUfcQMjIwRn0BBr5iGPnZjzlG49sg/nxX0J4&#10;VvTcxQyg4EqsB39HA/AEj8K48UrTUjal71NrsdVqqTvp04tS4l2ErsOGJHOB7npXFeD7DXrKWVte&#10;UAzbwGkkBcg4KjAJ6c135UcqzHnj868ptNL1HStZhv8AUJoYollwDNKWkYEngdccZ60oS0aM7Hp9&#10;rJm3QHJK/KceqnH9KhvGJCNtHBIOe4Ixj88VU0vUobsXADD5Lh0GOen+OCamubmDyWYSLxyMHOe/&#10;GKzTLR883uNPuHgjiJ8mRkJ6ZAOBycnpXI3FyLd3keRVXfuKjnbvPT8TXW+KbkTa7IkI4bBx6kjj&#10;8xzXK3OiXU08sjRgxuiAjcAdytkV6EZJJNswk7vQwDfWqkRwq0hBZQSMDnqMmpba4m83hQmRgdzx&#10;0q/Poc8StIqM77t5CjIGeuKzLZUe6RIZC7LkMpHb1x6jpVe0i1oRZneaDq8ugXR1NsSuEKFScKQ3&#10;HJ9iKh1PWdT1orcX8xkjHKKBtQf8B+nc1xtxrECyGMK2I1wFwBlu+fpU1s2ranFtjQQxPnDv93gc&#10;gfWuWSb96RopaWG3UvnsLe2RVhGAxHGfXkdqtWiGOTy4MNI+PmznaMDIH5VrLpNnbQs0uZSQANuR&#10;jHp9eK0o0iVgYwVG0Mjt0XsOv61nKstkLluclfBIIgbjO1nHPfAOc0xLi1tSY4I/vNk55bJHb6+l&#10;bl9beVAJmQTxMwy3UDJzz9KoT6PNJFPd28bSMihkOfm4PQAe351pComtSeRtlSbZcgbwQWOQOd3H&#10;biny6dM2npE68ibKHp8kq4J9uU/Wt6ygCqrDYCSuTydpx15ycGrUEhkkmgwrqUfCqP4lYNkfr7UO&#10;rbRGsKfc4y18Oat5YeXCZyoTOWbsfbtUECTR3Zi5bPHP8Oa6+fUprYySzQloY5An3sbH7/gf/rVp&#10;yXlhcxzTm32St8m04UEk4YE9RtqXXl1RXsovZnDFRHIqkCSQcnsF7de+Kj8sbop7ebfgkMASTz6d&#10;K09ctoPJe7syI0cAMhI3BiSDt9uPwrnracTqbWAgsMAHGBgden0rSMuZXRjKLTsXor8bfM8uQlSu&#10;QTjvzwOM8c96Hlmt7+LY+FmweCV3DkEE/j61TvLO4lkzbyeVHkCRfXk85FaTRMI4kkbMcchZVHdc&#10;fdyecZodkKxTZZi8+1gHlCo21ieR3wayrRrlZRAibzESGY8dc45rakj+0gXNqwBY7mTjp0+uakVG&#10;ZDJGgLEjkkAliD1J68Cjm0HykMayICZE4KgAjlsD+X581lXF3CU8uHKFuSMfgRn8K6S1hldGM7Ih&#10;A3FQ2ePb6d6Rksin+lBNucZbpjPP51KqJD5TnILK4u5yP9SBgkNnAJ69O1XZNMkkhDJ81xk4HX5V&#10;yP8A69dHBcxzsUjjQRjAJ5G7rgjNRLdXNpbNNeLuSNyqoDggE53HHrUus+gtCkNNnkDPChUOuAWX&#10;nIH90/SobezNt85R2JUMQflPuRnp9KtWmpySagIFnPlK+4kkljnnHOfpWpcyG6mWQkIoUkE556cG&#10;l7SV7MasZDS/IItxIXlQPr3p0LySPktgn5evAGD2NRxXBkVp4o/LKHaxZgAQeuOOPrS28zSRtHDL&#10;vkbLKh6g89OCBVFcyJYdsDKysWUNtOepx1J/nViS/EW6VcYOMjtn/Gsl9VmaXaJQjKRuBGQT0Oce&#10;laRtbW6lJi3TMcsQB+7UZA+p5qWtdRKRWa884blbjoQfWsh5ZPMR2JEeCD7fX+ldZaaLrU1y0QsG&#10;jiA4yMKT2O5scfSrz+CdVkLL50MauOd5JIz2woOfzrSK8h3ONSZiQBl0ychunHercaGdo0VBIVyB&#10;gDPP+TXYW3gCCLBu9RkkOORGgUfmxP8AKuhtPDOhWeDHC8pBzmRyf0GKpw7DTPJbvRtQeIMIipYn&#10;kdh6nHQVnp4f1GeQxW1nJNwu1wpbnHOccDmvoZVji5jiVcd8DP5mnGeRxjeT7DJx+AqoKS3JcUeP&#10;6X4L8QRKT9mSHzCpbzHUHAJ9CT3rYg8A3odGubyFNgK/IrOWB/3sYxXou7PqSexIH6E07DDqAuPX&#10;P9cVYuVHHW/gTRIjvuJJp2yD1CDjtxzj8a6G20LQrU5gsYy395wXP5sTWiBxuBPPcDj88EfrTFaP&#10;dszk+mdx/IFj+lIZOjpAuyFUiX0UBR+lHnSHqT+XFRtuQ5Clc/8AAc/mV/UVGpLn5ACfVQX/APQF&#10;GP8AvugdywJXYcDP15H5rmoy78qCB7YH8uv6VFIxUfvWx7sUX/0Isf0pyxyzDEas49FEjD8M7E/I&#10;UDFZwi/O2B/tcD9dn601JARlV8wey5H6A/8AodSLYXSuoMZiLkKCWSPJPT7oZv1rSGhTYzM6Z+jS&#10;H83P9KlyS6hysyvtRUhNsYPoSM/llyf++aeXkYDCYHsrAf8AjxQfpW3Y6VbT26zh5NpLAqCEAKsV&#10;PCBfSrEdlp66glsYkbcjN8w3HK4/vZqHVSGonNxvGW+RRn1Vst+USn9WqyLAznKxSH/gA/nKx/8A&#10;Qa7RxFbR5crGo9cKK4//AISvw9ZaldLPeR4KRkbPn5GQR8ueaXtW9kVyrqPfTJBtWU7Q7KvzOW5J&#10;wOF2irQ0AwgsZgpH/PONV/U7j+tcZrfxB0ljHHp6SzESKQdoQZBBA+bn9Kg1H4l30istlZxR57yM&#10;XP6bRReb2Fod1ptla3tqZ5lLEO6EM7MPlOO5x+lWo4IbW/hihVY0dXGFAAyBkdK8JtvF3iIwOI7r&#10;ylkdmxGqjknnBIJH51h3WpXt3d7ru7lkKqSS7seTx60OEnuw5kfResa1pVlbyJdXcKMVI2lwWz9B&#10;zWC3j7w5BZwhXkmcRqCI4yeQPVsD9a8FlXzF2wqSXIGQvr71e8icrhVCKOmT2/Cj2S6i5z0WL4ke&#10;Xd3MlpZFg4QDzHx93POFB9fWsLUvHniC+kRI2it13bh5a5Py89Wz/SuVtbFzHveTG/n5R6+5qxHY&#10;xG4Ytlgoxye5+lUoRQnJsk1DX9XvFY3d9O4P8JcgfkMCsqMBY1CqSfYZrVltogUiRAC5/HA61alC&#10;opboFFUmkSzDginaR3CY/hySBjuakks5XkRWYDJzgDPStmCHZEM9TyfqeaI03zO/QLhR/M03ILFG&#10;S1iRWkkLMFGeuB+lS29lFHGqlBuxk9+TVqZdzpED945P0FSysI1Mh7c1NwsVY03SM/ZflH9aimTz&#10;HSLsTlvoOauRDy4wrdcZP1PJqtCdzvN/wEfQf/XoYyaUhELnoBSQIY4gH69T7k9arzyxtIkJI5O4&#10;/Qf/AF6nmaUxHy43JbAzjA5OOpxRYGNtxu3ynq54/wB0cD/Gmy/vJ1QchBk/XtVtLe4VQuFUAY5O&#10;f0FRW1mW3u8pzvYHaMdOnXNPlYm0RXL4i8tfvOQo/Hv+VP3wwIFyAqj9BUklpClzBuDPuLD5jkZx&#10;xxWgYlVGWNAMgjgetPkDmMe38yQGQIxLnPQ9O3P0qRYrmSc/KF2AfePr34z6Vp2+6SCNvVRWnaaL&#10;ql1dt9mt5HDRqc7SBwSOp4oaS3C7Obns5GVfMkAUuoIUepx3q6LKHHzbm+pI/liupuvDN5DDm7lg&#10;gwyn55Fzww7DJqeTTNItkaW5vmdVBYiCFm4HXk4FLmQrM4+1ghVMLGoIZhnGT1Pc1Ltf7SynoUB/&#10;I/8A167TRtLtLu2W8sbCa4hmJZHuJViBBP8AdXJ6+4rpI9Mv4XV4ILSDgjEcfmMOn8T0ufWyHydW&#10;eZ/YLy4iZbeGSQ/L91Se4rYfw3qsa7540gXuZpEQD8zXZ6xomvXWmOXuLjGU6Hy1GWA6LgY5rorb&#10;wLGG3yqgPct8xP4//Xp69RWR4/a6dYqPJmvotyFiViV5WwWODwAMH1zV3+yrKNjcRw3NxtUk5Kwg&#10;45/2zXrNr4SsY9cm8w5zbx4wABwz/WunOg6bHA6iLdlSOT7UfMPkeK2Vi9/axTWthb26yKrgvumY&#10;dx94gfpWi+keIZb+1tEnlSGVZGZYlWFTtAwBtA9a9d0SGBNKtGRFB8lOcc8KKq6pd21tqunvNIqA&#10;mVTkgYyn+IqLoep5FqnhiG1+W8Us68/vCWP6k1wXgOJIvEqqgwFmnUD8Gr2rxebm7mJ0yFrglAMr&#10;gLkepYivD7D7To+rPJ5ZjkEpZizD727Lfhx0FOpUiqegJNPU+gK8v8eWklzqFr5YyfJYf+Pf/XrU&#10;l8WOcPCo2R4EgJG5ifStLTvEcc63dzcpCiwHgnDMox0/EiuKnU5Xc1laSseT3Hg/Wr+zkjt4GZwu&#10;QB/F3wK7mfwh5IuNU1A4DfPsGN3OOCOe9Q3/AIrnvImCXDZ3AgD5QOvHauFvvFOoRyScyOx+Tgkb&#10;VDA4yM9TWv1icnaJnyQR/9D6FxRS0VvcxExS4paKADFGKKKLgFFFFABRmkooAKKWkNABRmiigApK&#10;KKACkpaSgYUUUYoCwUUUlAwooooGFJRSUAFFFFAgooooAKKTNFIAoopM0DCiiigApKWkNACUUUZo&#10;AKSiigApKKbmi4CmkzUcr7Iy/pjtnvUSu5yACcdzgA1DnraxShdXuWK5+8t4oJxIjHbJuLgnIBzn&#10;j071tYlPPygfmf6VXntvNiIZiWXlccYI9KxqpyjZG1JqMrsZpjILQRo2/DHLH+Z/CrZmAxyBn8ar&#10;WsMS7uA2fmBI9frmrowOBxRSu47hVspXsV/mYgkMe+DwP6U7a5xwo+uT/hUtFacncjnIFAyU3nK8&#10;YGB/jTticfKSffJ/nUtJip9n5j9p5DQxAwFApd7etGKKPZLqHtX0EJY9TSbRTqKpQj2Jc5dytDaw&#10;QEmMHJ6kkt/MmrGKDRTslsJyb3I45FljEidD07VJTRgcClpB6BWVfxPIxXdhG6r6+36Vq81lapAJ&#10;Yg5J+XnHuvI/Hrisq/wm1B2mM0uMQM8an5WwwHv0P6YrYrnILiG2EckZLRp+7AHJI+6P6V0ffFRh&#10;p80S8VBqV2FJViG3a4QyRsuASDz3HUUJbu4cnjZ6jrWntY7XMPZyZXoqHzowy5YbXBwc9TnHFTe1&#10;aE2Gk4PNOQpJI0KsDIAp2DkkN3+g71k3Rv4dYtNyubOcGNhjA8zqvPvjFXI9Re3gie5Ty5be6EU2&#10;3GMZ2jJ7jDA1y16kotW2N6cE15lyCRTpwubjy42LckknavX8WxWjFZK0BZBvZlDBgOuenWue8MOb&#10;HVdUsL4KBGwlXuMY7Z/2SK721uY7mBZ4gdrdKFB73FKaWiRys9vNbkCYYLcjvTbeIT3McD52nJyv&#10;qtdfJDHKQZEDEdM1iz6pLa65baSYlWK4jZxIP7y/w4raT5lZkR0d0X5NMs3jZfLG4oVDHrz/AFry&#10;rxzZXdnLaX8jhmkURPtHRo/mGPrz+VexHaOGbr74rifHtkLnw9JPCMtA6Sgj0Bwf0NZxSTTDmfU8&#10;ouNRuLm5e4kbBufv479wPoCBVWF8F48Zzz+XH9aohtsQB6oT+hzR9thiJuN4KAHOOePat20ib6na&#10;+H5R9g1K2IZjGq3SBeGyh7Z444zWvdX5j/tJ7KJFYRwX8ZI3by/DtjsRkDiuH0jXILa4aVE8xXi2&#10;Op4zHIOeO9NHiG4scPFcbvLDhQoBKpkYTPfb6VyTqK5pGSNfxZcM9xNDOHkQPHcW4B27VkXBHbhW&#10;x1968/upobWdrVNgLkOCoz2y30J7fSrc95LcyG41KeQIQEDOSWPPTHp1rht8kt1NKxOGbHpgZwPy&#10;FVCo3ojOo9bnVLNbFn37ujLx05IIx9OldfYeKb3TtNUWtsVKgbJXB2AKCOTxk4avN/tEbwhLh1LD&#10;OCmTlQO3uacmtXUsw+cyRNgBCQBgDpisqkXLcqFRxvY7y8+KWsLmwlVUK27KzA/M0jDhs9OOoFcT&#10;daxeXksd3cSM+9m5PJ56fqK5++uhPOzuqB2O7LAnr2HX0qwlws0axJuw5K/iRitPZpIhyb3Oju9a&#10;1aGBbW1uHiVWLn5ivbg575yc1NoviG8s5YYftDGJyRt/hy+FJJ9sVxlxFqTyxwRrI4JUIVHJwNoq&#10;1bWGqSTGMwsBnrtOBz+h/WhRikDTeh3Je1a/kvkZ3aQnLn7q49BVdrxbhfMkOxQPl3DnI74pLXRL&#10;5cJMAsZlJVs4AI5A/Mj61LPpjy3Gyd9rMSqbcBcYyT054rmlJN6s1jTaVkh9vdI0iQiTfJg4YDj/&#10;APX0qC50S3mWSe2H2eeUsS6knJb1qK2ikRm2SxoeRuBGRgkZ/HtiryajFGRFLcp9pQgMrcL17H1r&#10;NuSd4lqF9zjo9KTTNy4E0xUqWIymeOme4q9cR3gjiRZACQu8N2BGCR6jnnFOOq3KrMRD5ccLtNDH&#10;Ifvdc8jGQQTiq0fiG2nWP7emAAVJGdwU4wUJ6EECt25PVi5Yo661htTF9hLs1wxJ46LsPIx6EAmk&#10;vW09cW8kpgQ5Cl8EkZGOB0xjFchda4F1KCbR98WAGBIGWJznJ57GsvUJrvUJ0uWIjlVdvAwDnvyT&#10;k1mqTvdlSnFKyR1KaxapbSfZGLhQVcEcHngjv0pj6oweK6RtiSlWcKMFdnDcevNZVoLe32mIFem7&#10;nIyO/NTwqsodm65Lbj69c1fKkRdhd3Xl3S/Z42WIqVCg8kHnP/1qvadPNa6hbLJhmlZYi55K7sqB&#10;/wCPc9qgjOPKyMFT1PGRSyruuN0Cl5AMjA5yOn5VatsC3uVxdXJnleZRtkYGQdd5Byw56c024u2e&#10;TcwDsx5BOCSOnP4fjW5daXI93NcomxHfeuWwpDcr+h7CqMkGlR3Je9nBcDGEBLe2fTjviqUfIexR&#10;tL9p42woUBtvIz9f51mtbpHNmLqc/L2GTnj0FWr/AFjSoHRLeDc+BzKc4Psp6/8AfNbPh7+09fma&#10;PTbO3KxY8yQpEgG7pklCevoDVqm1qK9zn43RZTuPX157dKl85ZTsHzfTnHsK9JuNFvNGtlk1O8i3&#10;NIBtgjRSFPU7iB0/3atW0mlRXKvYRXNwzMPMILSZHp8vApNDSPLXsREA7uINzYyclsk9P1qodTCx&#10;R7IFkjGQe7YPXtx9eter+KdL1fXNOaKxtPL2AFFd1DEgjsCRnHTJFeQW2geKftTKNOuAeVyRsHTG&#10;ckgUezb3M536GkmoSHfKqq0LsBtYZ2+o/Xiqus3kctk01uqNGrqZBjDAfnznge1aml+Atdim3332&#10;dI8EbXfeee+FBHX3roY/AlkEdLu7JSUANHEmBgHPBYnv3xQqNnclJnmemM1wwM++MFwTIvXHTaOe&#10;K15Lm3sr17JZAYydzO45yefmPQ9D+deoWvhvQLS2NpFC0qMAGDt1xjkhccnArVhs7S3Ia3s4kKAK&#10;G2AsAOg3Hmm6d3qHIeMadY3V7q8xtYpNgBIxHvHzDPBAxgV0c3hjxBqU7iaHy4ix+ZpAnHYgZJ9e&#10;CK9PM7N8plH0Xn+VJu3HozH06foear2SvcpRPO08B303zX1/Gmeqopf9DtFbdp4K0a0VQ8s0rqd2&#10;4bUz+QJx+NdXtkBzs2/72R/6FgfrTwjsMrz67Rx+gb+dXZD5UZMehaEkhmSxjeQ/xSAvz6/NkVqI&#10;/krhNkQ9FAX+VNZo+hbJ9Ac/plv/AEGkBKDOwqPUjaPzYpVJIdiQsSNxYnPfnH59KavzHKgtj8f/&#10;AEHNAkycxY57j5j/AOOKc/nQ4I5mO0dt+1Afp5jM36UhC/MD821c9uM/zP8AKg5Tl2I+vy/z2H+d&#10;IAz5CAv9BJJ+YXav61LbWtzISttEVI6j93HjP+7uP50m7BZkA2P80YLe6gn8ztI/8eFMeQDG7aD2&#10;3MMj8CZCKuXOn3EK+bd7doIycNMR7/OVAx9K249AEfEs0jey7UH/AI6Af1qXUih8rOcHmEZwxU9c&#10;KwH5sUU/981GJE3hQ4z/AHQ4z+USk/rXYaZpOnSy3CzQq7wuoUtljtYZ6sSaj1eSLT1RyViRJUJ5&#10;CjAbkdu1S6qvZFchzi2dy/zpA5P94x7f1lYt+lXIdLvJ0Byuw9C0jEf98ptU/nW1e+IvDtlkz30A&#10;Izwrbz+S5rj7T4haFb2rxhZpiskm3amAQWJH3iPWkpyeyDlRuw6SBcrZtIEZlLjy41XhSAeTuPer&#10;t1pFtFbySSbpiik/vGLA4H93gfpXmtx8RZpNUhuLKzCiNXH71+oI7hf8aytX8e+IrqF0SSOBSCCI&#10;05/Nsmk+dhoj3O2s7aOFJII0XcoOVUDqKy7bUrC3vr6K8uI4gnlkb3A7HPU/SvAJ9b1Se3WK5vZm&#10;UADbvIHA9AQKxbblpJVVnLNjIBPQev40eyfVhzHu+v8AjPw7b+SsNx57pPG2IlLcBueeB096z9Q+&#10;J1kARY2Urn1kZUH6bjXi80U7TR/JjknkjnAqy8E+xndlXA7An/Cn7KIuZnZwfELXVtDFbRwRBndg&#10;dpcjJ9zj9KwZfEmv3N55st7ICqk5QhMZ4/hwaz4rILEiszHCjjpU1taQl5XKA8hRnnoPf61SSXQX&#10;Mypc3Mlw5a4keZj13Esf1zUdvFKxdkiJ52+nT61vMgVcgAAenFFvHiFSerfMfx5p8xJhi1uGuo1b&#10;auMt1z0//XVm5tmSIs7k+wGP8a04U3TyP/dAUfzP9KS5XeyRepyfoKLjKNvp8SRKrjdgYwTS20CB&#10;nkVQMtgYHYf/AF60Zz5UTOOw4pIY/LhVfQc/XvSuBXCFrtR2jBb8TwKW5B8sgdWIH5062w3mSnnc&#10;2PwX/wCvmmyOrTKOyDcf5ChgThVUAdgKbageX5ndyW/w/Sq08/7srHli3y8Ank/SriJcFcJGeBxn&#10;5f58/pTsxNkQ2vdFv+eYxn60s+HKxf3jz9ByaLS1uHjLsUTcxz1J6/hUqWA+0qJZGYFDjHy8gj60&#10;+Vi5kEkqopYnjFQQuFiAJyx5P1NaE1jbiFwEycHliW7e9XIkwg2qAMdhjrT5BcxhQ+bLO7LGx2gL&#10;yMdee9STwXLbFIVVLgHJz/KtqG2le5lVAW3bTgDJ6Y/pWp/wj2r3Ee9LaTCspyRtHBHc4oaSFdnN&#10;/ZN4+dzn/ZwP8ajtrODyl3rvYEg7iTyCe3SuzfQYbU5v7+1t+cbTIGbPphc80ttpujoGDvcXJ3sR&#10;5UWwEdeshH8qXMuhVmck8QSeIxgL8rA4GPQ1NPExhY9xg/kc11tsba41Y6ZYaUplhi87fdTEjaTt&#10;6L711semay6lBNbWqt/BbQjP03NzUupZ2HyXPO7fRdSvP+Pe3kf3CnH59Kbb6BPbzTLfXEFsN+f3&#10;kq55APAUk16sPCuo3q4u3mlH/TRyB+XA/SmaT4Igi1O/UBEIaInAzwY+34itNSbI86l0/Roikjzz&#10;3Xlnc3kRYGADn5nxn8q17aGxmhSax0susihg1zKeh6ZVB/WvV5vCtktpKCzM2xsYwOx+taGi6dp4&#10;0u1dYU5hTtkdB26VLS6saZ5Av9uWr2lrYJb26zSFG8mEbgoVmyCxPpXQL4W1W+bfdyzzZGPmcqMf&#10;QYFehaokcMunuihQt0oGBj7yMv8AWq174u8P2E81rcXSia3GXQZyOM4z0zU+6ugXZxGj+B449S1A&#10;NtUhouCM4BQd/rmtrWfDFpbaPcOGLNsI6ADnis/SviDoE2oXlzMzQJIY1UOOfkypJx05I611Ooav&#10;p2paNO1pMshMYYqDlgD6gc01UV7BY888Ftu8K6fjsjL+TtXpWhYzKO/H9a8u8FebD4ehtriOSOSJ&#10;5AVdSpALZB5A4Nb9z4qi8NKZZ4y/mj5VXk8dyeAB261y3tNs1a906HxxfXVpoVz9kQsVjMjsQcBF&#10;Iyc+o64615RovxL1C0lktZgZGRtzibduxwOB1H41zOv+P7nxKfJngVFXcF+ZtrL1OQCAeBWA4V4F&#10;vN4W5cZMnUEk9W75AHFKrPqZH0FpXjO1vr2bUblPs8cduAxJ/wBrP9afN8RtOY7beNnQ5+YEcDuc&#10;Z4FfPceohpF0/JkO1gxHPQcHHt1q9BdyxRxSXLqCwy446nopHr0rF1J9WNSR7Tf65b22kjT4L9Ld&#10;mj2Qu7c+mRjGfTPSvD9HuNQfUp53uDI1uxKzLlsnPYt7HPIqLV7lrsyziT5ocIUDkFV6DHPqew61&#10;l6XdzxCa3lYAuPusNpLH647dfWr5m4Ow3K7PfH1OQ6K93AyxylsDznAOeO4zye1fPOoazeX+sPcS&#10;ZDyOqsHGWDDjoOlWN1y58kXEgJYKxl6Be5QcYA9e9VbiCEXMRDL3OANg9Mk5z71UNNGTKV9DSeVk&#10;nktlUL8oO49cHrgfp1q1Hc3NnaS2+75ZFG8FuH446Ek4rImgG7eZUhdFKjJPIJ6bc1krFPaXXlNK&#10;VjILK+MbhjsKSimK508iQAxTncmV55znH8qy9Qnzbko5Qk5yPve2B/SpAbd4HS33yg8B2ViD74HP&#10;1rEubyODy4NjE7SG3ADg+g60QjqFz//R+iKSjNJW1zJi0lFFAhaKKSgBaKSigBaKSloASilooGJi&#10;jFLRQAmKTFOooAbijFLSUAFFFFAxKSlNJQAUUlLQAlJS0lAWCijNJmkFhaSikzTGLRTc0ZoAXNFJ&#10;SZpBYdSUZpKYC0UlGaQ0hKKKSi4WCkpaSlcYU2lpDSAKQ4z9aWkODQAmKKKKLgUg5WVUAICsVJ7Y&#10;I4q5VaVVDlicbh09x/8AWqdGDoHH8QzWFLRuJvV1SkPpKKK3MAopMijNABSUUhpAGaM0lFFwA0UU&#10;UgEqRI3f7gJx6VHVm3ZYUnu4w0kgCp5Y54B4IA5zyazqzcVdGkIpvUiEchOApNVLxIzEY58DBBwf&#10;Y1v2a3r7jcQhfTH9Sf8ACsS90ltRuUDOAwBBcDj5TnPbgZxnvWCqSldSRsoxi7pmO8MaxuIh6nKY&#10;wGH9elbMbKArT5x/FtGT+FNhg0iwgEnmbwz4Yg7snnOAPwNMPi6xtkaOyty7KpYEkDIyR7+lRRdp&#10;NGld80U0jorVVCJFHFMQzElmwAOvJ6ZrQuLVJ4TE2AGUg1j22o6neXdlPBEDZXEO+RuPkYg8Z+tW&#10;LKzv4Li7a9m82KR90IycqvOQfwNaumupzczKbaTo9vbfaLuUyxwnrnhTn0X3qa51WwsLKG/gi8yK&#10;YjDDjAPc55osLLS7cXWlRy+aXJeSP+6DgYH6VXt9WsDpNw+m2+VsjgRMOc8HI6+tXcHqUPGU+rrA&#10;qWFuJo1AmZsHK+Wdx56dBWTdxPKJVkO97y0jn3djIBtY8Y7ha6PUZ9a1DRYZNJVUuJjh0fAAXkN9&#10;70ridZN1b+G4p4iVm02Z7d8HnYTj8eQDWVaHNGxdOXK7sXUbk/bbHVISVjvrZd+OOV+U5+m4Z+ld&#10;z4WnDWstvn/VvkD2b/64NfPkOuXroLaYN5XKnOMJk7uB259K9K0HxdpGnTFruTasuF3Y7kAj8K0j&#10;pFJmTldnsVcT401mbQ7e2vYHjUiYKwcAkqeoBPTpWZqfxG0aJJIrcuzAfeX9QD/WvH/GHjCbxIFu&#10;ViWOCFCiqxJ3Z6tjjJP6UXuK9tTqLv4gLeXazxb1KngE4UqV+YAVU1jxteajb+TCgRdhEioThlII&#10;xj8c15XYTsjA7F+XG3jsTyOfb+dOj1T7Td45XBbHPGMH/wCtWbp6ic9Dbk1KRo3jAChTtyeMACsi&#10;7miFrnzdpIGWAyOTxntVM2wifz4WLZP7xTz6YIPp6+lMtEW5RraNS6OrAgHlRnIxn09KrlSJ3L1v&#10;fyowucFzH78HHHT60yLUYiC8eGPU4+9n+WadYwx2mDcfvXyQsbKW3AD0HfNaa6fZXMRnhhaFtucL&#10;xt56ispSinsVGDZTuZ/tKMsrtujwBg/KPUZ9ea5drUw3EvORhvvdSueo/HpXVSaaHXyZg68hgw46&#10;DgmpltIkRJHZRhgCSM5X0/ChVEthuPc56KzubmMRW8L5MYPpyvStFPC90qm4Z0VkKgDkE8An8xn8&#10;q0Pta2pdwWkyykxj0AxgH361FH4gjlty23GMKFzkkr0x/jUuU3sawUPtE/8AYMMRJnYSxhhgsMZQ&#10;nr9fbtUyWiWkZgsrc+YpO7A6jv8AMfY1Xh1V5rV0tkGyHq78lQwIBwM8A9Km/tX7HdCBsssgQncf&#10;UZ9Ovp+tReWzNEoG1ZOrwplHhliTKFR6nr7j1qX7faXXn7pN0bnhmPTKgb88fhWBcapqDXEMokxH&#10;+8wgAH7vII/HnFZnnKjG3Qk+ZvU98gc9ffP0qfZ3LdRLRGtfzywtJbSyNNa5RYygyd3OCTx3rBuN&#10;Y1IyIHzGISeEHAOOeeeMdqvMxwsQk3AgbR14HFUmlvYDDZLLsjV2kUgDOTgEN2PTitIpGTk2ZV3d&#10;QrMoWQSCUKygAgAr2P8AMVcnnW4vBM2zPAKj0OAT9aszR2nzShMDB+YjkE9centUUkdqrtO3334b&#10;P3QOP1qtCbMqQwXTQvZzBG8vcquCSefukn2IyKU2U87rnDxeUYS5GGC9QBz1z3/pWksuyAyMSCw5&#10;HXnOMVZQMVLBmwfmyevH+AqXNoLdyilqsICsTIix4wCBhhwccZ96QxgmKMsWXBOT60ebGp2sC5Ix&#10;yf6+tSKIXjAXK+hJ6n6CjUdieO2kkwqFEG7B3sox37nNaMVnZwqXmuY2OBwki59+vFc0uSzb8Fs8&#10;/lxU6gV0RpJq7M3OzsdIt9ZRkJFaRyDgZlnUD36defau1svC/iW8jDvLb2cTgMBF852kccnjp7V5&#10;amK+kPC1x9q8P2Ux6iIIfqhK/wBKJrkV0VCV3qczH4AsZYd17I8rBdgAJx8vyjrn0Ga2ofDWh2lr&#10;ut7VAAA+SNxOOT1z2rqYztLr6Nn8xVWMKYDC3Qbk/DJA/SsPaNmtj4q8QJLb6/fQznLx3Mik+wYg&#10;fpiuw8Daz/Zp1JTJs8y1LKe5dCCoH16fjWV8QoMeL7tohkziOTA/vFAGH/fQNczY3gtZC55yhXH+&#10;fevQ3icuzPX4/FC3CR3T6fDJI6hi0rNIRkZ74q1/wsDV1lFulvbIuCejnof96vPdLnL2qqwwyEqR&#10;6YPT8qsykCWNv9rH/fQxWdkVzM7k+PNY/igt2z7OP/ZqkXxzdH/X2MEnT7rOv9TXDOcD8/8AGn54&#10;p2QczO8TxrYy487TWXoflm9fqK0ofFHhibAlWe3JHO5Q6jPuMmvL+h/P/GkNLlDnZ7PBcaLdjFrq&#10;kJbP3XOz9Dg/rV9dImY+ZGEmXswYYP0+8f1rwn5SRnnJ7+4qxa3d3ZDdZzSQED/lmxXlfpSs+g+Y&#10;9pl86NTm3CKO7jA/8eJ/9BqL7VcuoVGOP+mauR/47sFcLZeN9etGIlkW5TK8SqM4P+0MH+det6WL&#10;TxBpsGpSwqu/PyZyAVJUj36VLly7lrU5jftbBba3+0yK35KGY/nUohlmbakTyf8AbNmH4GQha7uK&#10;ztoBiGNVH+yAP5ViX2t6Rp2qwpeXMUW6N1O5hkdCOOvao9rfZD5THayvljLSKURRk7pMcf7sYH86&#10;vQ6A8gWYyIoYAgrGC2D/ALTlj+lZ2rePvDMNvJHDK9yxUgCJDjkerYFYMHxNRNOgS3sizLGq5kfA&#10;4GOgB/nS559EOyW53MOjwNdNbXDSPhA4y5HfB4XA9KfqOl29pYTSWaLG6oSGUDPHqeteOy/EDxFc&#10;6kZ4mjtwIyuEQHgkd2z6Vhax4g1i/icXd7M4x93eQD7YGBRyyb1YXR9IfatOito5riaKMMin52C9&#10;RnoTXGHxl4csdYnH2gSLJEpJiUt8yk8cDHQ14jHKgiWJMsQo6Ant7VCsdwbl2WM/dA5IHrQqXcOY&#10;9T8RfEGxns5YLK1lfcuNzkIB+AzVO6+JWtSRhYIIISRyTuc59uQP0rzqe3uGjw5VQSBgZPU/hVxr&#10;EHl5GP04H+fxquSJPMzYtfFviKWe6ma8dN5RTswg+UE9h71zeo3L304e5leZ3cDLMXOM+9T2lnCU&#10;diuQXOMknpx3q2Il8+FFAXBLYHsMf1ppK4rsousr58uNiPXGB+tMtba5aFSAqhsnJOTzz0FblwCs&#10;LkdQOPrTo4giqv8AdAH5U7iMWC0kNzIHf7qgfKPU5xzn0qxPYwsoDbmLMByfU+1XLROZZf77kf8A&#10;fPFTMuZox2GSfwGP60NgQfZ4VzsRVx7UltH/AKOp6biW/M1NcsI4Hb2qTascYjH8IA/KkMz2TddZ&#10;PRFH6n/61FwuY9n95gPzNOjYEyP6t/IYqCSQNOiDkjLYHPsP50WEWz6022YCBWP8eW/M5/lVC9ln&#10;it3kKMFA5JGP51ai0rUpVXfIkYwMY647dKpRuS2WppFMZQdWwv58VYLoo4OAKhTQijrJJcMxBzwP&#10;8avnTrcqQ25iR1JP9MU+QXMihbyKsIdiMuS3PHXp+lQxyNPcFkBcKMDAJ61t28MIgjKxqDtHOBn8&#10;6FVhcsv95Qf6U1AfMY91HdSBFEeAzgEsQPf61b+yTupBdRn0BP8AhWtLp13dRjyInk2up+VSe/sK&#10;3E8Nakq77hUt1HUzOq/zNForcV2cVZ2Uf2dNzM3y8jOBnv05/WnxW0CXTgRrkoCM89CfXNdfbaPp&#10;8cZ+0X6HDNhYEaXjPsAKltbXSJXW5s7a6u1wy7nKwqTkfVuCPSi66BZ9TkbgMIsr/Cyn8iK0Ybae&#10;d9kSM7eijP8AKt/UZprOKJINOtYfPlSHdJulI8w4zzjpXWjS9WZfLl1NogONtvGsQ/TmplPl3GoX&#10;OHsfDOrSI+YDGqu3zSEIMde5p8mj2VtPD9t1G2jJYrtRjIeR0AUdc16La+DPtKiU7plP8czbifzq&#10;3e+D7eEWbSFQFuY+FHqCP601d63FZLocIumaMAQBdXXb5UES/m3P6U6yCC5bTrbS41MEasZZnaTO&#10;eBwNozXtEPh7T4gNwLH8v5VHa2NrBrVwiRqA8ETYIzyCw707LqB55FY65KxMEvk5GMW8SpgfXBP6&#10;03SfCWoapYQXWpSSXLuu5jK5I5/2ScfpXswAUYAxWRoX/INRD1R5E/75dhRZLZDucHe+CbaBLZ5N&#10;qqtzESFHqcfzNdhD4ZsI/vkt+Qq5ruRpzOP4Hib8nWtbNDYjxGa3js/iJLFGuFexYD6K4NdfAcTR&#10;n0Yfzrm/EAEPxEs3z/rraZMf8BVq6FTsIY8Y5rmr/Ebw2O+LMnLDI9R2rLtiF1q8X+9FC3/oQqw+&#10;pWyoGzuBHbofzrkI9dt01mR0mR2eIRhFyxG1iRk9Ohq3UiluZqLO8fBUg9wRXksnxG0zRNGt7aFT&#10;PcJHtIPyorLxgk/0rpLrVLl43kRiCASO38q8j8eWGk7I3ggRbkEBtoKgJJwDx8uSfxxUe1uU6dkW&#10;dd8balrWhv8AZ7mOOeG4Rxs4Tbz0fk8eorhYbq9hm33uJhKSzk5AB68kjDZHU+9cub6PT5xBFCgw&#10;+Hb7zMp7c9umMVtsbo3LIshPmHPlNuAwOBg8g5ye9YVW3ozJO5YvHs7yeS7jCtMMZUEqB7jp83BJ&#10;GO9ekeCA8btJG4gkKjfGxyzqRwRzxjA/rXkbarLbTxxz26+eWGz+E4bI7ev4E963bW5kWJbmKI+e&#10;GLKmMblHHy8jJ+uKzd0NOzPZdd1eXT4nkt4ZLm4dQI0QZOfm5J9BXz7qutX+oXJfU9+4goA37vGB&#10;0Kjrg1t634xvdZeKxt8xSKuWKEbSexOeygn8a424tLu4lQxzNMsmWLSHABHHqa3jG245zvsMF84D&#10;MiIWIIyVGR347Vr2kiTy/wCtDr15BHXkYI4B9fWsu401YY444bhd7Eb92CAMZ4xn6Gr8EV4Bi6fa&#10;kZJ2quwuo4ycDHGeppSs1oZpj5Ptct+8qBo8sAUlcK+SOMdAelLaajOk7R+SjBSxJxu57Ek/zzWX&#10;PNEdrOPNkYbVGSQwxwc9eKat8ixrPI2y4TMZVcfMOuWHQjt60uW62GdX5huBcW9zEI2coAW4+bg5&#10;yc47Ac1izx/ZbzJYmTI/evhxhuTjAIyORx1pbecHzb6V2ClMbwM4wB274PTnii8urbdEFQssse4M&#10;eSCcAAEnGcdelRFNOyASNbK7dZbmaR55WOFTgLg98jge1Qa9Ja2/krCwMwB3ZIIC9ACPXP6U62K7&#10;hJBG7ur7UwQBjvnA5z60w3aqC0ltC0xGGbHQk8hwRyapLW4GRbOZZMmbG8EZPzYI65q+iu0Km4Kf&#10;u8hSSSB9APWr8+hNcw75VS3kZvlRFUAk8/N6ce9Z11pkkJWK13TRlTmQKePTgZ/Sr54t6MLGnb+V&#10;LhViZlA2MM7VyMcDBHHfmsjVtNdA1zGFIXdhFyxIBxnIzVyOO4syu1SFmBHJzxwDn0qa4eOOFPs8&#10;rqwYYCngjv8AlUp2ldAf/9L6HopKWtjISilooCwCloopDCkpaKVwEpaSjNFwFoopKBhRRRQAUlGa&#10;bmgBaSikpjHUlGaSkAUlGaKAEpaSkp3ELRSZoNDYWEooxRSGJmjNFFMAopaTNK4BSUtJmkMKTNFF&#10;FwCikzRRcAoopKQBSUtJTATNFJRmgApKTNFAC0lFJSGQ3ABQN12kH8Ohoh+VTH/dPH0qUgEFfWqk&#10;G4PlznI2++V9awm+WaZvD3oNFyikzTgCeAM1vcwEoqwLW4OT5bcDPSqxOBk0XCwUldFDptqVVyS4&#10;IzyavxwQR/cRR9BU8wWONNOjR5GCIMk1LqCfZZZCR8ob9D0qtIQLN3V8SGMkY4H50OSHY1E0u6f7&#10;2FHuf8KsjS4EyZpegyQMDA9a0LK6F3aRXC8+Ygb8cc1zmsJ9n1RL9JRGzx+SyEZ385498fpU3Gl0&#10;NLzNLhs3voV85EOCRyc/j9ajutUaC0gurOIMsx5GOR+A/GoNKk0fzrjRrbc7x/NIr9D2/wAK56Tx&#10;lA9hdx2apb3FucCPIPT8s9D+NQ9Rm/qFxfy38cNmzNAygOowOTnPJ56c+1T2OnGzvpJ5J1/0gY8v&#10;9eMmvPbzxFENCsrlLgJPOSJGRs7RjK5A5+bgmtbUPEmiSxw69HK0jWrrEAvy73J9+cdahySGX57L&#10;R7Zbq1ErZizIc9QFA6Z461zT3unWZDRWaydvMncsADznC8Y4rN1Lxdb37TbrZWadSgyWyM8AcH1G&#10;TWDb6pdWFvHCsUchAyWI34weAc9Oua5b2lzI39onHlZ6jp99qusaTs0to4J7a62sqjYhi6jjrg1b&#10;vdS0yDW4r+e78phCytCw6qCwLfmOnfivJJfEl/8Av5GkOdhHy/Jt78Y9ByK5WS6Mg85mMhZdo3kl&#10;iM5B/OtlVujB2PYIfHfh+ZbrU7dZI71Y2VdwJViBx7cle9ec6T4q16C7mmiZBBcT+ZIuQdw9B3A5&#10;qtcaabvOHEcitknHBBFVYNMtUeOeJiDHyobHpjjvU+2jYTTNW98Z6zvh3TuvMhR16jdtJBx9KE1C&#10;51awuf8ASHKLs3h/4zLmPcc+hC8/Wqp2AFCgOfm4H3eOv6VY0uALciHOVu4WgLHnLOu+MnHo1EKi&#10;2C1zgYLlX/1/PmAnDHLAjgir8B+0uIQ3GBgHpiqeo2ElrqclxKyQIxEihjyBIN2MexJFW7eFC3km&#10;XC8EkA5x0Az061tOy1M0h90XWFkmUEBscEcq1ZNxCr27RRqW24KevUAj/Pauxe1hjQ3M8TFVKqSe&#10;uOgJ+uKcyW9qB8imMgZBBJGfT3qFWSK9m2cRa+bct5cSb/nGAO+3/wCtW9DoU0jyPc4RckKQOWyf&#10;0wP1rftZ7XDR2gCFcFvk2jngZ98UyQpbvkFmQ87uSR68elZzrSb0NVQ6sp22jQwRrLeS7sHDBe69&#10;h9c+lEWmLE7i13eczrx91cYyDg98deajnuryV/Ntz5MG0gE+i8MTx6ngVeguLqfZJeyRKhlVAwB3&#10;BTk/TOKylKW7Y1FbEKtaRQreOvny8DOOBzg/UjpTpbmNCrgmFElZZPl5I6KMDt3qmHNsJY1zKxOA&#10;o+6yFjyPwNUL5l1GMAZRkKFiTkCNsDpnkgmklfctOyNW+ON1uZtmcMrMMfNjlcfXmuZuLqaNngmz&#10;kgBWGcMCc5I9cVduLS+NvHZHa53N1I4ABxz1weKj+xNj98CwGUBPYf8A6quFluZy1KMdxLJau4G8&#10;YBIYZLHJGQOp61St7Fp1P2cxgZ2jJxsBP3jjvXRNJaW0JwA3Oc44B749OlZUkxbM4GN7beOMg/8A&#10;6hVqXYXIU4EuY96w4CtHhgDycjOCPXsPpWgbZUKXLDcSoXn68H06daIVluQ7wjB6MpO08/pVpIrq&#10;GNFu2BbGTjkDA55+lEpFqDEaQ7CiDvnB6H1xWfMpuZEDM0aEkYHp9f51ctmWdJmUDcrFRu/ugqPo&#10;cnPIqq1qUVGOSEfbg8j5ue31oi9Q5bE/mhEjeELtGeD2bgDH40klw8iNMo4XB/mDT1YnIKHBwWz0&#10;BY/4024hQNi1YSLtAx0JHU4B9DRoFkQqJ964bJU5YEckYxj+dSyWsjQjlcNwQeDxya1bbTYGjH+k&#10;Zcn5lVN3XOO/bFZd6uoW04t3QgsWCOeAwHpn2/GpU03ZFFnaLddsMTnJADEHGPr9astDfgedJH8p&#10;GGIOcccZHals9RvntFthN5SbcZABbGM9aSwkvpY2nu5WLoACgODyR1HA/Csm2tWNJGPciANIWYsS&#10;AQp/z2rFuMmUCAklgAuOenSuw1CawilEhjaMsQGGPlIbOTkd+O3rXN3GZUOyRE8vIOwjLqOw9BzW&#10;9OWl7CcUULZrmGeVdpkJOSBwFxxj8q0FubgcGBvwIpHvLaS+McGQhPC46HHOTVxSK7INtXOWW+hE&#10;t5MDzA/X2r2/4c6u8+kS2XkyGSCUnGOArgY5PHUGvG1xXp/w1ugl/dWh/wCWsQYfVG/wY1NVXiVT&#10;ep6g39oyzY+SFWX/AHm4PoMDv61WFhumlW4lkkwVYDO0YYei47g1rMcOh98fmKqyHbcr/toR+KkH&#10;+prjudJ81fFqztbLW7aS0XYxiZWx2Ibchz64b9K8o3M0xkPG4np2zXtXxFJvtemsZSBHAUlBX72W&#10;RVx+GP1rygiNJ5IChbGSuB0/GvQp/Cjlm9SRbiaIGeBztY5dR6kcmnPfyy/N5h9fyqvbEbGQ8d8f&#10;QkVXlGxyyHjqRTYjSXUrgja8hz+HpipV1KdRtEn54NZKuG5qUEUgNL+0rgc+Z/L6U9dSuP74/IVl&#10;fL6UbV9BRYVzY/tC47MPyp41CcDGV5yenrWIAvYU7CntRYdzdXUJu+3PTp6V2Wi/EHWdIsv7Ntlh&#10;27mZXcEkbuSMZx15rzNQuanUKeP61LinuUpWO31Lxdr2oAi7v5Qp/hRvLX8lxXNxOHuQUBc4JPHJ&#10;/E1LYrCy5CjeOp7/AJ1egGbw+yH9SKlWWiLuRzRzmM/JgY6k/wCFTwWk3kRguB8g6D2q5cr/AKO/&#10;uOKvbMcenFFwMeGxjE8m4s2FHU+p9sVPcWsCwnagBOB055OKuwKDJMT6qPyH/wBellUFol9ZFP5H&#10;P9KQE7LhuKqxJuklbHVsA/QVeYrVS3kHllvVmP60gI5lPmRKO75/AAmrMgABJ9Kpyzp9pQE9FJ/k&#10;KW4ldoWKKzDB6A/zp2Yri2uBAnuC35nNORgbsn+6mPzP/wBanx2t2FC7QoAA+Zh2+maW2sZXnl82&#10;QKcrwozxj1P49qaiw5kLcMCgUfxMAfp1oedUUsx/OrclhCGiZ2dxvwQTgcgjtjvVk2tsi/JGv4jJ&#10;/M0+QnmMa1lHkIqZYkZwoJ5PPapYluJJ3KoflUD5sD7xPrz2rVtCTbIPQbfy4pFQ/bDgH54+3XKn&#10;/wCvVciFzMyrq0nZVMjKq7lzjJ4JA9qumzT+Jmbn2Fa0+k381rIywSbdpO4jaPzOBUn2W3jIW6vL&#10;eJj0XeHc/wDAU3GiyE2zBtrS3QEbA2GYfNz396kZfLnQoNoIZeOPQ/0retrK0DSErczZbI2RiMHg&#10;d5CD+lS20H2uRxaaeqm1kKM1zKz5OP7qBRj8afogt3ZxmrxmSykX/ZOK9c0Dw/pdzo9leyB5Gmt4&#10;3I3YGSoz09DXA+KLfUW0iVpDDEIRvCwRBM9iCxLMePevRvBqRy+F7HdltqMmCSR8rHAxnHSsqraS&#10;Lp2bNh9N0mGCSJYoo9ysuTgkZHqcmuJGkWSnDXJkI7QxM3/jzbRXo6Rxxn5FA+grpoPDtnsVmJOR&#10;njAqKV31LnY8R0y2spBJFFZzStDIyEzSKgznI4TJ6H1FXr+DU7OzmvbGC1hkjTgLFvJyR3cmvWdM&#10;0jT4b6+i8oHEquM/7SL/AFBrU1W0hOk3cMUaruhcDAH901vZGR5rH4f1u+jAuZrhwQMqD5a5+i7R&#10;TI/A6jXYXnAy0D4Dndkhhk555wa9X0+TzrGCXrujU/pVG+GzVrCT+95qfmoP/stL0QGXB4TtY8b3&#10;/BR/jSaDoWmx2ZQxZMcsqnJ6kOea6+sjSvlkvYv7twx/76Ct/Wm2wOA+JdlBb6PDcW8ap5U0b5UY&#10;6OtXjyc+vNWviRCZvC1yR1RS35DP9KzraQTW0Mw/jjRvzUGscRsmaUzudGbdYL7Ej9aZrvy2Ik/5&#10;5yxN+TrUegtm1ZfR/wCYpviOVBo10ufmCblHckEEYFVCSsiWveN4VkOdmvR/7dsw/wC+XB/rT/7V&#10;txEr8kkA4x0/E1iXOprJfR3UWAYFdCCM534+nTFJ1ECizr81haVPFDHcxyMF2XMo546nP9awptSn&#10;MgdSRvbB59fpVcyMGJXC7jk4GMn39aiVXsWqfc39bulutNuLW1O6SRCE7Dd25NVf7Zm3CEgBgoJ7&#10;+386yoD+5XnpkfrVY4F2Ce8bD8iP8aylNvctRSK+qabaXt8mtzbzdW6nyyGwoyMHgDuKpa/azXFh&#10;Jb2l0ttK4+XJA3YOcZJB56ZFa9zLGsLF2A4PWvIfGNnDd3kt7a3ivdRoHMDKQAi89WOM89B1pXu9&#10;Qk7LQqaX4j1LSoJ7a7M0xljPlKo3bT3ZiScHpwKwtO1ZrN5Z9HaTzUBBDH5m7YGSev8ATioF1fU7&#10;q1aaSFDKSAZkJjX5hgfJkAnCgHjoBxWUDebPtCESFcB5M5B6AdOv1puKsYNnqVp4s1P7IrajtE21&#10;wYThc55B3DvjjFcN4s1vV7qRYJpiYpflVUxjbwOAPmOcc5HXpVE3slujRXXmQSyAux6BjknkYI54&#10;wOKxb+6jmiS7glPmr8mD94euDjr3zSprUUpOxLp8EjSl7sDftACZw+319vrVoXjwIgCkqjvtY4JC&#10;4HXnqp6GufRmhUsryMHH3h0OM5zn60omluD5u5VbOQSMBsdPzrSULu7IudaL61nMSFZCzKdrRnGF&#10;U89R0wMjB71gXN2bSVEWcynrzkEHIwCf6YpJoL+SKOaOZpgQ0sgjYZTHLfTH5VjRXISV50XzSRu3&#10;SjcR7+lTCmtwbNHy7yJ2nlRosELuHTPbJ5/LvVu4uEZAnnq8Q3YAUqMjk4APQ5zzWZHqE8imNtsi&#10;qpPz89KrQyQpdBwokRWPysOo9CDWjjfcEzVlv5QwwwaM4IIAUk/h6ZqwLuK2QuDI/nOX2PggqMgk&#10;nGcGpi0jWyRXIjS1Zl3CPbvUjnOCeAc8n2rL1Ga3aYLZSsQo8vL/AMIHQDHbrWSjd2sCI2ucuZVw&#10;oX7qj7oHTFSrdK1oYXVFUZbGBl2yeeRkYHTmsh5SzkOc7jlmA6mhpo3jAGd4OB6VryIo0rWdmRvO&#10;UiOT5d3zBQB6Y6n68VsW5jns2jmXzQnzRqCC4YHjHr3yKw7aKPy9s8mMsFJJyFX1+nNadiEktf3c&#10;6xTK2VYrgnr0bjjHbmoqJdBFt4pbdw9zvt9wJQxjK9P9jp61TzJZthgvy9XJyvJ689zWxBdy6nCy&#10;CXLFMgNnC8YPODk/Sud1S6kll+zXew+Udg29BjuOmc+4zWcLt2Yy013eG0DMS8YHy5bnr6A5/wA+&#10;lT2lzfxRCd5iI1wflwx/3cenHNc4qhgIELcngk4B/DgVu20UgCi2OFx1HAPGDj6VcopILmhc3k8i&#10;J5RZfMJLLgkr9OgqmJI513cLxzkc+9PeYrGyPJtlHKbOuOcgnpg+mawTcCWN/MJO48nOGP069amM&#10;OwXP/9P6GpaKK1IsFFFFIAFLSUUgDNFFFFwCkozSUXAdSUUUXC4UlFGaLgFJS5ptFxhSUtJTAKSl&#10;opAFFFLQAyilpKBhRSUZouAUUUhouAtJSUUXAKKM0lIANFFFFwCkopKLgLSUZpOaLgLSZFJSUALk&#10;Un0oooGJSUUZoAKKMgcnpSHjii4BSU1mVBlyF+tR+dGVLId2ATxSuNJsmqnLIY3IUc8MPx602a8M&#10;TIAmQ44JPemySMSjkgfKQfxrCv8ADc3oL3rM0OO1b+lQukZlJG1+R65Fckt9Glvw2ABg49sYJre0&#10;XUY5Y5IhwVbPP+1/9fNKNW6JnSs3Y6JlVvvVjpeadFqn9krEVm8vzASvBX2JrWOSMk/lXM67dRad&#10;PZ6l9nWUiURGQk5jWQgE8dfxqrkJHUbh25+lNyc9MZ9acHVl3IcjsRWVqd/FZ25aR1j3AhWY4GT0&#10;/WpbEkYHiab7NKu9uJ0K9O6muY+1lVXZnp/OtzxNcR3Wix3uR5iFXUA5IJGGH0ryrUtSupLYW9u7&#10;eY4OHA44PTj8awlOT+E6IOMV7x6ponijTrDTY4b6UIfOMYyeisTz9AapeLPFejJcJYMDO0X71TE3&#10;IlABQZHYgkn6V420crgRzHIXBzxkMDmrH2W1dVmB2uoGGHqOh/DpVyqI57u90alzq10dWvL7R5vJ&#10;M6MvzkbxuwCRn6etc1ENRjLRXB3b0UkjJBKnOM9jmreIku9rYyWwO+Cw7Z96ufawCAF4weoyOO/4&#10;1m6rWwWvqzLNhmRocgKxGOemefwxV63hjit1i3FjGDz2bBPPHXHrThNbSHeHyGOAM8E4Pp2pkzwR&#10;hYAoKKcAg5++M8cjj1rOU29CkkG2Jn3coVOVxj7x5/lmlhYIn73kLIc9wSRnOB7GpJY2KZwFBAIO&#10;M4xx0+mfzqozyiIqkY3jGQOuRgZrPVjasPiIJKk4DZIGOuQeKzmK702KViwEKj+EqOoJ6VYeRkQk&#10;clTwQOcnnv3qCWYiN5mXL9C2Qcdh+Jq4ks0Y7kja2WGOq45P06dqjmlJkWIFWSMneP4mB6e/HHNZ&#10;z3srQyLnHllRkj2GQPrnFNS7/eCaQsS52oFxtKgY59ee1HL1KvoX4pJo2RACzMoIP8Lcfzpk12yq&#10;6Rjy3XEg7HKHIx+RpnmlQj7gUGdueME9qYyAyCVXLBVCFT17kjnsaE9RWsa/iTRbSSRbqJBJIigI&#10;zZPyMN4JHc8sB9Kzo7q4UTZAdPKJlAHQ7cc59xmuhiv4o9FhuboCRoEaF9p5DQHIP/fBJ/CuVaae&#10;9hEaJ5GQUfGMSLzk+/FNtvRl2W6Lum3kbGRLmRZBJHgeZnjHOAPc9vepNRuZJY45ISEZ0xIoAG0q&#10;en196o+bFbRxuwCNlcY6gr9emah+3eYGmYgyE7hnqc8H60lHW5V2lYtreARODH99vmJGMkcZpEuD&#10;PcraQHZ1Jycf5NVtokGCcADcDnv1A96mIRnRs8nB49feqYuZk0d0RHIkK7lcnLHodw+YY/LHtWFq&#10;HmNawz22MRhS0ZyOQSNw55IB71rhiQSg+726dv6UkojZC/JC8fie1JOzB6mLcR3M8kckxUCIsmAM&#10;Ejr29D0p9rAlqRtYkKSVXHJB/SpneVo/KjjOVP8A46Tg8+tVZTKoUq+wHPDAcY/XNWgUerNB72NS&#10;zL9/GGycHnpWe80cQ8/bmNsMD/tE8AZ74qgzxzXBt5MyOoyCBg4/nxU00KzQbHLOEPy54+ZT3/Kq&#10;5Uh3Ra+1RoVZ4/LDDaePUjvUbWxnw/cY4ycDt+QFWGlIiDOUycA55IJHvWW10wYh8mNeFwcZB6k0&#10;t9guavmQJE8cCD5gOQMk7uvB9DVOCIXl8DcSK0SBmYAHJC447DPHtTdPnjkutyIZG3nYMnjAycet&#10;aFreNIxjggRcqxBJwSc9s/xe1YzutEDk+pduTYW9m8Me9kAMinILENzwM9O9VdUVLW2Jg/eSTbWV&#10;RjK44Bx2z3/OuUj1C5uFJjx5UbbeeSGwe2ff6VTvNRk857eb5wCFVt3UdwMdcZrSFBpq7M3UudJJ&#10;e+ZZq8yOkighgwByy84bpx61YtZLWS1y215xEV3KNpBI646HAPP4Vx9veebL5MhBKrsx1znOcY+v&#10;FWESWXT5JLUMShCgEZYgntj9auUCOY6eK5eNCmCGXLFecgDnk9+579a0LjULbUEXzgy+RJuHI5BH&#10;fgkde1chLc3SiCWQFDD8jMvUOMqBgH0JzWrb31rd7R03HaMkKBxnI56jpg1nOmtylNnQPpUQZVX9&#10;0YhlTvzkdDyeABiqt9b213G1xbXeGjU7hjhgvuMZ9c1lHVZpIXmyZChCMMdAv+1/XFZQaP8A0i3t&#10;pWRZSNvPLbhk5PTB+7UQpyvdsbqFRLwtJJIX81VAA3Z65HP45xWpK1pEN8iCNWwcj1H+fSucsllg&#10;3RhgJ2BXaBnA6nPvV+OOCeBYnUuOSC2dwYdQfbNdUoozuZ9yzW+oIMgLvEn1GeP04rqbX/TJxBbn&#10;ezZIA5OAMn9K5i8jD7btELhcB8LgA8sa3raO3jmjuUQDaQ2V44/D1FdEHdEsuRvlRvGGGQwPYjgj&#10;867HwTdC28R2pJ4kLRn/AIGpA/XFcAdOhgnnt/mzHKwyGIyCcj9DVu0iltbmK4t53R43VgThsFSD&#10;mnJXVhxep9YTHETMP4fm/Lmua8ReIrDR7T7e7q7QniMEbmLAgDH1I/CtX7DHKv8ApEskwYfxNgYP&#10;suBXj3xAv4WVNJtFVEtQJJNoAzIB04/uj9TXJThzSsdEnZXPNL7Uby8vDcMjNJNuLFxtyT8xPNcr&#10;cLci6BbG5/SusvGG6Nwejj8jx/WsDUsrIkq/3sfnzXcc1yjbw7ZNspycnv6jP9KneNUZdgx1FHzr&#10;PlyMkA8DHQ4/rU04wM+hzQBnyoUO9ehPIpypIRwKknGYz+dPhkU4OfwpAMCS4yVP5UhDLgMpGfat&#10;WMj9KlfG1H7hh+px/WgDFzinZFbBHNLsTuB/+qgDIzUitWqYIz1Qdx0/GkFvCeSg5xQMr285ikDj&#10;8R6it6zkV53kXptUfmSf6Vlpawk4C+o61v6VYW5EjEMfunr9alxuNSJ53BjUerKP1q09xGGIzk+g&#10;qxLY2whLiMEphucnoc1q7AgIjAUegGKXIPnMC08+VZGjRiDIeSMdAB3xSvbXhuIvuqCx6nPOD6Vq&#10;wDa8qH+8GH4jH9KsvbzSKrxIz7XU/KpPGcHpVcqJ5n0KH9ns3+smb6KAP1Oajs7K3EIDKWIyDuY9&#10;iR0ro2sJoebnZB/11dU/RiDVaGGyjWV3naRVLN+4ieTjqTuwF9e9Oy6BdmZ9nihuEeNFXcGHA9MH&#10;/Gppo98bKe4xW7bWX2+OK4srWWSMncrzOsQIwR91Q57+tWrzTdUt0hMEFtGJZVjOEeZlDdTlzg4/&#10;3aAsczbpJNGgQFiVHQZ7Vet9J1B70p5LKHjBy/y/db/ax/er0CDwjqTReT5tyVHZP3Q/8cC1zOhW&#10;cWmeN3gTO24smPzEsSyOCeTk0pNpNjSV7Ej+Grj7O0ksijZhiEVnPy8nGBQlhZlcx213PnoW2Qr+&#10;RLN+lelgBmAboeD9K6yPQtOXDFC31P8Ahis6cnLcqSSPBNNtrprq4sorG3hMJDF5C83+s5GASo4+&#10;ldDN4e1qe3knimlV0jcp5CLEAcdtq5/WvTrW1t7PxBMkSKqzQRsOO6lhXRsoZSp6EYrTQm543pXg&#10;WS8s4Lm9H2iSRAzPNIZM55/iJrQuPBVraX+myNtUeayfIMYyhI/9Bru/Dpb+yYY26xZj/wC+CV/p&#10;Sa/8ltBcf88bmJz9C20/oaL6B1IovDWmx/eDN9Tj+VU9J0yyh1DUrcRIQJVdcjOA6L6+4NdbWFF+&#10;68Q3EY6S28b/AIqzL/LFJtgjxbxFZ+dZXNr03I6/mCKk+HFwZ/DSKeschH5gH+ea2/EMAjvLiMjg&#10;Ow/A81xPwylnS2vbFUz5b8ZIA4ZgfU9x2p4hXhcKWkj1cV3lk2+0ib/YFefCK4b78gX2Uf1P+Fdv&#10;o5/0BFJJ25HP1rmoOzsa1NiOL5NbmX+/CjfiCRWrIoeNkPRgR+dZM2I9ct2P/LSGRfxUg/1rUkmi&#10;iGZGC/U1vdIyZkaAzto1sBjKpsOfVeD/ACpNXLRvZTtj5LpB/wB9gr/WqOlXyWdtLDID8s8uztlS&#10;5IPPY5qvqWoR6lCbYfJskR9w5IZCGHp1qHURfI7nZZFYdvcQ2+q30UjBciKQZ46rt/pWJNql0ZVA&#10;c4fII6ds8YqjcSSSK5J5KkZHX86zdVlKmbHih47/AEeeyg/eO6kAZwDx6nArldJguINNt7e5K+bD&#10;Gsb4ORlQB1rRVtyK3qAaiiIEkq+4P5gVE5uSsUopFiO7ntXEUTfLJkntyOnSnPNJIG3HqDVK4lSN&#10;oyxA+bH5g05ZXfiONmz3xgfmazHsTg7kVjySB/KoEOJpF9Qp/wA/lSxJcPCn3U4x6nimi0X7SRI7&#10;MCg4ztHB9vrQMSeREClyBhl6/UU9pWPEaM34YH5nFPmhhit28pAMd8c/n1q43PNIChbpdNGR8qAM&#10;w7k9fTj+dNe1Xz42ncsPmBydoxjPbHpVu3+9Kp/v/wAwK828W65qTTNZWsbRwo20y44JOQRk8Z/x&#10;oYnK2ppeMvs39m7bG9jtnCthVOTI3GBgdfc14uLqSGM/asPuIVlyC+DwGx39q7D7JqeqW6TWUaqY&#10;Pk2kjrgnJJOABjHSvMbpbmCUhwsbknAI5XB/x7mrhG61MZSubstjuEdws4CgjBOCQxHAPYAHis5o&#10;7mID7NIjPnlIzjI64IOOCe1YslwDELfcGBOSQoxnnnPU0tvLdNBtEgAQgqAOc9c9OhFWoPqZNlpd&#10;RuLmf/SHbC4yMDGcbQOnGakEC3VyltGDIDhmL/KATnJPtjnpVGFleQ7udpycDOSTxx9fWrwvHubm&#10;NTGMBhknPT354A9scU2rbAjbP9p2UplOzDAbMNhT/un09R70y9MN4LaLVIzCpQneAEBGM4yauQXK&#10;K0ltHN5oILnGCoDHaRgjIPPesi41S4WQxwzQy7cphhnAxwpBXnae+K543bGcrAstw7xxybVUYG5j&#10;0J4Xiq+Bkh/lz6d8U9WX7rDGQRkcVXCOOB8w9a7kSWke3VCHXLAYHYfU4PWrkESXrEy3CozDC7s9&#10;Bkn+XH1rK6Yyueh/CtPT7a5upSlsoJRc84x9BnuamWw0h8UsdrJJFcBnDg8xMpHTHPX+YNOsbE38&#10;oggwJODhzxjr2GasppeyNoLgrDJI/wArMQQB3BKnHcVasbS5jjaAzRxfMcMo3HoMEYweffHFZylZ&#10;aDJU8PAWki3U3lSorFQNu3jnr/F7kdK5aOCQ3AtmAVi2CGIwPxrvgk9jFG0Escx2NiU8OoyGOATz&#10;mstG/tIyI5Yn5hyoyeCTz1HfGM1lCq9bjsR2CWE8KnZG5BG8uCeg47gD86rX7fZJZrcbFilCkso3&#10;bRngAZJGcc5rXi06zW4ZI4Z0+zrvKxt1J9mH88Uq3GkzSusy+a8g27sZbOPkPOBkY/xpKWtwOft1&#10;uLZ1vLiORIgwKt0Xd2zjP5VSN5LG2wOCMk7iAWIPX+VTX/nIV0+6XAJ8xWDZY59QCfxFV/s3yggj&#10;Zt65GQB1xmt4pbsBwNuQpAOR94evPb0rUaS2nijnjPz25yyY2sV68cn0rFS3l83ybZWfgtnodo9v&#10;85q/DbSyKFKs27gSq2wcjocj8+PxokkIgvb2G4k32wIUjLLnPJ9+5rOnKYBHJx16VJPFLaBY7gjL&#10;DgAhuAcduKjNySFBPCggDHrWkUlsB//U+h+KOKSiruQLRSUtABRSUUh2FpKKKAsJRRRQFgoopKBJ&#10;C0lFJmgdgzRRRTGFFJRQAUUUlAC0lFFIApKKKLgJSUppKACkozSUgsLSUUlFwsLSZooouMM0ZopK&#10;QB9aSimO6RrukYKB3JxQA/NGaptdgrvgAdT/ABZ4z9Ki+24BBADAZPp6UnNF8jNCkqus+5Q3HI6/&#10;zpguoySCQP8APvTUk9RONi1mkzWM+pMJNuVXaxBHXpU0t6sQXzHVe43MOR9Byab0BI0mIXBJxnp7&#10;1DJMqKWALYrMN2ZR+78yVQOAi7VH0LVi6zeyw2pVhGhk+UbnLMO/b2FJXbB2R1+8SwiSIcEZ67gR&#10;jtj3zVN5Jk3zSMVjG04PGOP5ZrG8OX0c2mMs8gUW77SSdo2tyDk++RWwBayxMm6PY4aMtu3f7vPP&#10;bmpbadmNPqjKutTs24Vy5B7AmqMWuBNyRRbih7nt9B/jWGLK7G/zSqjdggn5s9RwOaf/AGbFAjSH&#10;zpZXOVC4UHcSO4JznoKatazDXctnW3nZEZwoyMbR2PuatmSMzINzyfMB8xyMY647VkyW1jasFbb5&#10;ictzkA9wOxx0NMbUYt+eAHwR8vX+lYVayS5UOGjuzrItQkgsZ7cAFThWHGcE1RTWf7NmE8h4ZMYP&#10;tyCfyrAOpTCIPnLZwwwP61g3WpRzyGOZ18vBU4PYeorhg3c6J1VbQ79/Hl4JNkYGwEkDHLDtUaeL&#10;Z2Yx5CBTkKR6HPXk15rZ326VrV49gwQjDBXaf/1davI4ZM7xtIwSOvuQa1kzmUmemx+N5YoJY40D&#10;sANp7Ann8RXB6n4ivdZmaO/f5Y+VUDjBxxj8BWFcPPasEicgc7j/AAktx0+gPHrVy1vC8AEw2twp&#10;I6emT+tTzNeYNl2bUD9lNsznbySACMDqfwrBnkcwI4BQ8YGcDg+vTpyPrWywimQBsfuwVySB97jn&#10;2zWBPCPJjgmXLQuAMHn5hweOoBNKErhuSwsCT5gBOMEE4xnsPx4Bp+4rCGwDtwR79j+dY8UhCZeM&#10;qSVYknA9+Dz9K0JHUsrISVHynjAye3NVKOpVtCdnebBkRVbaAOeM5Axnr7VbJVovLI3cFuv3QfWq&#10;vmQbGyNpG4FTyccN196zLpLh7ctH869dyN/D6HjB5HSlYVy1IIfMWAYQl8EHBycH8umRSwTQyI0U&#10;o3YbcGbjGCBwR0xzxVOW8Mcu+5jCMCORjaxz1yecelUoXuArEbXWTchkByFJHHTqD/hTtoI6XfIs&#10;kkbYCqo+YHrnqPwzmqk82whNxLYBUN/Fj+uKzxNug2tuKMGOW5JZenPfOP0qSGMtcsXc+Ztw6MO+&#10;3Ofrj8+Khoq5JLO6xC5QZLkL8xGM9eR2IqrBET/o92F3DG5eQDjncD+Iqw9uZBIIkUln3qA3y5JI&#10;IPPXHT2qleNhlklxBGVAjUncCw547nPIx04oXZCJJpym4ffzIhPy8YIyf55FZ73K7I5AAFRiucZw&#10;BySfqeaW9lNyvlpuyuNxxtBYLnH1A696oQSRwnYQMvhXIPYnjIraK0uS3Y24J/OlCRtvcryueMYH&#10;X3z1FW4JI41WByP4sk4+bnB5/Ssu3ikinea3UeW6hgepDLnAHtz+lWftMCABwCxJO0c569PY9TUO&#10;Opa1On0VS1ne2hw3llblVxx8vySA/wDATn3rGlV42KRjiJ9pXjscHJ/OptE1VItUgMqqsT7oGLnj&#10;ZIMcj0yBTbiKVpgYpQVlChNoOS4GwjJ/2h1qpJ7suK7GNe2t15sp4MbAknd0wOKR2iK7wOVA2nuB&#10;/jTp9M1SO4ZmDNGflOcjBGP0rMil89mjtIMvu7HOD3BJ+lVHVaMpruaVzcLbSYyM/dAznjtmoGvC&#10;qzOFbCjcAO5GM/lUUlrJcy+Rc27tIh/hOMDkde9M06zvM7WDiEuY8uMcng8HkYApvltdiZp752tI&#10;pARgNu4OWwxwAQPyrWEURQF1YuCABFzljyQc/SqRhS3mMbqf3SqULA49gce9b1s7W0RklRULoQAe&#10;gwOoPP15rlnUtsaRaOag0ya5tvNTcGDssu7Py7cHOOPXnrWFdz3Vpfm1uEAljz0ORjGR+Yr0+1Aj&#10;1O3gabckzshyNpJlQx/dJzxnvXBzWaHV5pLt8P5ojdmHJG0A7RznnitadVPVg10RheRdteM4jbGC&#10;d46E9ep7nitS1AuIS0mYw2cH73bkk+x61qwxmGEW0oUs8i/e5Cp1yM4BODVaS1lTzbi3QFGYsA2f&#10;4xzkDsOMjvRKtfQhxsTafa2slkY55CzM2DhThhnscHHTqar3NjK8J8mNRCeA6MBkjkE5PXj6Vfgu&#10;pNoi2FghCNG+cbSSMHAHXjFK4WONbnckcagMojBLBuj7uo+lc/tZJtj0M6Gzlj8yPT1ZmB6E87s5&#10;3EkcZ7YrHNu1957Rv5DFjt3nIc8jLE/T8635tQigYqz+SuSW/vEg5CntzmvP7+8mMrQzx+X82QcH&#10;A7/4fzraipTbbMqhJBsW6jiYYLuEYLkjJI9cc/jWsA124tTthSMtGS4+XO4Kdp6k5PY9qzGa0ePz&#10;bnbI+4SMfuMuccYzzWjbzi9kUzOqKNxRT8q59Tnqe/FdMr7mJy8nnW0ksLkgxkp0xu5/w5rR066W&#10;GXCyO6PkMoGDk46Dn0qPX9vn+azKXbB4OcjAGT2/L0qhayW62+SdkwfIcMQQAOn+FatXjcR1M+ZZ&#10;Hkihll5/eKeOhB6/y796ylwP9SoOUbg88g8AE9PettJopLuHZuSORQHZCTIHI+8VH+TWJptw0Vy0&#10;UwGInIK5+8c4wTzmsY7DN2zhAiDTp8sjfMoPyhtpOMnqMdeajWSBCYyFBUMshIH3sEhvwIqG1nhu&#10;ENu88qbWEkYByF6/n15q3dQxXOntCNvmrllYKAQwx0x/Cah76jOfktrjzVuI1Y7iWLqckY7n3qeO&#10;5nsGWWXc29SwYgHk8VFb3NxHCI48+Wp28kZG7vjpn+tTQtK1k8asGIPyluNwPHX+dbPsxBbX6uj+&#10;bjCjkAdVPt04rYVDGojPYAdMcduPpXIonmTNGx8snOMdN3v6Ctm382WNGjkZdqhTnnJ6561rBWeg&#10;mdFdtmdZv+e0Eb/io2H9RSRkHAqhc/am0+2IwzB5YSRxw2HX9c1UiupkdfMRtpjxxz8ynr+VaWEf&#10;UNnrMMHheDWLk5CW6kj+86/LtH1YYr55vruS6ubl7lsvK7Mx9d/J/U1ek8UrPo1vopY7IHeQgAks&#10;W6DHtk/nXEa3cTLKsyhkVxtw3GSO+KinT5blznfQtT3KG1wWAYKPzX/9VUNTy6BlOACD+dYyTsZU&#10;L9Nwz9M81uS2sRtzxltvUnPIrWxmjJLKSrFmYkFT36irzvJKh2pwR1JxVQLEsQk4yCDz9a0IhiMD&#10;+7x+VIbKbK7rycZHaqcqBk3454NaIGFx6HFVPLBVh9RQFyFcjhSR24NalkzyQzxMSTtDL7Ef5FZI&#10;PGfpV6yd1uAIwCWBGCccdf6UCBry7VhlgVPHQVYS9nwAQpySKpTo4Q7gBtP9aUHCs390q34d6Aua&#10;aahJ8oZBycde4zUi34wMoRk7eueQazxgk47Op/A4qU4UP7MG/lRYLmml/CpJIIAbB49a7zwjYvq9&#10;ybWBlUtEWy2R91h6CvNiAfMUfxKGH+fwr0v4dXYj1209JC8Z/wCBrx+uKmWibRUdXY9NtvBUbgpc&#10;3Od4IIVfX3JqlFo0qLsFkCV4LTSnnHGdsa9/TdXoSna4NdlYW1nJbRzCNWLDqRnmsac3J2ZrKKR8&#10;0aTcajqeqi2so1tfm2SYt1DBcEqRvLHnn3r0hPBl7eqFu2uJx6SSEL/3yCB+lehaxbwQPbX0caq6&#10;TpuZQASCGXk/jXQgCtiDxzRvANtbaveqRGhPlsBjJUbex9znP0ruY/CViEKSsWBBBAAHWtDAj8QH&#10;/ptbA/ijEH/0IVt07sRyXhrStPTR7ceSu6NfLOfVDtPHvir2uQQw6Y0saKvkvHJkAD7rjP6Zp2ih&#10;Y3vLYdY7hzj2b5h/Or+qQ/aNNuYcZ3xOB9cGgZcU7kDeozXgesR/YPGumS9A0s9uf+Bqcfyr3DTJ&#10;vtGn28/d41J+pHNeM/EZfsd9Bf8AT7PeQy59jwf50WumgW51pr0G3bfBG/qoP6V500qFiI8vz/CM&#10;13WkuZNPiJGCARg+xrmob2NamxVugI9cs5D/ABxSp+I2sP0zW3WLq3yT2Fx02XAX8HVlrarouZMx&#10;NF+Q3lv/AM87qTH0fDj+dO8QgHRbpiM7E8z/AL4O7+lR2kgi1u9t/wC+scv5gr/7LVq8ntpraa2k&#10;cDejJj6jHSp5ktGOz3L8L74kf1UGsa6xFr9nL/z1ili/EbWH8jVGx1hbXSrZbhW8xIlDg8YIGDVW&#10;+1D7VPbzLlGt3LrjnOVKkHPbms3VVilBmB4wURXztjhlDfpj+leYfD+4SPxNqdiCMP5jgDp95W4/&#10;OvUdQih1li2ox+bsJQAkgEDnkAgHr3FeVafbwaR8RI4LZFijkeVMKMDDx7gPzxVuopwcRclnc9mF&#10;atpfvbQGNQOuc1kg0/cNprjTa2Nmu5JeXs0txBKx5QsFOcY3KfTHp3qrLJJKGBY5INV7ieOMKXIG&#10;HXr78f1o8xmP7tGb3xgfriqD0HxtujRvVQf0pqkCaQeu1vzGP6VFBFctEoJVAMjj5jwcew/nTxbK&#10;ZiJGZsp64HB9setILiTTRxtGXYDDD9eP607zS/8Aq0Zu3TA/M4p0sMUUe9EAIZecc9R3q0etDGZ0&#10;CXLQpyqfKB/eP9BSJa/6Q/muzZVTjO0d/SrkP3CPRmH60Yxcr7of5ii7AY8MMSK6IAQ68456+tXN&#10;1Qz/AOoY+mD+Rp9Q2A2HiPHozD9TTTkXKe6sP5GnRD749HP6gGkfiaI+pI/SgdhZwWgkA6lT/KpF&#10;OUU+oFOIBBFRQZMEf+6P5UhWGxf66Uf7p/n/AIVyHjqWVNMRdi+QzDfJn50I6be2WGRXSG+tIZp3&#10;aVT5cYZwpBIwT2FeO+P/ABtp2o2f9k2kbOu4M7vlcEdAAPT3/Kqim3oTJpI4htXlg82K1+7JkF2P&#10;73LE4zg4zg/QVyd5O7TMS7NjC/Mcniprm9aZVjUqAvTYu0Lnkiqk5RdojfeSPmPOCfxFdUY2OZyE&#10;ht2nX5Sq4PUnH61bgXzYWkMwi2AkAqdu4dsjucn1pkAslx9qy28HocBP55NVGjxKyoxaLPB6ZHuK&#10;L6iuSCVoiY0cKHXBAwcj+h96mmmRn3R8jjJ5AOB3z/PvUW0RSAqFHGMkZx+A5qFJBG6hh8u7JGKG&#10;B0Mdr59oPsnyySkb9p2r5Y67ie5NVbqGCxvV8iUkKeW4JDE8EYPOQM+1VvOaQqyMEUEJsJIRV9Se&#10;2T/Wug05b27iV762jaNfnYnaCUXOGOMMfr3rB3jqyjB1e1b7WpiicmdiykkEPu5+UD61atNFjllj&#10;g85orjGWjMecMSMHryvPWth9Ugtr2KeJFlBXoSuMdyO44A71JNFJLqS6ojeVHMRy4LZzyAewyRjG&#10;fSo9rK1gSMW5tZNG1KA3BF2kbL0GFZVO3bzntx3p8clmskptjIhfhPm5XA5HTPcDPHFXZ7u6W0a1&#10;kMbsWfmPrtyck4yCT2rCiRpZibhjGvABYHPHAFXGTktRnSz3AuGV5o1RZVIUYDE9OSAc9QfQ+tYL&#10;31w7vEmwcklsYGAeOO3Sq0juMXKy7mRhuY/p8v8ASi0S1MzY5xwGY4BJ7imo2VxG/Gs99pfkpMhK&#10;k5jOAWPHC/n0qCT7TcQqUU27xFYygBB3Yxkn1aqsEMc94YIyUZcll65I689h/Srgku4bo7oZJrdC&#10;rbJCdhyc5A9BWTVh2H6hpN5BA1/BPG8UqjdvbBPHPGMY4474ptpej7PH5Vsm9PlMmwEkDngkngVa&#10;1iIX8tqMwmzUNhomyx4z91cHgDOeg/GuW1SWKJIorOaZ42TP70jjkghQOgzmnTXMkmDJn1gTh5Lq&#10;2ieQjBYKBgDgHgfiTWNuwBsGd524zjn/AApkZlb91ETyMYHcV1Iktmsi4WIyBR8jrtKKvTDZ5zXQ&#10;7R2EhulpcReWWl8yTd0XkjIxgnrxWytwIZVN1CUMmN2McjjOc8msqw+0HDxyQq7DG1j8wHUZxyOt&#10;OunuIUCPI7OyeYm3B3enUZxzWE1djJQkVxMWjtWLR5KswBLD23HANc3dWzW9wSYWhViSpdcHnkj0&#10;4rpLc3d6gkuQHCkHcSAQMfr16D0qe+VbyFo2iDuoAVyCF49x3/z0pxnyuwj/1foakpRSVQhc0lFF&#10;ABRRRQAUUlFABSUtFAWEooooCwUUlGaBhRSUUXFYKKTNLmi4wopKKACjNJRQAZozRRSASkpTTTQA&#10;UUU2kAuaTNJmmGSMZyw496AsEkscQzIwUH1OKrtewhwincT+VVtSeJoAp5bIK+1Yibw25exBFHQp&#10;I6pZgzBcde9SZx1rJuLny7YSggkjIA6giska5GNouEPHGV9O3X3rNTbRbgkdK9xEhXJzuOBjmq95&#10;ie1aNRktnHsRzWLLr1jZ4MSbyyhuvTOOvpz+tVT4jRDNHG52MdyEDGPbmpc5dEVyR7mtZ29zHA8b&#10;xnDEEZOP/r0s6rAYZQw5yrAc4z0/WoYtXspsFQSrY3OeVV+uMnArAu/EEiagYwUkgAxtwdufbvwa&#10;hOV7st8qVjpWMz27xw5WQcgsR+NYsFjfzPv1AmGIg/O3r+JFVhrs+4SGZYcgDCKM+me5ptw73awb&#10;Gfa8h+Yk8sODxk81rFuOxDcXuaPk6VASHnMoJGeMn9MfzNTvLaoxltCkUZ6YiJc4xn1rldRDWm+O&#10;Ar5425zyV9uOM4qfRdVtIYpf7VRpmKEIBxtz3+ucU+fzIclsacup2mCZTLIBz+8OwfkKxLrWLe4Q&#10;wCEKucqyAA5GcHJzx61gXconTcHJZf4Rjkj16YqmrTEDyzuBPUHp9fSp9p2M2yVrqKWRo5QAxxkZ&#10;4PX+VMTWFtZTbwyFS+AdnTnOKYIbYymTzAJEOGCd8+ucc1LLb6ajmRYxudeSx7Z7elQ6sepKuatt&#10;4inSRyqqjoy8noQoOPqCeTmnz+JryV4lebYCzMAnC7gOpx3waxI5YrINLtAUZB6FuvB5PNQrNlWk&#10;yDubOegwcEfzrKdS+xom2actyNkbqmUOVbPXBGcj2PeohI0kZ39MfKF/h5yP0qrLOsUeJ8gI3IUn&#10;BDAgU6Zo8eWhKq5+UjkY5xgjrxXOUySO53rs4Ktnr19OfWuauJbmKYefgqxYLjGAF6Zye9bIR7Z3&#10;kIEkZfBbquQBjHtUX7qQkSldoLgZweuOvbP1q4uxJShKlfJYnzI0b7uNpQ/5z+NS2ksrxmTlI0AX&#10;Df3gOf8AGicRRNhEZiEz8pGdn0Hb+lVFkeS1lkc+VGxUqQOfQk/Sr0ZSRtPI17aBgmGLK2WOPmHf&#10;PXBpbOLzFkWX78nBDZXnjAPbt+tZmnSSJGk+4SxnCyZYLgA569s1tSN5MglKjAyzZIwoyPzz29Kz&#10;npoaRjfUfLKkbMZsjyxsIU7gM9MgfrWPdSSvqLxwsrMBjrjsMHPT862MxzXDJK53sxjRSOCp556H&#10;tjH5VzmsxpbSNNGoWOZAWXOSpUkE4PIz2pU371glCyuilDqLwzK11GCo2hsDqCcgj1NXIFhkjDvu&#10;C5ZiMD5SRxz3H8qrki4s5pIHSeSNAyZ5yi9WI7Nz+lOt5IHhV2jAaNQxABw2Rh+/YcjFaz8iIjZC&#10;uWmiLBc4EmCxB252kDsexp9nfXFzbyxNKYnfzHby+ASQMdjjGKdbXsKXkvlnJlzsTOzcuemTx06C&#10;poEtIJLiJ0FuQ2VOSVG7pxnOSCQe1JvTVE21KN5GoijnlV3UAfvH5B75DA9ieaoqrRTrNZy7o5cB&#10;V9CCRtY9sdj+da9vPamCS2LB45N4w/QZyRgduRjFJBIl6VO1C20hcjCngHH8xSUrbkvQrxIl1GzR&#10;TC3fdkLxjHzbgen6UebHcMvksXECbQc/OAGB5z1+XP61b03TY5PkdQssmdjcYyCcAt2DD34NW0tB&#10;LIJrWWTzgxRo0PBUjAx2zye+KTki1FsyGE0MTTW2ZAwcEnnO0gDAI/HI71YurkW0Xn3ILny0KDoF&#10;YbTuB7EgY460Xmn31vE0UYaCJdrnI3fKx2ttPTjuDzTE055Y5Bdyq0r4PdQEHygYPIP4dDS03Y2r&#10;aGdp7TJBtmJ+ZjlT2Y8hvbOelUGgMEhjJ3cZy2M7cnn9K6i0tZJRI8mWVGQSFRhdqsVLeo21Dqtl&#10;A0kkdwQcBGJjOenI5Hu2KtVFcTou1yrC9vHDH5rEqyZVckcjiktom1C5EMMYDbtgI+XYT6/41dhM&#10;d1brCEz5UmVdgB7kfQg1ohnWNi2I+EUgcEhjkZYE/QHiodVI3jBLcwHt0ijaIkrJGSd3Q5U5wAex&#10;rsLnYka6gEdRPH56c4IM2SV6EHlf1NY8tlawTSXbkfKnmL825tynGR0GGxV9JG1LSLeO1WTMHmRA&#10;KPn2Nh+c8AgjA9iaTqqSE3ymMJLo7LksVRyXYL2GBnjpxxmmzy7rglIeQxMhX5WP4/3vX1osp4bC&#10;VbKZHyxKuWwMKOfwpLxbJfnbrIPu5J3N36evr2qUncwcjSEjvAJopNkigqS/pkMe+aWSSZpCLh/l&#10;kUBXHOT3zzx25rM820lhDo2ZTgmMnIJAxg4/rTknQxJFKA2R8o64xxzjtyOvep5Bcw691bZcRsku&#10;UYlQhAwWJw2COpq2l/ChkF0yoVzjOMEdN2PeufKJCrtFGkTIWILcghSfu9cetY808FzOs0ih/tHD&#10;EnaMDjjHQ49a0VJPQXOz0V4xJBHfCcNJAu+Mg8kL8y59sj8z71e1mG3/ALQnuGKoW2yI6jGBL844&#10;P+9XFve7kjFsV3Rkrgr8oQdiD19ea6S+kj+x6Veygs5tzaMR03QvtOR3wCPwqPZ2RoptooLc+VEY&#10;JIsgHqyg7t388+1SJdNPI8kaqBwQFx645rKlk+zQFo8H5sKpABGe47HJA4qJp4TMrqpALfNsBXbn&#10;naQPf0pciYuZvcuzTMsr4B3omeSSeOSwz6GsiC4ZxsLYjOSSc5U9T/MVTl1Bnk/0gqFI5K/Nz7H6&#10;9qfYo5VJbHLKFKszEYJU5zz65+tX7Oy1KiynJZ273Ja9ZlVskNnGFX29aq37W8+nhQHCpgxhsZXP&#10;v3zW1qVzbMktvFEoj3lC2OcKRk9+oFcRcfJmGYYdDkNnqCMj2xXTSu9WZzeoWwVlkB+Z0+YD+E44&#10;59K0Uju4iF8pMFshCwwvvkk4Fc0zFWJBPPWtK18uQKHYJjjpnI/Dvn+VdEokXFv4zHM3mkeYWOAD&#10;nC/5FNt7ZiySpIgO4cE9M568e1dHf2gktjMn714gMqMdGIyG75+nrWGPPtbpSRujLZKsewJGG9DU&#10;xldaAdJCpVGZ2KzLkqytndlSQpPbgfjVc2Ud+dpC2zhvmKrgsTzjb6jpmo5Lu8SP7RuG9OSEA2qA&#10;Rg5H3j/IVTj1W4klZ2Ys524xxhs9gOOc9KyUZboZoppSRHzWn2wkAqc4cM2D6Yx2P51mmS5ju2jY&#10;kYbBJ569OvrWwiNKht3VzIm3C/eK+4J6cdfpXPag7NIWVQoX922M4LAnk57+p9qqN29QLMk0KxSw&#10;yfM6nHpz68VXkhlWyhnUFlz0AyOO59+KrWofHnbvnDcAYzn1ya29Oe7mUqyM0bhuEHOSvb0PpVPQ&#10;DBjMcsrSltgJDZ9ya6W2kjkLNGAij5QM5zjqf6Vl29hGwbY2zkD5+R8w4zjrjviraWhsjufMk7Fh&#10;8v3MDHc98VSauO2huBj9ilAAOx45foASp/8AQqrqcMpP8MhH4N/+uksJ/Ola0ZSpnjkQZ9dpI/UC&#10;qyXMcsZIYElVbHuOv8q2MzaXgccdqw/ECb7EOOqOD+fFbCuGGR9apajH5tlMncrkfUc0wOBPIIrr&#10;YW82AMf4hn/voA/zNUItKi6yFm9ug/xq4x+zhY4ULDbwB2x7mmFzIAhWN0bAbke9XIHDKT64P5gV&#10;RJZZmyNrE59f5U+3jDHa5bgEY6dD/wDXqRk7MqlgSBzn8xUKMGZsdMg/mKnCKkmAByP5H/69QyNt&#10;kzjOR/KgRRxjK+5FWLR9tzG3+0P14/rULbmYsB3zTOVI7YB/SgDYu0+eRfXJrPGWUYP3kIP4H/69&#10;a1wQzB/7wzWVD8uB6EigCVPni92Tj8M1ZjdZs44LKP8AP61StwyyYJ+XJUf4VPBlJFUqVwCnPfAz&#10;/OnYCe1ZnMeeCUb/ANCro/Dcjw3VvMsjRtFKhBGONrYzyPauWQv5uwHG04U+mSf8a3dPLJLKvcE/&#10;mQDQ0CPrd7GAMRJmTn+M5/TpXcaPsFiqIAApIwOnrXD2twLuzt7pek0Mb/8AfSg12GiN+5dPQg1x&#10;0tJWOmesbkuvKTpUzjrHtkH/AABg39K1ImLRqx5yAahvY/Os5oRzvjZfzBFVdFm8/SbWX+9Euc+o&#10;GDXT1MuhBf8A7vVbCb+8ZIj/AMCXI/8AQa2qxNdPl28Fz/zxuI2J9mOw/o1bdAGBabYdfvIscypH&#10;KPy2n/0EVvEAjB71zt5Mln4htpHIAuIWj/FGBH/oVajalZqSDIMjsOT+lLmS3HZsqaAcacsJ/wCW&#10;LvH/AN8MRXnPxWt1fS7hu/khx9Y23f0rqrTUnsJbwsmUlnLRZPZyM5xkjk1jeJLBfFESwXMjQJgq&#10;3lgEkHtls4/KpVVJj5GS2U63Njb3C9JYkf8ANQa63SbqKO1KyMF2seP1ri9JtE0+wi0+NmdLYGJS&#10;xyxCnjOMdqvZ2zgf3lP6Ef41zKVndGjV1Y1dfv4p7PyoDh1ljYMenyuCffkU+XXJmG1F2/T/AOv/&#10;AIVgXfMLgDsSPrTiQfmHQ8/nTc2w5UCylppLrH75/kZskkhSSB1x39KaxYzKxPUEGoFliRpFZgPm&#10;zjPPIFI8rsUMcbEbup46gjvip1GTTLuhdR3Uj9KcrBlDjuAfzpnl3T9SqA/Vj/QUy3tVMKCR2bAx&#10;1wOOO2KQxPNijeQOwXkHn3H/ANavJvEsptvGljeRqxHnW7ZxjOflOM17DHFFFMwjULuUHgehOf5i&#10;vM/iVGYntL5RynOf+ubhv61rSetiZ7HpeLpiQFVMepyfyH+NSpbE8yuz+w+Ufpz+tTqwkAkHIYBh&#10;+PNPFYtloqyRRQwMY0A2/NwPQ5qdutDjKMp7gj9KRTuVW9QDRcCOEAKw9Gb/AB/rSNxMnuGH8qVB&#10;iSQe4P5ikk4eM/7WPzBp3FYS4GYJAP7p/OpevI705hlSPUUyDmCM/wCyP5VLYyOIfNIPRv5gUNxN&#10;H75H6f8A1qcoxPJ9FP8AT+lNm4aNh2YZ/Hj+tAySUboXX1Uj9KRCGUN6gH86p3eraZYqftlxHF7M&#10;wz+XWsWHXzNCo0ywu7zaAu5I9iZH+0+KVmNHSx48yQfQ/pRL95G9HH68f1rml/4Sy4mY7LTT0JVc&#10;yMZXI65AXC5GcfWifw+Lwr/aGqXd0gB3JHiFCe33cHj6mi3djs2bl7q2maeu69uY4vZmGfy61x0n&#10;jzTocxW0E05UZXA2bgScH5scV0Njo+j6YmbG0QPtCtI/zuwHck4/OvAfF99aSXxh02UyxRgAk4++&#10;eME4HQYFVGKbsiKj5ULqms6hp97ey2XkwtcAowWQTOA/JX0yM4Jxx0zXnskpMjFx82efwrSezvZG&#10;ZLaN5PIBZmUE8Zxu/kKpMqPcDz/3OThlVeR26HHJrriktjlk2wtbdbk7dxBzk4HAUep9T24/Grl3&#10;DZRooiRlYDlieCT04qCS3a3O7BROx3Asc+uK0vKabS/Pa18xUxlwfmIB7qD+uBWcpa3JRiB7YI4l&#10;Vyx+4ynAGPYjmo2aBQCrMT3yOM/hRLNMi7SoWIt8uV6fjTorWa5l2w/OiJuJPCrgEn+VV5iGwxQy&#10;5eaTy1B7DJP8qdO++DCyMVB+RTkbucce/NZvmbGIPU9weMe1dBHIk6CeaZZJYwNgY4KgZ5AxgnpQ&#10;9NRiWEdvFasbqLzGLDCsSAOD/DkEn37V0j3NnZ2Au44kjE6iLIUsSP4hg8dRXKMVWRW3bmIJYZ69&#10;eOg7VsW92be3a1aQbZguwqR8jdTuyOn0rCcW9RognvY4wAqJvUg5aPBXHPA7jPFV7aWS43B2Z2lU&#10;4RScbs4wRx2zjrUOqJIl43nZ4O5fmLYHpk9cVVV2jy27c7DHHYA+1WoKw2a/2qa0QTWrGIjACjHI&#10;K85Hr61C17bPGpuN075JdskHrkD0wfpmshidvOCfUnmo/mVg44JPGeRxT5EK5sXr6dJbp5Fv5Ume&#10;Tlm7D1PrmqQCh0t42AC4O5hjPv3/AMioULSBsOA3YY78flxTvmjl8xgspK4II3Zz/WmlZAjUsJUM&#10;ryzNtQghscdW4yewyM810ViseqFoIGkibY8gKtjOO5J7HkYwawEspILUXYRtrcZyMZ6jpnp6GtCx&#10;ieztZZ1lZZDt6ZAw2OCPU446ciuep3LsZmqaXfQu0kGJjAn72WLIUAAZ646d8VzIMkshIyWJycck&#10;11OsG9Fs91FOpWZykgBIc9sY6EHufwrI0l1tXd5olckbQzZJTPdQCM84rem3y3E0S2ul6kR54Qwg&#10;5Kl8L069fSmwpJKj73Bwo685Oa0C73LJb3kkgXk72GABjAxnk5xSTaRaQwpNBdEI45Lg/N3HC59q&#10;Of8AmEMsPMVld2CrGcnIGfcDPXNdBrzW32WO+xhiwREcZG3BIZSOlcyxefBMhJVCeecYycZNXY9T&#10;iit/KkjUjAAHGd/945B6Cs5K7TGR296Rjaokkc4OAcBf0q/eahe21qlpubEqnZtJyFPXKj37muXF&#10;zJbzc5K54x3Brp/sV1MYrmCeCGQrsARmJIOepxgVUopO7Fc//9b6FzSUUUxBRRRQMKKSloAKSiky&#10;KAFopKKAAkAZPAoprKrja4yD1pkRJTDHLL8p/Dv+I5pXGSUc0lFABzRSZooAKKKTNAh2aSkzRkda&#10;Bi0lMLgHFBbjPeldFKLH0e/4UwBzx37D1pFXzFcEcrg0uZByjyaYZYk4Zhk9u+ay50eOcjJKn5ev&#10;HH/1sVFI7ZHQEd8enSm2HKaJuU52gnH4VQkvpllI+VFB7+h6VSe6QTcucD0PTP5VDLOiAygDYf4i&#10;f1/Cp5g0NKS6SSFkdyd2QMDv2qtGo5KldxGDnnt1rBv5JHQSI6hY3UlgeBnNYeo6hG135tvI20qu&#10;cjaNwHPTrSuyrpHYLfxgebK+4MAwHXDLkEc9M9ariSAPkNlG6HPGD0rlba6V+Oo6EGulllsbK0SC&#10;5ZRldykKOQ3uTk4HYUBzFsTMf3MC+bH32qTyfwrLuIIJSI2fyuRlmOMfnWhe+J9N0uMWOl7mMY3t&#10;Jjq2DjI+uPwpn/Ca211pxbU7ZXl8wMoIwgH8J9eDmo5rbFqceqMz+zrdoQkoJLkfOM5IIDADtjHN&#10;YuoiFLpxaI/k54JHTjnJ9M9K0LrX5Lq4eDLIGOdo4CjHAyAOMdK56HUmkumiiL714cMeFPOc1Dqy&#10;ZlKS6D/NCRk7/lyD6HB/wP8AOs+6k3SK+4bSMY79farF9cSeSUmCqWbCPxgGsb7RCoMMj72BbBPT&#10;gDj1oUm9SLm0g8+FzvVSFyATyef4eOvOcVZtd88f2UyiJwwZGJwAe/ABPYVy093b24ieE5VwCdox&#10;znPOM/lXQ6bNbMTIANzHqRyFJHI70pVOUcWm9RdWSCzTzJ7pm3AnITG4jrjJz+lU7W/gWUOycqoP&#10;zHcD29qzdam8+7MXyxxxDKvIDtJJ5OfcHGKjOmzyhTGySqVw0YbnoASDwMd8Uua61CUtbomur681&#10;JiUWSAq4GdgC4Bzx+FRXV1b2wECt5rOcYJGBn29zzVv7LPv8u4PQbQQcrwMjA65/wqlBaBrqWwkY&#10;EuodSOMnkc+nIHpikmhavcDcGF41mwXbGAgwM+n1FXZElllVnQMOoBx+H09DWRv8yANIHBQ4Y+hH&#10;8J4961rGUTM2nOPLlYEdMMp5wPf1FKemqBK5UntJUUtJmQK5xuwBt7jA7hsYpYRA0pUsESYhWIPy&#10;gqM59jkVBcQzJayTTSgOGAKkH7y9SDnvWSsyq0wOYt4BAf5lz1yD2JGcUbotaHTPApnYswcyBdyn&#10;GDt6EYqCdjtWCNgirhjtGeWONpHOMVmmXFuJTJ99htYk9OOuOakgF0tudpCsjM74wWG7nGc9+cGs&#10;7Bc0LG683e5AjRmYknkYXqMf5xVQRvBJuWXKlyduDjAHBIPGf6VHE6R28wD5jYdD94Aj26nBoM8n&#10;lqmDkZK7ueAM8jtkcCp1u7DRqzIkW37O5dl3MQAOeOTx3/z3qKGeweWNZGUA9FIJCbuc9TnOap2u&#10;o74EVD8yh1X5sPk9Meo9qvEWyrE6yu20klWJI4ByPb/Hiou1ozSKtqc05ltN8cDLhk/eBcbevYEd&#10;xityzlXU7EWDSeUyAN856gdRjqeQD9PWuSkMsV80I3Sxhtvzrtyp5x+X/wBbiugs7SPUEmuVmJeB&#10;iUbO1SBzjkAg89q6KluW7HF6mwvk6fOTMWlcHO5yQExg4HT6ZpNSlge3YQ+UVcfLIxPy4wWHH+7w&#10;f8aez3F0PMdgGB2vGfugkNhsnoefpUcNmup2dwt8rW8rn92pXAG0DkcY5rnul7zNPI49rloxM88U&#10;kcjsQCvyqQep+o9OmKkhvVtwkZjEmcqX5XpnAyDySDya712064srawcGWOExuu7D9BtZQwAAHY9q&#10;fdaNFKrS2dvFFkh2YNuIHTK44GcfTNW8RB/ET7HqmcTHYo8kQlg2rIpdUJJK88c+mPXjNaUkMkRJ&#10;vpQX4c8AZ54z7kV0VxLby2wkuD5ioApVPuhSRkH/AHvQd6hlTTzZC3YKgcYjkIywcc4b+WOahVru&#10;wlBX3OWvIJLltiw+SyYKtzuxg5GDjjJ9K0Y7RYIU3syopIOOTwMjDH862CVYLdXbJNvkG8c7lVeO&#10;3IHP+NUntfOjeWOX7gAQEHb07dTk4xn2q+dbCdLqKRBahH8vcseSAM/OB0JJ+7xk+2atJdJYSKsR&#10;RcAHc3Ycr83TPXHFZN3YXVtaSao1zFIuDsAJIbjkZ7HgjB/Cudt9XiuLqIBm3FkBZ2yqg8sMnAqe&#10;TmTsxtuLO/8AtQe+ZShnVtoY8hV65AGR+p5/Co5f9Jj3W8a4yxGedwByAc8c9KZEsdoZIYx99i5d&#10;jwGPIH0H5YpL2+W2V1RirFcv2BOOuP61z31tFGjkrajRb87pgFik+TavYt94cY69e9W44LSKRASU&#10;QYUtkEFAMjP61li589VwBG+Q2WG4AnjOBz0qpcG4juESTzDFgkDGMMB6Dt70e83uT7Q0obCCG1uI&#10;Y2YQsTIHQ7iVb2PfHtWbbQzSRecCsyFiCMD5xkgcYyAODV23kW1A+0nY7qqtzgAN0P8AL3rFkP2x&#10;t0dy0IY/uyB8mV5IJ681UU23ciU9DRuJY7Z45btvLGCpDHI4IYdOnOapxanBPJKIFdYoW3uyEZ6H&#10;kL1I49elc1rF3cx6n5FwA7tHtUrl9ysOuCOuKtfZby+ge7UCP7Og2JGfmdDgruPooOPXrmt/ZK3v&#10;HO5M2Wv45rpJrJxLiPLu2M7ByQRjrz15rC1SWOW6iSJTBAgL/e4CtkHB+vQfTNZD6mTcKQGiKH5U&#10;cDAJABzwM/iKsXt4b66ggaRBuxuMakhXznO0DritYUuViuRQzLayIbGXzGIA2uNoOT068n/Grpu4&#10;RbFpUdiMKWwV8neSeeDkZ6E80p0uxmZpzcgRR42xDO7HHOexLVpxR2kaEQFpywDbmcnoR8pA4yM1&#10;UpRA537cbowxyMWLsdxJA2884z1yvAqe9s7yCaONYzIhBlj2kuvbJ6DB9aqauIotQmkCDkj5h/Cw&#10;A3ADjJB796sJPLFLgvJJbo4Cbs72DgAgMPujn9Ku2zQi6trdXun4t1WJ1lO6Md1bjPPOB+NdRZF7&#10;nwfcLE6ySabdrKCOcpKuGwO2SBXORxRxbLm1jkHktht2Wz82OuecZ7V0HhCQHU9X0ZFVBcWzlVUY&#10;zJDhxx69ayezLhuZ9w6fYGMGW8tAWKkMuM9ecEFSfT0qz5Mt1bGV48Fdzk7sMQTn5h0x3x1rnYs2&#10;t088u0xueH6/KwOcDgcGtW1vrZD5mfOQjDYG0hQMcr057/WocbbCbMa9SFoUawj4dTux6YycL7e3&#10;Y1OdQW2iFp5fkRFcHAwOfmPPvWxqk6RaVhsumMwlRwOcEFhxx/KuWZft8ahCNyOFQDowIwO3Y+ta&#10;RtNahexgXDyKXTcSCcjPUjPFUWJc8Vp3thcQyAFhKCOoPIA45HYVlnEbEDmuyNraEMkZZJRuYDjv&#10;jGcD1rYs9KWaxMm7bPncqgZ3IR6cYwe9LI9n9j+zli4DFkIPQ4+gyM+tR2mozoEjxhBgbmPPbOD2&#10;46VMm2tBoJIpVgeQz5liVGVV6YJwRzjlax2aRiZDlgD83196tXE8cr/uQxzwdxySckkj61XCK+XG&#10;McZ55P4U4oGL5jxRkJx5mCfUDnj8akjllRTGDw45A6Z9arvvDF24z27VYhk81fLKhjk4xweffpVW&#10;EjdtZ3jmC3IcgruXa2MsB8p+v1pAqzJJGyrFHJIrF2XAAz+h5x/Om2kF6sKF5kQR5OGy5UYPQAYO&#10;ee9PuprcuojO1Bg9uvQ5A7nr1rHld9CiCO0BlkNwuHUFkT7uSeh44wKm066axZZCwGHycNzhTz9T&#10;6Yqut+kb+YEDuucMeOPX6+9Ubm/M8m9wucnoM4/OtPZt7hexo3k9sqNBY7vnkDnHTGD+VRNcxYiV&#10;jt8s59T1yeP88VjNMWOM8VCXbg+taKmkLmOhj1lYbqKVAcJIp544BGePpmtC4tYYrt7faNqySJkc&#10;cDlf0ri2yfxrrpboSSRzNwZYopPxC7Tn3yKuxJPbJL5avE5UkY2tz0qz5Erg+ZMTkdAABUNvIoYr&#10;ngn+dXSwxQBnxN8gzQ2N6++R+mf6VmzzPHcSRA4AbjHvzUQlmDBlBY+5oJsJcsqXOSeo7VFHKBMW&#10;wQCe/uP/AK1QSTSSndgCm+XuHzEmlYouS3EYZTkcZqo94m7Cgn8KVUjXtUgMY7UBYppNIFG4HnJG&#10;atJICBkZB7dKlEqDtTS2/k7R7UAWCuY1bJxjPJwMfWoIlgb5izZJySACP1NEgSS2eMdQQVUdznmp&#10;47OYQqyqT68YHTpmgC5pElil5Ol9IojCB49wP3unQEfqak1W606d4BYEM6M2dgGMHHpTLXwxqOoy&#10;BnidUK53leMA84JwCfpmup/4Q6x0+L7TJJO0gOBGVERYHrgvg8eu3HvSurlKLOMt3iF6sUwULK6j&#10;e5KquMcnHP61v3EunLdQrYXCzltxkVEIAPAHJ61oXGgz6gnm29rHb2kA3MXYyPuC85Y8n1wMD2rr&#10;9L8GWdohW6neTcMFYQsQ9eThmPtSc0NRPSPDWsRQ+GdPkugeEMfYE7WI4BI4AHNekeH79Z2LiORE&#10;deGcAA/jk149aSjTjb6ZbIFhw+3eTIQ2QT94kc/StsSSHjcQD2HA/IYrmt73MjbmVrHuW9CM5GPW&#10;uX8P6ha/2fJH5igQzSxjnsrkD9KwtCb/AEN48nAc5GeDkelWVXBkX0c/rg0SqgoI1NWv4r2wlsU4&#10;kkX5SemQcg+tNk1i6KBU2qQOoHf8f8KyJsBo29Gx+Yx/OlJqHNsrlQPO175Vxc/OyjKk/wAO4DOK&#10;YrbJmUdGUED6E1VjnjjiCuwBBYfkTTTLI0yGONjkFcn5R698elIZNdf6lyOoGR9RzVgMM5HQ1A0F&#10;zIpVmVAeOMsf1xSQWqPCjys0mVHBOB09BigVxouIY5ZFZgCWBA78j0/CmSTs0sZijduSMkbRyD64&#10;71cjjjiuCI1C7k7DHQ//AF6W4HyBv7rKf1pAVzFcSAhiqZ44+b/CmQ2ytChkZm+UDrgcfTFaB4qK&#10;EDyyv91mH65/kaSYyGKOKOVlRQuVB4HoT/jUkw+Td/dKn8iKcRiZT6qw/kaWZd0Lgddpx9cUCHkY&#10;NQQ8Bl9Hb9Tn+tWhgqG9QDUKLiSQe4P5gD+lK47DGH75D7MP5H+lcJ8RIDLoyOBnazD81/8ArV3s&#10;vyvGfV8fmDXO+MIPN0OX/YZW/XH9aum7SQmtDT0Gf7Vodhcdd9tGfxCgH+VawHNcn4Fl83wrZZ6x&#10;h4j/AMAciuuAOeKmSs2UtgxzzUUI/cqPQY/Liq93qmm2PF3cRxt/dLDd+Q5/Ss6HVppUIsrK4n5Y&#10;hmXykIJz958foDU2Y7GuvE7D1UfoT/jTZyAob0ZT+tZXla/dSbyYbQbSMKrTvz/3yo/Wsy48MT3U&#10;4GqatPOrciIEQocdRhDmmkurCzN+fVNPtG23M8aN2UsMn8OtZia1N5IWx0+6uSCQDs8tOv8AefH8&#10;ql0rw3o+iyCeyhJnwVMmTk59zn+VbqSSbmSMBSuCS3zHn60O3QaOYmXxbcyfuUtbJWUfMxMzcE8c&#10;YXP5ipH8LvdoP7U1G8mJ6qmIU/IY/nXS4mKhWkY/jUNqM28bt94qCfrS5n0HoZ9tpul6RsGn2kUb&#10;8L5h+dz7k+p+taJa4f77nnr2/lTLkhYw7cBXUk+2aq2+qWV3MYIJAzYyB6j1qWmw5iUKTO0ZwAAG&#10;4HJznvUvlIB0qNiFuwScbo8D8D/9esLxDrx0i3ZoFR5VBY7zgADv79RQk3ohORQ8TXM9n4cb7Owj&#10;JZonYkDCfMCBnqTjAArwe30S1nt21jULlIraKZUKA/vGHU4B/IGuq1fxaNQ0iWzuVEjvOzb1O0Dn&#10;cABg4A/WuLfVLCK7he2g89bcbm81duWwOcKegP8AnrXVCDSsc85J6nU3fjTTypsNEskgihbNucbt&#10;5Lfx56LxkjvxXC3897q99JqeoyIZ5OSM7cBeBjPTAFWvEsavfpfxHZHfRibaSpZCTyDtPT04HFc5&#10;JKAuzJf3P9KqMUtjOT6DjOGzu6Z/HNRi6uIQyJKyjOCAeD9fWoHYFeBznJqE+lVykkruxwpJIHr7&#10;1bt01SJftVtHIUUE7gpKgdzx6VmqWJAxmuhTXZobX7F5at5mQu3K7N2QenXIPfpUzutkIpWZs5Yf&#10;KnbGSTux0BGP07VSNsVujDa5uAD8rIDkj1x2rXi0mEtE9zOqLJuyFXLBs+nAx/nFX7fztLkNtGd0&#10;cjZ3IMgjHUjk8EjIqOe2xVilb6VcFoXu8RJOcKQQT6cgHgZ65qbUdOt7WB/P8xJs4XAGwjt7/iTm&#10;q93JLJIUSPCHjjdtHfvyBk1v290iWDW0ZeR4iGaJ1BR9o5xyOg/pWblLRgjjmfKbZmZmPQ5+Ud+l&#10;V3ZSwYZBIA6+lXZHS7vPOdREj4AVRztA68d/WtGfS9Ok09ry0n+eMDdE7cnnqM46dwM1tzpWuDKm&#10;m6e9yWmmPlwKpLOQecdQOOorUi0OK9T/AEKdTKDkrL8gcdtvv7ZqGy1JbmAWVxJ5CgkB0B6Yxhsd&#10;R+dQwTWSo8dxIxZH/dqg4br/ABdsHmspOV7gZtxBcW1y0M6mFlIwGXBP+I96sRqWkXftCkkbicce&#10;p/pW9/bF4QFuokCkCMI4J3Duec7c4q9HY6Xe+VNZ2qyGJD5saORg5PUd+nHeh1bL3kNIyYrcXjvF&#10;bNiNlLIgO7Hdc+/QH3rXtrW8tHkWz/eGBDKQHGRIuBg5zkDOeT06c1BDZLDrE1vBI0CjMkaryytk&#10;kjnrt7c1iamRFqE8QfzZAdrODhix4bp71n8TsiijfTai0Uct7ymSF6bQW5PA9etR2s8cDrNjcc9x&#10;wPfH0qO4t5ElZG3lcBl3DB29M49K2ItBSWEuLpY3UDIkIVOWI+9nsB6fpXTeKVmSNub+S6Jx86qQ&#10;NzZ5I9AeQCOxJqGCWMARHaDnqTgD/wCtVMqZDHDarvL4UBASSf581rSWmqxZjeAIcFiqxjC4OOTj&#10;H61LSQFTyp7fbJArykdNqn8cEDFRR6bc3Mga5IjZyT83U/QAVvnWnWMRom5I0UHKgHJwMYHHbr+d&#10;WlWTUVMljlZV2qduVxk8hueASP0qOeS3A5mWzlsggnkUFsgYB7e/emQzRxp8rMHzkduK2PEU5hto&#10;tNliCSIFkB3E5zkcZA/HnFcmSwXnGWAIOen/ANetIJyV2B//1/oOlptLzRcBaTNJRRcAzRzRRQMS&#10;l4pKKQBRRmjNABVcuiXAXcMuMEZ5yOQce4zU9Y+oeVHcQXDSLGCdjnjO0fMD+BH60mxxRsUlV0uE&#10;lb90C6kZDjGw+2fWpf3h7AZ9TTuFh1FAilYZDe3A/wD10w24H+tkPUZyccH6VPOh8opYDqQKaJAz&#10;bUyx9hmmxS6dCjGUDgn64A7VWm1622Yh64Ix9f6ipc30Q+VF5VmcbkQ49+KhcBDuLDnqPrXPvrU6&#10;oVB496oxahNcTrawsS7HCqB+NF29x3SOrEsGCGOffoPp+dJNf2Q5yM8H15xWe2iyhN8kwdh95Rnj&#10;ucdc8VWn09IbI3cbrgKWUODlu5wODwKWnceolz4jcSlbVMjOSRUUWqXThXGFJOee/Pt9etcYdUil&#10;uPkDYJyx+7zn8q17y7WLTxNC3YhWPPHT86vRCdlrc0rnVEiBW5OwgjKqxb8cYz09azX1qDeFR924&#10;ZBrmorK/v0F1AjSO7bXQAv178Vu2PgjWrlQHhEKE5/eEDH0HUflSdjNykzHeWXBV25JOGz2zUf2p&#10;gGjOXB4xXpOn/D5I8NfXJbH8KDj8z/hUPijw3pNrppFmCk6ESFsnc6A4bkemc1Dkgseb6jeXktoq&#10;ceXGmwKvy7mByM+tc9JfRyQ4ChfK+YZPIBO1hge+PWt+dIEtnSMtIAd21zkZHuKz9NsDcSmaVh5T&#10;scFT/CR3GMdc96qM1a7Js2yjBdsmXLZHcdB+BrRuFvbjyHMZZXAVST8u0dMEmpWsrezmzMqyxqcn&#10;HCkg9x798fnTQmoXKLFpduzR78kID8o9jzk+5qXVT+EaiyFIbp33zts+fBGNzYHuKJfs8Nqi3LGS&#10;dGwo/hYE5Ge+QelbkHh3U1G66MVqCT99xnn2Ga3bbwYL6AOymSUMMOQYwUI5AJz0POcVk5vqVyM8&#10;4juZHKqI3jIOO5wR61pQ2M9xKJHiDNjjHBI9D3P5GvUF0jQ/DsjzXErKwVd8ank57lmxkfQCpdL8&#10;U6JbRynyBCyk+Wqgu7L/AI5/CplOPQagjjV8DXt6gnuoxbIpBVixUKM8Z3H19q4B5GTVXiT99H8/&#10;I4GEJXI4HXj3r33UtctdZ0+WwWRbdbqJl3TcFT2+Udwea8HGiXTReXK4aUMx8xHIGM+nTn6Uc8ba&#10;sUkEl5NaHzxsWKUK7lRtAP8AtD8qhluJp5tzkpuH7uVV+XaTnBPTr07jpWPL59lKYZY/OEy7grAq&#10;dw4wR6n8jTI5fm4E25ST8ik7C3rkf/WpRgtzO50js9xCPNUSoeHGQw2+p980xGW0hE6KCwPOflwp&#10;4PtxWFaJcQyPDcMGLHejL3Dnnj+YqvdXkl1frp5UqoJBI6gAdeTQoN6Bc2W1OAyLC7iRGJI8vqvo&#10;ARz+dXp54Ft0kjV1GBnB5BPqeOO+PWsy2iezm+eJc2+1kZTxh8A49ScZ4pn2URhnjBlIKsqE44B+&#10;bnoQfepdijdmaKYhtoDEZwrcEH15/wAmsi8limmmMK7nhVGdhyRjpzwenpU9zGLiNDnydvCngbB3&#10;wcdM8Y9apC8FlfSRywtHJLt3bschscjHHH16VMQMyW6N27tEWlUKQY9pyORyvuO9LHPJPZO0ZLLG&#10;ygxlcbgemW9ck8Vu+UjXIKJsXMihQArHnOeM5BGRTJsJLujB8v5t0ewjHIAzyfXOav2i2SBJpGHH&#10;d7bWa1lXYytuRjgruHABzz+VLDcO7G3nB3OCAwI28nHfHGcYrQCw3MRVuI/l2lT/ABfrz1qu0jzu&#10;BcBdx4QjBGOcHjpmi6ZSZctLAFvMjYogYLIjsDyTx09PY1s+Tafa1luJd67gr8EBTzjdnnp+FYEM&#10;l1FND9nAVAT95sYJ+Uhh6nArqI54iPPkidmcgOMcHjkdc9q5qvNc1ir7GRfWKTJDNZoNsbtHnkYI&#10;+bn27VqxabdTYlOxYpc5Iz94nJ6+ueo9qmhT7PaPHG8cI5zGCS/J5PNJLdJJmyjzIF2kFmYYA7AH&#10;jHpzUc3Q3jCK+IgubWE7HG1J7cgR5OfMUD5sgH2NVPIAiLrakJtyMHj5cjtWhHd6ddxAyuUaBmHI&#10;AxuGDkL19ac97apbJHBKXX7vHQ8c4zjryOtUpPYtwjumUjbSRpHevKVZW3kBdyheo569etLczpOo&#10;uoFaWMKGwTkrn0BwQPzrD1i4vFsDblCIVYLvP3go6A/Ws+wnkns23Zf70aYXGOOxBGevetORyXMz&#10;lqT6HRWeqQWkaWU2w+WrKSW4w3txgHPPHbmqT6ym6VYkEkQQR8H5fXqMDp+tciDDOgXzfLlByzvn&#10;GMcdMnitPSdNv50lSLaw+VlDhtrlsYGSAQGxyf8AGrlRgveZmpy2RvLdtfaeyQKxeFA37t8MBj5e&#10;nbqKLKPUbuGGVyZE/hVgTIRxlhx07deazdOtrT7UbS6hSGRXYsjk7jkDCgDHy55HJrdh1FmvDbiY&#10;rtYhBt3EDYBuz7ntWUlbSJSu3dmra2TvmPbEwkyAxO3cT1yB+fpXPvqHkzSWqw7/AJSmAcgsvUlT&#10;2Hf3q39uFhdKLgsXPzMxY5KHjAzx19M9KnvrKwvJDc4MU0wHI+bdkYXI7ZPXkHP1rKOj97YqTfQr&#10;2+rS3EBtrcqXQbkiIwrYP+7wOc8HNZzWDWqzXF0qs2Mokaq24gHI6A8Z9KbpVjtYxXCIJFGwMx5O&#10;DkAY7kHnHNXpYZgnm3X7pULHzAMtkn5T1+YH1wOa0sov3Sb33ITdTSpHAN0ZAx8/GARjmrTGO5GH&#10;nVXXKgyDPDAY/LtST6Wl6sLFwroNzHAJOOMHJH1qj/Z0JIR/NZo+fLzkZz1GPUcgZ6il7rG2aM0d&#10;za2vlyKC3cIMyHHGRzk846VFfTXUSxmfYWBBMi94+CevIwOoHWs+W/NvdLMuJCDxIc4JJ5yevXsa&#10;v3Nv58H70jzUUkKg6Bvl3L3J46VLVmrk8xzer3smySN4/lJGGUggAn5c+n9OKxlv7uKOGG4b90ei&#10;HkED1ParB865c2Un7kQr96VccjIQHPqeKwIE+d4Xby3jP3v4Rjrz15rvpwVrGbZvreQxzQ6iIVLx&#10;79i72bK9s8kjH9a29PvxfIb+AIssRYiBTw6nj5sDr1+ua4GG7a1l85BkdNrDII7ZrTgvVtJW2Zki&#10;dcrj5c7uu4DrzSqUtAubd/PZrJeSzMxZMEROAVCk8jJ5UhsjHHFUdFe0jf8AtFEla4VywwhKKnI6&#10;A9OnOeOlXbudJbdrq2VfLd1Mikcq+Ad23OccdTWBo19Npt8rwDnkEE8DJxzz0GacU3BpAdg7lb2W&#10;a5VbdBhljKKc5Hz++Ccf4VKdNsIcMZyscxCsqHrIwyNo7qQfXNczrl35119oljCNcDeSG5VlGPU8&#10;Hj0pLOcTOsaOLcnrMxJAI4XHQH8BkVDpvlTuM2Lq3Nnd/ZdSRSJRhQiACXoc5z1zjvxWOl1HbLFL&#10;FwWK7Wk+bG3Pb69hW6zooW1lJlwDl3IxlVBwjHG0nHt09a4O6eJ5iYgcHG1D1HH+NaUlzaMTOjuL&#10;x/tO+OTMcqEk9AFOMgDtz09a39E1a2sPEdvqRQLskwSn3X3DaV9BwelclZxQ3MawAFWyMSNwpx1T&#10;6c8Y71qW52P9okURY58uPkb/AO9jOOR3HelJJDi7EWtrdW+r3GnSBw1rLIiYJbgEjgHoCMVXmi+z&#10;MWRWxhMKAFx83OeueeBXQ+JlWC6trqd8zzwJPvHXkFcEnqcYrFuds2pBYnRgsYjc7cDdknHPRjxj&#10;FEXogluaUkcEtukYnMSxkxswBLAOc56Y5/kaihMOnXH2QyFyCoL/AHQBjI4B4NLq8FtYXMdpGxNu&#10;8STKOjMJAGA7k4OR+GKmkV7my3QwLIAFCM3XcMKSfYD15pbILFbzZDdOnE0q7VKnknIBwWIAPY1z&#10;+p6HNDKWgA2nLEZ+53IPJ/Ouot9P1W8kDxIWJBHmBTlRnAAA6+gJ7VcuPB11IRNP5dsNq7nkk2Es&#10;OvGSf0rSGj0DlbPLyYwUQkDA5I5NaNi6MzwqgYbW6gdeo68dfWu6t/DXhqwUy3lybgkH5Y0JH4M3&#10;B/IVKuoeHrWP/Q7IED+KYmRv++Rha3eugKJyMOj3l3egaZFtGRnGSRngnAyRyfTitOPwTq7HdqDJ&#10;bRjqXZUB9+5/8drWm8R3rQ3SwXDRlGQqqgKuw+i8n9a50390rO3mM5YYLNyevPXOKLMaSOltvD/h&#10;uwz9rl+2M2BhUyO/duPx4rib++sjfTNYxiKHOEUgHA/LHJp+qXcqxpudmeSMAEnPy/8A665zDntm&#10;rjHqTIvPeNIM8k571TaV2ByfyqaO3mYcLj3NTJYseXOKsgoqcnBpu054rci09GO1VLH0HJ/Ic1oT&#10;6PfWtm+oPZzCCLBdyhUAE4zkj1pNpDszlVjkJ6VKLWRh6V2kWhkxNJJIB8uQAOoxuHU9+nSqL2pi&#10;ba4K55XIxuB6EZ6gii4rGALJscnFSrbMu0bidowPYZz/ADNbJhpPKPpTAzVE6cqatGe8IwCAPerH&#10;l460bT0C80x2KqCTkyAMSckmmFMDFa9rpmp33FnbTTe6IxH5gYraj8F646mSeOOBVGSZZFGB/uru&#10;b9KlyQWZxWxRTSlelQeBFKo9xeqAwDfuo2fg9OWKVdi8JaQlylvIJpQyswZnCDK442qvv/eqXNFc&#10;jPJTG3XHAqe2069vW22cMkx9I1L/AMga92ttD0y0OLW1hRv7xXe35vuqzp0s00SRTuzEDDAk4ypK&#10;njp2qHV7Fch46ng7Wvl+0xC3DdPOkSM/98klv0ret/APmENJdoFIGQiM5z367B1r0XVbYLFDKoA2&#10;y4/BlI/nirNioMY/CodRlKKscZY+DtHjTfJ58xDMpDMIxlSRyEGf/Hq3/Lt9IhjewtoIcSorERh2&#10;2s237z7jnmteGILLcRr/AM9N/wBAyj+oNU9UIGnXKxH59hYN7rzxUuTe47djVubl4Eee4kZiq85P&#10;6H1PtXDxWE17q0013mNZkR8d8DK4H4AV1UMtvcJHcMdwADD0ye+PWsTUtQih1CGUsB8jofzBH9aF&#10;oB0Jt4fsT2sSgIUK4+oqvp8/nWsLnq0an9MGs+z1yyuLmCyRjJJM6x7Y/mf5jg4HsOaTxSlz4R1b&#10;+x7aCaeMqrQyFc7g+e4AHBzRZiNK/k8uW0mB+7OAfo4K/wA8V0MbKeQa8unXW7zH214bGNMEmWQF&#10;sg5B2R72z+Arp7LS5cRy3Ny9whw2FBVSvsMg8+pP4VTQWPTNHuoofNjdgM4P8xWn5zvK/lRs2QDy&#10;No7jqcVj6RNaJcWT2sYgWZp4GQc5ZVDgk9zXUS8XCH+8rD+R/wAawluaLYyriK6MJZiqbcNx8x4O&#10;fYfzqb7FGf8AWs0n1OB+QxV6SPcjL6gimRHfEreqg0rjKdtDHG0ixqFw3YdiB/8AXqWYYKN6MP14&#10;p6LtuH/2lB/LNLcr+4Zv7vzfkc0gsBFQ24Pl7f7rMP14/SrmKhhXDyr/ALWfzFAiNxiWM+uR/X+l&#10;MnB8l8dcHH1qeYYKN6OP14/rTpEypoHYjBDAMOhGajiGGkH+1n8wP8KIP+PeP2UD8uKSM4uHU90B&#10;/Imkh2CTh4z/ALWPzBqQ9MVWuZ4QnyMHZWBwvzHgg9Bmsq+1s2oPl2k8rZwBgJk/RiD+lMDbgOYE&#10;9hj8uP6UL/x8MvqoP5E1ysN34huIQ5Npp6FjxKxeTGfQ7QKr3EukxyBdU1Ca5Zl+6pZVx34jAH5m&#10;jlA6XUNQsLNAbmdI2DKQpYbjg9gOTXL+JfEVmNImjihmlEwEats2ruJ4PzYOMjqBTodX0Kxdv7Ns&#10;2wVwRhU59dw+b8zWcPFs0N21pYWVvbcBshdxOc9+OeKuMfIG0M8EnWk0ya1t0ijRZnffKJG+/jhV&#10;UfNgjrnFddZ2F9cxu+sXUzjeQqRYt1Kj1/i/WsQ6lq12oaa5cZ7J8v8A9f8AWqNssst1MJnaTa/8&#10;TE8Mo9ffNNpt3EpJHbW9vYWRxp9rDGXPDfeYt7sef1rTImJ3A7T+v59ay7PatpEQMbHA/wDHv8DW&#10;61ZPcpSKiebIrCZidrEYzxxTJUVDEwHRwPzBH9amT/WSr6MD+YFNuOI9391lP5EUmDbJDUAOLlx6&#10;op/UipzVZuLlD6ow/Ij/ABpAT96rwcR7fRnH/jxqUmsi71O10u3mnum2qJCAO5JAOBQgMjxvfNZe&#10;H5ihKmQhMg4OOp/QVyWg30NjE9yv+tZBuLEBUQsdo57sMVW8bahBe20cssu4FGMUK+vTc3sa81uN&#10;QkIQXEwRZdrNuYAcjqfpmuqnC8bGMpa3PX9I8Rza9r9tGVTZGkrHHRfTrz2rgfHOtSX2sSwKf3ER&#10;AQepwMsayYfFdholxGmkk3JR/MkkAKh8LgAZxwCTXHXurXd9O9xKFDOc4HQew+lVCnZ3JlLQJbgx&#10;lgvBzkGqn2tljIDHccg47qeoJ/AcVXG55MsepokTYcnGPStGZlw3tzcReRuLQoBkY6AdPw9qotjr&#10;0prqIyApzkAn6+lRhgPvdamwMR2zT4IJ7qQRW67ifUgD8zULsOtSWzqr7/4h09qOgjUgs7SAst/5&#10;iSLwdpBC++O9VEeOGRl/1hJ+VunQ9cD+VRTSOzNKXyzDknkmoEwTx1qEu4rl6S8kMolYdDnA4HHt&#10;WjNc7wgEPkA4IdBtznk57Y9/asRg+NpHAGeeKVpcnOcLjAXJ6+tS4Iq5b8x4n653jHzHPHYj+VOl&#10;uN6hR8gjztIyck9RUEkHnWyPbRlsEl2GTx05HQc1QOcZPSmopgaFs9ulwrz7th+8V+8CfT1+lbEW&#10;o6dbt9rhgMs27rKAR65wOBnkHrXKjPbtVlJFU4OSG4OPfiiULhcu3G2Qggt5zkkj+EDtg9c1as4x&#10;BatdzcZ4hbudp+b047VRgnlsJxLE/wAzKQevy57Z4571oywx3Ft5gnDOmMrjAUdTiofYBWeKXzJs&#10;GRixwMZHPTJ/P8q3LG/higd5QI8EfOibFBXPXHJz0z2rOeFYopFti0UsbDcp5cccYIHI/LrVOTS7&#10;pNQgtbhubgryDnAJ68nGfxrNpSVmUmbMUjXEsupWyRJJASdgyQ+3kkemevue1ZFrOVuhNOipFOvz&#10;bV3L3wWBJzz171Zv7iOGG40yyY/u5DhgcBxkcEHOQDmsVvIWJORG6t8yDdtYfXtTjHS4HY38Gl3t&#10;k1zZRsLuEsCsaMVK5O35emCOc9vSsaMatDapFBHIiEN5m7kZPyj5e3B9O9btre2/kRS26QxxgZdF&#10;yGdgGHBznBxnPrWffXVrF5i6czypnOGYNgtgnDZ+bjjBHFRFvYDn0VrVRMrrg7SUxyMD1/pWo2rI&#10;IlaJHy4KsC+FAI7Yx37YxisqBLQyESyMq5AwoDZU9eTxkUNDlx5O4ofubuDtGR0zx0rZpPcRas7b&#10;7VL5Uhyh/iAJYHHFdJ9hRIzKy7DGdp+bBfI4zgnGOvIrFile8MMEaRxCIfOA2zfnJy3bI+lbw1aO&#10;1hOnSx+dM/XdnHJB6jacYNYVHLoUjk9a0+eGcyskuY1AkLuHAY9Cp4yCORgcVSNo0kBZjs2ruH09&#10;W7/SuruZLSyvSoiaQOgXGM4YHjAzlgfc1T127t/PRIImjkwTICNoOeQcH/8AVW1Oq9FYTR//0PoO&#10;koopDFpKTIziloGgpKFO77gLZOOB3p0sc8Sb2THXqQOlTcbQ2kJx1psPl3AjZZRskGQQP0+tTPFE&#10;kY2YLseC57UnNIaiQbx2BNLiQjOAo9TTrm9itbjy3kEasMcDocdj1rIutSi2DYS6qeRnqetLnDlR&#10;pShYQzSknZjOPf6VTvDZ3NvLZsCUlUrnpj0PNYN1qtwxPljZvGPX+dVG+34DvkBhkbiBx9Kdm9wT&#10;sdTb3kcVpEIo1G1cEEnGU4Ye2BVSXV2GATgc8D3rHsJiokgnOzLCRGfhc9GB9iKzb544fMWFy4XD&#10;bh0KnGDn8RWdrOzLfdGxLqTZDAkEd81QfV/MPzT9OOtcle6jLNEUjcqADnA/nWDDqVtv6EAcN3A7&#10;Hj0+lUk2ZSlZnpBurIxB5ZwhbO3jdwDjnGSPxFZt5e21giSwkTtITgcjAHU8fpzXKSOM43qhU47k&#10;Gs6R8uGZ8OvTn5T7EVSQOemx0T6pKXJVlGT901VTU5bWdZ4XKtnIYHkH6+9c2+/BKY2Z+4jZP68j&#10;6U62aSdUkKkgErkDsMZJ+lVyozuz0vSb/XdTYy2gkvAp2852q/HUgjke9dCfDvia9i/0+4WJMZbn&#10;cxx2IH+NU/Btnd29jcCNwsVw4JUZBDL3/EV3oF6UVDLhQMcDn8ScmsZStsbxi7HN2ngXTmxNcTvJ&#10;kDIQBQcce9dFB4e0S2IMdqrkd3G/+fFXra3WI5BLAgdTnBq+WUdSBU8zY2khka7BtjQIB2HH8qSY&#10;SmJ/KbD4O3608MDyAT+FJl/7uPqaVxD4XDxq47ioL1IZLZ47jGyQFGz6NxTUZo2eNzxkEbR2P/16&#10;5C5sdXvp5YXUuAxAZiSpA6HBwPypO41G71PPj4fSO48m5uVXduIIIP5gf41oJpemRDYPNmIXIVB5&#10;ake2ef1rrpdFg0m2+2apdiKJQFYqNuMnHX3rnL/xnotkpg0OLzJE2+XMx4JBBI+YdCKkpuK2M2VL&#10;WO0mvW05Y4bc7ZHc7mGen3uR+Ap0Ou+Hn09bu6uJUlXH7mMbCxPUbuRj1rhNW1q+1YzJfXOFuGG+&#10;JvukgfLwuOmOKwpkgYIjyDkEknIPHcDuapPSxk6j6Hdat4kwr2+k2wgQuAsifvJNuO5PQ59MVgap&#10;4q1h5re5muHOz92dp7L046D6msVYJFtQsUmVQABx94jHXFGY5EPzgsVGGySD6EdOf5UjNybL8+uX&#10;gSMyTmViCCZBnO3nOQem08YrTttQtrholV1DhWVTn5znn3xketcrdvHNE1nfFvMUkqzAAMQD0PuK&#10;ZaXQ8kOoBaMqrFR0UYwSevTviolTTQ0zs/OXcsdxndEA2Wzxn0Y9QainxcBRayqsq7iI+u8fmO1Z&#10;8CyQ/upSZVLbgDkkA9Rn8KS3maKTynYg+YWU9myOSD2rn5dS1qVtQu7n7HPalGNzEucAZPB9+cda&#10;xLOSW6gR4FdJkT0+VivOM5/z6V2LRPdTYD7Xh4BOCWT/AGvzrKhtLS2uGnTcA4z5eflUk/MAO2Tz&#10;WsJq1g9mcZdymG2jnkQLKrHKknI7Z/OrGjyvekloxiDrJwCCQcDPXnn8a6WK4geV42VT5fRSMjb7&#10;59c0sdppluoeFAM7gxT5QQccdOcGtXU921ifZleO4mumHn5DDIHJO4deAe1RzTTwReZINytIwbn7&#10;2Rx3yPX+tXFuLG2zI2A/Uck8njrz2p00lrc2nlOpO9h8x9R056isreRoqehWWWTzmkdCyMoYbj8u&#10;f/1VJKs9yJYypVhjDDqmOB+VP0+GRkKwbVjjbYSTkjAOePrVh5o7eZVUed5pIy3yqOB0/wDr1MnZ&#10;6CcTej8treNI2iDggAjhRu9jk4P51HJErwgvGQUPDLwOuCM9SOBUCXlvB82FQhlDbfvBeDnr2znj&#10;NS211CsklrdAzMCShjyDyMck4xkVyttanTGSejMqeza3mk8pgkScrjkj6njpVaQWyD984kdsnHau&#10;guZLuRVRolEbZUSMM8jpkDHPr1rjrjS2g85orj5kIGAeApI3Zzg45ropSUt2J04rVGnG4jOUA+Yh&#10;yVxxj69/rUn9pIzqkaGR1zgZ5Y9cZHB4/PpXNTNDalY7kYWNtzMMndjoARggEdKhfV4kDrYrw3V+&#10;jrt+6epP14Gat0+YhyszsL2+Mf77y9ilSMfxA9sHgdPeqAvXvI3ZpgcgCMBPu8E44I/nXIPql7du&#10;lq8oba42ljjP1Y5x14q3poNjqsiX4Zdo+7wB8w6g+x6YpOjyrUl1OZm5E8cVssrgTMCUdV7nGRg8&#10;HOPy9KmtHfyyrqjxyFTvDd2JxwCDnnp2xVJJBFYXE3lqzI7tJ94BlY9vw6elVbSK5GmrgR/ZmyQM&#10;5kUrhlORjJ5PFQ433G9Deu7aK7tJILxvKEbh8KSQyj1I/Hk1wsV+tuWVTsZSQJOcsM+h4U49K6+E&#10;vJbsk+AWDIyZxuUjg8d+PXrXH3Gg6gjlp1EcQGTIOV/Ada1oK14yZnN3NjTbDTZI0vb6fa9wdyjP&#10;CAAsAeRzjH51uJq5nvZLhZH2RKigj/V9R0yMHGc+tebpELeXM8gZB3TJBHfGcfyr0PRdRWWWdVgV&#10;7XyxGhYAhHYcHA4OQcdB+Bq6tL7TZMX0NrUZRNZyTLu3RgNtABZgxwpUjPNUnsIFilupHZZhjZsw&#10;ShUjHHAzkc+lTyajFBPJayFIEPzxMvzAAk4AA6Y9Kq2sgtZiUVnWZgQ5yQQ/BxjI6ngHpXJHRWRT&#10;ZmSy3urPG5xF5SglmwdzDnAXt781q+bcRmPK7BFkTAcDplTn06Ypl3pc1xbNLAFe5RchlPlkEgjc&#10;RwP6g02J90ot72U4U7GVmIDBsYAPcD1/oabmmtBa3MK8mWS4WZpC/wA6qAz4G9gdxyByMnt0FdQI&#10;Y5Z5pJmxPLENrr14GCRnA7Z6VT1m3t5bYTyAEwZEci8AFTkcA9CT9DimNv8AKU3UhHABXa3KtxjI&#10;yRzjFKU00rDSL81u21JE8thswGOQzMMjH6c1TLyveJsVo2z8sTD7zKCSB7d/oajXUbTb9mEEkcke&#10;7DFsn72Tz3AwMZpy6kJnNpp67WDiQEngAHDe5JNCUluhXE1GLzBJJIihHy7bSVZDnOXAP6imQvFH&#10;LJIW+fYoV3bKgcsEBHPQippxc3ttJbXeBlPNV8AMeOh59MjFY0TQWB8qEvJE6cMxAIJxyB9M8VUX&#10;dWCxYfLXTwwqsshT52OR9D83DYxmsu80eMawZLt1SG6zIuUJ+ZQQwOMfXrV6S5uDdjz5mkLMC3IG&#10;AR0yOv0pk0rxNFCsjyEklN20BQ2RyTnr7GtYtp6E2KUWiWtvfBrwpsmJ8tUDAgrjqOeMc1jX2nXL&#10;TmYoDDKVyYlCgfw4wenPfpzXQi+QfPBKzS9RnG/dzwCOACB6c1pyea8ax3cmwyhg4GME4wc44yp4&#10;/pVqpJPURyd8blbMwpsC8u5znDAY2hgSCSK5uN2WUuuCVOT3HWuymgiGnXIEkjBPlKFBhNvJAOeT&#10;xWCmikKHmlMYdQVYr8pY9sgkY6VvTmrO4M0J57W90/E0eW6JIMbs5B2Djnv39ayReb5IreQ7Y4cI&#10;M87eevJ6/pV++s5oI4rNDJFHKOfOOAGUnPIGOo9M81nQRSxPJbCITD7u5RkH6NVQSaugNu9C71ub&#10;p9hQAZVTlhwM8kgkAc0l1p1vO63H2/zHK7WLDkenpnr0HNXm8M63f20GyNpCeCuD+7wMcEfL09/r&#10;WzY+EPssKnVpYoXDbiXYA4x2Ck8/jmktFdD5WctYacTbm0kdo5dzMhc7VbYfujuM+vrT3hef/kGx&#10;PCGHKtnBbqdpHp0x3NdvFB4WsZtgd7uRASo2heOudz5J6dsUl14mto45Xs7WPzEwwEgLtg4weRt7&#10;59aXLJu40kcm/h3WdagtpkjAKRtGQck5ViQCBnGa1k8H3cribVZ47aNgC2SExj/Z55HvSXniTVri&#10;3WZrghX4Kx/IB37c/rXLTXc0j72dmYdyST+ZzWnI+oaHf3b+FbdLVbi4a5mtl2K0S9gxZeSD03Hv&#10;Uf8Awk+nx5a0s1HP3n+c5Poudo+grjrhmubCF1GWTcrYHTac5P1DCqogmaNSIyA3AJ4yxGQOfaqU&#10;Eh3Z2dz4m1e7VB55jyJC0aLtXKAEDjnnp1rn7vVpJ7IZAEmACe5B9CcmujtfCOo3sQQBowpQ7iMA&#10;nGGxnB6e3atS3+HEfBvbwkZOVjTt2+Y/4Uc8UNQkzzR5X3Dc+4gkA5yBnHTNJHb3jzGKCN3k+7tQ&#10;Fu2e3517ja+DPD9sEP2fzSgxmU7snOckcDP4V0kEENuNkKLEvogA/lUOr2KVLueDWng7xTdOB9kK&#10;pIOXkIX8wTn9K62w+G0ySiTU7qJY+cxjJJ+pz616juJ4GTSCP2AqHVky1TSPMtV+GUUzwtp1x5m1&#10;QhWXIA75BA5ye2KdB8KtgBuLxEHcJH/ViP5V6azSpjnj/IqdJIejkOeuAc4/AZpe1klYfs49jhYf&#10;h34fRQZHmmI6ln2j8lArftfCPhu1UOllG59ZMv8AoSRXVeazr8sTBSMlsYH5tVSS8sYXAmniVm6D&#10;JkOcZ4CjHQVLnJ9SlGKK8dta26hbaKOMD+4gGPyFQappbatpV1YOXKzxvH6AZHB/OpJNUgZgIZZn&#10;6cKixg/icn9KzINVN2gcWoBJI/fO0hBU4PHyjqKSi92JyVrHjVr4E164CxX2pRQBFC7Yi0zDaMYP&#10;lj0969k0mwji8PW2mXEJvkiiCeZJGFDKM4+8eMDjrTpb29jmijjcRJJuBESqnzYBHIGegPel8kzg&#10;/aGaTPHzktx+NbNt7mastjl9Q8F6JMTNb3MNif8Anmr+cPyHIrnl8IWwk8qe9ZjtLgQxcEZx1cjn&#10;8K7C0gRIUUAAoNhwO6Hb/Snz4jurZ+xLxn/gS5H6qKpSa0uS0uxzaeGtFgRiIJJ3AJBmlOMgf3Yw&#10;v862YYLezKmwt4IeAQyxKW5GfvMC361oMqqfaqqMPK2N1RmX8FJx+mKOZsQnmTPqMKzSO6yxPwzE&#10;gMpB4HTkGtSKJdmwjAOQfoa5+8u4oZbWQsPklGfowKn+daLalarkNKi8Z5IFIB9ooNlEDyUGw/VC&#10;V/pVaZRHd20nH+sKH6Op/qBWHD4n0yF5rbeXbzGKBBuznnAx75pJbvWNSdWs9Pn2KVYF12cqc/xY&#10;4p2YHXvhTmsW2uIob+aEnB3tjn+8A39TUIi8RXo2MIrQqRuy+9hxn+EEd/Wsy68JylxdX99LIWdV&#10;YRKE6nGcnP8AKlYDoNZvYY9NkYuMjay89SrA/wBKwbHxNp8Kn7RIEReN3XJ9B6mr8XhDRkx5yPPj&#10;/ns7OPyyF/StnT7SzWCN4oIlZMplEUY2kg4wPap0Gjk38RXd1du2nWc8sTqoGEIBK55LHGetRSjx&#10;LfK8Yhjt0YfxvuP5Lk/pXV6ld2NlPBJdyIgO9fmIHUA5/Ss2fxPoUQIWfzD6Rqzf0xTT8hmRY+Hd&#10;TkgAfUWVPulY48fdOCMs3t6VYn8KabBGbm5aS5KYJMzkgDIzgLtHA9c1Uj8ZJC8kcVq7h5GZCzBc&#10;DA69e+azdS8R6pqVu9oI47eOQYbblmI7jJ9fpTVxaG7baXBJfeZpxitUgbKbEUuxHG71x6c81seJ&#10;NWu52tp9XuFmkSKSPdtEY4II4HHrXmEMt/uci4kU52kqduRwR0pktsZFcuSzEHliWP60NMLmvcan&#10;BKzEsFB9On6V0Vv4xgtLWGxlgleZIwM4CqQOAcnnp7Vxxt0KZUfeGfzro7/R2fTtN12FQI3V4W9S&#10;6gN/Q02u4I9u8KWUraSuo3ijzTMLiNe8YICnn1I611k2A0bjs2PzyKwfCNwLjRcn+4D+laE0qQ2x&#10;EzqGViw55xuyB/SuWT1NEadV7fHlbfQkfkeP0qJrshkMUbSKXUN8rfdJwTnA6VBd6td2Vz/ottEI&#10;Af43UO3v1JFCRRaMc32hXCNsAILY47Y5qV1DIy+oIqpN4ks2YBpiC0bDy40Lc+u44HcViSaqHHyp&#10;IwP95gv6LV8rJudBHIgt0d2AG0ck4qFbiL7SyqS2UB+UE9CfQe9chFqUyzvHDFHH5Y4blmw/PU+4&#10;9KkN3eSHLyt+HH8qOUVzp7y6EcLNsPHIyQM49Ov60kd5Leb47GMSMBkknAH1JI/ka4i3DFXEhLFZ&#10;HGWJJ65HJ+tUrlLm5nRLUtFGCd0qnB6YIWqVMOY1pdZubfdDNK0RB+7EnPP+0+Mfkao3GqCJlufs&#10;7z5K5M8pcAZA+6MDvWLEZHtYjKzO4GGZjkkjjkmtOdPMsJB/0zJ/IZp8qDmZsy3VxJL5g2xnG35B&#10;gAe3Wue16a7S1WZJXG2RQwDEAg5HIGPatrcHAkHRgG/MZrO1ZA+nyA9trfkwNNaMTY22iXYDjPvV&#10;PVIlMts3qXU/iMj/ANBrQt+FAqtqgHlRP/clX9cj+tO4ipbxDPNZ08WzWIG7PGR/3yf/AK9a0XBN&#10;U9QAW6tJfR2X8xn+lCA6HekMDSucLGpY59AM1Ya2l0u0g1a4ZZE1FFdQpxswM4JOB0auH1vVhJG9&#10;nE3y4+c+vt9PWtHWZDc+ANLnMhdYZ/LOT0DRHAx9RTsCO806a9vrVktolwSSDvU8f8BzXW7gwDDv&#10;zXB/Da7RtHjjz9wlT+ddQNStlURglmHG1Rk8fSuea1sWi8pxcOPVFP6kH+lMuT/o8nspP5c1mG4v&#10;ZLoGKAqCjDLkL3B7ZNSvb3k6FZZggYYIjXn8zn+VTYZfLrjOayL/AFbTbB4Zbu5iiXcyku4H8J/q&#10;Knt9OtWgjaYGUlFzvYsM4546fpXi/ijwqr+IbyYFY4nYOqgYwCoPHYc1UIqTsKUuVHb6h8SvDFmS&#10;kEkl2/QCFDjP+82B+Wa8W8R+PrnWL157e3EUZ4VZG34wNucDAzT5rHT7NPtatvaCSNtrchvm5FcH&#10;eqFvZ1AwBI/A6DmuqnSincwlUb0LAvb29uESaVjvOMDj6dKy2XaAWOSfzqxbHbcwseP3i/zFOubO&#10;f7TIiRnCuyj6AkVsZ3GWWDcBT/EGH5g08dKWC3eGVXchWBBAzzQSPrSYXG9DTZmDEEdqR2I5qGaU&#10;s24kZwBxx0pAN8xsliTn1PeoWfmlznrTDj0qRiMWPNER2uCTSBWbhRmpFGwbs9uaAHfeJHGBzT4n&#10;ZXDKcVGu1j7HuKeBGq4JINSwsIWzkk8mnWflm5XzV80DoucZNQHPXrUkLGOTcCQcEDBxihgdgsJ4&#10;LPtB5MSoVBA6DPHHrWFqaQ7gbVUVBw2GJJbqevp7UW0jyStK8hbOcq2cYA7kHPJ4Fauj2Nhd3Hl3&#10;sRBI3bC+xVBPA5IOMYP9Kw+DVjOTZXTDMrKGHGe/0p4x8rZI5IPp+HvXWa7aWAUrCZmdeEXgxbW5&#10;+U9RjjiuSiiBZs/gM4wa1jLmVxWLwkkMYjA2xMMhTgkc85PX3pVQOQVwPXuAPU/4VAXwR5Q966KZ&#10;NMFghs2C/OAylfnbjnndjHtjg1EnYZLCm66KCYAOuQ4cd/l5J5/D0qlqWmm1lS4km85RlWAIU5HA&#10;xgnj9eKdYzxBxaWuEeTK4K7vlIBYk8+np07VHqp2yMl0H3kAo5OfMUdCO3JqFfmBsoMfOfdswm7H&#10;XkAc4/Gq0r5fKrhe2SSMe3pT1UeWz7hvH3RjJNIgG0vMQA+eT1GD6VqhEoulSLYgGD97IB4BzxkZ&#10;H4VXDAcR9ex6cmopH3FjkHn+HpUe95Gzx15qlEDdkg0pbESxT758LlWUjJOc45/h9e/tV9ho8NtH&#10;kPM5U5Icoob0Ixnp15rnEKoACAQWHX/HtU7FGZdw24GMgcZHv396zcfMEdMp0UkfZICsm5eGfIPv&#10;kjqMjj9a1dUazZo7hMpnJ8xGDsuOQvPQc5NcRJtYFCOAMn2B71LJfeZCYYxiMH8fYk1m6WqaLWhJ&#10;He+XvnIyc529/wADzitDUNSm+yR2+pQ5UKVVt4J5APbv61jz3kc0KwogTy+rfxOO+ar2+pFcMkKs&#10;Yhxu+br1yCMflWqh1sJn/9H6LS1mYgsu1e5NXPsUAX5ifrmo59Rt43EcTrIc4KL8xJ+ueKqXtlPq&#10;CgeaI3BBK43AL6Y9TXLOrZ2uaqPcy768s7WKTEivKjFdpPUdQflrI07xFa2dy8F2N8TvmNsZK5PQ&#10;g10c/huxl+7lT/n0xXnOvae2n3hCbBswBjcSR65OQPpSjUjLQqy7no0k9ndwytDNI4kkVcYICPjj&#10;I4OPWuLuvFd7LstpURWgchsg8leMEGq9hrcQtnsb5iAy4Lg5J+bIx2yKxdXvEubh7nTUJU43eZhX&#10;Jx1981Mbp2ZM7dGbujXOoQNi4laG2cFsqMYx12jr09K15bazu2kEGoMvlqr5kOAQ4yCCevvXlFzd&#10;390wlu3aTZwBwoX8P60kUIlV5ckFcMSOuDwfyOKtp73D2nY6a9mt4JVSOYSFsMGAP+c1OusWUC4m&#10;aR2JAC8AHH1yf0rj1jjmIKyBgp+VielTS2qxjeXBb+8vOB7+1Nz6NkqfkdJaaqZ7yCJI03A8kncA&#10;u7lgDxkD14rprh4tRtbgHUJAqtvAjGdsS/e3Igwc885rzWNI94l5JHAYDPB7c+tdPpevWWlr88O9&#10;3YjJPO3GNv48VLlrdF05LqdDfWmn31tb6hZWZkAK7CuBkBsklOSRwRzjrWR4uVmtlv4WXah3H1YS&#10;dOO4BzVf/hJb9IniTMsZUqGTAZAemMHqKsHU7N9OWG7dI2LGMKSCdj9Dj1U4OKnn1NHJNaHmwZrj&#10;zNhKyAkA8jDelQXNuP3bmGZSzBN+05HPU/nXYX0xt7cqGJmUsCF45UkY5x9ayLaee5m2gYwMsd5w&#10;oJ6+/wBBVqs90jnaGzWpjmVpn2xsQh44zjGfWrV1o2l2dwXhD3J6gN9xenQDk57Z6VYge0S6H2wN&#10;hMlCoBB49T0P4VvW72EsouYCsXUKsnzHrnd83HSpdVlRgmYsFqbgtFBAY+Bh0GWP4ckYq8mjaiIm&#10;FxIQn3sZAHIwTyR1HtXTNOyxEzSbFBOQCEXH4ViXerWSW2VmDoD8vkndjHUbhn8e9RztamipxXxM&#10;3/CcrQ3Utkjt5L/6oSZIBX+6eMgj0wK7qWe3tVD3c6RA9M4XP0zmvF4dfi2JdaaFMqjKbzlgR+dc&#10;9e+Jn1Ob7RezMJP9X1woYdunFTzt7IUpxWkT2fXfFem6VZNLaMLqdh8iKcgZ7n0rzF/G2qNKj+cx&#10;K/vNoQ7cn1AHQdqyJkF5btBOCI5B8pD89M5H0NVn0dfsyvHKWaFRsBGACPXnv6dKXNH7RnKTexst&#10;4y1ZCs5ncKxyoJI4bB5/Hp0rr/D3j2aNnXWAzqxzuzkqOQCB0Oa82TSVubYPdASlPlYMOVUjJG4H&#10;txiqtlPJC0lu7blBLIr/AHsHJwev5004/Z3I5n1Pf7PxlpVzM4mIABIjdedy5GOOoq9N4x0OEEPL&#10;0OAcHafTn3r58EsbRyGNfnwVKKeCVO7v09eKvxaqcLEg3+cu4FuQCei9OnualzktilK5d8f+MJNS&#10;m+zwCSOOFThem8tjOeoI9OK89S1unMe1wC5GAPmxxkDAGPWuqNyb7928KwzRsGU4zlCOQM8celVL&#10;i4jVPIij2gknDDaRjjj6HmtY1dNhWuzBmN9GSiwA7SCUPQjOcgZxkEfWpmjDRAysYhndjOWXHJHY&#10;gc0+1WWW4BnOQuRkchjg4P19adbzOsZEh3GTdhlHT2ptlezC3kiiZ2iztZuFP88dcUkPlyKYHZmE&#10;RJCrxtH65AqpdYdFlDYYNjAXk/U1JBdeVK8nOSuGOPvZ5OMehpNaD5UaCQglSCXIYD5gCR9CQetM&#10;ltUWaQwxxxb8Hp3HUHAzz0NQC9DqURSF6A4wuff0qu0reWyhgrIFzySQenWpswUUaV1dNBl4sJg8&#10;45464rMXVo2LFS6fN0PoenWqMjySS7NxfkbuQB05B/H1qrDOYndZUUxnk7hkgjpg9atQRRuy34yr&#10;RMST94evpn8aoHU/tG4Nx2bPbPf6VDJNEcqymJwBgH5QQDnv9eKpLdJvfEKh+FYHqwJ96aihuRem&#10;BQNIjkB8bhjgn69c9KdFJE8flkFsJwc9R0OPzrL8q5ltWVf9YDyhPrjGPU8V2+h+HdNhtobjUkZ3&#10;mbBVnKp6gYHOayrVY043kEU29Dm57hJXWOPYing8YHTArPa+ZZP3vVTgqeAc13t7oMdws8NoBA4d&#10;ZITxj0IZeTyPQ+9ch/ZW25+zXoYOeWODkt/CVIzkHp6UqWIhNDaaLtvJPsc2MBC/IC8fJGBnqe56&#10;mrFrDFPOzsolAYl1zjovU89M1swaHbwW7zWLXAcpuzgYIU5x0GeKzvtMkUhMcG1Sc4PyucjjJ6fn&#10;WHtFO/IJxtubVu8MiRyRogfcCq5xx03HHB47d6nbUYbeWKCdkBfqExgehxnnPpWBbSQBkhheN0Yl&#10;Qr5ds46ADGCB17CmPBIlrLJcTRyiPAjWbDAGNsE+vXoO+aydO71GaYa7RPIZ/tBDHJ28Z3Hbt644&#10;Ht+FLf7sPNuSOGRSrKRmQN0JOMjOent3qndfania+WONAsZGAcsytj5gBjhfU84FaNvNfPYiYLGT&#10;g+aOMKBkZx2IOCP8KT93VDT6HKarHGqRMwKwFTzxnJJIIycgfWuKWZIXVoerFskdR6cd69OvkAli&#10;QATRMj+YxjBZSSMnjvj2x3rzPUbaa1uvKR1cDJDKRtwSfTp9Otd+GnzKxlV7kENwgeRJ4925W2nJ&#10;BU9iMVr/AGmCe3dHLGZGYqSQfuDrnrknHWseNNhLF8OB0UZyPxqupWM5jTIP5mulwT1MuY6HRtQv&#10;oJJJLaMu44DZ4VmwAWJPIzniu2vLu1QRTysPNiDMpHQtwCT7/WvNdNv/ACrlZGUY5BJz0/xBHBxW&#10;m0iy3weRsxbgGOcZB6/TIFc9WknK5UZOx0/2q1b96wAYAtnPIA65H14qhNcXKlZ9qugRQQ6kBTjs&#10;PT9RViI2UenSXNspAXcWUEcDdx97k9hioIdSOowPBFH87qQQfUDgg8ceves1fexTRli0OsXEAXfD&#10;IzMk0kSErjbuUt2HcUtppl5p90kMknmbnUDyWyWBIwCvUc+v4VNo93NIWgKSt5uCnlH+JQRgjjnB&#10;9ulb+oaXdSW4V1ZAOY1VN0rZ5OWGQv8A+qnOo17r2JsUryWR7P5yIHhciVMfwtg5GeRnnGPX3qPS&#10;b20SB0eR41QhwRnJCgdPxouoDHZJPErIynbItwDk5zjJz1P+HFRW0DHSzdzyhlQZaPbjaGPyDIGc&#10;k9qzSXLYZ1X2xbuyM4P7tslGTPpnDe+eDxWJdX80ixDKvLl05G0xr0P0IP8ALpVeOO6tIRPM4ckq&#10;PJXrntkAjJ78d60JL27KB5LVZ1cFiUU/KuAeT6nvzmoUOXYCW6On3dnJYK0kky8qpwoJB4bdjkc1&#10;lfadVgkXy4ZJNxAbJ3ZZSOQM5GMfQ1Kgu7i1aGYpafc8slQGdAPfHrnPrW7GLaNVmfCOi87HO516&#10;DJGBnJJpaRC7OVEMrXVzPMjlEVjJvGCvJPygnPI69cVRXy52D28Zj2D52VsjGM4zxzkfWuvimWS5&#10;kF1Nuy4SPzM+WVXk5z/FzzxgYqhNPbRXzPA8cNwmUaJlAQk4O5eOM57jrmtFN7WF1NuBhPbxzXrq&#10;5LH7rKcgc8H8emaxbzfbvuhgSVVJBZhuwScjpgcj8sGpI5AJYpBMYYy2E2IfvY53Ak8E5/CrM+rR&#10;T3JtrxsK21DIAMHf6Y6Y9ayUWnoXfQzNQnmt4Eu7uJYiCCPlxknjnjpjgVh3lwsi7s5kAAkUdTg7&#10;Rgfj/WuxsYZVEltfyCRNoGHIZDu7x4yc++PwrnL7SRvKafJDHIuN6sdhJxkfNn19ccgVtTkr2ZLK&#10;umRRtJHHsxNyFYttBJ6DIzzkfrWvOroiQ24/1330Cr1PytgnPQ9Cf51jWCWsTJ5UzTOCx8sjA+Uc&#10;nr6nI59RU08c8vlR5B3sGk5AJzzjj3qpbgkUtW86Ay2ewEXAjDEnfsYe4AAJPFOs2ltZYVhMU52D&#10;eG+UZGQPvHBxmtQ3Pm203mRs8bSoqiNc42nHLdwayre5jilEYAiEZAyw5A9DnPQ1ad1YLHT+GJod&#10;S8QxaXrkRW1lIjChz8spHBLZzywwBnvXf6lZ6foOoWSpBHDbXUghkmZPNdWzyfmJHHHv1ryee/tW&#10;mjnLbZiu3K4A3A8PgcA56nOa96iul8TaDFcoisLmN1k4y0cpRo2KHsQxB+hJFaUy4sb488KXlj4c&#10;k1HSryeZ7f5pQzYBi7lVUAcde/Ga+fRNDcIDLKwkCgDjhjnBJb6fyr02x+JPiSXRYrKJLaOGMNbN&#10;JN+9kOwYIYcDp6iuPaTwdEIvMhuXmk+cJD9xSpwyqSemecdQCK3jdbiepzt3K0jQz24PyZAPU546&#10;0sem6jev+4t5XYDoqnGP5V7T4bj0a9sVubG2EbIdjq+GdWHIye+Rgg11SoFG0D8BUurbSxapnitl&#10;4H1W5t1iugIQCSCSMgn2GePWt6z+HFoo3Xtw7+yAKPzOTXpo8pPmdgBnHJFSq4kO2JSx9APX3PFZ&#10;uqy1BHMWvhfRrOMRRW4IHXcSd3GDnJxz3rXTT7FVAEEWFIK/IvBHAI461pSKsY3SlUx/eYA/5/Gq&#10;L39nbx+bJOrYHzCNC2Px4FSm2N2RP5ZxwDQ6InLnb7Gs2XVoHyqCdh6ZWMf+O5NV49UnJcxW8EZj&#10;fbkguexByx96fKxc6NISIzbEyx9FBY/oKkaCcI0pjKqveRljH5sawLjUdSeSIPcOFdihCYQcqSPu&#10;47jH40fZ1kB835yeCW56/Wny2Fzmz59tGn7y5hRiM4TMh/MDFVG1OwEpiTzpmQAngRqQffJPasa2&#10;XNpFnqg2H6p8v9KibbHfxf8ATVGT8VO4foWp8oudmhe609tbeYltG0aOCRIWc4LDODxjA5q8by4Z&#10;ikUzQ/7IAXP/AAJR/OsW7VHhMR6PlfzBp1vcpNbwTscF41J+uOR+dFkLmYjxyvdTC4LSBWBUsS3D&#10;AHg898in3irHAkuABHIhP0J2n9DWfd6lFZX6sX2+bHg/8AOR+jGquoeJdKNhLHJIrFlIG0hW5/Mf&#10;pTsxHSRDa2KitMLPcRHjbIWH0cBv5k1zNp4j+3f8eEMszAcqUI/Jvun8xVdrnxCbs3ot47ZJFAAm&#10;lXnaTzhNx707CO2vWEccc/8AzylQ/gTtP6Mauh1U461zEds+t6W0c2qxW8u4LLGIyBtwSu1nYbid&#10;p6CueuLe3gSM3E91cqWCkSTbBg99qAfzosBrXGt2Nhc3McsigCUsOezgE/rmsi68SwXYSPT0luJF&#10;kV8RozdDz0HpmtW0sNDRfOhtrdSOd5Xew/GQsaWe7kF7D9l8yaNkOVjBIyD6DjvVaAZs1/4klj/d&#10;WBhBHWdlj/QnP6VVhsdXvi0h1CGNZDu/dK8h6AdTtHb1rs5NNvr22KwweUW4zL8mPw6/pVbTfC99&#10;bHYLyEdeArN1OfamvITOfk8LQCLzbq5uJ9uCwLBBjPPABP61sR+GNFtRuS1SQ/3pS0h/8fJH6V1b&#10;eF7i5h8qS+CqwIbZF1BGOpetSHwnabBHcXdzKAMY3Kn6hc/rRqPQ4u3mt7aaFYCsSlmRhGAg+7kZ&#10;xj0rb+2Wm7YJFZvRfmP5DJrqbbwt4ctCGSyjZh3lJkP/AI+SP0rYFxDbR+XbKASBtSPEYbjPVcHo&#10;PWlYPQ89Wz1SS4kmgspjG6p8zr5Q3DI/5aFe2Ku3Ph3WJrKSWRY0VEL4V9znYN3Hy7c5Hqa6sXST&#10;F0RDvQjhuME8jnv796tRzfablUdtxiJQlfu5KncPw4+maNEUlofMI8V67dSPEHjhIP8AAmTyM/xZ&#10;rCefUvthglupijhmxvIGScngevNSSxta6s8J7ZX8UJU1NeLiaCb/AGtp/EEVSijNsgW1TJJGSepP&#10;vUsKKYkbHVRn+tOLKv3iB9aiilTaVXL4dvugnqc9eneiwXJWUK0bejgfnx/WpsAVUldzGSqEbfm5&#10;I7c+9THz8nLIPoCf5kfyp2C45TiVx6hT/Mf0qYY69qpMn75Szt8yleMD0Pb8al8qLOSoP15/nRYR&#10;LFND5KAuMgbeuTxx2+leqWDC7+GykAsbO9HQc7ZMoeD/AL1eUodoZQMYY9OOvP8AWvVfBEn2jwpr&#10;9j3jQTj/AIB839Kma0Ki9Tpfh9PdXGnm0SMAYKbnbHt0GT/KlTWtXbdG8oTDEMEUdVOOpye1U/h3&#10;P5dzPb/3JDj6HmrmoQi31K7iHGJnI+jHcP0NYWXMzS+hWvLu8aIyvNIxUqxyx5AIz+lWtiqSAKoz&#10;DdC6jup/lVyJxJEkg/iUH8xVkkUoAngf/aZfwZT/AFAq30FUrolY1f8AuOjfhkVaLAUCK+MXp/24&#10;v/QW/wDshVkEiqkrYuoGHfep/EZ/pWXc3ct7P9hsjx/HJ2x3/D+dOw7lq3m+03N3DEfkV1JcehUZ&#10;A/EHmtIBUAVRgDoKzohFa3vkIcK0I/NGP6/NU0l1bxDMkij6mkwMoKEEkf8AclcD6ZJH6Gr8UgeH&#10;YcYIx+dc3capALicREuGYMNgLZyoHYeoqFdRvSu2O3cDsWwv8zmnYDq9PkL2Fux6+WoP1HB/lS34&#10;LWU6+sbfyrndMn1JrPYhiQI7qckkj5ie2PX1ovGuPL/f3eFPBCqAMfUk0WAv2V7CY1JkzkA81W1X&#10;U7RbVx5g3Aqw5/usDXEQ3WgwIovJA7qBkFycY4+6DUM3iLQ4kkjtYsh1K5VPX61XIK6OsGsxs/8A&#10;o6PKf9hS38hWXrepXwhjxbvGTINrPgYzxnGc96TQvEE+tXTWVlGsXlpvzIc5wQOg+vrVTXobxZ5G&#10;upw3lFTtVcDAOfU00tdRc2hmmx1BwTJLGmfTLE/yr0a0tvtnwyuLZ25t7mJtwHT95tz+RrlXxg4r&#10;sfDX+k+FNesv7sJkH1TDD+VOQRepf+HWmxxRypJJI22QgqWwv5DHWvTPLSMtGgACswAHpnivPvBc&#10;wF5Oo6Mwb8xXos3E8g9SD+YFclR+8axKsnyyxN6ll/ME/wBKmqvOcbG9HX9Tj+tTGoKsMtz+5Uem&#10;R+RNefeM4Lp5WkjBEIiBeQ/dXHbPqa6XV9Xj0fT5p2P7wuyxj1Y/N+gNeTeKLm6uYLGa8JPnRsxG&#10;eCQ3XHTvWtKLvczqbHEar9ldMRTKAo5HPX2wDXL3ptEnMk4Zmk+fCjHX1JrXuRuBFYuooTHC4x9w&#10;D8q7InNuRDUlUotvbxxgHG4/M2CfWo9TeVLpoldtmAcA46jn9azmBGa0NS+aZZP7yj+tMCpbALIs&#10;nowP61eddrsvoTVSJcRE1fmIaZiowD2/Ck2OxUkXcCKrPAeq8D3q64pCMoPcUgsZpXbwT0pCRjip&#10;dm5yMH5RTBE4XeVO0HGfekA5RtXBPX9BSghHJznGcZqPdzg0hyenFIAzgYo+b7xpxTdgAYz271Zl&#10;tLiFVWRCpPTIpNgVNpxSjnJPT0q7aWzzbgqltoycGq8hUnAG3aOR6mlcCZZ40jEUJK7id7ZxkcYH&#10;0yM1atLqVZgqNtzyx+8SBzjB4PI4qhGyqVc8svOMcZzx9adLO0knmN98nOen6CpauM0tSu3e7O05&#10;RBt4GwH1JA4z9Ky1jWRtyde+en86WSVnPzndSIqwuN7/ACtnOOOB6U0rICUqkUgR5duPvZz68D3q&#10;ae0lh33AjGyQ4QsfTHIBOefftVSRY2KlO3OD1/Gr73d9dwiGeMyCMNhgpLZOMZPcDt6ZqXcLEr3d&#10;jLIqBRatjJZST7c8dfcVcku9Ie02ee3nDIG8bsAE9OCOcdj3HvWJ9le4y5RmZAR0wAOg7jPJqOG2&#10;laYQ+Wzsf4VGT+lHKt7gRPIvAA4GPbPr9KUiMDzF5UDDZ6g/T0ouYmSRsg7icFT2PfIqJZHj5HB6&#10;YHPP+FaIRM4KnMxw44CY/rQmCdvf3pqHzCS7YOepp6EbST9eaGBcUBSsbjPGfkIJz1/TvU8NtPcS&#10;GWBNzA5wOMk/w49/aqtvCtzcKokCBs47nI7YHc12OjxQ3NlLFO5b7MGYokZBBQk8Pkcn3/pWM5cq&#10;GkcS5lYKrjAUk8jnPQg/TFPjRrgkEgLGOh9O9dDqWlPb26XtxLGiyu3loG3Er1GSCaxQscEm4gHA&#10;BC9vxq4yTV0UlqOltntbcuycSjCk+nfGaxIm8qVgDjsfcVq3VzJcv5kp3HH4D2HoKyrgFZVcdx/K&#10;tYgz/9Lq7LW9W0yVpY5QQ2cAqDjP154qSfxJqs5JFyytwGZBtOAcgEj61zAlJV/JjZsHLZ3Nj8ap&#10;G9iuTs+9zg49a5nC+rFzM6CfWNZkLbruXBP98noMDpWV/aUjZ8wmUnqxPf1Oal/0WOPa0gfjBweA&#10;frWZBcyrlLdAoyRlccfXFEbW0QNsux3zu+0Rk+4GV/AintcvnZNCVB6E9DVeOXUJmxbxEhuPlGBn&#10;1z0qdLHVEhaUxjAIGNwJJP8AnNQ5K4JMFxFIpQDzH7M3ArRtpXhlz8rKflcYAyDxVCHTU5lKMr5z&#10;hn/kOnFK32iI/IDLjrjqP8ahyTZSiOZo7WR4DGuUO8KoAznof8cUG9JUs8S7SOQAOM+9bkGg6nqa&#10;pcRQNHtX5mfCY9/nxVSeys7NXWa7SV1HKRgsOOvJHX9KltdSkirbStCm1GAGdw2nJ6d6vWzWVwTb&#10;3MT4lyDNHzs3Hqw6YqhLrNktmI9LtEMh4Mrkv6cgZwPpWJf6zfXcax3k2GAxhQAAFHy8D25570rN&#10;u4rpHXLoyQvFFO6p5rHYwbeCPX5Txxz9KXT59Ni1NQcusu6BiehRxjOOoOe+e9efWupXEMJRd5C9&#10;Mbidpxz/ACzUMkTyuZUDxGMDypATnPcNk9z06U1B31Y+c67X5HsLlQ6qdxMEu4/xx4wffchB/E1m&#10;brZG3xxcnA+TPT8a1tciGu6VBqfluy3MW2VAcbZ4FLK2ecblDKfwrze1v57eAsVleKPgN/yzXt97&#10;GSMdD2q1C60Jnozo7fUkuZp4m3O1tkcLzx6dPyq1bTJbETQTMxcgbHADBumB14z27VkwSNK3nrII&#10;WP8ArS2Dgfw4PTPuTVhrZVdjHhCzEu24bnJ6c9AO+KiQrnT3t2+r6YNIv4yrKVdGfBVdvc+uRx/O&#10;sIW9jaGV34i3YKREhTkAcjNVDeFg6XHlF4wFYbscdBlsbdx9OtFvPDd2Sx6mkYwduF+XGeOcHqMd&#10;T1pe9bXYbZpw6fpe0S6WzwSZ3GRPmyB6hs0r2x+1+YvlSmUFmZyoZvTAY4H5VzkR/s+Y21zujCNh&#10;XChRIMZHQHtWlcX1zLFFP5KNbuRySThem72PpjvUuMk9GK6JnmvoWWK5/dOzERMAGGPRGGV5/Srl&#10;lfzmMwNkkN918cqcg5/xqJZFREVHiZEIO2T5mH+0Dnt0FCRWkdxJdKXkaUDeFXKnIxxkZBA7ZApO&#10;zVpIpLXQvteW9hc+ZI5QyjoFYg4+maS9iS6MdwMwMcYcAFGHbOeRnNVlRhNH5A+Xb8qzMEYnHUde&#10;cdQe1TFbldjb/KjB+YqGfOTwOetRZJ3RbiVXtpFlLEABkxuXA2lT1J6dDxVUrLaTCZgxCk5fccfN&#10;zxxhgPQ1eeW4hjYK8rlgRjKpjGME44wQeOahg/s1pSHZVZkCsQTgMT6NnrkZrTm7kOKGyXyw3BMB&#10;Eik/Nt5JB6/jVWbz5mZYN0oOfvgAYbryT/SprO6jadVdCsasVC5+b9TSyvZw2qmGVQUcrITy7NjO&#10;Mdhzj8Kd7aFRRnK7KUSTCoBgHO4kj3GP1qF4plWUDPlyEljkAbiRyfTiqF1eTtO8hIXPqAMZHTnN&#10;RvdyF/Kk6tHknPy8e2a0sywmLW86IVB6hmY5Ujp+OM1IdQghX5flVhhto6++agcbIVEYWWWU4BHG&#10;OOhxWWLKa4G1yEkIbOT3Hbj1rRJPclmgJriQOgIC7uDzgg9OKuWNpdXUjSQt5fAVi4OCR2wATnHP&#10;SqcVvdSW4ITzI1UKXXOAw6fpXXWRW2tFDqUnyCFOAOOh5+vPNY1qnKvdFcqnwzAq+ZLMxOf3gXjH&#10;54475NJBoumW1yJfNeeJRlVbAIODndjg9scV0ZWK5gdIpRNOkTu6DnZtIDJnoflJIIPauVle3sji&#10;4LB2BxtGSRnPfIx+HaudTqPdlm5PGs2bWZc2z8M2RlQevU9cdKtDR/DwSARiOVUYAyvhy5x/GewO&#10;MHpWfFG0kS3HluoCh2w3O09vm4z35rNvktOfsKyByyljzlz3R1BXHGecc1yT5m7KVhxdjU1zS7ZJ&#10;DLFBFH8isPKBwD0OcYGMj3rltP1S7k1VbC4lbaj5YgncAvD4ORjI6iuskgF1aDT8t5YJVCX+ZW6j&#10;uTx6EVy11p2jWkgluxLHvxujJ2nac8hucc9q1oyXLyT1ZMpa3RaMOoabqUMCTNM+P3LkcbRx9OB2&#10;PSujutSmgjErRbXGSUIJfB5Jzgrj6ZxWRZWKl2i0+9LxrtdQ77nCN2AxxnnP4V1b2qxWsDXDYdQR&#10;kk+XndhThucke9c9apFNJlRTepz2m300V1t1BnSFgQqs4XB6jaUADk54qu9pY7LmOaVYmlb5G2li&#10;p3DHoM/N09O+acllDY3r27qEG1fm3EtlicFAM+np7VSu5NRtJjJCn2kSudoUKSy4+bcF7gjHIBFa&#10;wWt4dQ5u5WmtLuyd5lgY2wZYhIVGWOcAkDnnPXHPrUkDvJZGK73fYoCzqYiS+W7HHb61o6Zqxjl2&#10;KwDphWWQsVyW5znpzwPTH0q3eafZzWV1HawFZeWSV3CRglhnIPTj1rV1WnyzQkr/AAjEsNPkUxxy&#10;SW/yZUFgMKAQGH075NVbS9t4f3szx7GXaXU43YH3vXB4HfNcvpYdnM91IyxRo6jALjcR/D0A5J5z&#10;kU3TvMu0WWGICKDhmZsbgzepBGR+netXRWt2SmzsptQuHht0tsuJMSRvggkqQWUbhyvoRjjrxXmG&#10;sSy6hqkjyIts7MFdScfN0LHGcE+ldnb2v2WW585PMQMfs7+YWYqGBwoxg8g84FRzQ6dcvOzWYgd3&#10;d2YlkwuCSfn6cjHSqoSVN6Clqcas0axCztojIW2kMpySwz7E8n6U+WyuI7c3DtHG4wVTktjjjPQY&#10;HY1ahhj8uKVZghKBoxHhjvXkg89Mjv7VantIry3aTcQGIfCgknt0yeOOSTiuuU0mTY52TYZN5c4f&#10;oq889P1q3FDcw4DIU3Nnax5BXrx6/hVi40gD95pubiAjPmSEJznB+nPTNTx3N2pLXUZb5xvXsSg6&#10;k88nHbrTc7q8RW7kdjFc3s6xszDH7xsqQF5+UEjPX8q6i2sLWwznakb8gnIbPOOeoz29qqXVyI2L&#10;WuFhkjXY2NpDD2PJAzj86jvLxIo0D/LMoXkYIPfPf19a55SctAOga5jDG/07YCMB4yVAkKjgZ7Nz&#10;SJEo33NzM6LcBWwuf3eP7uefrxXEyXX2d1hkRZNpySDjcc+3ettdVnjsXtpo/MaJh+8jPzD+9wc4&#10;4GOO3NZypNBc0r6Wyu9N8rf80WSJCp28+mTy2eamtdUN7FJZwqXkA2AOAysQC2ST7joOa4e6vZSD&#10;HI3mrE2EVmBHPcgDDDB9asxzoTGUYqflLBc7Q2MB/fB69qfsdLMLmxdQ3X2gPLNG29dy3OcA8Z2A&#10;D3pJjOqfZg08COgLj70Qb1D+h6H2qpeXVlNbz/aSZZInJjmiBUE444AxgY61WfUb8GG3W6O90JlQ&#10;jr/sj+8SKai7Bc6DTb2I5haVYo4PljL8g/7xHX27Vii5urS+W4nJlLZVWKk8A8/Lz93mq1wY45xc&#10;XW3YrIBHhl3pjnnvjoe9aUNxdPFHPavGIFkYsuTu8onbnHVuD/nNCjbUC/JLa3UwvFmdmljbKjLb&#10;Dgjcc8Yzxiq2t21tComtlxP1aTAVGz3+c447Y96tz3VrGsoDJ5BJDJ/qmAI6gcFsqTkH2rOv9ait&#10;LryrbyZ42AO05fCYPBJyPrSgnfQDIivDdSuJiQCASV5w3r9K1bjCzwywfuxMpTc3zBsDAIbGDkdu&#10;1WNul3wjCqbbIyVSPBkXPOABwB2OaqxXl3A4sIVEkLOGRTyMA4ySDkevFW3d6IRegFyRHbpGhKrw&#10;zb1X3BI7+1aUywXFvEixq06jJX5hvA52k9fTaelZ82o6ot7IiRgI7KGQqSqbBncTz1H86ZJPPa3i&#10;SRzRzySKY4vMP3SRwcZ4BHP17Vm0xnORi4dFl2eTAzliUGQuDwDjOMYq7YyReU0hcFgwIMnGQc5A&#10;BHJ569PStu5ttSnvg0wHlGMFmC/KpCkEZOFxnqaxJrGeb7OpmRFlyFw25hjhmKjp0roSckOxdnnS&#10;HcvnH97yrY+VAD0A7ZJ9BxmuZlgETMJ51eVBuCjOCSc4Y98jvXocltZadbFrtLi6KKGkeRViDDPH&#10;L4Ppjk15XdXbXFxJNEmwMxKgksVXsMn0FaUqTCTsdBa3FmgDeWiBuSCQRkc98YBHbNenfDfXI4zd&#10;aOz5A/0iIjuVADgfVT+YrwZllfk5OfXitnQbyXTtRhuFONjqc+2eevtW3sUhRlZnqfiPwrYTa4NR&#10;dpfs0wEk8UA27tuVL7sYBb5e3rnFax8KeBb+0l06ymNi9tKkiyiZp2lDqQ23AHoAQK0r22vb4iOL&#10;PlJzlmwGPrj0xTLLT4rGOWFQNyudxHo3zD+dQ3puaD9H0rQ9DEqaS9yk0qRtJu5U7Tz94n3Gc1uT&#10;39vGhf7M0i7hkyynABIGcLgcZrMUbbiGTsd0Z/4EMj9Rj8auTxCWJ4j/ABqV/MVnbuUpMma9u4zi&#10;FYoRn+BBkfi2aoQ3V9d27G6nkd0dkY5I6E44GO1TRyie3jm/vqD+OOf1rMhvIY7y5gLADCyfpg/y&#10;H50JCbZGQBeRFh97fGc9cgBh+gNaiwCWF4f76lfzGK5LUtdtIyWDg+VJG68+h+b9KWDxhZyOUgSS&#10;Y/8ATNS/8hWlmK50ELblRz1YAn69/wBatKQLmRD/ABorj6qSp/mK4Z7vxBM7NaWjRxhmIaUiMYYk&#10;9GOeM1Parr1+RcLcwpsBUeWrydevJCjt70WCx0uozRw25kJ5jKuP+AEN/SrP9o2YyTIoHucVxr6a&#10;81y1rqV1PKwwcKUjUgjPTDGrkehaVHNEHhVlZtv7xmc5wSPvHHbHSloCK0vieygkuYEcMfMLoF5z&#10;uAJxjrzms+bVtUunhlt7KYmN9wyu0YIx1bHvXex2FpAm2KNY1/2AEH/juK5YaxpNrvjmcbo3dQfv&#10;Ejd8v6HFCaHYzXfxJeyrDuhtyWyAX3twD2QMOnvT38PXkUJa8vpWVAW2RIFHqeWJP6VTvPEEZ1CK&#10;5s1ZliIPTGfX9CaNQ8S3d/G0EMPlL0Yk5J79qLsViOCHSrhN88BkZTjM0rMePZdg/SiS/SywbGKG&#10;HawyUjUEjPPzEFv1rn2WcKxDFc8nH+fSpDbFvvsT9TVAbmoavJcgI8jEDkgsf5VRs9YGno4hdoyW&#10;bbtG4HdyMg8GqK26LIeM5UH8QcH+YouI1MD4Ayo3D/gJzQB6B4LttI1/UzDqnmx3W390VIVCM/dw&#10;QcNknHPP1r1geCNBdQ5gMnceY7n/ANBOK+f9FmMeoxFSRvBXI4Ocbh+o4r3rwxr7XUn2LUBtuGyR&#10;IDhZgP4j6PjrjrTa0uVHU04NB02z4gtoUPqEBP5kE1M8WwfLwPQcVsSEBM5ztGKpyICSPXH8xSEY&#10;z2pf7pwcj9TiuC/tS90/WJW+9AuBJgA4+me4r0dSVBIXIMan6FWcn9K8h8QyAaq10uFEio45OC20&#10;EZAq0OJ6tbXsUwBVgw9uKlkumDeUpKZYcn09M+9eY6dfvGsdxEflYZx2rt7XUVmUM3YY59D2P0oc&#10;SU7G26Fj9mkHzbhls8YGal+eUlm+XBAX6Lx+VU1mBHFWkfOB61PLYLkrmOJTIys4HzMFGScc8CpU&#10;iaFC7gK3lvKR3BcoOarbpZJ1toiQSecd/ar7hdkwXptRVGf7z4H6KKmW5VtD5Q8UxPB4kulB24up&#10;1GB0BckVBdwbrIyMxcrhuwHHPQVtfEGEQ+Jb8+k6yj/toAf61UgTz7IqecqR+daLYxe5n7EQ/IoH&#10;0Apqkh3GeuG/MY/pUccgaJDyTtGeO9KBIZRtXqpHPHQ5pgSH5htPfikjYmNSeu0Zo2nPzuikenJ/&#10;pTYkBBGXOCRwMfzoAc5GUPo38+P61dktbiILuRjuG7gE49jioYytufP8vc0eHXLd1IPTkdq159c1&#10;KY/PKSO25mbH5nH6VLb6FJLqc/v/AHjABjkA8A+4r1L4Uy+drF7pkqlFu7Vk5xzwR2+teZOUEwkk&#10;fl85ye/Wuz+Ht2lr4vsmUECQmMnB789T9Kb2EjqPBbta620bdXRc/UDB/UV2PiJAmsSN/wA9Y43/&#10;AE2/0rh5Dcab4ykhhhZtk8ydQARvLDkn0Ndp4ot7ye4tLgusIkhZSFG8/Ic9eB/F6GueS942MvI9&#10;ahs5o47VFkYDZlOT/dJH8qpixB5lmlf/AIEFH5KBTLWwtFMy+SpKScFvmPzAHqc+tUSWLzUrMQSI&#10;kiuxU4C/Nz+Ge9A1OWUAw28jA4IJG0c/72KsgBRhRt7ccUWTbrOLPZdv/fPH9KAsYWpjWLhEEapE&#10;N65YtkqGO3sPf1qzDp19FGsK3ARB/wA80wT9SSa0bzm1kx1Ckj6jkVdyD8w6Hn86dxWOZ1G1tbAR&#10;3l5JI6DerszEAAjOflx6Vyk/iXw5b/8AHuhkPqqE/q2K7zWo1uLBoG6SHYe+N4KZ/DdXDRfDtFUf&#10;ar4E+kcZ/mxH8qqNt2Dv0MuPxXPd3LQ6XZyTSyrhEzgkrk8AA9qdIvjqcfPbwWK4+9O6qR9dzZ/S&#10;qr6JZ2WpR/YpZWTJQPu2tuwc4K9iOKsSWFsZDmIOf7zkvwO/zE1bS6Ea9RbGxupZTbal4hgj8wkl&#10;LY7jux13DaB0x1q63hzwtE2/Ub+W6PcfM2fyDfzqhYw28V04SNQCikAAD7pP+NX7axN7e7CTsU5Y&#10;+g9Px6UndDRbn8OaJqOkFdChW3LuAJZid3ynkbRuP6CqMPw+iABurwk+kceR/wCPEV2ttGkKyxIM&#10;KkgIHoCoH9K0HIxxU8zHyo4XRvDkNjc/abKeZHZShJC9CfTB9Kh13Sx583mzSSOY8gk45xxwMV1U&#10;M8ERbe6rh26kDvn+tYOv38b3KSQo8gZMEqpI498Yppu4NFCOTzII3/vIp/MV3fw7xNeX9geRcW7r&#10;/wB9KRXllvPefZ0SOHoNuWIHTj3Nd98N57iLxZEs20CRCODnnI9h61UloJbmp4Nn230YPBaFM/UD&#10;Fes3kqJNuYgAop5/EV4bp1leW/iJo0nEYSaeMfJkgLIeOT/SvZms4t0ck375mQ/M+DjaR0HQda5K&#10;u9zeJSur6JoWMOZCORsBboc9RxUjS3znCRKmenmNz+S5/nVuYEwOi8ZUgflXLXw1C+uv9CkKDZwR&#10;6Ecmpikxs5DWkbVtUm+0XG61swC3ljaGZhggE57qBmuG1y+WZ4Y4wQkKGNcsW+vX+ldJqdi8N1Pa&#10;TTIkcMKO4A6kEgD3POa4a+3Naic8AOAB9RXXBGE2Zs7AdKzJgHtAOpG79DmrTniqu79zj0c/qK0M&#10;UYLOegFW75sxW7+qY/QVXmj2uVXv0q1Mhls7eMDBTOcmmMii/wBVU7NyD6gH86iQBUxkHjtSONwU&#10;jpjH5VLGOdxSx8oKhKDFOSNWHOT+NADi6gnc2OPzNV5pCyAc7atbBuUAcYNRTgeW2e3NICjtB5xS&#10;gkfNn6Um8CkL5HFFhEqy/MDnkdMVrRTXIQPdANFtIAJGcEnnHXOaw0BJyAamG4AnPXqKiUbgWHuC&#10;JWaM4HTAGDiqjks2R1P86YM9e9O6nniiwDQcA5HXipAQVGevUnP9KZyDkUoyrfMCc0wECszYGT9a&#10;klZFVQgIOMNnBz9PSom3K4LcfSh1JGc5pgPU5PHWtFdUvra3aC3cxq/ULwCR3/HGDWUoC9TzUu4M&#10;wU+oOR/hUtIDchT7R5Ec8s0VvIo3cDkjn5fbNXLXTpY7ndZyCdkBO0j5gOOoOM8nBFV28ue0CpcO&#10;zk5+YDjHbpkdTjHFbTvNNatcafMzrCobyyAW3KQM5HUDd9PUGsJS6DsMtru0upktdXt12vvG9U2M&#10;Bnnn1HPX0FYk+jxrIZLCZHCYXAyT3HJxxnHFSR3l/cW1xH5YxtywA6dWJrGZndd/OB9047HrzVRi&#10;0wNC10yScMqAjJ4JAOTxxn15FV7q1kgmeH7wUZyBjj6e1FtdSqBBE2zeRnLYUt0BP0B61vWjS390&#10;9jcyr5su5t5+dcbeMH9OtU20I5mTYAiITyMk/wBK1rO4uMLpqTCFJhksxwAQMnnjqOMVWlsLu2AN&#10;wNkbHHJwGK43DHJ79amnSKJWt3CS5IPy/dB/3h/k05WZVh11cWsttFCzu7I/90bVBUA47np7VWuX&#10;8+RXUAYUAkdO3WoZNqBSirhs4GelI1tceYqSKylwCAR1BGRTjGwEfykEkgY/Wqd0ysiYGMVrrFCk&#10;MmcFiBhuvPoP61Te1mmtHljUssQDMR0A960THY//0/pq1t7SKHy7eJI05UqqgD07V8767o1/Z69c&#10;adAEfa26FN2HZDyMA9Tjjg17PpNzqM2mpPKpcuoZASQSc8g85rN8aaXYSWyaveIA0I2MxJGAeVzg&#10;9m/nXLGdtzSUNT57+3g74rtZkdWI2EKi8ducGui0yKGO3zE6sN258DJ+btz3HStebVUuJ45bK1R7&#10;ggeZL5aqW28Ahn55GMnHaqV3DdT3Bur64trRgAhEeZH29f8AcP4mibUl2ISsSpetORHDA7bh8g5G&#10;4+mPrXb6d4f1O6tJLS6jS1OVYFzkqe4OPY8VwcNlosSpdX1zPduvzbT8q8c8jpXV2mu6Rqp86eQg&#10;ED5nBcEdsD/61c7hFdTVM2E0XQ7G5SO7uPtWR8wQ52kdgFyeasalrWmaNCEs7dLZpAAkhUZO73Jz&#10;n8K5rVNb0xd1vbCSSEqF8xD5ZDd8cetcGkM975rX0jvk4j3k52g9z1z24qU4q7G+xZ1HxBNFK580&#10;tuJCLuLFhyec4x9Oaxb/AFTyoDNOdvnsMkLkDjuDg+3Stdvs8TCPMXcg4G4ZB5HYGsC5uIpy0MgB&#10;iIBG4Y3D2yOv0NXFp9DNpmUtwYAfK8tkH3yvCpjo2D1+groNPsoJStybhLh8HlYgO3TkYI//AFVx&#10;9/bXUrJNZw4VSETb0GOec/zqMajd2vl2hUrIRhmPDHJ6ZHatpQ5l7rMloeotLZWVqJl/dxqcMVGR&#10;zwcj0yeaS2leVt1tcRtD2GBz6j14rzjTdWe3lCBdvmEqzKS2fUsrZGfcV0aA7v3MTN8p3YCoCw7g&#10;Y64rmlRa3KuegaBcQXUlzpe1QJl82MHtKvv69O9cndw2NhcNZW8BjScGQYyxHzYZeT/C2RjpxWJo&#10;+sfZ5hfIHaOHdu8vgqxHDfMePT866vU8ahpZvJYwqlluEPmF3AztkBHHBOG9K05GjRao5mW2s2gi&#10;KT5iPDgAfOD0LVkGS3JaJUO5CNu0Md3HIXBzj/OK1ma0tXWORSu3bjdhQSRnr0A/T0q7JcrKjny0&#10;crg5DBhtHsueRSvYzsYkSx3tmwuCrIcEIx2kEcAt0+hxn86hhWW0u8W6qyy7Uxzt3dOhwR7E025u&#10;ptPupSImEEhVhvBwC/VVBxj1x0FWbu1STbftvBbh13BWI4POOOPzOaoLFmaxfUowiSNbyxqBsA6E&#10;HIBJP1GauWGPIEUzM4LlTvAJwOoG04x74qSM2s6RzeSY1VWDySqWY+nUnAHrWVIpluYpxIfJUks0&#10;eFHTPtkdunSs076DtYtG4sEGAhTyiQxj+8u09/681NBrd5OwK4xI21lyRjI4AA5yfX3rLj0t7yYC&#10;3Uxpg7t54Jz2PQ54rWstIFpN54KGVccbiQpB9h7etEnC2pSTLDC9aXaIN7oCVGCWI4HU4z1xn2qw&#10;l35BiSSKdnJGVZsqM54BQdT6Z9aBfXdsXE5kYhjJt2Y3Ac9ccjJxms2Ca6gW4uo3ULIeVwQo3E45&#10;PIbHFY6vcts0/Mhnj3hABvZdrHLEA4Oc5IPp6VTniM1usUjr+5fgkZ+XP3fy/WqIZ7eVJ5iPMkJD&#10;gEY9Aeep55PWrFvZajHvlWIPG5LKSR83XGFP88VSVib3HR2V7b6hy0kcDKSsjLkDb2bkbRxW5Hby&#10;zqTLcwoGXAwBLtP8OcnG0+vU1HDfF4P9LGEVtrq4DYXPOf8APFRJbMjefZlVikHz4AyAORj6dqyn&#10;KTKjbqVJvDFysck11cLcFsAPINoIPBxjng5xxXKaxpN5pxVneN42IAfOMgjPQ9MfWvRri/t76H7I&#10;sr5YEHaAvB6du+K4/UNKe4MkbSh4TIrMpG0Ar3z6/SnQqzv77LduhzkIRbFpQS5DHd/Dxjpn8KW2&#10;W81C6W2tpEViCXLEYBA9hzmp41Ed7Jp8qbo3AKb+VcHoc8AHitL+zYIGja3iVLiPbviTHKnglT64&#10;OfSux1EjNs6WymhjgiUHdGFC8DCE4wMKM9+1QOtrcqIwJ1Q5ViM/KeuTwSOtVr26iyVhKNOp/dnd&#10;hUYjjJ6Hr+dLZJqv2I+ZJ5cj8YIG4HP94d/QV57T+IDasDbC+jeBVcqV6DqmDuU/UEisafTLHTby&#10;5ihAmwNq78kKpOQOf1+tTxXqshj2gK2csoPDL15zyf0pJruS7aYlsBNqBl+VmPYHHoOtClLYd9DL&#10;fULu6niS0PJIC4AUr22nJ4z0z0rbtvIuJ0kPlNNbuWzLIrFFIwcnncMdPQ15W7Xv29rjyj5ifNsG&#10;cnBA46k59q6COO80iSCeQxvDKVG45BVjztIByOmM4rSth9FysmMjvl0mOygdrWUM8yF9xOF3E8nu&#10;B2rgPEMMFtdIZ1kidziQj5kzt/hycEngmtcX2pBpYZCJdr5xH+8hVSecjB5JPUnNSavaQXFil1dy&#10;tBHBJuRF+ZSegB6jvx6VhR5oSXO9xzs9ivY2M02nw3fntO9v8/lonDRjoNxwSev8hVxNdi1GzFpJ&#10;tjkikVkUqQEOeRhSCc4/rXF2V1qRkWzik80xofLOCoRcZDZGOnrW3a3+lXqidkEN0pLyM5yjdCcg&#10;55JzwMVrVo3d5ahGdtjpbiztrq2iuYGAZisbuDjcpYkHae+eBzxms+PT2v4ZkMMiNasczrhCCSWX&#10;oDwRweMUyzvrK6W4s4oB9n5ZSTvYsxyrfMPw9a0bDXJrS5NlZwOZGUsse9dpBOckDqT1GCfpWDc4&#10;q0S7JvUryabEJfOtoCZ2VcSh9rqehGOh4x25FWhLCYhDd7NjrlhnhiDyRnGBn9TwKwfESz2FxbXt&#10;rbssLAtkEkK/XGQSCQPXjHFZj7x5EVijMsm5XkJ8wYLZxjopHtito03NJ3M78rsbeo3mm6bbxW1q&#10;hZXZlV1OPl+vcqetZF7dJbwpfrGIpY2+aP8A5ZSBjzhOvPGcH371Rlv4bqf7M6vPGyAruXkMB2xz&#10;wR9fWpUt7KKWC3ukkklmQOpz8gLAdFwScAd/yraMOVai5riarrStdxw2qDdGvl524AB5wMEnj8+1&#10;SF7xxHMFAKkDy87mctllwCD8oUdOcZqeHS7QZv5swjeArRP8yISRvIPXOQcY7dga1pNUtbSF4bNV&#10;RGYqkg3FptoPHAwSw+U46U3OKSUUG5yU++8uFsomSRIzn93xtDHBGcDABPpWhp+l38FlPayMpZl+&#10;UeYPlBbleD0x1Nat9DIt0509BDBMN7F/vb+OXC/X6DrW1p9ojWzNKVneRzvfJXbxypznseMc4pzr&#10;Wig6mPiNbURbkVo1LMAvyN/FgEYPA7+lYkCul95cql4j1GRtUHsOew967iXTYrG4aZWV0mVBsfDZ&#10;wBn5uoz2xSQ6B5vnfbYxNBcMGUsNpjC8Y4xz06dqzVdJO4NGNNCl3ZGzs2VmiG0+dn1GR9eOw4rD&#10;uLebTzDuMQjfIYMc7S46Zxux6V2cOl2kE0kshLRLgxcbSgPB7ksc46jmuc1vRpp7ea8ht2X7OzAb&#10;Dw3qxzz16dOKqlNXt0E0cC6lZCkhyQSDzkfhVi1u44ZgThDzmQgt0HA2iqkqyQFRMpQk/wASkD8f&#10;bFdLpumw3FrPbvslVnXbMqMwBBHyjjPNds5JLUixX229/KjXsrKoGxWXGRu5HHPAOOP1qvvgW0ZJ&#10;Gyy4GfYHkKccceuQa1U0i3EMhuo1WaBirlCV2ckKQM7ST361QvNNi+w+ZbESurAh0Y/NnqCp79+O&#10;fwqFJN2GUrSOBlmkmnaARgFVxndnI9v5VAXkWVZkBZVbCSEEbSB0FHlX2qTxwqXdnQH5zk4TOQD2&#10;HBwKW8tJ7BIyzRyK5IcLztI7Nz97HNaW1sIrSyyzL5k8vIwAD2A//VT7Oad/3MOS5PyEEjDMRjI6&#10;dahF+Y51ZAAqqAQeR0xnn1qETu8rMWxv+9z1HvVculgOz/s27vZ5LK7s2iaMAGQHoeCNpPUkcDk/&#10;hTJNC01N32eVgUDH58jdsxlXzwGOe39ataTcTarEYpPMHkKzpMDtLHg7BnOfzHFc3qsirc+Wm8bF&#10;IZXOXDdyeB+tYR5nLlGdnbPa3ZhluEEI3COIRttlbC4IB7g+nHPSubXw5rn2llUGJeWVi2Bgk9x3&#10;xyRVnTNQjNj+9SYycooUgR8Yx1/z6V0Fk5vwtvFOYcKDtTLMGHXcH3YyOmD9aluUL2Dc5ZbTUI0S&#10;3NwoBjYr+9wMHjt647+ldLbm5ggaJ5NpiiRVcxBmIbOMsf4QRwap6vpsjwo9t5e2HKlpWQblBGMZ&#10;9CfYYPrXXeG/Duoalp8KvHEkLljJKHByOgCjLEYz0xxSnK8UyoxbdkXR4fuby2Fu75jbG/JIA9do&#10;XgnHIzxUlt4Itln82WdxtACiJQhx3yff6V6X9ktokWCFdiLwAByaSaKOMbnKxxjqzkCiNRpWR1Kk&#10;kcZrujQ3+m3kKIWlljJVjydycr+oxivn4jC5xjNfT0urQO3l2ELXLewIX8yK+d9Vs57TUbm2eMRC&#10;KVhtJyQM8D8q68O3qmY147NGCw5po+Vg1TuOuKt6Tb293qlta3ZIilkCNg468Dn3OK6DBHvXh29F&#10;3otpPKcM0YU57lflz+OM1r6Lbxa9rcunxsyDy9zOF3DKdD/wIN+lQ3c0iaf5UGI0hi2qqZ+6q4xy&#10;TngVmadq1/a6gdQ0u6WGJV2qr/OCuPvbSQPpXKtdTe1ihdz6nHEhhsppCZSFKgHBiYbs8/LnkDNW&#10;WvtYlfyobJYmILAzygcDj7qBzxmj/hJdNUyvf3cZl819xHOcsSD8oPUGsm78W6aJ4pLUSS7CwbC4&#10;+Vh2zjuBS+QEw0vXlgZGvo40AZgkUe48knAZz/So4fCdhIBNczTzlwD80hUEHnomP51Rl8aztkW1&#10;oFI7yPn9AP61ir4h1yOCOCORECYXKoCcdO+en0qlcDuLXQ9Htrkwx2sPKB1JQM2QSDy2Seoq/qT2&#10;8NhKjukQ2HbkhRkDIwOO9eUzXWoXLiS4uZXZQQDuIwD16YqiIFGWYbjk8nk9fem1cLnpjeKdDWAM&#10;ZRvZc7FUkg9ccCuStfFEtjJNIsBkidmcLnaRnn3rAIwQQAMUfMRg9P6UuULmrqerX97IL5FEIAVT&#10;g5ITPXtyMmob5tThvmtZLmQqm10OcduDx75pLVfOga2b+JWWtbVYTJZaXqrHJnhML/78Z/8Armrs&#10;K5gsJ52YXMskuMH53LdfqfamtbqIyFHOMj6jkVKzqjjcwGQRyfxH9aQzIemW+gJpWFcdtTqvSkBH&#10;mYH8S/yP/wBeokeQoAqHjjJIHTj3pp84MpJUDOOOev8A9emkK5ZwCNp71Gjkxqx9MH6jg0wqx+87&#10;H9KjSNBuBGcN356896dhXHPMiuhLDqR6nkf404yBgQFYggjpjr9cUxztQleMc8e3NOPWnYLkVlcS&#10;QyW8+3HluhJz6HBr01rZbgMhyHj+6R1xXmCqGWaP3P8A49zXoEGoYFtO+7EsaN04yQM/kapDR6Vp&#10;Wpm6sZYJZGWU7QwH8Q/vL/hWvNeXO35gWZ1G0L1xjrXJ6Neqkw2bXjkBKc8q46gfj271uT3qqkT5&#10;MYjjTrkchjuHc98VEnY13RsBzFYyzJl9sKe5OVYn+dePa3JBIqzLLtVflU92xgYFdzd380VlLAp2&#10;+arEEHkDIQEfrXCajbxixjRwH8sZyR3HeiDB7EsDxrarL91QoOPStnT76JTwwZT0wf0/KsCCRBb7&#10;8fIvUDnjvVGe1be4gQMw+cEZ+b0/GtDNqx6lDfwrExZgfLbHUYIxxz7gj8RV+DU7RTjeGEYJJGSc&#10;DhTx9a8lsba9gtvLQk+cfmVwBsB5/n0rtNPilXEnmDG3B4zn0/KjlBWO8tb1EiN4QSzA4AHPTr7Y&#10;/pUU1zvtpiqCRGureFBzyUUMSfoTViOGGWKFZvkzhmYHB54GT9Mms+bY1vpZt90a3V7JL8vHGSc+&#10;9YPXc1ieLfEm3D67JcMrZnt0cc4GVBX/ANlrF0YebY+bkYBC4zzzzwK7f4lQGSexuQ3DLLGSAOcM&#10;G/ka878L2El/dR2CSOpZ9vBAAAPJ6Z4FaLYxluc3qt9dafcG2RVYD7pJPT6D/Gqum6hNPfRrc4KH&#10;Iwo7kcepNd18Q/C8Gl64sEG5YJYxLGcbmIPBBJ9DXBW8NlFdRvAZGZHU5OAODTi01dEtO52OHHCR&#10;EfXC/wD1/wBKnsrO5u7lol2ouAzNknA6e3JxU6xvJKIoxlmOAK6WO0WzMcaclkYM3qQQf6nFTJ2G&#10;lcrrpNtjaxznjhQOvHfcaytRtLZbK3kROTwcknt/iK6XJrH1AZ09wP8AlnKf1OR+jVCepdjmHCx7&#10;GQAYYdBjrx/WtPSrk22r2dxn7kyH9cVmTY8piewz+XNIzFDuXqpyPqOa1I6ntPi0C28YfaV4ErRS&#10;g+0iAfzWuy1wGbSrO5H8Em0/R1P9QK5HxswlttL1RP8Alpaoc+8bD+jV1ruLnws79fL2P/3ywz+m&#10;a5p6WNo6o5DoTzTYpMXUi/3kVvyJB/pTGkAPWq5lVbqNicbkdfbsf6UxM1CVNV7Q7Ukj/uSuP++v&#10;mH6Gqz39rH9+VR+NVbfUIzcTpFHJICEcbVI7EHrgdhQBtNhwUPRhj86itZN1pEx67APyGKq+bfPn&#10;yrfb6F2A/lk/pVK2j1JonTzI4wkjrgAseu7qSPX0poDQ1Ag2chP8I3f98nP9Kzda1EJGbaFsM/3z&#10;6A9vqammsJLiFo5riQ7lIwNqjkY9Cf1qnZ+HtMmto5p1eZ3VSxdifmxz+tNNdRM46e4gDxKHGRIv&#10;Q/Uf1rSntLqQlIInbdyxAP1wCew/nXWTaZp9rbNJbwJG0eHBCjPykN/StOVCDVc/YXKeeWekXv2p&#10;PNQRhlcDcR14PbPpXSi0uIAIoCiepwWJP6VcdSs8LjtIB/30Cv8AMirrqetJyY0jLiglaSVJZWyy&#10;KflAH3Sfqe/rVoafbdWUv/vsW/maVP8Aj7RT/EjD69D/AEq6OBUjMuC2iSWYRoq5ZTwAOq4/pWfr&#10;yhYYT/tN/KtcMFvH/wBqMH/vknP8xVDX13WUbD+GQZ/EGqi9RWOJt1wJB6O368/1rd8MT/ZvEllL&#10;/t4/SsBDsnmQ+qt+Yx/SrlhL5Op2svpKv68VqyVud3fr9k8Y3adheOR/20UP/WvVCwMEDe5H5jP9&#10;K8p8ZSfZ/E0twv8Ay0jtrge+U2/+y1UTxhPlJZs743GxR93BBXn3ya5pwcrWNU0j10sDmqkZVbQY&#10;ITam3d6beKzrLVbU20SXE0aymNWK7vUZrz/xJ4pdbw6XYhmWIsZCox15xk47Gsowbdim0lcyvFIi&#10;WQTRhjvBRm7FuGyfXivPb9yYWwemK17m/wBT1XylunENtG+OOTkg/ma5+6iJLnexxnA6V2wVkc8n&#10;czizEEE4qFQdjfUGpOO9MUj94PYH9f8A69UZlWZnVcp8o9qpTEvbo55Icj8x/wDWq+/zcCqbDEbR&#10;Dn5gaYEi/KuPal/5Zg+5qILI3GMVbW0YR5kPByw5x7d/pSGVGcKpzSRSrt5NWFtlfJPRep9KhCrk&#10;Egc0gL0txDiNYcttAGMcbiDk5+prPkWR1KngEc96lchQMnHIp7EEYBzkdufwpAVI44F+aZcjHHNQ&#10;4Vido69BU9zvllIxtAAAHsKfa248wNIcAfhTGRSKYsBuDjpUO/PQE81ak2yOSB3IH4HFRkbVyfag&#10;TIGBB5FOVeo/OpCAzFmOMDikGVYqeKhiIWJzgcgUokOBzyOh70EkHI4NQ4bI96Bjy3rToovNmWJc&#10;bmYDnpzUfy9DUm5hhs8jp7CgRqz2MMQwpIY5IDhQTjp3zWXsZfm6/SkQoGJY4IHpmk3llOKVgJHm&#10;ZCrA5GP1rQtNTuLWXzEYhwMKynAAI9OlZgJABHbBpxRViDMeWPyj2FDSe4yYStGZJA2Nw+Yk8nP4&#10;5NR20Zm6MQB/nFVWJHPU1f03+R6d+1VawIcsQE4jPBYhVPTHvSG3unu0sYYy05fYFBz82cY44/Wv&#10;RLLwLHqWivqz3Ki4lOYYD8u4biOvc8dhSeE/+Eft1vrzVmPmwrshGerfxYOck4HHas+ddDT2bOX1&#10;DTNVtWMuokSyqu8gsH2gnkMASB7inaZpT6ja5QhWYnbzwSD938jU+oXXnW0kMQ8pdhLDuxHOCetJ&#10;ok1n9guY7mXyysTvH2/efwj8aTva4JK5u2tp4e03wvPfXTx3F/OWjiRgG24OMgHp9a4wzvNdefIS&#10;WPb9P5VnzvlPkfIU4GPeptOtHuTNM2dkCbyc85/hA9yapRsrthfojpF0W6nkbejbY8AiJS3LDgce&#10;nc1r+Iof7I8LxaZZxqqSKDcyMw3vK2MDHXAxXI6TeXr6hFFLJLKC2PL3tg/hmtLxRey3ANslu8US&#10;HOSpGT6j2qHfnSLVrXP/1Ozk8bXdtpRsIVVLnfmJwSAFznHc+1Y9z8Q9alheyv8Ay2R1CnamT9fX&#10;9KxrdLeZxJt85ASyFxkjnrnjGO1Q3lkLtHurZdsq9uBkjgAlSRg+9ecpq9mDkzOe/hEZEW5nLYUk&#10;YGBwev0qtLcTyzhY4sbs8sMMfbGDjvVeK1vL6WaC9BiEQ3ZIOBggYyAc/hV5bS9iieZpkkiUghlJ&#10;JAz16cVTaQblHS7+9lmkFxiSKIkFSDkjH4Ajt0ragvIkt/NsIljfJIAG3gdh/wDWrN+zQecs0kq4&#10;iYMFz8xz6bcc55x1qteX89rIuzdHEThV8tQQx5J5A/Cs5pTehUdC/d63lliiAjfdjZnK7e55xUq3&#10;8dzuUOU/2WwCPX8+ayJrvdC00yb3KsAXU8MBn0wRnk1nwXAkiM7SRpIQSeO+cgHJ47UKkraIrnZ0&#10;BGmSyCK7VSRjuRk49j1qheWcphaK2umZ8fu0K5IyOmQeM9OaqSz6fNCJ7pWkfac8leg7e/pVuG+2&#10;pvVWRBHtVWO48jGM8Y6d800nHVBe5mxi+E0e+GSFVQAiQdSueegqnLp9/c3BlmXyRwVLAtnP0Pat&#10;e61SYQqsMap821WbjnGcc9Bzn3qnJqCpt3MJ/lJYgkjcP4Rn2rSM5bpEtIvSW1pDbyR+QjMV+aRW&#10;yOPQ9ueeOaz9OvriVVjErlUyDGfmVs859eajWVrdzPbptwhdo3BxtxgkE8VNLa2dlIbi6Zg865DI&#10;dqqCMgYxnr1FPpYkYzz2Wri0mwEmJKBhvTnoR+PHtXsGji3m8OXsEsche3hciIY+dSDwMHGOMV5E&#10;t9aXSLHNOJHBYpgNxJ1yGx047etdv4b1K5sr6Ga6Ekan93LvTaADyOMdMn8aU5MunKzJ/EUFokdl&#10;qMCqtld2qYUjIyBggtySQSMe1c3HPbBmFs7BwgAxwCBzjB9PWu3msrfVtJvdBtJseVIbm0wMHb/E&#10;gGeRjt9K5SGzeIpIUaRlXa/AUlsYznt7YrFyXUqceqEubS0u4MTo/wBnlAPBJYEkHjA4xjrUw07T&#10;JY44EQ4PTZnLAjjd64HOTVQ3d1Zzx2cGZSST8+RgemTgcVQmv7nTcTpsWWQg7ckhV6YHvnrUWl0Z&#10;Iv2a/tUW3hUzbic5YYJxtKcc4PX0ql5eoWz8LtjZhub+BCMjAbtjofaurt7r7QWkkA3sQHUc8eoH&#10;+eKn8+eBlEcQCY+fdk4PAwD2zVe0a0sFjJDXkaNeyyRthl4D4+TpuH5/XFWnmaOQSFGmwTuZQcbh&#10;0xjrisrUJ32SzRSIpkITyy4IUEAZ4PtUDajJahNgErSBTluckDoOmKnkb1Hex0dxrGoRIytgblJC&#10;K3PsfrnisK21i4uw1tcRhxgFmfGVZvpx6471FPeKD506+XIRgIehI7ADjNMs0Lf6QAFuPm3RlMDa&#10;MYZu4P0NNQUVsK7ZEYHlka1nGzlnGR1GRz9Ce9aVvewzNGYGCSR/uyjsOeegA/Co7iA+Wk7TsjOn&#10;BKqQQTkAYPAzWff29pZWxufLSUhjh49ynzDjIdumF6/L681WktGI6vzLmO6khmx/D+7Y4wM43AZw&#10;fcnFVZNUiVnhcLGQPlHTIPPPpzXNrIXuVnmdVUqA4PYlflGRgn/GpZhpnkPcxw52x5OCcK46A4OS&#10;DgEkDvjtUqCT1KubGpxG1givR87SqDlG3bAQMnj9QQCKeb2SKPdKdkbLldnHORz8w6+1Yls8+pWa&#10;vCCSqPv8vJDfN0YLyehwTmm3NpDMn2e4Z/kUlJOeAMc46YA7frQo9GJl2RlnhcT7ijMDG7ED5T93&#10;BHfI5wKiu7yOBzIuDKyrlnO7dnjK4wDis2ygF7DJC8pVomLqWA5HQ8dueafDZR2EijeJC27ZIBuB&#10;x/DiqcUnYkpS3dzf3Y/s87Q+Aij5QWzgNtJxkV08haSRZbsNDKAFIJwzMAMEDOPqa5e5VxcWs8u+&#10;1cuEAbgIDyML1xnvmuz3NLp8n2sebKkJ5bBYkA544IHWoraWGio9359oZd0gGSuUwVU4+YZ6kce1&#10;WLSd3RJbdkcBgS+doG4DJcHHPtWXa3DRRNbeU0W0B1UnaCeuFyB19QT1rKhvov7TmHDRswOAPlHc&#10;/KOvPeo9ne9hmtcRwLcG/SNllSTym2AEHPfHIAFVUu7kwrb640c1u85jQgYKyDIIdRgge3rW0t9F&#10;NuQ7YyEJCrx06AjkdPxrI1GSB7VLi7tTJul3SbAGBwCeeh6856460k29Ghj4LmWJ1t545oZoC2/a&#10;q7Vic5XIJ4VR36Vp3tzpjCOCdFAaUuAMABlODk/xD5vSqkGt6dewxsU3NnCxyYGDgABccEdhk896&#10;xtYkMmofZo2MLOQwiUbtxxwc5+U8cj8aSg5Ss1YT2IZ9QvLLVY7q1/e+XEUYIcLgkn7o52gfh+FU&#10;rry0mtrmOIbXyzJvBXdkll3Y449cml0JANUik1BGiFuwUnpkkkgMSewPHHIrodU0TS7ueSaynMOW&#10;ztCkLnA6DgKeff2rdyjGSixJaENz5k2YjbRSF9pR45kRAcAn7uOcA8n8Ki0+8vblDBHKALOVpGcA&#10;FmXIHynpnv1+lc0DNJFFZOzSYlEewbBnbwMHqce/Fde32N1WXS4pCY/3ckTIAfmXDZC4Lc4zzxUz&#10;pqKsxp6mhdz6hcRr/ZU0k6y4kILcnHYLxyQMZ/Md65m8aNYtl6jWE23KrGuQ+B3IPA3flXVaNIt3&#10;poiu4hJPbg/eYrgnOAMegIyDWWuiTSXCDjfbD5dzD95gk8A5wvOMg8/Ws6ckm4voOSvqUdAt5/tH&#10;2J5wBMPMUREbj3ZcjoemBn1Nbtlp7XSjUraNlcKEPm4ZtqsQG5x8p4yaybLTptKvDLHb+dvVWR1U&#10;jaxPzAHnGM4z7V0FpFbx3dxd3G8JxlQSoUAAZOOpP8hRWd3dMErIims7UJJb38dwsdxku5BEatkY&#10;C4B7+/0q7BeOhEaIB5YXbHgBGBBAKluRjvx1qjBdakrLbyOGUgMvG4vhiDj1yCD+FZ2ttPBfm6sJ&#10;MeZgsCSpUjocdhzg1EYNuzYmzpJZI512z26naQd5+XnsQ/HPas+8uJZrIPbRFpfNKb/lxzwDgH5u&#10;/J64rnpr65hCTRTPJDu2uxRX2uxPyjnBz+dSaYdYmebcpjjdSyPwFyrA/rjnir9lZXYcx1ywajb6&#10;esm2NXjxtdmKrgE5yP8AI71kQatPPcsl6rFRgMoUkEAbtx6kKCDWlbG+uUYwFktGYtkZLpuJ4HzH&#10;K9Mn2yKpXCzAuyTiODkjaSXOM/Kc9jwcGs4pXsxmbqaNdwCPT5t20FhGwIwuSNueOuDgVJo0t7BP&#10;LNe/vElZgWJ+Q7FyAMccjtWXA7G1lS/t3mffmNgxGHxnB5BAB5B71MRapbC/nk8w4YsCQu2XAwVA&#10;4J68HrW/KkuVkmveWcErNPJNE9pLluPvdOAARzt/lT9DRltI4LOUyqpAy4xjOC23nHfjoRXMGeWy&#10;cvayGSPYRCpU53EgZIPHGDnB7iocait/thASQsH2o5OwHk7j1H5/jTcG42bA6G/s5JTHdWUBkKsW&#10;eQHAbaMkHPJ/LtgVzsu2zud1hA7QXUhLJJEVAK54QkkHv+Nds9xdWrRp8skL53OCEIJxkYLEkHk9&#10;etYouZNWSS0vbGR0MjNEQGO3bnBz39O9KEmtGFjlNQsk+w282nxPCJOChkBZiejH07j61bj0pBbJ&#10;At2zCXEjEwllBIzkN2wPet+3u7QDM1isUj/fDnIYE5ACtwM4/CrbXE9vG91ap9nibAZi27GTkZX0&#10;7ZH9K0dVpWQrHOQ6PpCSxC3aQTR4fdjcH4OGKMP0Gc1CttFqsVxNFbI53oklxCmCCxzkIcEHsT2q&#10;+2thbVndlaRJDtfOcH7wOMZx69qhi1O81WMorrA6DmXIQNnJAHQ9eO+Krmluwsa1pfWVlbiK3hIM&#10;MqjzY8KZMcDeTjJPeuY8TW+LgX0MMab3ZZGV925sZy2CQM+1Oj1OWWxuPtMLSBVB5bAxkEHHqD3H&#10;UVFqUpvdIWWcIkiMdrLgBgMZBA78jBFXTi1K4XPU/BejafeeCGuprNJ5pRckcZJEZGFHpz+tYel+&#10;G7vUIlhtI7mKCVshnGxoWHQnkZH5mvQfhwRB4S03sWEzD/gUxHb6V3ckwaQyFX+XI3EbR+bYpVW7&#10;6HTGmmrs840r4eyofN1ieK4JYE7IyOB0AJPA/CvSILa3tIRb28aoijAC1VfUrGP79zD9PM3n8lrL&#10;k8RWChiryPtYg+XHgcH/AG+elZcrZpFRjsdACgOAOfSq86Rb1kudvHTOK5b/AISaNpkhitWIkyAZ&#10;JMcgZxtXrnFR/wDCR/aLWeOzjW3uIjhWRd6ue5+b7oH45NWqbD2iOt85ANsfOeyKTXifjHQ9SuvE&#10;E81vbSssoRxhDj7oByeg5HrXVw6xrF/CklxdSfOoyqnYARwR8uO9ZOnFk1i5s7glxIgkTcd33Tg9&#10;fY/pW1JODuZzakrHCp4Wu2ZUuWigLkKBJMoOScAbUDnmrjeBbuNyxnjXbggxhmOR3y2MV22uWYks&#10;JHi4ki+dceq8it+KSO5t0uExtkQOD25Ga1dRmXIjw/U9X8QW139imu5Gh4BC4XcrDPYA0l3aItvH&#10;dR/Oox9MYxVnxBm6u57qMHZHtK+wB4/OplWOSyZBIFDLkKfX2q99SdijbKLiD7oXkqQKvrEx61W0&#10;chvMiPHRh/I/0rdWEdqVhooi3HXFPEOK0hER1FKYqfKFzMMQFRmOtNo/UVA0dCiJsy3QVCeDzWg6&#10;YrmbuPddyI5JHDKCTgDHp+FNIls17F3aZlRx8rema7HyBd+Eru3PLWF0JRnrsk5P4fMfyrgNM/c3&#10;hQAAOuRjpxXqPhxBcXF7pZ/5f7RgP95OP/ZhTYI89ZFjXeoA2kHp+FSc96by8ZVlbJGDxj2NJiUo&#10;GbapIByTSAVeGZfcH8x/9amSnEZI6jkfhzTCGEgw2cjHyj05/wAaDHI3VW/EgfyoGSMy9cjFQeYn&#10;mHBzle3PQ/8A16I4ZAo4UHp0z04pzp5bKzv/ALPYcH/69MQ0l3BCoefXAqFXkManKjge5qfMWcDc&#10;30yaRNwLqkeMNxnA4PP+NACQfLMckneuemOnFdtpkcN1okUMy7lR3jI5GMNuHT61xMvnB43+UHO3&#10;qT1H/wBauw0AyLYXyOQfLZZRt9xg9foKaGjotP0pWYyq5CW65ZFzu2E/e68gHrW1ewT2+JJZN6Mp&#10;MbqflkDDH6fpWXozMs4uklKT2481F2k+ZGeGUgZyfb3rqdU01Psh1HRpvKtiwZrZudkjdCAegPpU&#10;S3Ndkc9e3EPmpYwEEwxKjbRwCSWY/maoybZECHkdCKqSWk53CVwdzZJztzg8cetPi8oufK+7nGfp&#10;VJWFoU7OZJC6RrtAP/1qW6BixKsRmz8pAPQdc/SpmhK3bTRqMomQB1c++eKbaytJJi5JDuPuFcLj&#10;PHvmn1C2lw+0zpGZWCogAYE8cE4zzzViG4uxLJAXJKsNqrnO0cn2z6VaWGPBGMjpzzx1xzV6BjDI&#10;HXqMn8aLg7HYWc13LYSXGDGDGWAk6/d2jjOc89Kvz2kdpfaNal5P3cEjltwC8qBgg9c44FZyTZtY&#10;bdWwJZVUH1Rf8ePyrbuZkl8RzRlv+Pe2CDj7p27uD9TWUio3bPOPHiGbSIZWI3xXDHgYGGJT+YFe&#10;Z+FZja+IB6eZ/wChDP8AOvXfF9uJ9MeJRysUsn5Sbv5ZrxK2kMGrJKD1CsP+Amq6WIluex/FKzFz&#10;4ct9TQfPbSFCR12SjH/oQFfN7eVENyqSW+bJPQA59e/WvrPVYk1PwZeQtgkwblz/AHkww/UV8pXS&#10;bTgxnc3Xn1GO30qKL0sKpvc9i02K3NrDdxL80sakn6jn9aszj/Vtno4H/fQI/rWB4auLm40SARRE&#10;+XlMllA4OfXPf0rWu1vvs7EmJAuG6lj8pz6D0qXuUiYjms+9TdBdIP7qv+n/ANjV/wCyybiXnc+y&#10;gKP5E/rVeSwgefaVL74mHzsSMrjHt3PamtxnDPJEAVdgNwxyfWoUl8yJSoZiVGcAnn69KvBEj4VQ&#10;MegApiE7Sp/hYj9c1sZs9fv5Xvfh7pF0qlmjLwEDGRuTPOT6qK6Xww11qXh6S32qgkiZMk5PTsB7&#10;+9cr4ccXXw9vIj1s7qNx7AuM/o1dP8PZ8W7W7f8ALNyuPxrCrsaxOT+wFwGnnkJIyQCFH6D+tRza&#10;faCSFym7EgB3Et94Fe5Pc1uXUJhleE/wOy/98sRWZd4WBn/uYb/vkg0kwZYEMcXEaqv0AFC5W7QE&#10;53REf98kf/FVK4OeKhOVurdj03sp/wCBKf64oEW84NMgGJp17blb81x/SrRjDfWoIYsXzrn78IP/&#10;AHwxH/s1IB5Cnmq9kAlsE/us6/kxq2YsGq1ow33EbdVkz+DKD/PNABcqWgkX+8pH5imQP5tvE5/i&#10;RT+lTT3MESfvXVfqQKyrTULYW6qDuKZUhQWPykjtmqWwC34dI/NUH5GVvyINaMgJ6Vm3N408DxQw&#10;SNuQ4JAUdP8AaIP6VILm4aFJY0UZUH5iT1HsKYBJlJoHxysgH/fQK/1rQHIrk7/VVUbZ7qJCpBwu&#10;Ox9yao3niPS45CPtbyjnHlkkH6bcD9aLBc6iTaL1cnGUcfyP9Ky9bvbVLGSNnBYYYAc5wa4qfxTp&#10;aSLKkDOyknLYyRgjuSa6LTtSudf0aea2EcCDfGRyxOBntgDrTUWtRXOSF8WuHKRucqvbHQn1x60j&#10;3N0XSRYtgRlYkn0Oe1JDG0d2geQvvRh0AHGDVqYfIa2JR0/je6vbnXLRo9oD2CKC3QiNz6fWuVvb&#10;W5jUG4kGCoOEGARnPXrXd+JEjfR9A1HjdIs8LHuflVxXBX8ruhySflIFShSNxNZa2umOnKsEZTyg&#10;2BvwcAsT1yawrm4aS7nfcTuYcnkngVXEmQGznIzUe8ecxPdR/M00rEtjriZxCBnAVgf1qs5Dqw9O&#10;pNOuy0kTjp8vH4VEUiWAjHzE9+T+dMRigSNjjGfWk+zvuzux2q43BB+oqNpF6fy5piKvlgfUGmMA&#10;FJHWpW8wsdoxk9/p7VGYm2nLc47CgYm4L3qSEm5uccudpOBz05/KoxGnDEZ+tTRNJGdsXBkBTjrg&#10;9qTHcaWmVDEMCPJbB7n8PSqewtyx7npV5o2UjcPWoFABP+90/KgQk0EYwEHIAJPWr968I228AwE6&#10;mowU8iQHqwquPmG89DSGViP3v4U7Jxt7UNywx71NAhaRVA3EnpQIzySMg8YNbGj6MdYuFh89Ilbu&#10;QWOB1wOPT1pb21t7ezZpCWndufYcEfiabo0rpGWiYhhkZXr3B/Sl00HY1pdCsLOeUCUzLCCS0oCK&#10;T6YDZNYsli91c7LUIdxAG0EYz25piXESOzSjLg4Hp1rb8P3/ANnlc7PNdnDKuOp5/lUu5TSMq/8A&#10;Dl/Y2X26cfIrAMe3zHAGawcrtJzkD0r17xhrk0+hLoiRhCnlzXJ98/Ig+mcmvKeApUAdaULtaikk&#10;timMB1I9e/Iq3JbkSMqsGweo6Yqwk6RWskQjUs/8RHIHtUSvtUAdKqxJVlygCADA6mkVMr9eakkd&#10;Nw3cjmlikXeEiGSeAM4/nxTsAwDbT5WYxqGGApOPqf8A9VR3Mc8EpinG1hzgEHr7gmqsrlsDPShI&#10;NhzsKv6W43Dd0Dc59OKyauWkyxZ35wfTmmwPe9R1+x0q9maQDyoWljhjToBvY4H14H0rzPQdStrS&#10;7lvbiBZpmLNEjfcVjzk+uO1UW1TTyS9wjzMgPlpgBQx7knk1lJeTO4S3VVZjjjnk1jGnZGznc6WQ&#10;yOs9xIu9ijliPVlIH61z2mpJOJYYBvcxM2B7Amu2bwpqclsftl/b2ybd0YllVQz/AO1tPy4HSuan&#10;FxC3z3KO6DaGhbduH+8OtCknomLl7mLHDJI2GUp7kE4/KultzJZWrWwhyj8l/myx7YOO1ZQv5IkX&#10;AUMD97LEn8zirlxrup3dv5NxfSlR0TcwUD2A4oldjVkS2+n3jTIYIVDHLZZgBj3JIA/OtHU7HWU0&#10;2eecAR7PnKTBwVyOMBiMVyRdWHfJ7k5/pVh5YWspEkfEmMIAWx+Py4/WizugTR//1cqSHUbkQ3Vv&#10;Ioh3fNLzwh7MnUn3p00j6eqGCYSQEY2qSSW55IHODWeIbuMsbZdsPQhW3FR2yRjkGpI45IczYcpM&#10;n71VX7pH9fWvNt3YrFufVYYcQyYlLAZVQce+Pm61VuXuFn2gBonT7pGwnv8A5z1qzDbQxxNAG3hv&#10;nMjKOD6cHjA/nUUbERPbWZLZbCs3zFeOQM8E0rq+g7GLqkF5YxtKM+VkfOmDtJ6BvT0zWTFrEiF/&#10;LYybRtXHHPsexrsGt7iW3MN2NgwYyGJJYdyQMge39KyLHwwJLuS3d1ELfcYdQOvPcfXpWkakUnzD&#10;VzmLm6vtRfy3Ric8BckgHrz71DHAiMqXHyqSRv8ATHUVbUXsWrSadpjCR1Z0VyduQnXJJx29auan&#10;EyQhNqq4Ut8g2gHGSARwR9cGt+ZaJCaLyWsccKtKGkQY7YwTnGMdc1Bd2lxM4a0TbhRjccYxzkHO&#10;Dz61y0N5ckLskJC7jhiMYHzHr3rqLL7Xf3CT3y4t0IOITwDgdR/dPes5wcdWxmm1qk9o23dMzDEk&#10;ROQG7AH+Eehz0rmNR0q4gj+RMMAXCK5YY/ixx1GPWvTYrZQJIQ+YiBtU89QDxg5qisEUc8sTKDJG&#10;gwAeZFbA65zkDn61zU67iwZ5wk0jwItyWeEsMMCDlvQ8j8qv3Gi6pfXn2WygkZFG4FsqoB5yS3HP&#10;Xg11M2g27qk0DSAEZAznew4AJI4z7ZFdALvUG2qISpBOdzKoyODjGAcenU1c8Tb4ECVzlg9xbSRW&#10;mowbYyRtePBTOMenAB5q5Dq97cNIrKCYCAxfADA5x+lN1SSOLNxdO2d4AQjufTqcVz0/2/UUdbYN&#10;5afdXPp/WlFKaux2sd7pviOfT7+FpwpjhYbmBB+RuD07c96k8S3M+ja9JAoDW0i+bEFAYmNhn7vX&#10;A5H4V5VDNeQiOJw6o6ZC4HKfTrzXrH2f/hKPCdrqIZo7vSz5RZBlzC2AOuenB/OnKko6s0i200c1&#10;d30VzbwyQyQxqpDluoHUcjOeemKzPtcmoQmWOMSzK20BVwMN1HI6Ht9arX0cmlXq2czJKAvDlMYB&#10;yRkYxkYrOt0LTiK1IjV12swJOT65GQCR2yBVQirXRmy491JDcJsVYARtdBlmG0+mffjmrMuowfal&#10;EkzCMoVK56jjjvj37mpp9O05pVUxMFcDY27kkdctyc/pWXeW2kQRB4JpNrPnb1IIHTOM/TJprlYi&#10;O/uITslSNJCflL8qVC8Yx646E9qbZXBmhNs/mh85iwgxwOpqrOYGnjRWkFuQ2S/JLdOeo/Gia5tJ&#10;Ily+xkGBgHn0x6GtEtLAa0c8KqyTRFZQcluSwPqAOBWjYXcqyvPHPImeXIJVmHoFPX0Pp6VzdtcC&#10;5lYyyFJXGFOw56dsf1rYBt3jPls7lWUsxHEZX0788/U1lOPRhc1Ps80NxKunMWQsAN4B3OVz8hx6&#10;54GPesXUS0dussMciqw8to5BkEsud4PY4Ppj3rM1N1RCVdimCBu+82ccEdvb2q6gvIDJBqMqgPGI&#10;98gyV+XIAPXPYj86UY2s2xtjodak3fYgqxoVwVwo3EAn5mJHQ981OUuZ1d7UsbhY1LbmzxuGXGOA&#10;Bxx/OuSns5oPNPLLFjdkfwnoSPSr2kXcQuW+2tIyzqylgTksAdoz1OTxWzgl70RJmtos9xHDcTCX&#10;bDCoL4OGZD1Kg4JAxnHFSW8old2RiyEEA7iSV3cDb0PTmpbIRZthaoR5mI2OC21Q2SDnrjjJHoKf&#10;BELaSZ4MDqEkyU2OjEbgF4AA6msnJXYDLVtMG0iPaSHLckkKfYc/rxVu0vlWzjiuECovyNhsc/3s&#10;YznoOtZRsbhL57u8O+3YkrNEBg85JHpjqcA1cuJobuI3OMTxFVAwGTnIG1uvGM56ZqZpdARiO8p1&#10;1ba6ZnMb/IwXa+SQQeev0PrXVw/a9Pv2lnuUAAI2KGXcp6bjzg5/+tXL3cl3fJ9t2O5gGJJOrLg/&#10;xdwM81rNPKYGupYg0bBRhlIJ2ZwfqT9006qukNM35J4b0x2d2TCIzuVWO4ndwVJycjHQ8Vku9vD5&#10;8M6GIoVXdEobBI+XDZyAw61S+13y3X2e1DxAj7vfd1O4nI+gzz2qe6jURNd2Ehl8xSJj93a+Mgjp&#10;z7D0rGNPl0GPM6XKGAFvNjO5iNvTBUrk8A8/erH1G8gs7dbSwkdS4y43Fs5HOSeM8nkVBb2jSRv5&#10;skkXnDcA44dRyec+x7dKi1e0MUCzROWTdgL/AAoCOgJ5PPrXTGEbibGQarNaL9ltSEXu3AJ+vUcd&#10;q7GC60W7tjcvDveFSxaPl9uBkHofYGuCtfNhhZgQMjOSPwI6e9b8WgX0luJYpFVZ8cE7SV9yOSO5&#10;FKrTi+thJ2JL7VYrmFIYJIl8s5hyuCo6gEnuenJNXdBuV1WSb+0CxRegWTZtPYg5Azn61zFzp91b&#10;PJBJGoMQBZs7sBjgH8cU7S7iKC5Rr2LzoTjcP7vOMgZGT7GlOiuRqI1LU6TUtDtLS8tb+ykjlhVd&#10;7ggnLKCcM+MEnHI4q7crpl/GupQ5tYomzNGm5sjd1zyEJA5NXLG9Gr2UljcMPskjHYiqRgrnknkB&#10;ieeuKyLBXs/Psvs7PKr4ZXLEOv3cY+73zXMpSfxbor0Kttd6ob/FmVtUHzje2Fw/IHP3g2Pet2zu&#10;7i7ke6d1aaMgD5B90Dkcduv5e9c9LDJCiXQiYCKQttY4VQDxtK84B7/SrVrfSq8c8SB7iYbpNoA+&#10;Q8gKx6e561copq6JudXpl0Y4niCb5JWbCsdg9cDoR0FZd3ZpJeefcTpHFIpjwR98g8r16j35pzLq&#10;Vwqs1xHHJt8xFReoJ79uhwe596t6jHJdWr26+XtZt4LYQq2COrdB75+nOa50rSLeqKOq3dva29nc&#10;K3nDDR7BhSpcZG7HHGD6VkvJqOrRRvbKskqMQHyoYALyTnGcY4JrPF9stxawHyWRl3k8kHI5GOv5&#10;9KrrfRLdMBcOu52bfjJUHgEjIBbHFdcYWRDJbO4vbNTPA5BRzJtfaCGweSDnJ7itJry+CTxwHyXY&#10;rJhiANpBDFc9s471jy6hLaykQY5IIkCqGwRggA5xyc9a6u2awtYjaF0uJwrxhZuobkKvpjNFTvYR&#10;z1nq2oQSmZnBUNtPT73+z2Gen9K6MQXN/FFLdea4k3MGK7fmOccjhh9RmufsrLX4IXgWF44WGGQl&#10;VyucE4J561vWv9qMyR7BFGVZYyFxnA+XIXAzjOOR+tRUVndDRjR2mrafHLfwxiVlDBnznAHO4g4P&#10;QHnvUdtJbxwtEUkmeQjzQMkHd8wxxweB6nmq11qF0sEohut8bkoflA3j/Z44Hr0NRW73zTJcfasF&#10;EyAzbMhcnAPsfXGa0UW1qBNeyJDG8lmHMedo3dELDkZBxng8VMNRngsVjjzmbB85xgq4xznnAB9K&#10;Y91LNFDJqFvEsDLwy4Od3dlzndz6gjtU1xpxJje2mjuN+VCkbSNuDnJOO+PejTZjNHR7ryZJIbs/&#10;akdWDqCuz68gHn25/GtZdQdtONzLAsSRqzIv3WPHYcZBFcGhleZmL7VBAbd6KfukDJPPSukv1uLS&#10;1855GeJY1AaQDcN5IChWOcHB/Ss6lNXFcttJZavAL+Ng08MZCoRnKqpPKkcn0+naqCzwujXIDSKy&#10;jfDC20EgAH5QCMYGT2NNs4zNcs1gcRqxYzthVJIwBx0zxxVz+y7e3ZlN1KlwGAOzA3HHpwQozRpH&#10;QTMXTxb/AGyaCwiklMi/KpACkH+9noBnv1+tY/mJZ3MkB2pJbthRg4ZwccD+prrLy1S5uWmsr0LJ&#10;lYQ2fmyMe+T+HT1xXPyeGbyFpJZp4zKGIxy2fViTjB9q2jKPVgQG7kv2XdFGvmyBAUAAHXhkHPpg&#10;+1Z+tPi5W32qvkrtIQ5HUn1OD69KktVt7S6N3NIWEEh+6M52n72c4I+hrFvLk3VxJcnJMjEnPp2/&#10;SuiEdRM9y8A6neXfhr7DHcPH9ld4wEO0hX+ccjnue9dVboLmJZrgl36NuJb5hwevuK8d+Heqrp+o&#10;TW9ywWK5iyCT/FGf8Ca9HHiTSra6aJ5lImbcgHOSeCABnuDSktTWL0LdhaJbNJCvSORgPoeR+hFX&#10;wiC4kiI++okH1+6f5CuOvfE1ubo3OnbpEKgOMFfmUn1x2/lWTJ4uvpgtxFCqeXuXLP1zjIwMnqBS&#10;s2Vc7K+ZYI/O6GNg35Hp+I4rVggjtYBGCDxkn1zXk02p311I0t3IqZxgdAB+NVp9c2gRSX7ELgbF&#10;Y9Bx0WnyvYVzv0vxatNHj5UkLA9sNz/PNZsutW66pbXqOvyHDc/wkEH+dcE+r2TH5fMmPbP/ANka&#10;onW9q4hgA/3m/wABVqLE5I9W1HxVayo0Ntuckf3SBj8cVm2/ii5tdLFglvvKKyhi2MKc4GAOwNeZ&#10;nWbxmDZVAP7q9vxzVWS8vLjCyzMqgHnO0fjjrQqbE5o75r6b7FNZSmJY5irOx+8QpyMEngVb0MRe&#10;SAgB5xkY5xXlTSbixbnt69q77wrc5Qxnsf51fLYnmuW4E+y6x5R6MxX/AL6GR+tdSIzWJrSGC7ju&#10;l7r19xyK6mMLIgkXowDD6HmmkFyuIqDH61dCcUFMVaRNzNZDmq8iVpOtVXFOwrmTItc/fxql1HK3&#10;QjBx7HP8s11Eq4Ga5/V0Jtt69UYH8Oh/Q0WFcoeeftEDkAbSU9PlbnH516joqPZalo+pScQzT+UW&#10;HTEg2kH3Bwa8edGb53Ynb839a9c0yKG68G3MkS5ms3SdCSSRtIPGT6Gs56F0zi/F1lf6V4m1HTWk&#10;KrFO5QAAfI53L29DVew3PaJiMsVJUtwBkH1J9MV6n8RdMi1bV9M1dJBEupWKtvZSwMkeOoXnow/K&#10;vOLW2u9OvL7SbzaWgaNwyAhWEi5yM+2KV+g2RSLMMMQqhSDySeDwe3vTykmfmfH+6B/XNWXXzFKA&#10;dQR+dMwxRXIOCAf0oEVBChdw+WwQRlj3HtjuDTZIY1jYoiggZHHORz1qcjEoP95SPxHP+NLx3pgN&#10;JzyvQ9Kg6S4/vL/6Cf8A69SR/wCqUeny/kcf0pj/AH0b/ax+BH+OKB2Ip/8AVk/3SG/I16D4Khjv&#10;G1Gzfq9qJVI7GJwf5Ma4JxuBU9wR+ddx8NblY/ElkJOkyyQsD0O5SMH8QKTKW5a0qQWerQ3vl/Jb&#10;ne4OTuU9evqDXpvinTkS1t7vTZm+yTkNsB+UY+YAe3Jx6V59rqPo2vSJNCsqB8xjJUFG5UYHtxXo&#10;H2pJ/B0ZBOzzFMYcfMAT936jOPcUS0tIq99DgJbYCJkXnOT83PWs6wkjMSxjAYZOAD06c5rQ1KWG&#10;CPDSFWOTjGR+NUrVW2K2FAI4IGDzzyavcOgt35kg8sttRUJGB3PB5/pV5kMcAfGWVR1+neqdwkxe&#10;N44zKFOWUAHPp1rZK74t2MEgcemazk7DRlRXEgRt+HYZI2jaD+eaYL523MoVRjAOc81aS0VtwjbB&#10;OckDI5Iz16VINLsgQzRhmGOTnt0/KkpDcSxpFzNf3tharMzyLMqFggAXncxHY8cfWvQtNSR7rVb6&#10;RtyvJtTjoM4/lWD4ejWC4lvAABbxO4/3iMD+ddNYxGLSAvRpGDH9f/rVLA5i/UXN21u33TbmNv8A&#10;gYJP868AvLMQXEQbduBZCcnOf8iveY5RJdzTddzkj6dq8f8AE0PkajcY/hmDj6Mc/wBatEM9u8IJ&#10;bzaMBtLb4yGJJY8rg4ya8zn8GeHdw/e3EnA5Cogz17l67v4dXIeyEZOdpIxWLeqbe5ltz1ikZP8A&#10;vkkVz3ak7GltDDsNPt9J8yxtC5iJEo3kEgt8pHAA/hHar7osiGNujAj86hz/AKWuf40YfkQf8akU&#10;s+cDAFUKxDCxaCNj1KDP1xUbtsmgf/bKn/gSn+tOhBCFT/A7L+uR+hFR3Z2wGQ/8syr/APfJB/lQ&#10;Bx94nlXUsf8Adc4+lUFOHkH0b8xj+lausyQR6hJl1+bB6+1YjTr5vyhjuT0I6H3x61utjNnq/wAO&#10;2Fzp2u6Sx5ltWdfqFOP1FbXgW6BvZgp4ciQfRhmuQ+Fd5EPFy20mB50TrjIJJ9OD6E1q+HFurPxI&#10;9oqooTdHyxz+7crnAHtWVRXui4nZa1GE1K5Hq+4f8CAP865+eMPEyn+IEfmK3/FNlM9+srysN8Kn&#10;EfyjIJHXk9vWuTFpB0lBc/7bFv5ms47FMux6haeRE80qIXRTgsByRzxVK71W2UI0JaQrIjfKrEfe&#10;Ge3pS2VrAtsFRFUozrwAOjGm3cam3kQnGVOD6HHFUIuyalc7vktX+rFVH8yf0qqLnUGvIiPLjLBl&#10;HJfqM/7PpWgrecocDqA3T1GapTEpPC3GBIuPx+X+tCCw9xqDnD3BA/2FC/z3Gue1W7ttHdri8Mzr&#10;IF6MTyCevIFda6sDWBq+mR6t5dlcsVjkDBiuC3GGGM/Q01uI46Xxhp8ZJtbUezEqD+gJqva+KdWu&#10;Vlj06BMjLkBWdgGIGQBjv7V00Hg/QbfgwSy47vJgfkoH860rDSbKzupJLCBIHVF+ZC2cMTwck9xW&#10;l4ktM40Dxpf8xrcAY/hjEYx9SKguvDviqe1QHzpctsCiTeFC467SVFelypKTlmJ+vP8AOn2iM9ux&#10;6kSOPz5/rS5/IXL5nk8fgXWWGZ2ihx/ecZ/IEt+lakfgpJoIori9XCZYeXGzZDe7ba9GeHK80yGJ&#10;HtYnA52gflxT52PkRwMngvSLeLezzyYI5+VBgnHo3St2x0JNHt5ILWaRIZGLOpKnJxg87eOPSty6&#10;X/R5FPTaev0rL1m9iMahpFVSMnJAzmldsdkjhWt0hmhlQHO/aSxJ4YEfSp5elVby9h5CZbaytwCR&#10;wQfTFNlunbhYXz74H9a1IN7WLh5PDmkSFsiKfbj03Kyn+QrCujlabcxanN4aednUQW06kRg8glhz&#10;09/Wqs4uinJRRjqMn/CgGRQuPKXPYYqN7iLzAAdxwR8vP8qbDAnkB3Gck43c5wfSiTAKY45I/SmQ&#10;TSXXmKFEW1QDyxwT/OqGZpFDM+MgcAf41ab5gB2qrGfkA9CR+tAEDRgYJ5+bvz1p2AKlKlsAf3h/&#10;OicBXKjtQBVP32P0NN609lIO4jgj+RpnegREv3RU3yxsjZ6Hk/UU2LaVJbtmoJJEAxnuD+tAy7JO&#10;8wVMcIMDFUyhSVkbgjGfxqx5rrDuhTvjJ4JNUnMhfaxxkZOPX8aQF6GAztsU4H8THoBVaSaEqqxf&#10;dAA9Sas/uTapCoI6liSTuNQw2t1IBsibbnAPQfrQBSLOSGUYwe9XYJY4X855MFRwFHJP606eCNVA&#10;nnjj7BV+Y/pVZmsYz8qvMfVjtH5CgCncTiSQnkknOSc1r6PFMCS4KAn+IY49eazX1CVOLdUiz3RR&#10;n8zRZyvNI3nsXPuc9aYGpeWVnDNzKsjdSqHP4mn2M1ukpkj4KDI+tZnEd4wPQ/L+BFNtC3nMTx1H&#10;5VNh3Ne9uJp4ZGmckHk5PU5z+Ncs043Hb+FdBON0Eg9VP8q5YRsRwKBEpncjFM3swwTxTxA/Sp1t&#10;gPvk0wsUxnpViKF3I2jJ9+P51a+zrGfmGPrUqiNAHDrj05/wpXHYoyxSod0hBJ9DmnwQRSybJd2A&#10;M/LinyP5xwAOD1H5Vc/s+a3jWZsMZMjYOWx1zjFIaD7PpoYKPMUfxFmX9BgY/OmXMGmJxbu5Pc9Q&#10;PyFP+yS+X5sSSYHdgFH55qu8fljllJPOOp/wqblWLUEunK582MkHjfgsw+g3AfpWymp2yoLW3kYR&#10;9MbFQ/oG5/Os2E2Yw13ufPQE/wCFX7O5s42byraEHOdz5LfhvIA/Ks5alR0H3kFg4CQqyPgH5i5P&#10;4ZCj8aol9PjIWQyS8cqgVefqa073UbaVhhT0+7GVUcepTrWC8g3B4YimDkEnNKCdipMmuhaGNGjt&#10;HgU9Gd2O4evTH5VS8tgRKqblHscfnWnHrOoqojjmaM+qKqnH+8BnFQ+YJm33dxI59AWZvzbirV0Q&#10;7EEdy0UmRBESf+ei7h+pqOSQuzNsRN3ZBx+HWrE0cf3olfaehfAqizADA61SJZ//1uY06yu5E82J&#10;njDYGGIwDn8M/lWybDZlppwEXO8Akkk9BU8M9peahEtsrNATmRwpC4UY54PTpz3rswlvAECrnBx8&#10;w+YH19s14FfFOLtY2hTujgIrbSbeEyOztk7cE/Lk46DrjnHNV2W2iufIVmkkI2pHGSQF6j5Qevv0&#10;rt5vsrz+Z9nEjkgEKMhuOC2R0HrTGsLOS3kWCJYpplyoB7rkDB7D6VCxX8yG6ZyAVom8xU3HPTII&#10;9MMTnvVmSKCa4e2kztddjY4B65X/AOvW8ttFDGE8tJMoQ5chc5GG5HOSenPWuYlltYnUKrxuPlUB&#10;iSB2yT0zWqqcz0J5bGbdaRYwA2liqws3IkPLrj0bOTj0rKe11kx7TEkir3BHluOcEg1vSrcSr5Zk&#10;by2wjNKPmB/M8HuRVr7FcW9hzMhBJAwP4ccjHcZ9xW6qtbkGanh2zlhCsqO5AdgDsz2OOtOe1hs4&#10;Q1orQqX8twW3AqeMDk5xnv1xToL9UUSXBUPnOVBxlejA9R269a0o5L29tAl7ETDLkjD8hVPGO7di&#10;ScVEpy6saVzn7e9ubS8i81jt+YK7dByd23GOnp/Srt1eWxmR2cOI8mN0yNwPX24I7UslukU8aKI2&#10;UOzDL9ARgqScYPHr1NY97GtnGonRHQsVjCSb9qHnopA3HOetVZSdxcrN+z1eBUAU5k2/d3cNgdVO&#10;AOnarsbFYRMWZo+TuxwDj7pBzyR3GM1l2qy2sMdnskCiTmNBtkj4z8xYYOR6+tWZbiEzAvNmOVB5&#10;ZVVKkd1Iyf5daxlHXQpRIdRVriGL7A29nBG1xlRjuuecntmuNhuLqC8MU5fzVkKyRqMnKkjb/Sut&#10;g1BYoZUWfYCx82QLgHcOFyc8L2x/hWBqGntZ3gm0pmQFmWUMdyhsE9uoPQe9dVF291hKPUimszMJ&#10;QXUyhgQp4JHUfhg9Old54L122bUhplymyG9RrdgPunIIH0x0H1rzeXULsF7e8XE2A+XYq2CAQF47&#10;/wAqqrdtBMr2TBWBDqvOFIwRjd3B7+tbOnzKzFCXK7nWaw2qac95pUxO+2YqzMBhk7HJx1GCDU9z&#10;YLLpynTkCzRBTIOVLnAG7IOCe/411Hi64GqaRYeKbUBhcR+TMu3cRIAccevUfgK8+0+8kMgtrozQ&#10;bDlm5+6w69gB9Kxs7XRUtHYzDezGAoxTLHkv9/C4OFznmrSBb23Fopynl7+drbQG7hcc1f1WBL6M&#10;/ZWDPEpMa5G5jnn3+lYdpauzN5c6xkLgrtOcjrkYP6VsrNXIINUiELIIJFZFXBUE5Vh1z/Os+3hl&#10;lO4fcB+ZuuPqK1pGkVdqK5BOdu08t/tDrwPwp88codXZgibR5nAGTjBA4yK0UrKxIphSCQGK4dBI&#10;AcRnv26fU1feK5ijlZA0rIoLE5B91GeeepqLTr60iPlD5YlbjIIDdsjvn8Kk1LU2TegJcDPljP0y&#10;WPsDWLu3YopRrdSK91BbK5uSyoT8xBTAIHPvnBH6VofY57i0WyWZjIu5nACsFUADJxyQcnGfzrnU&#10;u5Egk5y7spCgdAAfmz681pzT+fZh7d3eUjyJGyNpDMX+7jgE8DPcVUosksR6TazL51xcSTxx5B2g&#10;D5AflBz+vv0pt7pelwK6WDyzScuqLnCqW2rhuM5OPWn2niJrWzjt8J5sZKklRkDjnoQRjOfqa111&#10;Gxa9K2Tw+YgXe4wofIOeeCcdPTHOKzbmmOyMDSo7yZCr3Bjy5YR8/MVwScdOO3rzXTpOsK75LqJI&#10;ZSWeNFICEcbSMH75+8RmuTWe9u9TeTcLdTIR5gIAwpOBuAP3iOMZzU4NnHF5AllkUyBZQPlB7cep&#10;9M/lTqRuI6CG2itpZ7i6JMMYCRKTuT5lBK9jgc/hxUd750T2hmj8mNgWUAHYMEkge2egz6Vn6o8F&#10;uStwjMNisghZuEIKhHXA2uDknt7VkaNJcXzmyLN8yAIFYbi4JPBPfqfWoVNv3hm7LdpuR5EZYzuj&#10;becbgehcd6ga98qNzbAI5Xaq5LArkcjk88fhS6t57JC83lSnAVtvIJOTksCOT0/D0Fc61wltMI48&#10;sYiw3eoPTHX1q4wTVwO3jvrmaKT7OyKVG8M4OQQOSRjknkc8cVT0ad7aEPc70ty7LkDcC+OeOg9P&#10;T2rGtr2WziE23zRKpwAeSG7E9exro4jObeC4ukiit3BKrJlgdwBBYDGDz/jWc48uhSYstlb3i5iY&#10;3TTcpHI2NvynOCuB+nFc/ZWMtpdSWV+jl5Y8+XkYK98cjOMfnXbafp0QKsuyKRuhxu3qR2HAGD+l&#10;X0+zW6b7+NG2MREww5TPHynqOvOayVflulqNxOV0ZIjZx6c86uoZ1aFlyGA5GAcev1rRuLFRKsUi&#10;bDIAEwc8YOOBwPf61B9pit7yXyENxNIzh8Dj5MYI44/ClfXHs2lkiUswYnB5HtwRx79waJOTd0TY&#10;q6vo9sY23GRLyUAAjO1zxhSCfTvx71WbwxG+ZLS4UCOJWKSYJBPH0KnrmukhvpdWsXjuNqx5RgcE&#10;k7fmIHI9BnH9aybrQofNlvhcPwnmBiQhwDjCk+wxjqDRGpPZuxXKjOit5YolayjdZISUZY2O3oSS&#10;CAQR/wACrQS8hkj+xhHKhMjzyeSecrgduwzWBqF9cxMiyRPEzAkEfdPOccdyTk10mnyTX8EZM+5y&#10;AT90AY45yDxnr7Vc46XYkyuL22fzYryPcGwIxnBOcjp0GD+nFYOpzR21wLa1Rooo1zgbtvU9M89v&#10;pXQyaZd3IBilEjAD5gccrk8Dqc8DtzWRF9kuI4JdQklN0Pnxwc5bGGGM+tOm0tUJkFjqLGD7NtSL&#10;JEjTZGQOf4W4/L8q2Li3kvPsRQCU4K+aOY5FB4JHQHr7cVWurdInm3n91PGVQoA+HA53OR8oB/EZ&#10;pjai+nNHZwTNJuZVKcHYQeV44yD0OBSau7xBMtR2cMMjQSQxSNIGORgupXoMZ7fTB/CsO00zSXMw&#10;uJGl+bJbHlrGARw3BJOTjjArTTVY033U1uEMeFMhYqQ4Gei+vt+NYMk0ckciJkQyPvCtxliAcEjH&#10;APQVpHmEdfY6do1w0sqo0kZRdsjE7YzyCo74OO4rEj1KySxV4dpnhkZYwVwzhsjJHI4yepOfbipI&#10;Nb1N7hIRKi7VwjMn8IxgsFzjpjJHTrThHaiGW22O6wS+a7RkKArj+E4JAGf1xilZr4gLeq3+qpAH&#10;luoWliBZ4cAsA2M44K/Xn1xVHSvtGo2twlxKzfMH2D5crwuSR29gPWn2lro/2traECZpE2IXAkRe&#10;OScEc57101rbQWqpL8yRMuyaIYba+4bcBgPTjANZyairJAcNJpdxakNB9nKsx2MGOQRyFywHPP8A&#10;jV+30ttTd47ERfIoD7HKg5BDD5hgsPUDFU9RudmptaWg8qN2COvVOThsEfwnqRxxWybxdGQWunTI&#10;WjKnAOGbcAflxyR+daOUrK24zIZL5reSKWF0hT5mXaxCkDlxn8M/XNV7ZrTIJkKsjAgL8rtn+IDb&#10;jjvk9K7STVobu0jXUGjYXCEMw6oQPmG08E81ytlZywzJqcdwrBpGQnaWXYACCcnIB6dO1EZXTvoO&#10;w200qbULWe4WRVjVuefvvnDHPQYzx61fti87W0zRieWFyu3aFEgUZ69SR6Y/Clnu7V99y0axMSmd&#10;jFIZfmxllIAA71QvrWcyf2hJDAsJZVEkDY3McAHAPGO/Ao3epJDHdSsZIFJRZ3VtiKMYVj098iug&#10;toGmeG6umWSBnI2KWYqMHBOecZxwM1jQyWkFr56uVuI8thPl9MAPn37ZNSWV0k1xE8dyRM23czKW&#10;xuGPXGBxnNEk3sO1h1k8dpPd+VamaSOTeDKh6AnnaMbSBWk9/dzQwvJa4hkk4aPJx2IKjkbsjgms&#10;k3Ze4uYLebz2kcM7k+WFIOAVIyAufXtV/TpI1umgil3bW3RZ5Usq87T3znjnilOK3aC5xOtxR21/&#10;JaxhBGGLJt4+U9vTg5rFfLt8oyfauk8UXay3pi8uMGM5Z16uT74HHt61zh3xjJBXPTI/EV30/hTJ&#10;Y+2CyNtYAYG7JOOn1rY+1hLiKcy+c8B3rnjcAchR6HPasGRChGD75HHbNCBe/PtnrV8txXPUNsUO&#10;pypGQY5MSLj0cZ/rWLqtube7KxkqkgyMHHXr0rQtnE+k6dfj70e62kx6p93P/ASKn1uLfaR3I/gO&#10;PwNTY0bPOnUsxJBYjOepPHU01R2q7NE7XBWMkCTGAOM5phiEbbSQ3uOQR6itEZkJC42qS2e2O9II&#10;3PbH1qz0ooAg8o9z+XFNZIwemT6nmrFRstAEMMRd2jHdSR+FdB4WvDbX6nBbDKceuDzWVbIWlXYu&#10;TnqMnj8K0oba5gu1mEZEYIJJwvB69cZoew1ue2+M9FlOmw6xbQeVAxG8EglGI6gDPB/nWXokom02&#10;MHrHmM/8B6fpivVfDSw+JPCj6ZOeJojET6MOh/A4NeMaM8tlNdaa4HnRu25TkYZMhsevSsqM94su&#10;ceqOqC01lyaqtJdEnDquPRc+o7/QfnUTxySfL5rtnpzgc8Dp9V/WtzKxPIoHWqEjxgEbhUEQjkiD&#10;ycHPzE9B9M+zZrMk1Ozthi4mQvnkJz3HGBn1Ip3HYtyunTNZN0FkjaNs4YY49/8A9dU5tYjm2m3i&#10;dipyGYbR0H484rOkvNRl4ASIf7Iye3c/jSuDRCrwR9FY9uSP5AV6d8Prj7SlxpgAxcwtGFJ4zjA5&#10;/GvJvLcYDksfX1rrvBuojTNVhMhKqHHX0PFZz1RUNGd5rz3F14G0S6Unfpl5LauT1AIIXP4AVnXM&#10;0k3ibTmuWZob6xGEJOwSRkjgdM42811DwfatK8VaLGGHlsmowZBHAIYkZ9q4DUZnXRdG1eMs72N1&#10;JGcLu+VwHAOMccflWbL6nTTeRFcC0gjUuRk+gFZ95boLFo1HzRuRn15z/I1pW2n3Cb5bmcmSU7m2&#10;KB9ACc1G+nW8sssTtI5dAw3Oe2QeBgenapTsVY4SZ1j2MxAww6+/B/nTfPiY4Q7j/sgn+VXrrT0t&#10;2eFUUFs4OPypAdwDdiAQPrWpnYzlaXc6pEx5zzheo9z6imTJclGICLjkcknjn0FaOP3w/wBpSPyO&#10;f6mlIB4PSi40UDC7D5pTz/dAH881q+FGFlrtpceYwENyh5I6EjOePQ1mx58pc9QMH8OP6UsBKXLY&#10;4yoI+opAfQPxCtSsltfIuOGQt6Ecr+YJrF0adl0O5sHXe0TCdCTjIyOMH0PP0NemXKRa1pMUc44u&#10;YkbcOqsVDA/nXlM9tdaZdNBPwcdR0ZfUexpxldWKsUJrWO4cvJ/EcuPXqPwpSirgLwAMcVYlkCKX&#10;ycd8e9NdfXitES2RodpyDViGZXcwEZypJPYVkXV5FbEL95j+g96g0wOZGuXJ+8RkdCff+lKUepUW&#10;aNtcrHO8cxC7fU8Y6Zye2RW1tB5rnbiWG3iuFULuIDAHoS2Sc/iKni1MW8IWc+YFUFXXksABuOPY&#10;msrF6nbWRVLIqDgyyDd/upya27y6EenccHBA/wCBcD9M152uohWIRWzjvxxTbrxEc+XsLKpJLFgO&#10;fTHX86m12NI1YfkYfif0rzrxpAwkS4x8s0TKD23ITx9cEVsJ4ilnuFWC3L5BU/N0/Sk8VWc934Me&#10;+QL5tnOsjADO1X+Ruv1H5Vs423M9y18N9QjUtGzAZwRk+tafieUQazcFVYq5VwQMD5lHc4HWuQ+G&#10;c8UV9FlVyy4zgZyDXRfGHTEml03VP7yvC3ocfMv8zXNJe+Wn7tznG1eE3cEUDRmYybVUyrk7gRjC&#10;7vWtMXF7I53GNM+ikn9SP5V5TbqLO8guQMCKVGzjsCM/pXr86ASnHrVSVhJ3KUNsZnnWSaQnKtgE&#10;KCCMdhnt6057G2MbIybyQRlyWP6k1JE3+l4/vxEf98sCP/QjUjkrSA5jVBGrQSwoEEkQPygD+Vcv&#10;rEQkstzDOxwfzBH+Fdbqi/6LbnGNjSRn88j9K5u7Ae0lU/3c/kc1pHYmQvgGddO8XadcLx+92n6M&#10;DXsWpr/Z3jmUDgNcP+UoEn8zXzpYahLa6lbzsceTMjHA7K4zX0b44Ii1y2v8/wCuhtps+/KH+QpT&#10;QQO38RIHt7W4/wB9D+IBH8jXAzcNxXf6kRNoUcv9yRD+BBX+tcXJGZAQO1YQ2NWilZSZWdSMYkz+&#10;DKD/ADzTngWfhm2gjGeuKr293ZWt3LHcyIu9FPzEclSf8ac+q6aAfKZpPZEY/rjH61ZJd0/c9hAD&#10;1VAhPuvyn+VQajC/2d3Q8qNwH05/pWfZapOsMiJbsQkrY3sq/e+f1PrUk19e3EewpFEGGDks55/B&#10;aLMdzdkBzuHQ8/nVSTieAn/noB/30Cv9ayY31KSzhc3BXKLnai+nvmq1zC+zfPJLKFKsdzkDgg9F&#10;wKdhHTyhYyfMIXHqcVlR3lml8QJlcNGQQp3YKkEdM9iafLY2yuWVFBPtn+dVYoyt5BzxuK/99KaE&#10;Fy5LqFsMhVkf6Lj9Tiq9leTCS5SODAyjjcwH3hjtn+7Us0QDGobRQLx1/vRf+gsP8aBBJd3zZB8t&#10;B7Ak/qahi+0tbttncbXYcADvn0z39atyoOaisipjnQHo4b81/wDrVQFCWCIxk3JZ8dS7E/1rn9ts&#10;8Mb7FXCgcADpxVvULrzHMS8qP51iibMZjHRWYfrn+taJEtkF0FdJdnQhsD8OKhJ3DPYjP51Kzdqp&#10;ROfIQHqAB+XFUSzdtYxc+G9Vts8qpkA+i5/9lrALq1urHuo/lXQeHZA8t5aNyJYen5j+tcdDN/oM&#10;eewx+XFOwXGyXEVvc/ZG3HO1lwMgbwD1+tOlJ2g+jD+dNkZlaMbs7tvX8/5Z/Km3c0I+6cBgCBnN&#10;OxL8i2qp5bO5wR0HqapxgncMfxH9eajFwHztB49eKYj3WWCDbv8AQfhSFYtypLFCZOgdTgn0qk80&#10;QyS3P60rRySkCfe+0YwTgYqDaqsQIwB2Gc/yxSuNoZJcO5XA4UEc8darGWZuMgfQVaKhjyBxULBF&#10;OCQtFxWGRAIxaQkjHQ+tPnnh27Ex06Cq8xVl2hsmnpbug3OyqPcjP5c0DsTLOzpgcAHI+tRFvnHu&#10;DTZYgsbTK2D6EdfpwBVDc7DBP40CaNY5CCRMn6Z/pWhcGTUoDeBiTHgTqTjr0bH865f5wMhiPoTW&#10;jpt9LBMkozJtyroejIeoNAFWXeMggfgc1XLsT1rp5tIDStJaXMa2zgMnmLvcA9sY7dKaINPgXc7S&#10;zsOwAjX9OaYzmQpY8DJ9q09Osb1pNwiYg45PA/M1pi7MbZtYI4/flm/M1Vkmu7rJldsZ47D9eKBW&#10;LklpZq+66nCtn7q/Mf0qKe8sLd8QwNKW53McDn2FQLZSMPnJRT3JwP0oQKoaFsFc8H0PtSCxUu/P&#10;nVJgdqyZyoOACvGMfTFVE2rlT8x9uK3wu2Bo8ElW3DB65444qNy8gKuq5xwzKM4pMaRlI7BwFCn/&#10;AHuRV072b926bvYBR+tQSO4Ty1CKQeSo5/EmoPJZsFnJz6VJSNGJIpP3l/Oq47bQzNjt2/M0+WfS&#10;RCFVHMhzk/Ko/r/Kss26Dkk/iaQIFPADHtzn9BS5V3Hcc0kOMpxznGf/AKwq/HL5iGRWdQuMFM7v&#10;06VUhtJpJPuHjk4GMfnipHaVAQpZc+4FN9kKxOz2yNuKHjvK5L8+wxg1ZfULuTbEt3lOBjYxGPxG&#10;TWXHAZmA3rg981o2sgsnZVdc4wSUDEeuM8VLiikxb1wqARTeavfEZjwT68f1qiGuydgViAPu44+p&#10;p8hNzL++mJA6Mf6AVPbLHFJvUhjnucA/UdaLWQnqyp5rHIkhXPrzTl8sciMZ/wBok/pW9Pf6XMqh&#10;rZ9wA3BHRE98AJn9az1ayQFtrYPAXdk/UnbRfyG0QNJI6gMAB2wB/Sq7fLnBq+sdnIDh3VuwC8fi&#10;Sacmmb2KebGzjoAc5+lArGS/IyDknrUGw962PsccUoWeXaOp+Uj8BxWyRELcJbrAx6g9HJ9zsH5Z&#10;x6UcwKPc/9fWSQXVuDa7IISHIB6fKcfMo5/z3rHv7LUfssl4LnzWKEvtwM47r8uePTriuga3LIrO&#10;jLkhnZBt3EDOCp5/Oovt9tEWL5iUgnKklge3B/pXyUKrTukdnKYGmXtzNbqnm7mxlQnb1Oeuf5Ve&#10;tbgq2LmXa0RA5U5ZTnPbv24qre6PEuTahkVzvz2LHJ6Zxxn0qzaQW8UTwRshhZcFh8zAk5yCcjjr&#10;jmt5uEtYkaoe0rwRMr7REp2rwQdpIwTyOeenrVKSW3u7drxThUO0rjA445759qxdU1RLcyxXK+bk&#10;YViRuKnBAIPp9KhjlaS0Pmjy4ZV2oqnb94blwcYzxzXRCi7czIcjSt7iOSeWNR8rINytwFwM4XHH&#10;4+/Ss2UXE80tug86O4X91ISflPoQOh7A1lXupfZZhahnVCoUjGW55ByemCO3WtJbe5nsVujMZCBv&#10;8tV6HrjORz+taOPK7me5nR6fZQot1NMxMPMqbgzgjpwBgCr0V/FcWMe4BYI2EhCk43dMlj6A/Sqd&#10;3DfajFFbgqmRw4UJu3DjcAc56jmsuexitbWWOUylAxAJBVRg8KcEj5v0rVRUt2NLsWbPWIJ1mM7N&#10;JcsVEROGIAOcjdnOT1GM4781o2dvHHGxB8wh90oB+cKBxkkYGWPTmseOwmgkFpMBCrNvTdjjJHBc&#10;fMOmM9vSo5pNRtpDcSY8rPzAKGGccZGMnnoTVOC2iM1mSGCQSSHy495cDeZCAPurg4znv/OpZ1lj&#10;N5FcLsuIyJ1+Ur8xwR8uSB646HNQaZMt9G41Fljk2mIMYt7kkZ6NwO3zdRn6UydDGiXcuZSV8t8P&#10;8xKFeCSdw2jBzj296i2tmVcxVe7d3EzeczPuYMNzAeoVuo6ZGeldFc3kdvb+Ss3kPKirI7HKj+LO&#10;B6gHAJPPesqG6TTY5TcOLguABtBHJxzyOSB6097+GVZHtyV2/IEYZMm4AHAxkfj0xWjV+gkyrqVt&#10;BePKySRhxs2tjaVXBIHBwc9CTyOK5RZpHTLMWPH3jnA9s12ttBEGjuLh3W2ldc+YAd38Ocd8A88d&#10;K5290mSytPtTuCFlZVAYfMp6FcZPXrW9KaXukNHqvgGUavpF/wCF5WCPOpmthk5RxjPv1x07Zrz2&#10;e1uVIW+JTOQqEMBuXqoHHHXpnmodJ1prC7t7jasMO5fMEQKEoDhhu+8cjrzXV+NdASy8QrcLLILK&#10;7QTxuoLbM8MPzwc+h70WtJlt80U+xkaLYNdXFwbSJmW3j3Mpxkj+7yRn6dTWQumma5f+zsND97zA&#10;cL6lT2yPQCtXS9Rg0i6a/t7ktHG6KsZ+SRh947gDkglcE4ParGqRpY6nIltIy2c4W4jXBGwSZICg&#10;gce/T8aHdaogw7ySVZTP9nC4/i3Zy+M8Z5I5plhG2okQysAegY+3b9a1ri1S9tpmtGYhQX6ALvwS&#10;fmYknPtXLQ3AjLwTfLz69xwR6UR1Wgmbc8BjU2h25XLBcY/75PXNOtbtWt1sniV/mG1zkbcnv2x6&#10;5zVWPWIbcPEkasOCsm3kdiOe31qCadI1xCf9au/OeAc9s9KXK3owIr+VprxktxymUOwAghTyeP59&#10;KpWtveuWuIDtC/ewwU4PXGfrRFfXVvM0sZ+9w4P8Q9Dj2qaXEjxraGQPtU4ORhgByuT+X6VrqlYm&#10;+pNZWenSTG3u7gwDP8QHHXvz7VrS2VhpzjUFVzEFAwSPmOcMOuR6j+tc3IjJI/2ncJA5U7x1I5yc&#10;8/mKebaV5fKkjlM5KgIBkFcY9c544pSjfW4rnTjF7FjSI/OQgqIiDldo3ZGPQ5PaqdvperK3nKU3&#10;EHehYqUwdoDBsc/nils7mTSx5M0bRRNl5I/usGUYyrdcev5Vu2dvq2rFL8lvlbasqMvAbqxGc8em&#10;MnJ5rCTcdthknh+4vdTvfmiFvGgKtKig/vFXB443BiO+cVcKyy3VuxtBHJGMM6x4Ax3wOc8gAn+V&#10;Al85ZobZlEtrIHlcH5SGPoMZ6YOeaSfWLiKVVljFw6kKZCSASOhO042gGudybehdjTtLGzltVht5&#10;vMwxKj5QMnkjAAyOvf1qGbw3pT75RapgHdsX7xY5x0IOPbpWZFdbbi4uo3SPKhsdIg3XC7ep7kmt&#10;PTdRurlmLgSMgUxumNpyegbgjgYrOTnHVMErjEj0sPtgVPOtjvG4ZVcnlQBkZI71DcyR3btOreZG&#10;qHkbWUNgnaOMs3GKz79Lm0kk3Y8uUNtk2fKMHtjkkDPvWNFdy+Z5ts+AqjLAfIzDo2PX04zmrjHm&#10;94drHXRTtC8P2pv3bKPlZe5IwQo9vWraEyyTBFCWxO3pjjrnJ/h45571hLcNfQq0I2vbMGPJaQgY&#10;68dO3Wpo9WZQiRqQ28nO0kZJY4XAzyBj0qXApGfqEq20sZgEmASVJBCqc/wnjg/jVP7VArs0asj7&#10;tyvvOBuyG3Dr9MVuzyyata/Zmf5mkVULA5ViP7o9+M1k21lZ2u6LUkaRkfaysMKT6g8HB/nWsZK2&#10;pLJIr66kZACJdjZXzBt3kgrj9faporyN2Wa5xtiPyDJHXB69OMUjWEFm5khcyh2BjYAlFB6bj1yB&#10;+Zqr9mnvRDNvRYVlO4AEAkdSe2OACOtL3Wxs2oZJNRtwl3Eko80g/N+7UY+9z071iebPorrbSPGc&#10;xgoVGWUE46cZI6cmtee1S3t5pNPLxEHO0FSQU59+cVWtwdRBkn2SJEwXaQu9hjPzZPABOR3pRf3E&#10;2Etbv7Y8U0crCeElTsTqMnbntnnI9cGsa/TVnupbsebAseW+fC5XI6H69MVq3V82nMsP2fyoHYhZ&#10;EUBm75xnB5478Yqraa1PPcmCxV5lK8iQgIcjBZsDK46cdaqKa1SC5SstXms/KW3mUQscfPjHJ53K&#10;P1z2rTvrcsPt1lGDNKyqWjGQ27vt6DuCaXS9Ol0+5WVPs1ybkfcAwdueQM5+X9MVeg/s+33xS7op&#10;o2+becbl4UgAA8dR14GKJySd4hYbJYrIX1FmWAopWRWUn5xjGARjI61ysml3M0LTIwKrkhiMFl5Z&#10;mx2xjr0NdbujZC9hKogRXEokUMGU5+4Vyc5HfkVj2V1A080Y3SQSBtiquQScg8g/LkHGPxohJ7js&#10;c5HqF9FaNYqUWPB3AgZ+Y9QfpW00MMtql/bSySNKxjlTdhpOpLBR0AwOD9alltdC0zUY0nSZ5Tgi&#10;BsMFPbdkcj2zU8aWkcr3NlZzW8rl9kokwoYdQBgKB7dfStZTT1QrGVpIEeZoblIhtOTjeQAcEAe/&#10;Xn610NjqsN0IbNladIZBtzuGWA4xjoRj0NcK8kyyLbKoWQBUPGGP+fWul0201GzlYTubYWuHLehP&#10;bCkgk5wT2FKpFWuwRpa1Da3ywW0ObYxuwLtxHtI4wep+nTNY+o3JWIJBNHIHAGEweARgg9mz7+tb&#10;mqW6TPbvZBHi+ZifvMOu7cFAyO4xjtXKFJra3S3u4ywLkoy9TxyOeg45BqaeqG0dDp+n3cFw0F1a&#10;LICMgySDCbhjcBk7h17Gsq7e4SG3aWHyYiWV2H8ZzzuBAxjHA4xVy0UQPblZPL42udo27ucrkkjt&#10;1xUlzb3N9DETcrOyzsQdpEZwuDg9CRjr1ovrqIdFB9v09Y0jk3Qhc4kJ3ouGzgggdvpUsElzZ3E1&#10;vZosvnMpQvjYVYfKMnjp/FWUZZbC7RjIAGBKMjHJGMYKgkjPT3PtV9JbO28+H7Z5QkjKBMNKoTHC&#10;g9QRz7A0NAbF1Y6O9nPOoVpJEIKxsPkYDAwQeF5wx6VycVpdPYTWs00QeGTIiKruAHXDj1+vOK2b&#10;WCO2s4r21dljKhJAyc8cnPXI5GAOtJcRWsU6mWBbiC4ifAi5VCg7cnOOvPT8KUG1oNnIW0UzSfZo&#10;BukfAATkMfrn0rRh1ALCPOJP2TBjBfYd/XgcntQqtHY20qW4O3O8ZV22g8ny+u7uc8Vktfl7F7KP&#10;EilxJuYfNheg9uO1dFuZiZmSmQgzyNuZzyx5OT6mr1rcxJDG0ih3OVJLEZTj5SBnHTg1ReSPGH4D&#10;DHH+FUVYBSp454rpS0IL0qweWm0kSLnd/dOTx+lOSS3CBTHnAyPmxzjk8DP61nBiMiplAJz61VgO&#10;88Ozpd6dqOmj+FUuYx6bDtYfkRXSxWUF1psqqo3MnBPJz7ZrhPCtzHaa5al+ElYwv9JBt/mRXq3h&#10;ywnna5s4sNJbE/J3YAkcVMtC1qePhHMsbBSxV8YUZPBzUslu0ipmNo5EZ1BkKqGjJJXqQcjOPpWl&#10;qkBtr25thkFZSy/7p5FYRRUuBjvgg/5+gqkItCz7NKg+mW/kMfrThBagZZ5GPoqhfTuSfX0qRR2X&#10;/P8AnipPKLYx3/8A1fyIouBABagfLDn3dyfTsu31pwlwMpHGmPRATjju2TU7W5HDjbuAP4MAR+jU&#10;qQ7sjHB7D/Pv+lK4yt9ou2Gwyt6Yzj/PeiRFbbuI3KOT1zj/ACanMDhvmUj1yMfXrSCJR1ouI9++&#10;FGogxtbk9gf6GsLx9ZLovjT+0EGI7oLOcep+R8fU4/Ouf+Hs7xaukUcxjUnb8oBPPPU5/lXr/wAQ&#10;dCTUbSxuYWXz0dl3SvtyhXnn2bBwB68Vzt8tQ23ieMP4hLDFpbyPxwzfKP4ee/oP1qo97rU4BVkg&#10;Uf3Rk9Bjk/Q/kK6z+w/LwZ5oU3ELhEd8Fjjq20d60l0S3T78sr/7oWP9fmNdHtDL2Z5sdOmuDm4Z&#10;5emc5254zx07VImmRQjAVVGO5A/z0FenW2maa8RL24ZldgS7sx/QgdMdqnWKG3uIRBFEikspxGuc&#10;kZByQT1GOvep9oVyHm0ely3HFvG0ueP3aM3X3xj9aWTw/qhPFtIP94BP/QiK9XmdpIykjsQeOpqj&#10;agNax8fMo2t9VO0/yqfaMfKjyR9Muo5nhkUIyYyCfXp0zT7VJbG8jn3Dkgceo5FdXrcPk6kGHSaP&#10;9R/+o1zt0P3Zb+7hvyOaq90S1Y9ysHjbxTp078xarZyWsnuQMj9OK5q18PLowaxKkRxthlPO50yN&#10;xznseKS3v2Xw7p+qqfn026jYn/ZJ2n+lei+KIV+1tMn3ZVWQf8CFYy0RotWefwqTbru5K5U/VTj+&#10;lQNhLiI/3tyfmMj+VXYuHlj/ANoOP+BD/EVS1Ca2gi3ySIpQq4ywH3SDSGFzZwzjLIC3rXLvotwI&#10;wYFyFZlP4Hj9MV1BvrfeVjLOOo2qT/SqsN5cPLMkUDFflf5yE5I2n37DtVJtCaRyN7ZT2gjkkX+L&#10;kjtnjn86qkV2N6t1d2zxFY4ww7kuQex7VyNzZ3MM5SaU4OCNqgZB575q4y7ktFHaQzr6Nkf8CGf5&#10;5qBnCXEZJxnKn8Rx/KoNUR7cJJF8+/KtvJPI5HQj1NYyyymaPzNuzcNwCqMjP51ViT7I8Nym88NW&#10;EgOSbeMfiox/TFZ3iLQ7rU4UubMBLi3/AIScbk7qM/pVHwJqlpB4at45biGEws8ZDuq9GJHB9j6V&#10;0Vx4w8MW4Im1G2cjrmRcfkMn9KlSa2LfmeSSPfxsUMRjfJ4cEYwM9aypbu7uI1ZckMAcpzjP0r1e&#10;b4heFHJj+2LKAMlYonb9SuK4+98VeESxa2t7oE8/Kqqp/AtxWvtb9CVE5qXR5ZGREPC/6wtnBJPJ&#10;HWtaC0jtohFEDgc+vJrNfxbakE21jLgEgGSRRyP91TWdP4u1BVLQ28KADPzbmOO/QrVc+lhWOimt&#10;I5mV5FJMeSvJAzjvWdHpt9LcRvGio5BBKjJUkg/L7HHSsiXX9akJAmVB/sIo/Ug1nvqGpGdXe7m5&#10;DDhyozwegwKjQpSdj1BPDFzATc3ciwhstskYIxJxkncenHT0qpPFpKksBHISQT5fzDK8dRxxj1ri&#10;dJiM90xf5j5Z5PJ6it61XassY/hfP4MAf55rJtou9xdSvU0/T3urO1ZlTr0Vcn1IB61xMnifXLqz&#10;mt4Eijt7lGjddobcpGSMsSe1dBqviW40UvpzXUYtL2BjLbyKH+ZMlWAPQscD8PxrzrTbqWW2KRFc&#10;REAnBx17dOOa0i7rUznpsdL4Tmex1KJT1WQdPRhXtnxDV5/CBu4cb4GVwSAcZBB6/Wvne2uGtLqO&#10;VzzxzjuhxX0fdTjXPB9xHAjMGh3biuANvzfxdenvWFXRplw2sfKdxdTyElpGPXjPYEHt7GvbIJRc&#10;2cE+c74kOffAzXis0d2hKyhlPAPG31HTjuK9N8OrPdaFBIs7LtymFC8FT6kHsaufcIqxsEFJ4XP9&#10;7b/30CKuShAm6R1UerEAfrWHcwgJvuNzlCGOWOOCCemBWhJp8EUhZI0H4DP51DGZV9LbyWdwgk3G&#10;KQSLt+bIKjPTPvXMO29CkcbncMZI2jkf7WK7URvuuYRyJICQB6qT/jXJDg5rSLJkjz66Equ23Pc8&#10;fTNfRfihptR8LeH9UhK5ktXjctnqoVx0+hrwG/i/0h0AzhvXHQn+le9aKft/wrsg3L2N15Z9g26P&#10;+oqpbAtztNMW41LwnKJ5skRbgIxt5TDDkkk9PauJutMt/MLEFvTezN/Mmu08COZtLNu5BDKV/MYr&#10;BuYj8v0rni/eaNXsc9bW8MGoxqqKm9HXjucBs/8Ajpq5NCmSVY7h24xUTCSK9t+AQZVGcdN3y/1r&#10;TuIyT8yBWHXH+PerIKGnqzG5iI/uPgjsQRn9KdNGRyvPtTbRmg1BsEkPEePdSCP0Jq2zrL93vQA+&#10;ww+npn+FnX/x4n+tVbxGMLqozuUj8xWlplv5UNxE/QSB19gyj+oNTS2wIO77v5Ur6jsRrtnhim/v&#10;orfmAaypx5c0UqtlUlQt9NwB/TNX7OS2SzjjMq5TKEFhn5SRUV5GJ0ZLZWkkZT8qqc/XpRewrFye&#10;MFjis6KMx38RA++HT/x3d/7LW35V7K25LZxnk5wv8zmonsL8zRuwii8tt/LEk8EYwAOxqedLqVyN&#10;lOVCTiuSv7/7NLJawEBpEBJ9NpOf5128unTyLkXHlg9SI8/q3Feba54fKTGS0vHl7M0jxIoz2yGH&#10;pVwqRbFKEkig74GM9a2NP8L6nqFqt7CYxHMxIy4BCrwWI9ODXIy6Rb25B1G+hQH+FGaR/bAxtP51&#10;20F1eW/2fQYJHxHGOQM5UDkjrgk+tVWqOMXKJ1ZdhI16nJUZkeKtLl8L3a287GaORQ0cqKcN6jvg&#10;j09Oa4lb9wu0RscE4zx1Ne0+KNTivdEew1OOJG4lhKOo+ZTghskkZyPu/nXiEt1ukzDHFAvozbv1&#10;JJqqVXmjcyxuF9hUcC7puoPBfrPchhFtZWCcsc1lETqHWPiMsSARyATmmyXD5/1ox/sL/wDqqnLc&#10;I3yuzsfqB/jWqZyWNBrl50jjBUyxrsBPA256/UZqFriOWTJYBQAq8c4XiqPkSmETrGSCcDrnB+mK&#10;l+zXEcaOEALdQQOPzobuPldr2Lq3US5EbHn2H/16c1yxHCyMPckLVQRXndgo+uP5CnLYu5zI24n0&#10;BJ/MmkIebiQDb8iZ6gkf/XqPe0h/1mT6KpP9BVj7C6DaWbj2waZ9mjXlhnPr/wDXoEV2KqOWbP4D&#10;+pqHKNxt3f8AfR/lxV7bGo+UAD/PpQGQHBPJ/DFK4itGjuCqoqjGCSAP1PNIqeUjBFXJHUgkD3qR&#10;poAeCCR7/wCGaZ9pJGQh/AH/AOtTAakM0mWZ0H0TP86qbNjMjZJU4GOMjsatG5kB7Ae7Af406NoG&#10;3NNktxjaeP5ZpDKirz83FT26qJQqjqf50rKpOQMe1W7W7ubFme1baXGCcDP4EjI/CnfsKxYitr/y&#10;sxxOeTzjHH19jTxE44l3AnqMiqj3VxLw7tJ7MSabuuiPlVuO4XpRqM1II5w+y3dlJ9Gx+oqSWwEQ&#10;Jmni3/3A5LficbR+dYha4YfMx+gP+FSeWSoLvz0wFycUmCNK6a2jQIjI7d9shcD9AKzxJHkYXJ9O&#10;eadwIiEVPxxmoVZwCF7+lJAzXVbkxeWBFGjdAzopzjqMndVBluPM2KYmYdTuGPzqptLcADPsKcoR&#10;SSwyfcf/AFxTGXBYXt1++aWNUQjJLY/LipvsFosYZ7pMnr8xIH4Yz+gqjsknPyIzAexNK1tP3Tb9&#10;cD+ZqWmUmiSRbGJG8mRpX6AqmF/EtyfyqITeW26ME8c7jj9BSCLAwzov/Ax/TNIUhT7zjPsGP9BT&#10;sHoOcSyoZCoC+oqv5aAZxUu634xuOP8AZA/maQzr90Rk+5bH9KVhNMhCe1TiDcA29U+px07f4Uzz&#10;f+mS49yx/qKcbhsYCRqO2Fz/ADJphysuQraIcS/Nx1AyPzB4/Lir0UNgQztazSqM8glR+PH58+9Y&#10;6Xt4uRC4Xd12ov8AhTnuJ24luHJ9Mn+nFS0Wos0vsmGZobckHp8wJH05yT/OoZ7e5jIM0TKT/ewo&#10;/Mms1tgAIkZyPXOP1qJjuOTzQDiasTEODII2HoXQfzNBe3WXzXETYPQP/VRWUABxUoEkgwilgP7o&#10;z/KiwKJeM8JZioTnoNrMfzIHNAuYVBDqrH/rkM/nuBqj5cueUbjsQalWCdxuCcep4p2Q+U//0Obs&#10;NYuHgZ7S3YRk8qpGCe5OOSTz9K27cE27SXGIvl3KSxQAEcZxknHpis63itZbrFtGscjneCnyk7Ov&#10;L8E8dh3qOSBLiKae3ldXjKlnwpRuOOAeN3c8/hXgScXolY316m3DrF0LiOGNUkVcAv8AN8rHn+Lr&#10;+mPerkZjjuBKbvEbYBwgkG4/kOTiuTu7iOzRIGkMpkXOYjwp7LgdcjqTk1Z024tZSyCZMsoPyOy7&#10;W7cEnJHNZzp6cyGmZmu6JcDU5ASJBODIMrtx/eAA6bfbHXIrn4riWCI2tvKCsAJBJOT0BxnHI7DF&#10;enSSWUShFEshbMrgtuJKjPHGRnGOted6xI9n5c0O1iWIVjyzAnJ3DvjsRXZQqOS5ZGc7dDnzczPO&#10;GcmRsjrlv07111vdPb3MaW673U4d3UeXtbjLLk4APtnPei+NjBZJqLDzLhwCpeMoSw98nP8AnFYM&#10;mpyyzK9sDE7ABwf49vIznP0962l+8WiINu81XyJvNtVMEyFVGThmySD1ySvH4cVDd3e+MB0RWjJE&#10;kIyckjl25ywOP1rPRGXdesxt5lAMZB3dyQxycADp+ArNuHguY3u55yZwBkEEFieODyOO+cURgrju&#10;X5b7TmVZ5rZGkjO7bub5gR8qnnoMfl1qS51ZkvllRwsQTarRZXOB7gHjPcdq52S6maCOFj8kfOCB&#10;zyecjBPXFaa3UklvFaCMFGJdMgAKSACV49BznNaunYLlW4vpL+ZXl5KLtLdGcdifcD9BWwj6ba+V&#10;LHGsk4Kqd77udxy20DGCMDHNUzBZ70mLrIsRwY/uqSTxz/P0xWjfmwtJjPHKs8qgNgKSvAxtzgAD&#10;nGcdaltfCgTM+80+9UXF1PGAkTncxznGSFGD9OKsWVncrbG7lT5MjBQgvlsYyBz149s81PZXq396&#10;87RlYEVTtTkK3AyW479Sx4rTgv8ATfIktEuCoV2/dlSOTkHHUcdsk5qZTklawyvcX6QqckszKXkR&#10;AQFKjAUZ5ByeT04AFNMg1GxjjUIzqoLFzyWPXknG7Bxj07VUu9Klt5kgtJWl82FX3D5VUkgY9x3P&#10;H1q8umPplshlAmkLZZIyXLnJAOQQOxwQc+oqdErrcDOvtIa1kivJwphk+XAIJVsdMdPpjiurTSYt&#10;c8GXU0C51LTWDs2SWaIDIGMkfc54HUVXkaaazDwFGeP5lxnag/2euT1+bNavhzWbbS9WSU/8to3g&#10;nRmGHI5Qj05O3nnnmn7VteZULXseZXdhfeWL26KhnGV3YywXgnPqPSuuuZTrPgiC+I3XOiv5Encm&#10;3kP7tv8AgJ4qmfC+oW19La3T77dJCCqEsWByQVOMA4PU1v8AhlNNsNUazuA62uoqbaWORcDD/dzy&#10;c4POe1aTqoIrocRbrcRY825iZcZVC2V/ljNZeqbJJm8sAIDn5Rxzz171uarZtpt0+npbgzJO0Dbg&#10;CHYEAbVHrnI9awL2y1C1ydRjaEtyqsQB17AcfhVwabuZtC6aq7ZPNQOpwOW6HOQdvU4rrrjS/tsC&#10;w2wRxtUooBEmecnJ4A9umB2rmtGsfta3DtgKij5j1yTxitrTY7rT9RWPbK8VzkCNTgShQcBgD0B6&#10;+1Z1Ze9o9UCWhgS2wM8VivGeN7HC7z1GfwxWjDpLQyrIUkuZI2UCHaVBJ6fN2H1xXZzNq5tjFaRr&#10;A8ZIiQHau3nlexPfg5pYEu9Q8mV5jK0YUqqKykP0+97ZJPr9KzeIdg5TLt9F1NbmC4uLJIpXfEe4&#10;AIu3qSBwDjn8PWrsel/ZWunLxxRvjYYxuAk6k8/yH0qSPWJ5FkS3VVKOCMn5MDH3s+3XvUmo3U0+&#10;nu1zEknlkLuQjOW9MHIORzxXO6k5OzK5TLm0ua4FvJYyiR0bcYrpcbieMgAcDqea1LuRYZ4xuSB0&#10;fLlDuOwDbk4JHt7Vz0Vtez3SI0UypMNpJYkKnORvIIA9K1WjMMptYoo5UfIZ0bDZJOBnOfx71U77&#10;NhYuXE1zBJm2xtJIkCxgjaMspAUZIOeawtUYwwRXEQZrdW2hSdjAsM546++e9bKwyOA2nxqFA3sC&#10;/wA68EMV71zuq7DAk8aGVSPm67Dk/wAO7nd8wFKnvYGUcwR3L+ZDIYlAKx7tuMjOSfYV0EV5psWL&#10;aBX80gfOFUkF+QoB9M/nXHS2d2q+c9u6RI21gQcr0znPI/GrllcSYYRBdxOQpbHIIx9TzxzXROCa&#10;EtzqtRh1uWJYQ5dDJgkMqkA4zn3I6+mK5m4uIrCRrSGNsKCHL9d2eOO+K6WLVHinksZMSIy5kHXD&#10;FQSwHAyDXLavthvSmfNBUbiy7MHscZ/ris6Sd+VlSLNlfS2kmQw7oQc8YOckDrnp9KvNO1sywuAr&#10;iT5JACqkehXPI59qo6XEs7ymVdxRGZODhyccFh0xVKa4mjvT58nMZypHTB6fhWjimxXO7hnW/AVd&#10;q5Id5ACpAB+8D6Z9T0qg9soaQmSMgABR8xc7T1Dc9fyrBt5biVB/pQDqcrGDtLA9PbA96mb7PFcK&#10;LeaUCRlG9VBCsSM/kPzrL2dmUncvS3jbJXSd1UcHGFGGII4zkEE84rFtLq6l1HbbOBI6sNxI25PB&#10;PNXNWhurdZVixcRu2cqAApH3iRjIAPeuZt51jLvKPM+Ujg9PQVrCCauiWzvSLu2u1mEK+Wx+YrtG&#10;1j0Pvj9Otc7PfJb6jKsZDxlyzBu5PJ5HbsPrWaNQkNuI8A7c5LE5YH15rOjcM26Yg8YxnoKqFLe4&#10;rnoa3Y1T93FMck+apZPM8rbyw45wTjp+VUJdE02VpN0zieUswCEng/MCFGemeQSayNOv5IPKuFjG&#10;5NwbnCsv+0B9fyrYGpuxjjtlQvMNpVflVD6ZI5GPesnGUXaIwGqzafELIurwNGDjaC2R/CSBxg/l&#10;Wfea28pSa2t0jckrwd23p1B6k9s+lWZ9Oc4+zmAhUJlUkgBTyCGHsenb6VQs7e1guvKupOvCsg3b&#10;Tk4LHp+IzVKMfiE2bn2q9urS4+1GHy2AYoVCgqcYOeowecexqhE9otm1vpr4uGKq0KbuSuclSTgj&#10;v2p93/ZiaeDBOWCEDy3ALdSPmwASCOfWuUEgRlMYAC5xxwevUdSacIXQNnVXl/Nb3aPdkGdVKOcD&#10;cR0GCPu8Ht36iooWvJ7i7uFWSOB8sVkBkHzfLz2yPXg1lwPJf3SusYijyC7j7vAxxk/TvWlaXPnx&#10;yy+cW+zpkq7YMip1zg4PtzmiUbIaZz91bt/BMsu0kE9wR9ck11GjX17GqWqp5jzsSCeM8EHPrgc9&#10;uKo6pci5RJIUjVkxEpAG7DAfeI6kH2yKoWkiwPnezCMdV3H73GRyCMdv1q370dQOlsL20gY6fdqj&#10;hixZlJjIOeQpzj8OlYl5dW51BWup5bqFdpYZXOBwcEHHTHua147WOWQG0WRIkbDSOuVJPcA8jI55&#10;OD+lU5NB82ac2cO/CFlQNtYHBPQ53dB045rOPKnqD2MP7WfN8kswjySA3zbQcnoeOlTyXqQxLFbr&#10;teNix3ANkdjjkfhVC3aFn/fkpgYOBg+/rzWg7x/Jpy7JiZQUIAB2H/axnJHr0PatmlclE82pE2jh&#10;pMM7B9ojVcN2IYZI/Om2sk89s6QygMMAqcZYZyACRknOeO9TahprSyTy6bEyxom50dxvTHX5cAj6&#10;UWVhCAwSSGSUoGjkEjLsON2BgfeHueKl2tdDuaKieMXEp3wxsAmWBIDDtggdT3PQVozW8MFiI3jA&#10;24O5W2tu/hLMQfkOc8Vj2N7fXNvJKzibGSyuxJVcfewOcYqcXjalDM8UXlxRkEyRkrtUgYxk7ecH&#10;jjHWsWncZn3z3FrDFKYvs0EhCtNDIZATz83ByDjtxXOzz6aBsgjckMx8wn7w/hynAX9a2pdFvLky&#10;27SqzwONo3AR4I5OfXpyODXLT2s0ErRXCbHQ4KnrXXSS7ksryENg8A9OKhNWpFVYhwBknBHrVYiu&#10;hEjO9TqflB/CoRg9eKlT7p+tMCdGZSHQ/MvI+or3zQdWNv4jtNSjVmTUIUkIX+8www/A14APrXpv&#10;h65LaLb3gJ8zTrkx49Ek+cfrkVM1dFw3Oy+KuhvZ6hb63DF5cF4Cp5HEg5xxkAHr+deQSRrIBsdQ&#10;y8jqfp0/CvsTVba11zwwkk0aypE8c21gCMDgnn0Bz+FcTNpdtFEy2sKRtjK7VA5HI6D1rnp1bKzN&#10;ZQ1PCrbTr26I+z28z59EI6+5rrLbwhfywKSIEO4gh5GbGOOkYP069q9PADoJB0cBvzGaithtkmh7&#10;ZDj/AIF1/UZ/GqdRgoI4ZfB5Dqk90oLbjiKH0/2nbPf0rRj8NWVopkczTlQ3ymQIDkHsi57+tdNd&#10;YQxyn+Fhz7H5T/OpnQ84qedlcqOb/wCEc0I4aO1UqQD8zOx5/wB5jXKS2FvbXs8CRqAjZXjnaf8A&#10;CvQ4FZbcK38BKfgp4/TFclrkbR6gswGBImD9R/8Aqq4sUkZFrIbPUILlDja3/wBcV9E6qFvfDqXI&#10;5MLJIPo3yn9Gr5pupFC7iwBB3Dn0Oa+g/B2o2ur+H/sDSKzvE0RUHJ6EdBUVlswgcncxLJC8f94H&#10;H17U8ETRJMvIkUN+YzWTc6zbW7FZwEYcHe6JyOvBbP6VLp89xfWPn2LQmFZHUHczEc5xjAHGfWgG&#10;W7cMk0ydnCyD6j5T+gFRXpIgaRPvR4cf8BOcfiOKhaC4E8UslxgMSnyoBjcOOpPcCiSyBBWWSR8+&#10;rkD8lwKYFyQ7MliAPr29ao219ZRtNH5gJ3BwF+Y/MOeBnuKkt7C0e3jk8tSwG05GeVJU9fpT4E8q&#10;7KrwJEK4HH3eR/WgRz/iOaOWCK7gjkbym5JUqNp68nHbNcPcajAQVJQZGOWz/wCgg16jq0IlspY3&#10;GRjJ+nf9K8X+ylAUAxtJU5HocVpDYiWh6f4QFzqmiX2mqY8Swl1JJJyoyMDHtXceI9fdPBujawsb&#10;yNIn2aTDbAGQdzgnselec/D25SHUkgl5V9yEex/zivRV05bvwbrWink6be+dGOuFLZ/kTUtatDT0&#10;ujgNC1Jda1GWC5iUEQ7kw7PnawznJ7A11X2aCNSixooIKnCgcHrXLafYz6XrNvMy7U3GMkkchwB0&#10;/EGu1nU/MKiXkUirD5klvExG5tuD9V4P6imqubuMDgsrIf8A0IfyP51LZuxjkToUc4+jDd/U1Xut&#10;0LLcdCjK2fbOD+hNSMlmj2khhx1/xrJuLRbuxVk5lhBXPrtJH6jmuhmiL1n2q7JJoD2YP9Awx/MG&#10;mmDR5nqkYktNw/hYHj0PB/nWEkMU7iFW2sxCjPPJ/Kuw16CO1lltwyhZFJXJHft+dcOof7TlEZmy&#10;GGM/Xt6VvFmTWp7H4EFre+dp14gdJkU89c9Mj3FclqWgDTNfutMuz90hkPQMr9D+NaHhi+Ona2iq&#10;jupbblRnIbkeld18QNP8yWw1yWMIu02755PPzISBkdcj8ay5rTNHG8TymG3g+2xx2gDNICMKcn7o&#10;b9CDW5Hot5KOVC/Uj+marTTRx3EUkIZVSQfMFxgbvcf3WPaunezVHZWklbBPVyP0XAq5SJitDmn0&#10;yaAyB2BCsCeegYe/uDVSRLZgY0beSMbV+Y/kM100FrardtGIlO+Mn5huOVI7nP8Aeq0Y8DYp2/yF&#10;HMPlMCytolginuEklyo+RUKjp6nGavSbVlhaGyjVfMUHzCP4vl5A3evrWhbo32XY+GMbuuR0wTuH&#10;6EVl6kxRPlyCBuB7ZHP51N7hYbqUN3bt9qtBHblOvlgn+ZA/SqFrdyT3Zjuppd8ijBjwoJU9woz3&#10;rsJ4xMTjG1xnn0NYUUC2l9GAoXeXTI6EEZ/mBQnoOx5T4r0+6tNXkuCknkS7dkjZIJ2jI3HuCDxU&#10;mkozWpjRwoBOeB3HvXZeO7SR9IE8ecQyqzgdCCCuT9M/rXEaJEl3FIhZlK4OAcEg1tB3iZyVmaIy&#10;k65Ykknr/tDPavpnwVcC/wBBSFzkOhQ/iMGvmmbTxAn2qONj5YDk7wTtyATjOcc+le9/DmVo4HtX&#10;6xt/Pmsa690umeLan4O1lLyX7PayNGGbBCkjqD1x65rp/CUFzYWVxp95GY2STzFB/utx/MV2+q28&#10;yX8sUpLbXYAsc8Z46+1ZgtWW8RiOJEZPxBDD9M1HPdamjjqUryNZYWUdSCB+NTKTPbRypzujVvzH&#10;NXXssDcWHHapNPtozaYGT5TMpCgtxuOOg9MUuZIOV9DAt5SupRKRwwdT+K5/pXKyxOkrxkY2sRz9&#10;a9NuNKYvFLbxgOGDDcQhwCMjnHas2+8O3l1O81uijf2JPX/gKkfrTVSPcHTkzgI7df3hIG7dnPHI&#10;IH9c16T4RYy+Dtesepg23A/4AQ39Ky7GO30VryTVFjlBUQsVBwnByDnPJyOcZrqLSXSdJ0uTVoQt&#10;ta3MLwS5YkSowIBGf4+wAHOaJV1flsdSy+fsvb30L/gFtnmxjoJDj6dqdci0k1Z9OEqrKZygU9tx&#10;yP0NYGlX3gPRbX7Wup3LOwH7vnIPpyFFcxe+PL6e8dtFdY4WY/MI98vA4z8vOT34pNO90c6Stqek&#10;6p4ZaG1mkhk8yaFQ4RRkkgggD8ay7iaURtN9nPlqGLMXQFdoJORngcdzXMHxZ4iubD7CtpLK7Ruk&#10;kzL5LsJO+SQQQK5u3u9Ss7YaUgt4IpUkBVpQ7bXIDZ27sE9On0q0ybFmwvbq88SxyahcTaZaOZI0&#10;Z1TbGQvAcNxySOT61V1zRbK/1i3httbOqyeapdYUVUiiJ+bbgkbhxVcaheXFmIbm7wnmMzL5e/c2&#10;cFjuwCTjrjNZsEuwy2RlmZUf5EjKoMHnoA3PJ6VfPbYlRZ7BZa3pun6cJhA8m1GhneeQSnMZI+8p&#10;AJ78dziuntDpd5pSawLND5Y81o35yABnAOT2OM4+leK6ff2mjQWUesW5e2mnJkjcHI+YsM9M9uMD&#10;1r0jwnfWt3rl3pdgAoIaTEgwNvRQnXPBB+nYGsXBc2p7dGlTlRd1Zr8Ti/FXjOBbRrXw0Et5Hch2&#10;VAGC+xXOD74zXF+H9V1XS75L1RJPPITuDE8xkY5ZjnOefbFd1ceCtZluHa6ljRN5wGLMBg8fKCoq&#10;3beBrOPd9qnLknOQij8FyGo54RjY8lxk2ZreMdXmJiRYbdueS4b/ANBDmqN1rOqyR7jqBB6FY1b+&#10;Zx/Su2h8K6Om0FJJMdizY/8AHfl/Srf2HSNPO1bK35Od0mAB+YNZ88Vsi+WXVnlQnkus5kuJnA/v&#10;AHP/AAEO1LHompznzI9Nefd/FKXAH/fRWvVZde0yzTEs1tEB0C9PwzXJXfjvSI2dYy05DH5lIVcE&#10;57/4V24FU6k7VXyo48bKpThekrs5mbQdWimSae1SNUZd2wIQFz1PLfzqrqD6hL4hW201f3j7S+3p&#10;tOeMjkg9SB6d6ujxSNT1C3srfzCk0igjzNwwT6BQKz5tcTTNdZ5F8+KGQFxnB3bcFeNoIBxk1rjI&#10;UlpQd/U68pqVOVyr+679Ds4IdWvdJks9btlMl2hhS43rmNNvCkNjgkZHPBrjX8LWFpK0TF5mQ4Y7&#10;srn2K8GtGPxRNNdyW724NoyC3CN80gDkE4xlWIHTpxXP+Ilu3fzopHNnvMUZKmPeVHOVJIyOhrzq&#10;HOnyyPQxdSipc6Vx89hpNsp3LGrf7ZBP61V8/S4lx5gA9FXP8q5hoxnJcA+xGf0zSraFjnLHPorf&#10;zOK67HF9dt8MUdBPqWlRKPJZ5G6n5QoH4k/0qs+t2zIESAlh0bO79MYqgtk2SQjfjtH+NSLZzY5C&#10;/ixP8sU1FGdTGVJq3QDqk/8AzyBweC3T8uKF1vU0DJGyKp7YBx9OCalTTXkON6IB/exj9TUq6dCh&#10;/eSlgOuzp+gFPQ5dTJNxeyD5nLfgeP5VGzXJ+++P++R/PNbTW1qG+Rc/XJ/mamWCNBxCgx/sCi4j&#10;nEBxljuHoCT/ACFWEs5pB5kUJYDjITPP410KiSXgBQR7AVKtvPsJ2MoI7cA/XNK47HPPZXq4Do6g&#10;jo2F/lSCwYgK5UE9uWrq4LGMoXuJ4YVAzgyAsfYbc81mXH2FXIWUED0DN/TmjmG4PcyzYGLO8lfY&#10;AD/GkW3jU55NXRJYr/FK2eu1FX9ST/Kk+12652QE5/vP/gBRcFBkCRxBv3ikj2IH8waZIq5+XgVN&#10;9sYcrDEPqC3/AKETTPtlxnO7b7IAo/8AHQKLjVNj7eyubpxHbKXY9AoJq5daRqNiQl4nlZ7Myqfy&#10;JB/SqLX124wZGwP9o1AHlZt+Sx9aXMylTRbFvgYEiAHqclsf98g1rx6TpQTM17MWIziKA4/76dl/&#10;lWULzUnXaC+B3AIqB3un++5HPOX6/rU3ZooQL8g0iAgMs8nPdlU/+gt/OqVxc2jNm2hWMejM7n9N&#10;opIrKW5BMbIT6Z5/Kt6z8LTTlWkfCdzxn8OTUuaj8TLjQlP4YnMm5kHKrGB7ID/PNJ50/QsfouF/&#10;kK9KHhLRxtZTOGHX5lx/6DWFq+jx2z7owXz3bLHj6ACpWIi3ZGssFOKu0ci5lPyuxP45qHyyckCt&#10;aO3kdtgVg3snP8s1efStcddv2eYAdOMCtOddzH2MuiOfSOQn5AfyNO8qQ9ePrx/Otn+xNa2F2tJG&#10;HqRu/wAafD4c1eQk/wBn3DZ6bYyP54pe0XcfsZ9jDaPYMbl/McfgM05lgIG1/m78GupXwhq5f97b&#10;+Up/vyxrj65I/lWXqGiS6e4WSeBye0b7iPrikqi6MboySu0ZChOhYn8P/r1NGY1YMqAj/aAI/WlE&#10;BXnev4An+lOMQU4bPPbbj+ZqmQosa7LI3yx5z9B+WBUTxlCcxgY65J/xqVwmSG3E9sED+lN8tRyE&#10;YDpnP/1qSC1yvuH91fy/xpS0g6gD/gI/wqY7B/APxJ/xpyqzcpGCD3C5/wAarmQuRsriSTqG/pTz&#10;JN3d/wAzW3baLqt2CbeLp2OEP6gVsQ+E9QeLfNMsLH+HO7+VQ60FuzaGEqS2RxQSRugJo8iQnlCf&#10;wJr0AeFJCoH2s57gKcf+hCo28LzEFP3ef7zO5P5YqPrEO5t9Rqdj/9Hmb26t7W4juLWSaVyCyHGQ&#10;iHhsE5OcjH8qsnXY7tWikZBFhgAz4ypGQMnHIPXp7c15pe61qbTyxySsUDEICNm0Z4wBjH0rLW9u&#10;A+9m3HGPmGf8n3rzFgrpczLczoGv5oblyhBQ8BHG4DHQ5PORTLSdUZVkXjOQenJNU9yMqSLyWHI9&#10;D6UomjchJOcdAo5OByN2R1+hro5FaxNz0K41DLRy2qCMbFLfIeOuc85wexrh7mUSvJGhII5y57D+&#10;X0o+3SyXCTQyshSMqCwySBng+pNWNX8xo4ZsOyuAxyu0LIRh1x7H+dZ06XIwbvqZ8d7J5H2Z244w&#10;TzjH1qm8qlhtXdg8ZqRY5ArtGPl7kjp+dOijME0Ux3HDA/LgnPbGeK6LJbCOmF7fXdqixRghgUK4&#10;3MiepwB0xkdzWVaXOm27yCWNZ0mBChzh06/N0wMitG0aG7uZLeLzlmlBdDEdoVuMjHGenXNalj4a&#10;1jXY7qTEZjjYrG0nBMij7qAY9cHPGfpXLKcYX53ZFpN7GJNZ2djdRSW8nEnIDnA2kDg56N15PGaw&#10;7u6SS7Yxhkj3fKvoM54xx+VdxZ6X4rZv7LexdVtFKFmjyvJJBLZ2sRzjn6V2umeBrS8shdX37i7l&#10;B3JtVgozjawOQSR36g1nPGU6Ws3cqNKUtkeLTX7i2+zxZSJiBICB8zAcHPJzg+1NthE7p9pZkjHQ&#10;jnntxXrv/CC3uizeSZUvLBnaTyRhXBPT73ysMDByRWpI/wDZQMtnpyhovk5XcwRT0HXJLHOQazlm&#10;NPanqP2LXxHl9xanWik2nJgIgRdwxvPcBQMnrVxtMLRlZINuxQxQvht3Xau35iMZye1eiz2+n63B&#10;DqkgYuqrtjBCbm7jCkY9CAfrXO67bx6fbNdWCiHYFWaAqJAq7izHLZIGfvAGohi+ZqNhunY46C8j&#10;RZRKAjojR84AAPoV6kfzqeHPk3EUU6ySTgFown3dgwGBbBzg+gqK5sZ7I22tICEBRi7HoR/eU+vQ&#10;DvS2dtdPJNJ9laQXRMiyN8qjkggY9yT1GK63a10zO5orbajaRC21Jo3RsKr7xhVUklMjnrnjpitS&#10;TTIDHJE0qSTOoZTg7E75X/a96pWOopFA5IRNjbWDLuaUgDJJ57n2zW5ZSzyxObyR443yyBFUFU5B&#10;zgDgZGDXNOUlqNDNTtoI1Go4dWjh3OpHyMQfmyBg+/UnFZ9tfQSvKqxggEpl+cK5+VgfoavzajOH&#10;kkUsdw2RgjAKtgFiSOAOh9aW3glmLXD24maaPb5hxsGPoeOec4zU8117xRPqupabeZvGfbIVEcjq&#10;OTJCNhcd1JA/SufnigYxbrcK7IN3nYYBTnnLZAzxnmryajJA13YxWf2d2HmBkySX/vDHUHkdMVnl&#10;ZI0a+iQFCcOZQuVzwQU78jPer2BrW5LFNaLbeRBZrmbMe5Aqh+MkAeg65FTWelWmlwPNqTLLchsQ&#10;r5jNsXPH3QDnnn1/GrlveLKkMzQLL5JYIQ+xVBHYAk8c1zN/dy/2oLdApgyDtVjt+fIySOcg1MXK&#10;V0gSOsivHtI3b5gqZYGNlYg9Nqg568k/TtVhbnUJYTIykgYURMR8w6jODwQOccZrgrqSUXBhVDG+&#10;84JOf/Hj6etTW7SFiZdskaDiNGzk4xnA+nNKVHS40dlMrTq8F1C2zOGWAgiT+IDAA+mazWuIFm8k&#10;wNG5QfM4IRF9ccA+9ZCttfaiyxBXGDlgCucDp0wevNRSairXjJcTTbGxtXPDAjHJYEn6YFOFNhNq&#10;xfubvUTp0swYORxvQkcdCoA6cdOOarSzaktuv2nerEK6beCVUYyQOfTOeapXUkMsBuIYXHk5V0OM&#10;7SQevb9a1LVEjt47V9gcFmGyQk4bkqOOO3QmreiIRFDMJzGGLpOdoLMDxj1BBGcYwajMIso8THzY&#10;4s7kUjaGx/F6E9OP51fS4v7iAOjrjzMKhyejZyx/r6VizkGOYN8yF9rKAz5fJxg8Dg9uamN2xtGp&#10;BqFut29pbptV1BdHfcDnrjvk9D1qhcL/AKJJbW6BoEiDRru34bnJ3cYIFc5N9qgbfcK0Zf5QWBHA&#10;wPqPSum0+8ha3FpO0bxqASGBBYknBUgcY9q1lHl1QkzMjjc2QnWYOgGHOMlQSMjJ54q7qFn/AGnb&#10;KbBRvtyB85A3KR6nqRgHr0zUF/ot1uM1oVWJRyGb5VCjJ+b+L2/Ws6zMa2z38j7ynCox6DpnHOec&#10;DFPf3kx+Rs2putN2WNxu/eoGEbYK/MedpBIx7/pQbS2+yzRm3dlRxht5YcDglvxHQY/KpLVjd2sa&#10;XMTlAFSJlABU89WGP/rVlO8ksCxBpGUv5e18IgLDuwNEbtiZSsEllm8u3LlVIL8dMHjPBHSuuiht&#10;be3K3M/nptyI1yNpPUjB+91zXGQtLaXMkUcmw42sFONx9B/Q1r2bwzIhBEbnc28ZJyfX1B5HGPrW&#10;lSLYkW9RuolgdrKV9keOXXn028Y4PcY6Vw88xkfewA9kGBjsPzrrLy5T7O1wGKNEnlN5TAFie7A8&#10;9fYjFceJmjkV4iVZehHWroKyCQsglRsyoUPoQRiiKKaViYlJGP4e3ufauri1GO4sfs86pKYycufl&#10;cj+7twC3Oe9U7pdLVUdIri0L8gkbkZfUZ7Cr9o9mibEdxc3P7rTIirRRDAxlskjJHbuKgSe6t7iM&#10;yqdu7IRvl+Y9/b2roEuhIkU9gdvln54iOWz78BsgfhUE50+4JkuxEiup8tEyrqw7HA6Z7A/TvWal&#10;5Bcmks9Qkj+zSGOFGywk/wBZu4ywGPlP4jg1yDmW1kZUc7lON4OD7cjP5VdsX33hlO+S1t2zhSxU&#10;buBnnOD39q6C50+OWL/QY0eOX5mkf5WTB4AJ7E5Gefwp/BowK6GXUI0hsbaOaWbb5hJy3yg5G4jC&#10;546c5rKsy1lcPG6Si5ifHGCoOehBHHPGQa7HTLy1t3XTLiWE20XL7kILEgZ+dR97A6nH1qa4ub3z&#10;nttN8uOLorSEbnJ6E5PJ46+nJrJVLNxsAlypWzW+trbzXf5pNrhE5TnPI+XOSOOfWuFna0C+YE2B&#10;h82w4IJORjOeMVq6pY3enaQs80sLO0gAVWJbBznI6cYwa5ZZNymIoCD+nfNa0Y6XA0Li8S4k3F2I&#10;3huFAOCOe4AIxV1b6GB4Ps5BjGVdZhuyMnBZR0xnjk1jBCpVz8qHlfp9frSOpCk8ZAzn2rRxWwXN&#10;y1lkuppXY/K+47eQOpIxz27Vpuumn7MqXUyy4KiSP5trA8bcLn6ntk1zOn6mLOZZ2gWVlGAHJx9c&#10;AjnHFdBZ3FzLayLp0xjdZFJKtiR1OSQgwSDnvxWc4WdykYF7bXA3TTSI+T97dlmz6+vvUUd1PZSC&#10;WN8fLj5flIB569e1dqIdDVJrC+WYPuyjOB54YnkMSMY75zSf2Lp0VwLu0KzmHcxgYFlKKMgZPVv/&#10;ANfFJVltITRyN3qMupvEzIN0aBCw5JA9cnmogkW1snlemOh55/Ouh1DSHvZZtW0sRxRyMu23UgP9&#10;3nAAx1HT3qjBpN7C0X2+1mEcjr/CdpB9COPpzVqcbaCH6fpTXYln3OFjXcoiUtIxPA7gYHc56VBZ&#10;2moXFqfMk+zQgFeOA7Ln7wzj2zXSpF/Zdy3kqqKQNu852sBkhsg4wRkCi6vbf93cSGSfLEMIiFXk&#10;HJAI4Ppisvau9kUl3MdFjgFuXVX24LRou2TBwcs3OfqaxtXiuUvCbkMu8bkDMWIXJ4yeePSuns9V&#10;mu7pJp1wkMTR5BOSpB6keuee1c5rUtrcGCaK5eW4K4n8zsR93B449q0pX5tRMwJm4Cioj0qcRFhl&#10;mx+tI8YT7uSPeuskr1JEDu+opWADAjpUwABpiLVrZXFyMxplc7dxYIoP+82Bmu78LWyxteaY9zA7&#10;XcB2xxsWIeL5gScAdM9687wM4rW0e9/s3VLW+A4ilUt/u9GH4gmk0VFpH178PrpNT8OraynOUaJs&#10;89RismSRUXEzBWX5WycYI4P61B4M1W4l1WXQ7xuLX/VMmEJjP3QcAZGD161znxJs9Q0bXvOsHEdv&#10;er5qnYpIccONzAnrz+NcfL77R030uasN/YpGYvNDGNmAC5Y4zkdAfWoWvGF0hit5W3Apyu3Pcfex&#10;6frWB4GvriVr20vpDI2ElQt1wPlYfyrrb1ljj8z+JCHHr8pyR+I4qnowWpQmnuponjMAQEEZd/8A&#10;AGkjk1GeKOYyIoZQThCT+ZP9K25wm4jqrDqPSqFoiLDJCpz5chx9G+YfqTQgM+K2aWaSOSaT5wH4&#10;wuSOD0H0rC8S6VCbPzogxkXIBZmfnGR94nuK6ZiYbqJiOGOw/wDAhgfrilv4hPZyR4ycZHrleRVJ&#10;6gzwhnumH3zyP4QB/IV9AfCrUAbZrfgEEHj6Y/nXjsNl5ss8SlVEbHtk7fvD9M/lXaeBbg6brgtS&#10;3D5U545BP+H61dRXiZ03qSfEbQPsfime4gj+S8UXAwP4jw/6jP41H4HldBe6c3Gds4/9Bb8+K9R+&#10;I1rDPp1lfzDMcUuyTPTbIuAT9CK8u0qa3ttViW3Qoj5iJC4HzZx+pWog+aAPSR1d0V8pmxyvzDHq&#10;vP8ASlmQNynKnkfQ05/LVSZCAo6ljj+dVYdQ08QIpnQFMoec/dOB0z2pFMWwJaOaE8FJN31VwP6g&#10;1FdKYZI7j+GNgT9Dwf0JpIr+CLUcRB5VmQqdqkDK/MOWwPWlu79ZYnhW1dd2Vy5CjkegzTtqBZuY&#10;i6OmCwIIIHWvJQluupTJcDIkUFeM4JBHT/er0+O4v3gjkzEu5QcgMx6c9xzXn+oRvZ6ukmTIWZo8&#10;YA5YZH6n9KuBE9UR6dcCz1eK4jUoNwbGMd8/yJr3rR2jbxRcWf8Ayz1fT9wHYunyn8cV8+XnmOEd&#10;l2gH159R09mr17SJoYH0DXY937mf7PIzMWO2YYxyemaHuhR2sYeu215JHbuhI42sABjeh25ORn06&#10;etaP9oeYFlSGRg4Bzt2jnn+IitPxnYQxT3ULPtaK4MkY3beJVz+hArD0p1m0yI5DFMx5Bz908fpi&#10;spaFLYfHdXH2p1SFfnTI3P8A3D7A/wB6knlu54WicpHuBHyqWODx1J/pUuxRcwv/ALe38GG3+ZBq&#10;7JDyQR0qOYdzHiS5aCOQ3Mp3oMgbQM456DPX3qstnC90BIvmFkIy5LHIwR1J966C0gR7doiPuOw9&#10;8N8w/nj8KpT27QyxS5wFcZ+h+U/zzRzGyg7GTf2ETQttQKyAlcADBryu6JtbshADgkEEZ4B6fyr3&#10;aa23AgjOa4YaLazTzvPEHcMMls9MYH6g1UaiW5jVtHcwdGu4xNFJFwyBGYe4OCfxGK+h9VhOp+GC&#10;IwGdTG65IAyGHc8Dg14fPp0VpJFJEqplijBVAzuGR+or2rQn/tDw3JCpDN5ZGOvzKMj9QKmck7NB&#10;SkmeU6rp2qSI8aJCuRjmVW7Y/hz/ADrYDtPBFOR95ATjsccj863Raq3zEfK3pVO3toxG9uHGUkcD&#10;HPDHcM/nWjl3K5bbGOreXf274437D9HBX+ZFXJ4CCcjbVy40ycxh4EZ3UhsAHscjntW0bLzyQ8bK&#10;PcgH9M1Lmu5Sg+xy2nxupuLUHcpKyDI6Zyp/9BpmoWhlt2hEaOD6jH610sOkXUM5ljZNm0qVOWJy&#10;Qe2OeP1qjN9thDho4FXkDzZlX8SAGP60lUVw9mzKs4ZZtNtpx2jCN7FPlP8AKo7mzdAtw5ChGVuf&#10;YjNVR4gGnhojJYRoCWB852BJPOAoz+eKrnxtbKxMZtpmUj/VQyyfruHNVd9ECh3Ny+0uC/tprGQZ&#10;WZCnAz16Hj0PNeF6Va3ttqMVoIXMrNLaOoHJlj5AGcc4xXq8/jnVwC8Mc+zphYFTk9OWL1zcWt64&#10;2oxTmGATQyNPL5jLtLspUEjJO4A9j6ccVVOUle4TgmV4tA8Q3dyAbCSMCB4SZVKAqQy9cE5+b07V&#10;7B4Q0+/0+Frq9XE7bQybSF44yWPtzwDXns/iTxDOcfb44V4B8pS5/MKv86y3mubxykt7d3LA9IsD&#10;r+LGpk5SWo4wjE9r1GGzmunvLudYQxzjeBwABzXO3XiHwraMfNuVcqT2Zh6dztrzRdEupzmPSrmb&#10;P8UrSHJ/AAfrWrD4U12b7thBbkcZYJ0+uXNY8i6s0v2Rvv8AELRIx5Vmksw6AIgUfpVKfxtfy82u&#10;luQehkyAff5sCli8G6yoVJr+KBcdEJP6fJ/Opx4GsCd13fSyk9SoAz+YY/rRamh++ZL+KfEsqZU2&#10;lqp/vON35AE/pWTPrOrzKftmqMuDjEKMc/iSg/Su5Tw34WtRiUO4HXfKV5/AirlovhaDLWsFr8nV&#10;mKkj8TzT5orZByvqzzya/FhaWUjP5yTSqXklwBgljlsZAI+XH0r0+BrLWvCZt43JjinbYyqWO8Pk&#10;cEjqW59B7V5d4ouYLi8W2ikASXzHAjAKtyMA+3oc16NpU1s3gqaXTXjysUkjlAyKkh+Y5LZyePf0&#10;zVyjrzrsehCbdL2PQ4+08MeJZo91tb21srE/3M5PuFbpV+z8F67tMc2qeUMksqAkHJ69V/8AQamv&#10;vFV7Y4gXSbpWWNRuk6HgfNwBhT9a5+8+IWornZBEjn3Dk/hkmpXO9jzkoLc6YfDyxb/j9vbiYHk/&#10;MEH6ipj4U0K2ubUDfIm2RSC7EcKCM449a89l8XeKLglrdWjHcpGfp6f1rDa81e6YS3t/PkyHq6pg&#10;47c5H5VSpze7Jc4dEe121noVmkhW1iXZIwyVUcfeGc+xFSNreg2dy2+a2QSRrwpyMqTxxxn5vWvK&#10;9D0vS7jUYn1tppbd5ArFJSWG7jcSB0H61TttEivL+f8AsqNpLUTzCNpVXIjTp948/kaXse7H7Tsj&#10;qdWubLU9TRJ2X7MytcttADHHyoOvQ+3NdZYfZ9KaGbT4fI2AyEMSCNpOV3MTwRyM8c151/ZX9ry2&#10;j/breG3RY1YRhjKuWwNwCrkkjgZwK7y08B6NaSNJdXL3yTfLkFgrL7dTkfWsK26sz6LAVUocsob/&#10;AImdr3jfVrXUJdlpDCXJYGRweG5HAPP4VzknivxZcv8A6MUx1xEpP6quf1r0SPT9L1O4e4uHm37U&#10;WJSoTAUEYztyenWtFdC0xPmMLS467zI4/JjiqhVg1ex4tajKM3HseNSXviu6bM9y6n14U/iSQarp&#10;o17eufNuXkfjO0sxP/ftTXvEWnWMA3QWyR/98L/LNaSnd2x6BWz/AEq/bW2RkqPdnz/B4MuJThYJ&#10;pD/tJtA/77Yfyrbi8DXyqoSJEJ55kUDj12q1e1NbuBuEchB744/OqVzNbrtLyxIq5yWlUfnyT+lS&#10;60ug1RieNXfhDUNGifWpZYGFttfaC75OcAZOBT/C2oaZJPMLqOGKdiHMjpuKnp8qkEEAAHnua7/V&#10;NZ0D7FJaz3tufMUqAgLsT9cBfzIryPU44L2ebU3uJJrqYiMCNFUYUAJu2n29KtSc42kdGHl7GXMl&#10;c9mfVPDllHF9gjRIXmRJZfkVAZMjexBJXocZ4xxXE67pEoLalJLFd2tu7RwRM/mEEsTuK4Xg57Z9&#10;65Wz0NmhI8kg4AcNMcSEHIJUdgfeu+tvtVjYLbaUlvDtZsl4y4+bHQMSO1RzqDsmb1I1a8OVR0PO&#10;7l9y4MVun/XJNh/IAZos7Brt8F1hHqY2Of8AvkGumuNI1udi4vo0LHJCRhB+G0Cs/wD4RK5lIN3f&#10;s2PQM3/oTCtvrELbnL/ZtVvYoXOh6jAhmKjyx/HIViz+DkGsiTyYm2PNDn2O/wD9BBrsrfwhZ7wX&#10;klnx/DjH6jmrN74fuooCNKj8vPG3aoJ/4E/NL6zG9i3lc0rs89ae17tIcf3U4/Uio/tluDxHI3pl&#10;gv8ARv510i+EtZdSJZYIwecGQH89gNKPBdzjL3UIPoquf5gVp7eHcyWAqPZHMPegH91AqjtuZif0&#10;IqE3twTkbFPsgP8A6Fk126eC4dn7y5Yt7IAPzJP8qkTwdah/nmZl+nP8xUPEw7miy2p/KcEbm8cE&#10;GVz7A4H6VWK7j85LfU5r1mDwtpMLbmjMh/2jx+XetdbG0j5jiRMcDaAuPwGKzeLj0N4ZXPq7Hihh&#10;n27CpA9KaYZB94bfqQP517Y+n2l05L26St0OU3H/ABqSPR4Iv9VZon/AAP5il9bXYt5Y/wCY8PWH&#10;d0ZSfQZY/kBV19Ku4k8ySKVR1zsIGPxIr2uOyWIZXyovXBUf+g5NQ3Wm2N6uy7cOB2Xd/wDWpfW9&#10;dh/2arfEeItbkDcUYj1yMfoKURR7dwAz/d5Newx6LoFvuEcLEkYJ9fxJOPyqxDZaPbkGGyjBXoTj&#10;P5gCm8WuxKyx9zyK20u/upRHBDgnuyhR+eDXQw+D71hm8uVj9AuW/XgV6R9oboqIB/u5/mTSi7uB&#10;91gv+6Av8gKylipPY6IZdCO6uecx+B7h2+aUOPUBia3rfwXYQD/SITJ6GRin/swFdG8sjj947H6k&#10;0xYmf/VozfRSf5Vm6831NY4OnHoQwaVa2y7YRBEB6HP6qD/OrHk24GDN/wB8qT/PFPFrOeShX64H&#10;86Psp/ikjX/gQP8A6Dmo5m9zblS0RGFs16+Y/wD3yv8A8VTg9qvAiJ/3mJ/kBS+TCOGmB/3VJ/ni&#10;gLar/FI30UAfmSf5UrhZCfadv3Yo1/An+ZI/SnrfXKj5GC/7qqv8gKA9uB8sTN/vP/8AEgUzzhu+&#10;WJF+uW/maLhyrsOa6uGGWkf8Capu2/h2J+pzVwTS9ljH0Rf6g0Ce5H3ZWHspx/LFFw5eyKf2d34E&#10;ZYH2yKozeF4LlSy2mxj/ABBSP51rtLM/3nY/iahKrkZ5JpqdthSp83xHLt4HBJLXGz2LIMfgWzTo&#10;vBUERJa9Xn0GT/IiutWCZxlI2P0UmnC1uu0TD6jFX7efcw+q010Odh8J6FEMSnzG9Tv/APrChPCv&#10;h6MnPnPnPbgf+PCumFpN/FtUe7qP5mkNse8kY/4GD/6Dmp9rPuX9XpmTFovh+3A8u1ZiOQWIzn6k&#10;NWhutoxtjiYD034H5BRUvkxA4aeP8N3/AMSKjItFOGnGfTb/AImpcpPc0VOC2QCSIZ/cqT7sx/rT&#10;vPj6CCMf99H+bUu217u/4IP6sKX/AEQf89D/AN8r/jQVy+QwzPn5UiA/65qf5g037RcA/KVH0RB/&#10;IVKGtR/yzc/Vx/RRT82/aAH6u39CKVw5fI//0vA7hi0rPLlnclmPTJP0qAsegwPpWmbNjkk7s1SI&#10;CnCqOOMk1CERq8uMKT61IYgeXO39aPnYfM/sABWhBpk0+0wo0jscBQpP9MVMpRWrYEcYgjVcHeVb&#10;qDjg/wAq0J9SeaNo1ACEkhmBLH2rasvCOospeVREO4JGSPTqefw61futG0+DRw0owydWAw4PqexB&#10;/lWEq9O/c1UG0cfZXhtpw0hXy24YMu4e3BrvI9N0K4tftjKjGcDYG52tjphcHg9qyv7N0W4+zwIs&#10;iyMmQ8bBt2cZJ3HoOw4rdg8O3FvHFc+RKxiGxRlCSCeCRnpz2/GuavVjo07CUWa+j6Rps8T3Ytfs&#10;7SHI3MN2RgMAANwGOwxXcQ6lp8Vp9ks8oFOzG0KeeSVLN3J6k1wC6m2n2SW93G0Tr99QyqQSf7wz&#10;1roJbzRpZPPhtj5wXaJWGSpUHnPT8R6V42JjKT97U6abS2NSbxF5LfZIU3XBJVFz5hOOuQD/APWq&#10;FvEVutpPeJH5ciHLq2F37R2HrgdKwdKvYbyZvtuYyFeJpUG0uc+wLYIIOTXSSnQryMWUvkyRh8kq&#10;fmDkcFv684OawlCMWk4mqk3syIeJkuLZkuIGQSpuTDDBDYxyO59KwZndpVmuJRAUXyuoO4E8HPXP&#10;b6isJ4rbTZmS1iUmJmO8NjKsRtGRyBz+la+l6TZapEJWnkb5TvZZAxLA4brnHI4roVKEPeWxk5tl&#10;CC5+zXTSzHaitujCkbto4ycZUdfrWmWgm3ssWQ+FkTcGJDNkPz3H4YNZGqaVLYtGbNhMiOFWNseY&#10;QeSMgAZOT1q1aTlGWTKKSSx5KsA2MgnGDlefrW1k1zRJ9SkXnguLmO48tJVKrGXHySY5LAkYHGPo&#10;aheWK7Rhcyu5MeNsYyM9cFumW6dutJPpWlW82IPNPmOG+RiSjc9T757nNSJZ21kfLmkk2xsCyt/G&#10;zDA4HfB/xro90yZTht9MQSTiIvA7ttXjG84xyBnA9+lRXyhYPPFrMqIRhQ3ykMeCcg4HFJJNcwQr&#10;cW0jRW5lKg+YCu3JxxyRj+VSBr+2jSWS4WRGQKI+WIL9QV6k5OevFaO+7Asia+vFjuohHOz4zEcp&#10;jnAA7kDrg1esbm5vrbfIqwpysaBThjwcgKB8uc81Sso54W82eBiGXC7iQwx97JI79RntVS7uDdBI&#10;NPjFuYQTkPtKjdgAnqcjNTa7sgNudNRO5YNokABJV+DkYxjt79qz4ri5F8IrpBtiXYVQ9XcdTxjk&#10;kZp2n6nItxNavNuA2pGzg8Zznkc4yKlaHzFhuIT5hVNwdsjJORgZByBz71LunZjWoyS3RoyCnkSJ&#10;gFi24Fv7xC9BzxnjFV7awSV3naNw7ou2Q7dhZOp5xkP1GfwrDeK7j1qSKVsygAYcAErxyBnHH1rp&#10;bVLu5MiXhV4IztCAPlBnHykAg7enU1TXKtGNM5u8eS4heIhGeHqyA5AJORjuT6epp1vaXn2ARWro&#10;8cn7xwoG9MrgnHBJPTAPFdi0Vo8EVvZMsjKhxu+V8OedrevX+tc2IwbiFZUeCPBP3c+YVHBPAzke&#10;o/nTjVurFWIU1Kew22s7LLFGhKiPaTx93PfPYj+dYGoTW8lwtysTEOMEOSFRv7o7nH1rqb+GOSGR&#10;7aCJ7nIbeF2sUP8AEGyBn/8AViufg0h75JfOkUziTChnwQSONzc5zxjHet6Uo25mZyWtjetIJLew&#10;W5QhoXQE/KpLN0dCcgdfqfpVFdTmsZFhtXSJixZ/vAgHnaQfbjgVn26Pptw1oZHeRAMqSVw5OSOD&#10;yF9a2GwEUanJE53EwlmP3SvOQBkKP1qWknrqIdBFfrM8sa7g7DeqguUcc8ei/wBKvTW7xW5uQGe6&#10;chmXJ4BIyxwCODxke1ZsWpT2jlfK8uVmChYjhSBwC3UncOAfSra3jmISeW7Tqvy+XggDk4IBBwPf&#10;FZuMh3K15ILbE13b/vWGHBJIkU9gW5J554FZsCTXRxb8G3U7QFOEABZQM5JPPHrWtNbXwieSKRmZ&#10;h5sY5YA7c4ODkHqBkYqG9jGmwxy2Bbzh+8fcVIXA+bceMnPA44q4voJlrT9QVIHVQftMTH90QfmV&#10;hyQvQ9+BWFfaUtzbie2UQqGGYz/eb+I/3fxp/wBqnuG+3wKSR8hkUcAqOmfTnkmrLGaBQv2kJ5pX&#10;crneeRndgAjaf84ppcruhowI7q4sMoQzbMKjqxUDkHnAya17mR9YMSvPGzDlmIKZUg5ycE8U3UdP&#10;ga1+0Rs8DoxVs5k8zJzxjHQH8qktntJY4oZY2kjK7VZWwN3QZVgOeOOcVo5JrmQjEv8Ayo5PLmX9&#10;9GSNwbO/PT8MdMVA12kTADgjaQFx8pHOBn3rW1u0/wBJklSGVeMgqQwAUYzgZI/OuZmilghJcDMm&#10;3nOeOv4fjW8LNITCedzO8zcljnOOvpRbWV1LC16I8wx5JKnJGPYcj61RbcPlbPPQmrljPHbeY0nm&#10;ZI42OFGOeuQe+P1rZqy0JuEsm2b7Tblo9oyG77sc4Oa0vtNy9s8Xmi4DnLOSWwD/AL3A/IUzT8Xr&#10;sGTdj+EbQiDoCFJGTSXJ+ySyxeVt3DoDwoPsMg/jUNrYByR3NxAsrS/uovk27wHwBxwcfQc1BbvF&#10;HIPKjZpCSV9VwR+efSqM0iSuHRdhIwQOlMjne33LGSpPccHHoSD0NPlEd/BZWV1cfarLEs5HztLt&#10;CgYyMKgGOevcYNc3JfzxiZDLKZJW2cd1B9+cHPFTaKzwXaXdvG77eiHGCR95RnI7459aoaj51vcS&#10;JPtRmbKqpBKg8gZBPIHB+lZRj7zTGMm1O42LGMEDI2svyj0GOnv9aWPV75AV81hnbjnpt9jx07VU&#10;dxgBueOP/wBdVyAcZPStVBdhXLl/fi7jgRlbdCpXLHqCcg47GqaEqo28Z60giDs2GAx/e7mmGN9p&#10;B6dhVpJKwDt4yVYcf1odscN7DPbjtSRqpwMkgfnU6ooG1xgnocZGO/FGgFY4VATz8w/L0rShuEgI&#10;e3JAz1OMqB/dI5zWUImbfGmWORjA6/hS7HVsNlW4+tNpMo6d9Rtbi6DsrRo6hWJO8k8ZI6dcev41&#10;oR3l3fyCzs9tuucKNwIJPBJb0x+XSucgtVEIlkPynKjP9e9aomtooxZsnmpG5chMANxwN5GcD6c1&#10;zzhHoB1lhqFwnk+RHGI2ZkmRIwSHXjAAPPB6+hplhqkKXQmwLcmVFaA52bMAMxL8DBz24rK8O6lN&#10;FcC1UFhKTs2bN4bOQSSPbHamapYlpvtMIe5PneXI2FC7uy4B+gyODXNyLmcWNM1NShvXdUykiqp3&#10;3QwVVHyQCce1c8kVtHeJbSHMcjLuztJB9QcDj+lLc6teRRvZBTFt+RkbnBAwQR68nr2rKimZjskO&#10;c9exHGOvt6VtCnJIG0dPdWd9aQPC8cQgjhZhMpAEmMEZwDnPTBPJrkrjVxe/dghiVcEKkaqckcnI&#10;HT2rbi1aJYYnuFhljjyhjZfmZT0PHp/hXK3k/wBquGuRGkZ7qgwDjvjpn6YFbUIv7SFIcZBgjavP&#10;44qu/Ip4G7pzUogc9eB711EFMLuXFSKvFPCFWII9uKEWUfd+U/lSGBUqwzx0qdccgKDjg7j/AEpr&#10;KQo3HdmnKD94qWH49aAPZvDWpSw32kayW3/aI/Il5/ijO3+WDXuHjyxj1Lw2t3tBe1ZXBPOA3yt/&#10;OvmHQZ3bQrqAY3WVwl0B32ONrY+hGa+otCv18Q+GWghjZjNCUO4bVyRjqe2fTNctZWkpHTDWNjxz&#10;TbRdN1mCR3DLITGeABhwMfr/ACruJ0DEgj61wF1FDDEpYH7REcMcEsGjOevvzXYKbq4iSf7TgOob&#10;CIBjIz1bdRLXUIl62XfaIp+9HmM/8BOB+mKqoiQXpVjtWWPvwMryP0JqjHBm4kieWUl8ODvIHTB4&#10;XA7Coru1t4zHO6KwRwW3Ddx0PXPY0ii1fvZNAxWdA6jKgMCdw5HAyetNXU7aRNyB23gH5Y2I5564&#10;xUsttHAzKqhfpxVW0GYcFs+WzJ+uR+hFPQR59dwiLWXEytFHIuRkgZwc9if4TRHMun6jBPaMrMrj&#10;PPpwcnn0/WtTxPHsngugm/awyuM5HQiucnmvJcMLVkjXknGDjjJ7emfxrbdEbM+mtUsZta8JXEbO&#10;C/leYgQcbk+Ycnnt7V4hPNO8QuoosJtVhubBPQdunbvXtngO/F7o0aN8xA2keuOK8x1Dw9H88cN3&#10;PHGxLBdijAzkD7x6VhTdm0VON3cvy2VixWeKJPmAYEjJ5Gepyait4Rm4iC/LlZB7ZGD/ACFOswyW&#10;aW7MXMH7reerADgn8CKdDuW9UfwyKyH69R/L9aoLFOZFhmiuOmxwT9M4P6GtC7i2lkaor20M0LR5&#10;7davLG9zbRTbTlkGfr0OfxpXEZtmd9qyqCfLkIPtn5v61yPiW3kaVWiIVyY2UnoCDjNdhbwy295L&#10;G/yiVdwz3K8fyNUdfsWez+0RffQ4+p7frimnZg4trQ85nsb58+ZcD6KvH9K7/RJ2vPCF9CM77fEy&#10;47FCG/TmsGWCeT/VwTPnnAic/wBMVs+DLa/tLie3vrKdIJ1dSSMDDZ681U5Kwoxdz2HW4LPV7S11&#10;LyoZRc26MWZQ2SOvX0zXBLZLb3UlsiBEdQ6qgCgMDg8Dj0rqNDnmt/DFrpmoL5c9qzJyQQY+ccg+&#10;mKjMdlNcr++CsAerKo28ZJJzXNUqJNstwtG7MCXT5NjFOWA3KPdeR+tba24lVZV5VgCPoeauy694&#10;T05PLnvrb5euZA7fiFzWVL8SvBVmMJdb9o4EMR7dgSAK4HiZy+CDPL+tSk7Qix6WnkXDgggOoPTj&#10;Iz/TFNubeOWJk6kjiuM1H4mWN3KZoLW5nzwuQEAH1y1YE/xHuwcQ6asfvNMP5ACu6NObWqPrKH1W&#10;FNKpO7PY7TT3uV85sBeh78+1QP4Vje4knW42iQAbQmenuTXjEvxS8T+UI4Ws7ZQMAJGzkfi2RXPz&#10;eNfFN+22TVrjLHhYQsY/8dwf0rllh8TJ35kkfM46NatVk6btHoe4az4S01bXddX8sUhIMeTGoypz&#10;nBGTj603Tda0jw9C0T6lGxIG7oDnpnAB7V5FFZahfqn+iX144xl55JcHPUgYArdtfC2rbg0emW8I&#10;z951TP4l2c/+O1vCk4q05XOvC0XTjZ6s66Txx4Ugwlv+99kTd/Vj+lZ7/EEFf9E06ZvTd8o/kKjT&#10;wlfswa4lhjz2QsR+Sqgq0vgyBm/f3TEHqEQD8ixb+VX+7Or3jJk8c+IJ8fZraGAEZG9xn+bH9Koy&#10;+I/Et0isbxYMnjy1LZx/wEV20fhLSY8O5mkA45coP/Hdo/Spxpfhe0I3w2+V6eYwY/8AjxNHNDog&#10;5ZPdnmE1xfTs32zVJ5Dj7iOq5+gLMf0qGHRPtJDLZXN0T3bzX/kAK9YbxH4bsAVaaCEDqExn8gKy&#10;5/iH4fXmOWSfjgIh/riqU5dELkXVnL23hHUtpMOnxxf3WkEa4/77LN+lbMHhDWXX97dxQfMD8pZu&#10;nYbVWkk+IKkf6Jp07ZOAZCEB/PmqT+MvEDnMNnbx5HAaTc35Ln+VK82O0UbB8A2kziS+v5JSvPyq&#10;Bz9XZ/5VetfBvh+1+7BNMScnc5yfwUCuLfXPF9wQwu1hHfyosfzArMmk1O5yt1qk8hPVFdR+i7j+&#10;lFpPdheK6Hrcel+HrYlltrVMc5kwxH/fZJFVZ/FOiWQIF9boq9owTj8FAFeQxaFLcyFvImnUnqRI&#10;w6f7W0fpWrB4Z1BDu+xpGMcF2jUfXo5H5UezXVjUn0R2Enj3R2JEElxct/0ziJ/UZrNfxjduubfS&#10;ruVT3k/dgfjVeDQ7/ZtE8UQyMqrs/wCiso/StP8A4RBJFH2i4U9/lVVI+hYSUWgg99mHJ4o112MM&#10;dvaQMf78wdh9Qu6qk2ra+6AvfRQg9oYGbP4sK7RfCmmIqiSSWQjsZGA/JNo/Srg0DSIyCttG3/XR&#10;Q2f++iaXPBbIfJJ9TxLVtPfU54Wa9Z3kfY8kuFAG0tnCuxJ+XABxnpWhp2hW8cMltCjagY5SN6CT&#10;A3KrDKKQQ3OCCe1d3460+I+GZ44IlRVG/AGOU+fOB7A1xnwtvRHeXVi7gIyCXGO4IHf2Naqd6d0j&#10;NwalZlO40fVdVnXTrt47M26YhRjsUYOT94lsgH8e1eo/D3RUstM1bTLuVXjbawY42hWRlz3x0rz3&#10;WNNubS+nvdPhAUDZIPN853wc+YztkKW5wOwFb/w713dJe2mpusWy3ABLbtxViOAeOh7daE2/Q78O&#10;6XLyte+bD6Bo90GtPszENKfs92W3ow252xjkED361cj8DaUhBe4l46BSiD/x1a53w6stuQ9yrssk&#10;W6Vdo+U7uqkkYJGARjp6V2javb4Iit2b08yTA/IKf51yc7jomSsNKpJyjDQfH4b0S1U/IZSe8nz5&#10;P48UkXh7S45DJPCgHB2hhgY9scn61iT634iit2a3s7J5B2BkZjz23ECsGXXfiDMCYoYbf/cSNSPx&#10;JzVpt68w5YaS05De1i3LahY6Ro4azttruWjHmd84YAAZHXIBOO9T6ZpNxp0dxYS7QFjIjeTCEBu/&#10;JGQ2M5GORiuOuY/G98I5bnUAJVDKSxwcEg4G0YxVCTw94kvBGZblBIgK7lZjleMZAXqPr0qnJPRy&#10;K+rz5bKBlXkaafJJpITczMpMtuyu27J6fLyCBg89ea0dKvPEd3C8UM0mId0bF8iUKeRtbHDDnPP8&#10;60B4N1JxG0986OFwxxgk5OMFmHAFaVt4VhtiPMvrhhnJBmwCffaM/rSlVjbQ3o0Kysnoka/h+a6g&#10;tG+3T3TlwjyR7lUFx/ECQxAHoPWuifWuvlW4Desjs36DbWLHFBEAFkJwMcbmyPfdjNS7rcf32/If&#10;41zObOxYOnu1dkF3c6xcyl4r02yH+COJCB9C2TWfLDrMgKnWbwK3UKVX/wBBxWuZIf4Ys/7zE/y2&#10;00TY4RUH/AR/M5NNVJLqV9Vp/wApzU2hJPxcX15J/vTZ/mKgPguzkGd10f8AaJB/muK6sXEw+7IR&#10;/unH8sUgjmlOQrv+BNHtZdx/Vaa+yjlovBOnRHczyg98yIufyANX08M6KmVb5h6GSR//AK361t/Z&#10;5B94Bfqyj+uaURLjJkQfmf5A0OrJ7saw9NbIpwaXpFt/qIgD6iMZ/Mk1cH2VT8kZ/wC+gP5D+tO2&#10;wDrIx+i/1J/pQDbDqrt+IH9DUXNVFLYTzUA+WNR9cn+ZpvnuPu7V+ij/AApxkiH3Ih/wIsf5ED9K&#10;aJ2H3Qi/RR/hSHbyEaedzgyOfbJx+VIbeZvnKMfcg/1pTcTnjzGA9jj+WKj2lz0LE/jQMf8AZ3xl&#10;iq/VgP60LHHnDSqPoCf6AfrThaz/APPMgepG0frigwFeHZB9WH9M0BfzFxbg8s5+igf1NLvtx0jY&#10;/Vv8AP50CKL+KUcf3Qx/mAP1pT9lUf8ALRj7AAfzNAhpnQDiJB9cn+ZoF1J0Xav0Vf54zTd8B/5Z&#10;E/7zf0AH86BKAcrFGPw3f+hE0Ct5CtcTuMNIxHoSajVZJDtCl/oCal+0SjoQv0AH9KR5pXHzuzD3&#10;Ymgav0Fa2m7oR9eP51GYSv3nRf8AgQP6DJqPG7tmpBbTtyI2x64IH50CuKI4P4ph/wABUn+e2lxb&#10;qN2XYdOgH9TQbaReHKr9WX/Gk8pAPmkQfTcf5DH60Cv5i+Zbr92Mt/vNn+QWmib+7GgH0J/mTTzH&#10;b/32b6Lj9Sf6UoFuP4Xb6sB/Q0D0Gi4nH3WC/wC6qr+oGaazzNy7sfqSam8xB92JfxLN/UD9KU3T&#10;gcBF9wqj+lJibSKWwk9MmrC2tywz5b491IH6077a5488+mA2B+lV/PjbJzu9aXMjKWIpx+KSLAtJ&#10;f4tq/wC8yj+tJ5MYOHmQew3Mf0GP1qhJdKqM0aFiASACBn8axzrzDk25x2O7P9KqK5tjnnmFBfbO&#10;ob7JHjdKfwXA/U0g+y9QrsP94D+hrkzrc7j5QifrVWTWLraf3oUjsAK09mzCWbUVtdncb4R9yHP+&#10;8xP8ttHnc5WFB+BP8ya85F7qV22yGWRz/dTPT8Ksx6Hr93yLS5bH8ThlX83wKr2L6syebw6Qf3nc&#10;te7M7miT6hB/MVWk12CIfPfRp9HA/wDQa5UeHLuMEXUttB6+ZPED+QYmoX0fTU5uNVtkx2jWSU/+&#10;Opj9aapd2Yyzh9II6KTxHpv8d6H+jM1UZPEmkA481m47I39QKw5LPw2G+e/ml/65WwGfxdx/Kp4R&#10;4etyGSC4nxyN8kaA/gqsf1qvZRIecVeiRof8JLYkb4YpmH0C/wBarSeLI1HFpJ7ZYD+lTx6lp0ZJ&#10;h0qHOODLJI4/IFRST65JKBts7KPHTECsfzfdS9nHsZPNa76lE+LZDytoMepk/wABU0Gra3dyYstN&#10;MhPPyo7/AKioxq2uRfvLWfyQT0iRE/8AQVFNmvdVmGbi9nfd6yuR+RNXyR7GbzKu/tGtIvjNDl7F&#10;bdW5BmAjH5yMKVxrdv8APeahpsI7o0qEj/v2HrmmhMoIlJf/AHjVOS2GNgwF/M0csexk8dW/mZ6N&#10;bRQTSqs2uW8atxuijeQD6ttAroJ/DrIoktr241GPbndZJG35/OSPxFeNQRG2l/dt8p6gjtXRQRMo&#10;E8JJB5DDK1z1FykfWqnWTP/T8+/4RO6diso8s9d08n/sqA1qW/g/T7dfNurtyD02Io6f72a76PT7&#10;ERiW6TazEhTE27g9ycE5qvaWMdheOY598s3Z8ErFwTx059SK+aljpy6m3s0c5Zw+G9KDEW8eV53y&#10;EOWx15PA/AVqW91e6oJI9GMaIpClMhevPBxzx24qyPDWlxRvBdAu0gJzld5APAyf6U+1ks/DdqdN&#10;ikdg7mUEgbhuwD93g4x9RWUqkXqm2/MqMbGP9g16C88qeIhSoYOXBBx1GRnmrhVrOLyLlzyoKoAD&#10;g5wSx6dOOTUsupSTqssch2kgISOQMnJA7/nzVv7RDfxNazOSQuWOADjqODnP6iq9u7K6LlroczZW&#10;A1fUvMntk2j7oSQ/dAx2P3fYZ712JiglVLW1uJIMDBRT5gG3gjLGobWzsIJjLDgvIu0O+OFGTtHY&#10;Y/Wo7qxtp3LWwjgZPvsoJJLdCQDj6nFZ1a3PJdhRVtzM1eT+z1lldI7yFECnOA4YdC4xg49q42Lx&#10;GJYozIoLwkgpjA2+w7gY6Gukihu3nnsrkJIsXzFpAMYPPTkY46/pWXbWkayKVtovLVtxLoGaXjgZ&#10;XO0+3p7100uRL3iZX6GzaqbZWWCRShYmXcAVcY+4CTkYUdua5ZoY0lljvEco0mxXVtpY9sZzkdOc&#10;c10N95k221EYhKDfEoU7Mr/D2HIz75qDUbm2jtlKoFwAp2qS+Mdc4wOOvqKcNPmS2Nu7g3VtHbXl&#10;uIxHgLI4yPl4CAgAEHr3p+mxw6WXkhdnZ8hVkXZn+9t/h75p9vPJcodMlZI4/JBX5R0bjIIPB4qr&#10;NDPpdgsKqLqHeHwRgq3QHAJOPx5otpyjub2/TrhpjazKsjMCxJbAOMg+wB7DGazyL+zSRLiNC2CY&#10;23gAqeCCuc9/WsmSaR0eaGNpBcyHcpHVyvbnICgcfSriySPYx2cIVc7hiXGAR027+oJ//XRy2Fe5&#10;da5e28m3Qr5wBdoxyGXuMknDAVdu5XVI4DE0isu0kgYJBzyfc+2PwrIS3lBe6aWNpFTeT0YZAU5G&#10;fujnj8acq2SLJLEhnkdQPvcFl5DKvHoM+1Ky3QFTULGacS29giAwyq2xeVKjOAuBzzyQKyobv7Nc&#10;yW04Bw2AyHDFwc/xD5cdD3rq1gSzbNyFRZUDZiYnnqSMnOee3FY10be3SKdELu65QId7vjuc89a0&#10;hO/usLGDe6h9sXzppJD5Z4jVuNuRnJBByc+nNZd1eI6CCE+aHff+8++pOAAOe/FdZLp97eT+TPBF&#10;bxzHncA0pbHVcdDjjvj2pdT8OWTWjNZxMlzHHlUB3529eD1PqR+VdEakI2TFYz9NV5riG3dZInAI&#10;ZzjbnHygAce3JzXUNBfWDqgXYbcBDK3zrtIzwCMZyTznj8qw9OutUtX8hpQ3mNIzHBzvVR1AxheM&#10;D0PStCW/N1Il0EDLsGHdiN2MZA5J4rGrdy8hmlNJaTsrzgKyMVWQLgkt6enbB9etZeoaxFayxRHL&#10;xlTkFict2GBwCcms63+1aqJY7ZEeOPAeV8jucEbemO3U063tL601O3tLuNQrbmB3EDnJYlwSPz56&#10;UowS3Fdlu31IFDKqYmgJykYBBUkYBHUnPard7e2VxYl7pm3tysbfJtcLjI9NvQe9JPb3ELtdWcUe&#10;JfvSK2VKgc8OScj1AORism9gaG1nmkVJlKkK/J2tnOegx+NJJNoob5kUmnw2ryFP3mA+0lWIGfVg&#10;TzmuTuZ5La4eKRjIEIAZRtBPHOKjhuzbxtEwPzZwQOQcds9KpXEpkP32bacDJ6jr/Ou+nS5TNyuS&#10;peMjNIMfMCDk888Z/KuogY39iHCABMfdA+VVAwAPvEt/9euUhEEe2Rzk9eOccf1NWYL6RJ2kj5yQ&#10;cjggg8EelVUhfYEzQhndZjZxb9smUkR8MxIHvzg49eO1QR3dxZkRxu0PluWLbe545wP61nyGS+u2&#10;MjjcT1c+nqa7VL9XjSzmeeUbSgDbPmwMn0/DP51Mvd3GLaWV5LYtJN5onTDxMSMMG7Y/iPp6U+Ka&#10;5kjkhnxcqThsc7uMZbGCcEY9RXNw3FzZ3KS24K8fJuGQPbBz0/SrzXN9HqCvJEI85ONgGcnOfTpx&#10;yBmsXB3uUV47mZbVIYS0XlKUQnK789fxPNa0gGxYBJFLEMcg72AJ5AcgDA7getVNQt40t5fKaSYl&#10;g0SxD5FJPTucA9sms+0u7S1gEF/C6tuweDujOOoBx19KduZXQtjeNnpc9o1nKrtOifuir7t/cMOn&#10;PHcdK53TYYJUSO+DARNhySFILc4OecY9q0LaIJNEZJNkMjfu5MjdzzyoPv8A4VWl3+cbqDLorhyW&#10;AKnnbuGScfTNOGl0DRs3MMayvcWZhkjZVTZuIOcYYtggjn9axbfSpri3MUnml03L/wBM2OeOfQjo&#10;atA+Ys8dxCrMxaVTldwyAM5HfJzjODVi3nS4EdtI7I/Cp5LHJYDOGzn0+gqruK0JaOVubWSSGPkq&#10;5TueMDtngD0wO9ZLIp+7xjsa3denvjP5NzLHLgkgRnJXqMNxwfasEZXAyRx2PWuqm21dksVQcgkE&#10;54FLvdiEBwD/AEp0BkbbGOAcnORwB6U5oAEL85VgD0x+fXrVgKwMQVmHXvwefTGaRUQpvyCT/nFN&#10;cM5xySBn14qLDBFYdDyP5c0WEXrS6FoxZYwznO0t2P8AI/Q0lzJM6o12FYxjAAAGep52jkn3qrAJ&#10;ZZkgiG53YBRwOT05NXlg23EttdyxxNHIUb+JcrwSpXIOTUtJO40gmtHDlZ/khHKSYKhwRkAA4B/n&#10;WfEjHA9K6C+bR5tohnlYINo3R/MQAAON2B09TWOoj5JbCjn0Jpptq4NWF8hgSSy9eVHUU8bUfnPH&#10;P+RUBmY7STuAOBnn9a29L05r+TMxwje4GSvbJ9qiT5VeQjG8ufBYqEDHqxxkc1btbWRke5MikRj0&#10;PYZ4J+nanedDBdYEe6NScBl59jz0NW7/AFZG08QpEAZ12O+7JUbhnAxxn69K1jZ7ibfQxzf/AGjZ&#10;GF27CSpxgnPrz/kUBbpv9KQZETbjgf3AGP6VThjwrO3BXirLyMh2wOQrL82O+eoNO1tirmjczfaL&#10;iZgE+Zh09MdqrJM6TBwxXaeNvUfSs794ZVjgUsFPQA8/lWqbe7SIzyxGJMjl8Drx061LQ9zQ0y4N&#10;rcLcR+WJAeBKCRhuB0rdg1C+llWLy42iP3k6528HO3DH1x3rlrcPCg+USNGRIJcH72funPDDvUV5&#10;ql5Pcm6d8NIS3yDaAT6AdKxlR5nce25oa3b2dtqrxWzhwcbgCcqx7ZI59e9ZPkSyk7AABkZ9cVWh&#10;AaRV6DOfy5rRtdyxMzgbOe/zGuiMeVWZO4wWXGXfOPSni2iXnbn3NUlvhEAkEe0ZyQf89cVat5IA&#10;5SPd84z8xzyOtWKxM4whAAFRJEZWCAFiegHJqWUxgfvhlM8gd+fap9KvIrTVbaZgWSOZS3+7nB/Q&#10;0mFjNZUGT2qxDbNN/wAe8TSf7oLVv6tZtpWqvYW0EQCSFA7LvOGGUPzkgZ56DtWTP9ouEngnlaTo&#10;ygsTww3AenBAHtmgdhktjMARKY4dozlmBxggHhdx4yMiqDxJCzRs5YISOBgcHB689far0YEg3SH5&#10;Xwxz2Eg8pz+DYNVpUO8FlwWHPsT8rfkwpoDofB08Sa4tk/Ed7E9s31YfL/48BX0J8LL9vsr6dKfn&#10;hYoR6c18tQzS28sd1GcPEyyDHqpz/MfrXv8A4Q1KGLxXN5BHlXQWZf8AtoA3881jXV0a0n0NrxRp&#10;WoRandjToopI5ZfMBaRVwWHzDGc9c/nVTSFu47EW18qrNEdp2nI2nlTkfiPwr0DXIQL5mwMSosg+&#10;uNp/ln8awotLkeZZVZdsi4IzyMHg46nPPTNYKWmpvGDbtExQ+y4jYjrlD/wIf4gVDeIXjZB3B/Wt&#10;C80zUN7RxW7uynIIAC5ByDkkDrVptIu5PmcJGPRnGf0zQ5ofI+xkC4W5t45GHzFQG/3hwf1FUrby&#10;0nliB+8A34jg/piukg8PFFYPcrtyWGxS2M9euKhOi6YZBNNPJwCMghBg9aXtEHs2zktcgL2gnTJa&#10;Jg3HoKyZAjKckYPf2rvZpPC9ohW5mj29Dvctn8jisSfWfh9bDaII5iO3lg5+hY4qo1fITp+Zq/DK&#10;9aGyndwfIicrvHIJXg109/ZLNczFFO1nLDPHDc/zrzi1mM9pDNaP9nSeUlo4lKLgE/KegUnbx1zX&#10;dT6w934TlnsV23FhtkKk7iUbrk4B9+g6Vm5e+1c9KeBSw8ay17lH+zPJndkKqkgUkM38QyD0yeRj&#10;8qm/s7eUkEigowbgE9D74rzK58Qa1ncZljB6EIT+RO0Z/Gst9Q1K5Y77y4kOMYQ4zn6Zq4wnLY8+&#10;XLHc9tc2cSlp2CLjuQP51jnWNEsMo1wo5JALE9Tk4wQOpryiPw9rt9Jsgtbksf7+RnPu2wfzrct/&#10;hl4hmAMiQQ+u9wT/AOOhqirFUv4srHNLGUl1R1UnirSbm4SC02tK7BFZlHGT1Gf6GtXQ/ErSmW61&#10;La1sWbBUAkgcHdySOn19Kw7P4fXejZ1Wa8iLWyM4RVY5O0gDJ2jv6VzFvpOr6Pf3EWky+YsEaZZy&#10;oWbd7M2DtHGR3qLqVPnpvZnrZTiaVa9Na37Gz4q13UdA1D7FbHzUcCSN2wAUbpyOSex+lcfJ4v1O&#10;4BMtzHAc4ChWZjxnjO3+deiG3svEEqW+q2QDWMQ8xg77AXIIUEEZz160jWXhvTpN6W9nb46Fgm7j&#10;3bJrflgoKfc5KkZKrKn0R5ouqXc7ENPdSjk/u1Uf1JqjNpOr6i5MGm3cifw+dlQffogr1V/FGhWe&#10;U+1oP9mMEn9AKpy+PNExttoridh324B/rUqb6RJcE92efweCvEkp4sYYR/tupx/48TW3B8OtcfBm&#10;u7eH/rmpb+Sr/Otl/HUzKBY6eQT3kOB+Zx/KsyXxhr07bYBDEfTO4/oD/KnzVBckDQj+GcMnN1qM&#10;8hB6KoUH8ya1Y/ht4btwGnE0vPVpNo/8dC1w82t+IZflN4VZz91Bt49s7aiFlrV/JtJuJx3xuI/Q&#10;N/KpfP1kUlHoj0saF4N045eC1DDvKwc/+PHNKdd8L6epWGWGIDqIUwf0FcVB4Z1MIgFkpPIJkb17&#10;4Zl6f7tayeFdRA/dGCE9zgH8sI1Q7dWVbsjUbxtpajFus03OPlXAqq3jG8kJFtp7Lk4HmMFH152m&#10;rK+EZHjQXF03H+yf6sB/47VuPwrpkeNwkdh3AUD8cCl7hVpM5xvFmtyHYsdrCf8Ae3kflk/pVaXV&#10;dZkCmbUgm7gCGMqcn0J2/wAq7aLQNGgG0QK3ch3Zh+ILY/StKK3062TbDDFGB02RgfrijnitkP2c&#10;jyo213fDD3F3cN/FtcY/JA5/SmP4bk2hms5Je2HLk/XkoOPcV7LH9ok/1cMjAdOCP8aa0GBunURt&#10;3LuqY/A4NHtWP2R5TF4euFAMdnFFjuwjH58P/Kr3/CO3dy/7+aPgdBuOPpt2j9K79ms4sDzrb/vp&#10;pD/47movt1koIE7e3lxf1YrS9saLCyeyOSj8MRLtMju/+5Gg/wDQg1ai6Ba4XzPP57NIVH0wCB+l&#10;ao1S1Xjy55B/tSBc/kG/nUX9qqhJhtYx/vs7H9CoP5VDreZtHAVP5SBdC0qEbhawKevzEMT+YPNa&#10;kUVmMBUUAf3VP8hWW+q3zHKFIvaONR+pBNQS6hfSjEtxIR6biB+QwKh1Tojl0/I6N4iy/JE4Qj7x&#10;UKPzaqRayiXBMO4f3nVj+Skn9K57y/MOdpf35apvs8oGdhA9+B+uKXtDVZevtSNl7+w4QyAD0jjZ&#10;v/QgtRya1ZRqZdkxCjJLFI1wO5+9WQIh3dB/wLP/AKDmmtFbsNsjBx6bc/zwKXtGaLA0rdzntQ8e&#10;s0pGmtCYwOMpLK35gIKqw694svMzC7W1Vv4fspOB7bwev1rrgYEG1Q34bU/QA00SoOkYP+8Sf8K0&#10;9skrJErARvqedaonii5jaOa+mukkVhsCMowQR90DHfpWBo/hfXre5EgBh3qULEDK577Tz1/GvYzM&#10;T0CL9FB/Vsmm+fO/yh2PsP8A61NYmVrWE8tg5cxylv4d13y3ilvDIjDosbY6Y6Agd8+9S2vhX7H8&#10;xvJAcknBjXr1wBkjNdL9nuH5KOfcg/1oMBXhmRfqw/kCT+lQ60mrGscJSjLmW4yKCKEY87nkclmP&#10;Ix6VKPs4PLM30UD9ST/KmbIx1lH4An+gpcW47u30AX9cn+VZHUh++EfdQn/eb/AUeaO0aD8Cf5kj&#10;9Kbuhz8sZP8AvN/gBT/M4wI0A+hP8yRQP5DDO6n7wX6AD+Qo3TyfLl2HpkkU/wA+YD5W2/7oC/yA&#10;phaWQ8szH6k0BbyFFtKvVNv+9hf54pxjx1ZB/wACB/lmmrbTMPkjY/gaXyJB94qv1ZR+mc0BfzDZ&#10;F1MgP+6pP88D9aXFv6yN+S//ABVJ5SD70q49tx/pTtsA/jY/Rf8AEigQ3dF2iz/vMf6YpBKR91Ix&#10;/wAB3f8AoWakPkAfKrn6sB/If1pvmKBgRL+JY/1FAreQ37RMOj7foAP5UhaSb7zM/wBSTUgmkH3N&#10;q/RV/njP60hmnb70jH8TQO3kH2aZhuEbY9SCB+Zo8hh95kH1cf0JqIq0hzgt+tSi2mIyEb8uKA+Y&#10;GOEdZl/AMf6UgW27s7fRQv8AU/yo8hh95kX6uv8AIEn9KCka/emU/QMf6CgXzFzAv3UY/Vv8BTTM&#10;g+7Eg+uT/M4/SgfZ/wC+7fRQP1J/pRutxxsYn/ab/ACgegefL/DtX/dUD+QprXE5GDI2PqcU8yKB&#10;lYkA9TuP9cVC9+kQLNJFGB3+QY/HrQS2luIoL8jn6c1MLec4Ijb64OPzrMl8QWCn95fBj6Kxb/0H&#10;NZ8mv6dklWllPsh/mcVSi30Mp4qnHeSOl8mQHkov1dT/ACJo8uP+KVfwyf5CuU/4SOM/6q1lYYyM&#10;lVz+pqtJ4ivGOIoIkHYu5b+WKfs5djCWZYdfbOz22o4Lu3+6oH6k/wBKb+5XlY2b/eb/AAFcO2ta&#10;vnLGJB22Jz+pNa+k3N1fRMkrvJIp6jC8fQUpwcVc5Z5vRW12dGJFByIU/Hcf5nH6UhuineNPoqj+&#10;lRwaJfTMWjtpn5B5DMBWh/wj2oFtz26R55/eFUx/30RWPO+iMJZyvswM46iAT/pB/wCAk/0qB7yE&#10;/Nh3PrtP9a2jpMBGLi8tImHYSb/0UGpFstHt2/f3oc5wPLiZv/QttS5SMJZzV+zFI5s3JfhIXb0z&#10;gZ/WniWcD/Vqgx3Yn+ldL53h+E7sXEp6cKiA/mWpH1LSY+Y7FmPUeZISP0C1PO+5hLNMRL7VjmC9&#10;6wxhVz3Ck/zNR7bs8PM+ewVQK6b+2MKRFZWqe5Vn/RmNQnXtW3ZieOIHskaLj9M1Ln3ZzyxtaW82&#10;YkOnXc7fdmf2+Y5/KtaPwzqSrvS2cE9N/H6tStqurypukvJWHuxxVNnuJF3Stu77qnnRjKq3uy9/&#10;YVwmTNJbwt/tSoT+QNC6VZg/6Tfx/RFd/wCS4/Ws/wA8AbFUA9c5zTkuUkHlsfmHcUOfkRzIvrYa&#10;NGP3k9zIw6+XGqgfizf0rnb6LQ7WYmOxnn9PNmCqfXhVz+tawkRAN55PFR3UMVzEU/EH0NaUqzjL&#10;UOcwxq1rHkQaVZRcdHDyn/x5sfpVc61dzEmKK3h7DZbRD+ak1QuVSOUn7+3qORjHWokuVLDGBjsB&#10;XpLuh3Ljarrsi7ft00eOysUH5Liqc32qcf6Q7Sn+8zFj+tTM7ZLyFcHoKoTXJCg5GB+FPUG2RC1A&#10;UtgKPXGDUMriBMzq4UdwuR+NPN45BztIPQehpkkpkjIlUMCMEDin6iuVdyyASJFIw7HAA+mM0xpc&#10;KAsZ47ZWqkd0bOQwOMjsfarLTRN8zLg+1aOJNxwnvB84Tgerf/Wq0s93v3Kij6MT+mKgUoy7twxT&#10;0O0HJ+gqWO5N9puQuAEAHf5j/WgzXIHzMg3dDtP+NRGVfu9PfNO+8u3HuD3oFcVmvOMSjHsv/wBe&#10;nmOZufObGOOFH64qIEDg5FEbAfeP0FA7jxbS/eMzn24/mBVy3Zo3EbyymM9VEjD8RVdZG6U4Sn7o&#10;NS1fcZ//1NK4tftEXlwMsbMwc4PzEE5Jbg4PpTJrezkj+0SiN0TKK2DvyMA4KfXp61kT65bTQzTQ&#10;sY1iBViVBZx6qvBPXuaxNOv76SRJvMKpEu4bGESEZGMKRyT3/Gvk40ZWuzocrnTI8t3KHlkw4UlH&#10;PAUMRkEduM9T171bmWF5IpJRtkBZUk4Bwpw24g9PYjmsq5a6u3/fbTNEM4mcKvl9cHb97rV+O3aC&#10;2kvIdswZVHlJu2Eg4yOc/nSYDnvbCVjbsVV05LMAFVhxyRwM88ms64hZrgXVsnlNGMBk5TLHr9PU&#10;jirX9r2rj7BeAM0gLExEMoLcKrZAPAIJ69arWttpEVn5EayK0UTHJYkEk8bQ3GCeo9Km1hkz6jZi&#10;7VJNnmToMZLBc9guc5+v50SXFvbP9odhKUGFVTuJz/sj0POfSlS0tGtm32/2kqpIMgAA9cMDgDHT&#10;FUm1C30+2UlVeNASQVPckY3N0HH41UYp7A5EBvBqJ+zm3cR9SThV6YPfjnnoTVaWW4jgBhiESrKC&#10;qRnAZM7cY9cVq3EtlGHZIhIJgLhQPnyOhAUABeDxWbfytJbiZGMSsoPlqBkhhgbgc5x1z6d+K2ha&#10;+iE2SrPFI0sN1biMElA5JwAwB3EHPqcEdKoRRaadOdLBpGPPyNIFRskHHGOwOKSY29ujGeZ7d3CL&#10;lDvLYX5WUjnHrUVkYbZsywl2AIjcEAOvO09fkI79c962t1QixbW1n5clvG+XVh84beQMABQAR0Hd&#10;c1FFIVUzREKGQqZArIAeoGe2D+uazLu78qRbm2Zd4OQgZQoJyG5yOCSOD71HboJLv/SZW81wCQqM&#10;4KkZIHI5/Ag1ag2rsTOpF3btD5VsxlBBXcu7fuK8kEjGMdOaz4Z7mO2klVftKxlWjlkB+4QQQwBJ&#10;68dx9Kq/2lLYwlYVPluAA0nGMcZ2qTuyMYzis9NWuIvuIWXZsXBwV5zjAyMEdQP8alU30A3riYXi&#10;i6aRkhhUkKq5JK4O3J4IH6irMaNeqywRsnyHHO1So4O0EnHfp26VlTmK+sQbrdDvCsm1iqsgGOgO&#10;Cwxxnr371UstTMYOSWlTLwgYxgjYFYA8E4HvnpQo6aCNmyle2t44X3b2UKXyCVQAg4zxhcYHetK1&#10;is7qFWsow6om0EgM6gjJI79fxrOkmK2rTxzOz3GAiHnyS2M9Opz+FZMlzNaSI7FsGXbvbaoGQCQC&#10;MjqD9KnkvsVc6W/eaO2ZCwSQ7Qp5G4qcnJ6gk/nWbZajNdlUVhF5b9SVZjgdVA559f51n30Wo36C&#10;WWN2tuA2xlDgZBVyeTjqd39Ku6dbW2lhltsPLkqJGIJVWxhcZ45zzxVKKUNdxdTLXR7WK/uLWe4l&#10;8yRsK2CM/wAR3ev4fWtNNNvrRWjWVJImIBC5yhI4yxAAHXgA/rV+4gv55knNzGsZKjaBllb1ByN2&#10;eB3qB2uLCQBpVVp3KxggtyRk8DGMk9+lJ1JPRDsXLW20u2iMOUVZdvmZyhJBxtQdMc/j1qK/srKa&#10;GO3t5NiI+yRnOCF67SfXpxXMx3KzXogluDJsJK4AP7zOQwBB6c5ya03uI5ZBET/pLtl8Kx+ZePMK&#10;jr9CMDmh02nzXC5PGq2xZId28YEYHCgnkFSRjnt6064VV3NcSefGzbdpX5SR95myBz9eKrFElZZr&#10;WVkjDBgGYqrA/d+g3DgEVnzx6rAGitVVo2YOWcgqBzkDGByeceg96pRuIwdeszDOJ4gv2eRfkUZX&#10;aSMjjp346jHFc0udzFl3gDgcgfWvQtVgtJLULcABZMmIn5cMMBiCew4z9K42/tHh2qA23HyFhglc&#10;dQPTNd1CpdWZDRno5jQuMFmGOe3uBTkQhQwJBPQUJGQy9Ce2egPvURZnPX9a6bEkmQG804zk+/Wt&#10;CzvJVYzyhZtm3756EY7d/wDCs9InJGF3ADJH+NKqsjZYfhSlFNDR2K363IE0SbWT5wPuIBnDbeef&#10;wGa15dUMli1sYREjj5cHHr1HUnvz1riwdRgtsSuyQyr8qv0I3dR6YrUsrgStK8/MmBhv731rjnT6&#10;otGvbSW2mW6Bz/pDE7BgHAHt2z71TubaHUb5Lm4dmIJHl4+8RyBnIwM9ayWvZZ5YpCmPKz5ZHHU9&#10;uucfzrTu7GORy1vePbMpw24M3J4zuwOvekouLvcbIfKGp2bq1upmAbbsUjawPRiBz/KsKJrqxd1U&#10;gcsnTK9e2R+ldHpXmo5hKH7QHLbo3HzE4ORnGT6DFST29pK4jl3yLkOx6ZLZORjv2781SqcrcXsL&#10;c5j7SHKhyUEilGIGd3Pf8qN5VEeOfY4JwBjcO+ST/jV260W8RBhUEakDcjA5B6H5iCfpit7T/Cct&#10;zKVE0UL45EwwyqTg4yACR1BHPWtnOCVwSb0PPbgNLd43F2fjJ4yfqTU0cOXNtMu2TGMPwPrkc12W&#10;teHNKsLb7RZzPcTWs7M6sRteEc4GOefr3rC1KWO8naW2jNtbr/qhuLCMNzt3Yyc84FaxqKS0Jcbb&#10;mc9s9pOXlQxxXCyCNu31HtnGPY05bG8Gn/2gAGgD7M5GQ+M429enfFF1cXNzEttcnBhUbQFA6Dg5&#10;HPIpRqV5LbJamTEadAPpir1YtEeiaVp/ha1hgleSdbllV5BKq+XnGSNrYyO2Mn3rlde0/ShMZNEY&#10;ncctCNpAHqMY49sVkNMjfNKXlOOrseP51l3YUTo0Q25GfoRTjQcdWxyqX0sKrFH3oSGHccEURguR&#10;Gvc4A6U62Vri4SLaX3naMdcnp+Zq1c2slonnEgFJAMZGeOvFUo3ILFrZRxyh71Sy4Pyrxz9al1E2&#10;7wkQRCIggnBySOlSPNCxyGZ0HZFwOOvzN/hVWa4R4mEcYU7SQWfJ49AO5ro5UlYizb0LNle6clsI&#10;p7YGRVwGDH5+eeMdfrT7e+nVsYVIOytyoIyQcYySMmubNwS+/OOO1X7YO8ZdWVflJX1z6H61xyoK&#10;7NEaOorLd3X2q2WWVXAPmsuNxUDOMDHHfrV2S0gn0ffIAkcbcM2A5ORnByFA+v8AOi01e6/s4WUs&#10;+I0LAKecK/JAABNWYtUks41e3izxtDEBR+Ockn8qpU7Jaie5xRcBv3i4QHp61atTHcXBWZgik4LA&#10;Zxx6U3Vrhrm481uWIG76/wA6q2ZxJt9a0ew1ualrFP5k1kshXadxAOAw6Z9fSt20gELbnG9jzk//&#10;AF6yUMfnmePcZIVAcdN30/CoZdYupBtjjSMepy5/w/Sl0sOx1OtXEFzuitlZxHgK5+UYA5+Xr16c&#10;VwEmd2w/w5H61O89xJkyTOd3YHaPyFMRVA+UAfWhaCYsSjJLccGtS3JVMDHIwc1nrlmwenJq7l4b&#10;fzEwSOcHpiqTAoXkDRus3qec+vUfnTI5BFIHI5BBIq3GJJ1lhl5PGPQZ5FU5UVtrfdLKQfZ14psR&#10;rXSZjOO3/wCqs6Ny7AHHI28DH8q00Jnt0YDJZRn696o2lvGNSjhmLBPMUHb12k44zSbGtz0fVtOv&#10;dd0mz1e1ieVmtwspUdJITjnsM4J+prLi0HV7meOe1tXfepDYAwCQHU+mNxx+Fd9b6nc6PbJZ6fY2&#10;sEKZIM1yHOT1OAScn6UsnijUyv7y9tY8jIEcbyEfkorkdWfRHUqUerOUs/h5r9xuhmRLeLLhS7gk&#10;o444XJyCFzmupj+F0Eih9RvXzkswhQAfNjPLZ/iGenes+413U5GITUppCOQIo1Tj/vrP/jtRpbav&#10;eNl47yUk8El+f++UU1DnU7mipw7G+vw78HwLma4mPPO6VF/kK0rTSPA+iTR3i3EgkiACHzWYcdBw&#10;MfrXKx+GdXlTC27R5PIkb/4uRf5VZtvCWprNukljXODnKkgj/dj/APZqhtvRyKUV0iehy+NNHlIM&#10;e+5ZRwRGGx9OTVW7me6S11CWSSEXDSFY5F2kCM44wQc9xjnBrNg0C8UBZNRcL0IjVxn/AMeWtPUP&#10;DEl5penWtveNG8Nz8ksqglc7yTznk9MVPLFpq524Oq6VRTZp6tPdwaP/AGrp6bmt03SJt++COuO5&#10;HX8/SvLm8b+IpA2xERRySRtA/ID+dd7o+n22gXyXKXD3kUieXMyjzN27LY2rwNpzxjvS6p/YWg3b&#10;Q7baEECRMRqXKtyO2T6VUWmr2DFUrTunozzCTVfE2pMD5zMP9gEj8D8/86d/Y/iC8GZROTj+I7f5&#10;lK6+58a6SMqrSMB0X5Vz+GSf0rFk8c2xIFtatKe/z8ficCmuZ7I3hQw0VerU18jPPgq/cLM2wDOP&#10;3kgzj6AMf1qSHwXMCfPuYlU4+VEZvwJJXNMn8aatct+6hgjwMAFtwH5b/wCVLBqmr3UJkuNRS2yS&#10;NqRMWHvwF4r2aU8JTgvaJtnzOLjiqlV+wajHp1Zc1DRdT+0WOlWDgmNhMrMqBiSw4xyzYPTPArs7&#10;a3n0G8kGs3RX7VH5cq8lWDEgHauecce1eW3Md7cXQm0q4kubvDJPcSttAjI4UJliB1+YdDjpXeGx&#10;18PbXmoXr207mORQh+8AflDEgZx0Pr3rxcXWgp860R9VgITeH9mtX59X5GhJc+GdPTZGbYOfm+5l&#10;l/QnNZ0ni3RogUjmdz6Rr/TOf0pl3oE813IyQ2U0xbMrkZO7vlTux/3zirY0vU0TDXUcQH8MSBRj&#10;/gIUV6OGzeVGmoUopHzePyxYus6ldv06IdZ+MUt0aWx0u6uZD/EVYAD/AL5ou/HPiUQs8NhDblQT&#10;++kXPHYLuyT+FRPpUHP2zU2Ze4DcfkS4/SpodB0V1/cb5ge4OB+AG0V52KnHEVHVq6smlk1CCson&#10;PW3ifxVrsskN5PBDaRIZJs8ZjHUDAGSegGar6Vr/AJNyLW3ifU4nwyNt+ZUJbl1UYDKSONxrqRoE&#10;FvPLcWzuoeJkCYBwSOGyckkHkc1xeleO9V0SWXSLm3gYpIFaUqFJHIJwuB154GfXJpaONorY9bAq&#10;OGdo6XO8tIrvU5GtdYE8MU+5dkgQRxh1yCGBPzdeD09jxXG3ngye1upIYLcSoh2h3JIYY6/M4H4Y&#10;NSp4mfULxrRoQjNhw0rZWZQSw2YAwWGACefUV6hdy6fE0Y+1BlMathsswJ7HYMcfhWcXKB04mMKk&#10;/wB27nl9v4LvM4wkakYGMD/0FD/OtqDwJKy7ZpyB6KGP/oTAf+O11n9pWKH5ZJX/AN2PH/oTD+VR&#10;PrEfRYpHA6b5AB+QU/zodd9zOOBm9osybbwRpyNul8xzyMgqoH1CgVqR+G9FgHKJ0wfMctx9CWH6&#10;VE2ps33YIx/vF2/9mA/Sozql6OEZE/3Y1H8wTWbq+ZvHLqnY0Le206IFbaBTnj5Ix/8AEgir5S5I&#10;yYpDgdW4A/M4rmpNQv5OHuZfoHKj8hiqwjklOcNJ+bf41HtDdZc18TOjkZUP+sgQjrukUn8lJqF7&#10;mED57tCR2RGb+YA/WsQQsOMBcepApNo7ug/HP/oOaPaPsaxy+n1kbLX9kFwGuJD7BUH8z/Kq51GH&#10;tbZ/35STj8FH86zsRd5D+C/4kfypuYR2c/iB/Q1POzVYKkujZffVZukMMMeP9ksf/HiaZ/amo84n&#10;KZ/uBU/9BANUd8Y+7GP+BEn+WKPPI6Ki/wDAR/XNTzvuaxw9NbRHyXVzLxLNI+ezOx/rUYt36iM/&#10;Xb/WniaZuFZvonH/AKDimtHP/ErAn+9x/One5pZR0VkHlMPvbV+rAf1o2J/FIv4An+gH60CPbwWQ&#10;f8CH8hk0bYv4pf8AvlSf57aAv5h+4HJZj9FH9TRuiHIQn6tx+gH86YfJH98/kP8AGjfEOkef95if&#10;5baB2F80D7qIPzP8zTRcOOjAfQKP1AzR5gHRFH4Z/nmjz5QMB9v+7hf5YoFy+Q/NzL837xh68mo/&#10;KcckBfdiB/M0DzpjwGk/NqPIk7rt+pA/nQNOw7YB96RB+JP8gR+tJiIHlycf3V/xIqU200ES3kkL&#10;yQKQXMQ3kJ3bjsO9ZFhpWnW2lpNunsJWjnlZ5fmaVFYZOWC5KqMj6mto0JOPNY5KmLhGXLc0iYB/&#10;C7fVgv6AH+dNMiD7sSj6lj/WsvTIb+3MwvY5pbORhJZ3DHh43GQrN83zd8HnFaweIdIwf94kn9CB&#10;+lTUg4OzNaNVVY80RomkHTav0Rf5kE0jTzsMGRsemTj8qf5pHKqg+ij+uaQ3EvQOw/3Tt/lioua2&#10;8iMQTPyY2b0JB/mad9nkH3tq/wC8yj+ZqP5nPOWP5mpBbzj/AJZsPqMfzpXE9OohjQfekT8Mn+Qx&#10;+tKBAOrsfov+JFHkP/EUX6uo/rQI4/4pV/AMf6AfrQHzF3Qg8IzfVgP0AP8AOpPMT+GJR9dx/maY&#10;VgB+87fQAf1NODQdkY/Vh/Rf60BYUzMOgQfRV/qDTWnnI2mRsemTj8qXeMcRqPrk/wAyai+1kHGY&#10;15PQLn9RSuS5RjuABkO0ZY+nWphbT4/1bD6jH86ia8lYbjK7Dt8xI/KoI7nzuAkhHqVwP1pc6MJY&#10;ylHeaLvksD8xUfVhn8s5pNi95F/AMf5gVV8yTcESPn3NV5bm4RudgUEgnk80udHPLNcPH7X3I1MQ&#10;Dqzn6KP6mkzbj+Bj/vNx+gH8658Xt05baTt4AwuOSeOtdTZ2l7OmV85hngqu0n/vkUnUt0OWpnVL&#10;7KbIQrsMxQDA74Zv1JpDJMnHyIfoin8zzWudCu5CXeJ/+2nA/wDHiKfFocEY3u9tE3++mf8Ax3Jo&#10;9q+xzyzp/Zh95z11eiIBprgqh4+8zkn/AIADj6VmtqVsctsmkx6RkZ+hbFdLqem6U8Ci5vI1CsCd&#10;iSPntgYAFZnl+HlHNxcTHn7sSoPpkuf5V0UlzK7MnnFa2iSMVtVAH7q0mb3ZkUD6kFqqPqmosR5N&#10;kigjq7s//oISupW88PopUW88g9HlCjj/AHE/rVd9ZsIlJt9OgXHJ3tJJ/NgP0rVRiYyzLES+0c0Z&#10;tfcZVokGOdsYJH5k1Rml8SO22GeVuP8AligH/oC5rqn8T3iJ5lrHbxDHBjgjBH4kE5rMu/FmutHz&#10;dy444RivH0XAq0l2OaWKqy3kznm0TxRdtGlxBeSCQnaJd4Bxyfv4H51pR+Dr2FGN2lvA3rJPCMf+&#10;PZrHu9Su7okyyE+5OT+JNZTS7n8xiXI65rQyc31Z140SxiH7/VLOMjgiMtIfTPyIaXyvDMbASajP&#10;NgdIbfj83Zf5VxQlIYgD5T71aiyTlsDHHtilYnmOoWfwrFwtte3BJ/jkSIHt/CrH9aX+1dGjb9xo&#10;8Wexlmlc/oVFc+sShywzzUjKgPXJP5UgUjdPiG5R829rZxD2gViD9X3GtHT/ABVrz3Iie8wrgjEY&#10;EeCBx90AfrXHOgB5NOjfyXEkZO5SCSOmKiaumhNs9Ilu76f/AF1xLJ/vOT/Wq7DeCp5Pc98VK6Ql&#10;PMTlSBgg+tQ7AG3J3xx615LbIuKFjU4AqRS4G4DIPTipEjct8+UHp6/lUzLhsLnHapYiuPmbHtmp&#10;CflBI4FO2c5APHpUvls/VTgdKliI0iG4+lOliy21VHH4UoV+p+UelPCO+2QnIFSBALZXTBcjtxQk&#10;ZifavI9xVrbEpPmHbnmm7woDrg4656mi5SK8kSRvjGSeoNSiGFV6AA+hxTpXRRvkGFPes83UBOdx&#10;wpwc9CPxppMkvmJTjbxj+VCxKrHJz6D2qMXkJUshO0deP5ULc25G5W3Meg70agYeqQCJ/OChlbqD&#10;zg/SuZ8u2DFwhDfTiu4eYXMTqnU/eUjn8q5KeF1d1cFWBxzxmvRwtRtcrKTKrxoEGF+YZJJNVWt7&#10;eVSw3KwGTnpVlV3/ADK4KqcEMf1qZngZSxAG4gZ6jFdQ7mELdWzt+92x/wDXo+zlAd5O49M8ir7v&#10;GFIUkJnrVd1i8wMp3Bff/wCvVXAybix89Tt4dRkVVt2kcEEcr1AFb8kgD5KYOOcfzrDvIjDL9oXh&#10;Tjdj+daRd9BEe9lPzUFyw5NPJST5gwH1NAeKMYdgfoaYxAwVOAR3FTR3JTgDOT61A0tsQQrdOnNR&#10;CSLo3brRYDSMrtksuKRXfaCe1VVnicHG4t2OTStMdmNjZ9QKLBctGQ4+Y4q0rAjg8gVmLM4BAUtj&#10;qQKEkdjgxnGOvH680uULn//V59brTxZR3Ug84SEISiBFU9cA8YHfkc+1acV5aqk2HHkyYBLKHWNi&#10;uAO7c9j27V5tbmKC7lS4jyI1LFS5zwf9n37dq6ibUrXUY1CQOkjfelBIzj1PQ+nT6V4NWjqa3NKa&#10;bV4UVRH5pjyqMigDbtwOuMEU2G/miBRwrF1HNw4AU5zuJP3s+1ZqpexI0iRmOPcD5shO0qeMZ7/g&#10;K1hLanyxZRJLu4JZ8bB1O7r8pPPPNZOC2sWXlu1ALRyhGIADooId2HQY9B0J6Y6VlyIkVx5N+wSI&#10;ky75DteQZHB7HOelWHktL4fZ0fzmA3okYaNFI6knOOefXrUMdnLfxq91GfLBbPVpGBwAoBJx07da&#10;hJIC4L9GhkgUE7TkjaoU8YXcVPT/ACKhkv5pLVZFlMsu0blSPIYDqp3dhnPIxXMzQ3cV40sMYSKA&#10;qVGQcdueeT68Vct9ZllkZGijE8nypKz7VxnpgYGDn1qvZW1iHqW49bF2xhVXw7EPuwdoK8FAoAGG&#10;7egq4ZSEW7lcO0qKjAKTvULjgnABNZGYrWWaedo45mTBCqcIFI6kDrk5zzxVeO7nu43lj2yNAhdT&#10;1Yc5JAA5X69qvkv8Ii/FPaMUWRGEYjaNS4BMeOuS3J9uh9Ky7nzrxENvG7RROdo25XaecsewI9am&#10;vbllsRLNKGFyrMygcGQHGMKCM9s+1T6XdpYRRLJGwkkIMkbDYQM/eGeeeK0SsuYCO4bTbfF2dkjN&#10;8seUKLu6Ebc9MHgNzxWfOLu8miuIIEWJPlKKQoYgHHfLKPwrtp4tO2NcArtKKPM+UsO5LZ69euOP&#10;wrkktbjT52WZlkiVsyRxsyliMfNngHG7t+VFOd9eo2ivpWn3M8axiVFZj5hXIbzFQ87mPC7ew6mu&#10;ml1SaONGnACzABdhGHcMMEscERsPy54rnpNSWFFF1Is1vvLqiDa2GYn2x0x6etEck74M+FikYtGk&#10;yjayE5AB4A6YPYU5xctWSdC/2At9oeJg+RnD7oULHPC+vXpxxVa+tEuQJH8vCsgSRU/evgjP3fXI&#10;6nio/Jjlt9ljsktpXG4RFw6MpyCWbdjsCRxVLRLi7IlhmQsY5GDgjcx65yMYPHB6VCjpzJlGpKZ0&#10;Qhoo1O/AQfcOCO44z7fnTFnaFkii2ywljIAvVSvfgcDnj2pstxaxKs80UrbmKhHYEZX+LrypGM+4&#10;61HNcyPst7T91A5ImlUBSfl+4UJAwOcfTNJK4rFsQRMrxyWyxrcqxRUclX9cnk8dvQVjS3a+U0kD&#10;KGQ/MqMDggjncTk5xzxjmqsgliuR5t1h4QuRuZiqH34wOnfnNZ2o3FkC6WIbBZg5KDYSSTnJyfp/&#10;+qtoU9RXOssZJYjIY1+0RMwDyFcHPptJOcdeB9arX9hDPJFeQCRgo3bCpI4ySSc57cCsGBnvbhRu&#10;+zwMoGUJABC+nPJIroltrfzGgik8yJQQyEt8p6c5O0e314pShyyuLcwtJbT3upTepGVlBaN2ypye&#10;w5wK3bWUSCJArKWU5kyqq+M4O/I7DuODXE3VvuupYflHlnhQcZB7cntVy2ga3m8+4RjEoB56fT/6&#10;1dE6aauJM23vYdOJFvBITKu9XB6nPPI5I9KvXFtBOReaioSKM4l8sneCejN2PUdDnFcvaXl1BM09&#10;ux4I6jgKTjkVuXOrfao4rUJHK0jESFhxsGMnJOM+5xispU2mrFNmTfGZ7gDSJComUhumwdT1JIGV&#10;GTU1/Z3c9tBPczwxxplFQEFg3TkJk5bHP4U/SIWsUFvLIgSfDEOoBAbGDzk4+n5Vp3CW9tNtvo/P&#10;ySEmi6s2Mh8jA6jHH0puXK0kKxwHlOUZvuhTjHU5+lRxwztJnYSF5OB0+vp+NaxntpGnKxgOxXaO&#10;pwnXGeOcZOav6Mby8aS2iR5piThY+Awx0OMZz2rr57K7JUWc7OlxauUkyj988Hn2p8bYUKww3XIP&#10;NdG/hPxI9vc3bWTqtu6rJv8A9YNxGML949eoFV10C7RxD5MjXAO5jIBHGFzxnJz744pxnGS0Y3Br&#10;cz5rm6fFtIWJZslQOrH2HWqzrMjjapU+3Xj/APVW5bOujSXMl1Cslw6lIpFcYRyclwB6LwMipL69&#10;s1uvN06FkX5GYyHJLHkkkeuai7vZIdtNzFumuXKqxbMabm3dQhP4d/51q2dhHJbvHLLgHaWZAWBJ&#10;6Lx3H0qhLfMt9KY3PlTKUIjJXeuOFO4k4z1z35q1Je232Uvb/uChCGIMRnPfuePX9KUk7KwJl6Jb&#10;CNhGFd5I1KyGVwoLdBhRjHXIyTT4IRAfsyoxZ2BLZ+5tOR07H2rjrm6uL2TJ+YqAN3Tp9Ks2ural&#10;Zb5DMz7gcqxyD/h+FX9XutQ5zvLvxI8jzRxRosWApZF2n5eQQe+D0HFR21xcLdZimRFnQMEbIQYA&#10;+Y7vmz/WvNJNVvWIAYKox8oGB/jVmbWbq6UJ5EW5RgFV9fX19BTlh+kSVNnX63NDDG77olDpnamc&#10;bjyc9eeeMn8K5e01DUbaAwRSfuywbkAkHrx6VMlybizgt71lBgyEjx1zj5j+A/TpWS7lZJERvlY5&#10;P4c1rTp8qsxNmjcTNdxi5JxKreWSOOMZ5A/nVGBcuVYhO+W4qj5vzs24jPcdamDozgICwGDznJ9e&#10;9arQRphbcttQyTMOyL0+pNUbmYMg2xGPB6k5JzUVzerOFSOJYwhyDkkn6561UdmkO92LE+tW30Ek&#10;WRMqxrtznPIqXcWUqqj5u9Vol8xlUdQOfp61P5U9y2bWJnA+UbQT9OlIaLSXUixhVKpgYzjLfrUU&#10;d0IHWRGO5eR9atz6NcJDHLOY4exV3G/PXO1cnHHWqq6fHtLNcRHHYbv5kYp+00Fymb1BGatRymBA&#10;CMq349Kvw6aruFWSIZ/vN/8AWpxspwcFoio4+WRT+VRcCNZ3FuZIRz3B44qsZrp+CwX6Dn8627e2&#10;lhVhOn7uT5QTyMkeo71SFmFJWRwCpxge3vSTLaMvywzEuSxPcmp41RD6fStFbWNnxkDJ6t6fQV0s&#10;vhO6Fql7xHA5PMpWLK9mGT3qZTS3Got7HOBhHOHZsK64J68ikdNMlt3aKOVLgkbRuBTB68Y4rXNh&#10;HLaIqBmlDgDHOc8YA+tTXGgXGnlRelId3UFgSv1UEnPtipuiuVnLiAqOeKj2HoK6tLCzbAkd5WbG&#10;0RkKOT/EWGB/nNd5Y+BtMjCJq8csU7jIjE6sSPUBFPH1NKdaMdWONFy2PIIYWbcQOQp/wrUFo8kJ&#10;jwRkYr6L0DwL4TEVxb3FsW80LhnZi4Ckk4bt+FdKPCHgy3j2CyVh6lnJ/MtWSxkexo8LI+RLe3nD&#10;q20fOoVgTg5U4z+VWH0fc+QGOSTj1J619dCDQ7UKLSygTb0xEufzIzTbi8MjIwGDH9wqMYzwemKl&#10;4zsi1g/M+U7XSb2RfJtreaXb/dRuPqQOK6bRvh1qmo3K3GrK9nbL1HHmSA9gOw9z+Ve1avqMlpZy&#10;SrFPcyEFVWEEsWI9uB9TXkv9jeKNQKtNJcAMOQzuMcdxlf0p/WJSXYPq6i+56APD3hy1OZIRkf8A&#10;PaZjx9NwFI0nhWzb5hZxnHQhW49s5riYPA99gPIuH7sW5/8AHmP8q1F8DvgGSWNVHYHJz9No/nWO&#10;nWRsr9joz4m0GJdkE6nH8Ma4/LpmqcvjLTQpKxTvnpuUr/PiqyeFLWNcTXOR32o38mYj9Ksp4V0Y&#10;Hcxc+n3QPywan3CrSM1/GoxiCzUnHG+UZ/EDNU5PFuusxWK3gj444Yn9eK65ND0aMcRFuxyzkEf7&#10;uQP0q2mnaaH/AHNmjf8AAAx/UGmpRWyHyS7nnT+IPEswVY7pYye0ark/gx/kK629XV9Q8CW0aylr&#10;z7WQTMfLZupwo4zwRx0xn0rqktbpQFhgKr7KVH9BVO+tL2e3uLVShaSLdGpkQbZYjuXjkjdyDxVR&#10;n0SNKSUZJyZzlt4T8QTW6zx6kYxbkGSO3yiZ7cDYAVHU45NYt3Bba3NY2wuPNnithEzOvZSSOcMT&#10;gHk5Fc5quo6teTC7klHmSotrIImcK/zZDgLgY9ueQa9B0jzEn866gREWHZmKNVYkMcE7mz93A/Co&#10;bcFds1qP27tCN338jLXwZEq/vbvcfZMg/mwq5b+EtMjfedzD0IRc/kM/rXRSXdschIGI/wBpwP0V&#10;f61FPqWoHb9ijto8dd6u+Pp8wH51Ht79S1l8/wCUhi0DTIx/qAR/tMx/qavx6dbIwMECcd0jBP54&#10;rmrmfxdKzGG/t4AegjhC/qVJH1yaxprLxlcJs/tYuuehZx/JTTUk95C+p1V9kueLNM1yO9j1i0U7&#10;0HlxhgFAXGWLFiOT0GK5e213XpZWbel2oV8RyNuOw4wI2Ulhhcde9Xk8J6/Pua7vc8fKcO+GyOeQ&#10;vv3rRsvCn2BhIb6Xd6KyKvPoBupynC3c1o0K60TsjT8MXJvYPtWrECaMspkRGVmBxgOAFU4xx3HP&#10;NdJJPppGPJkkA7EKP5lqzYYkjGDMzcY+bLZ/TFS/uR3Y/gB/U/yrmc30OyGAhvNtsrSavfxsRaaL&#10;EQOFZ51H5hQKz7nWPGTKFtLOyhHfaQzfTLk1sExDopP1b/AUnmKOiIPrk/zOP0q1Wa6DeApvucnL&#10;rHxALfLGFP8AsyBV/JWWucl8PeI9QupLq6giaWbgtJJuwMc92NeniVm+7j/gKgfyFSBbpx/y0I/H&#10;H+FP6w+iJeX0+r/r7jkdM8L3tsF+2eX8qhRtUDgdPmdR9K6sxgHkoueuGH9KaYiOu0fVl/xzQFTv&#10;Io+mT/IVlKTk7s66VKNNWiGyMdZB+AJ/mB/OjEIHVz+AH9TQRCOrMfouP5n+lIWiHCox+rf4CpNR&#10;weLHCfm3+GKDLt6Kg/DP/oWaQOF6Rr+OT/XH6U0zOvQqv0UD+QouK3kL50x+6xH+6MfypzJcuMuH&#10;Pu2f5moxJO/AZzn0Jx+lJ9nl+8yEZ7tx+pxQDVuwGIj7xUf8CH9M0uyMdZF/AMf6Y/Wk8o55ZR/w&#10;IH+WaTbGOsg/AE/0AoC/mL+67s5/AD+ppN0Q/gY/Vv8AAUg8ruXP4Bf6tS7ox91M/Vv8AKAE3gfd&#10;RB+Z/mSP0pPNfttX6KB/SlMmBwiD8Cf5kim+c4H3gv0AH8hQHyJN88ny7nb2BOPyo+zS/wASbf8A&#10;e+X+eKaJZnGN7MPTJIpfIlxkRnnvjA/OgL2EEIBwzIv45/lRtiH3pP8AvlSf57aTymxklB/wIH+W&#10;aTYn8Uij6An+lNCv5gRCO7n8h/jSboQOIyfqx/oBS7YR1Zz9FA/XJ/lTS0I+6jH/AHm/wFAm7B5m&#10;OiIP+A5/9CJoM0n97b9MD+VMaYKQEiTPuT/U4/Sk+2Bfl3Ip9FVQf0FFyHUgt/zHF3k+8zP9STTx&#10;bTnny2A9SMD8ziqT6rGqM5mfCgscbug/nWI/iSxwXjjlf3wB1+pz+lVGLexjLG0Y7zR0hu7/AEWF&#10;75JmaFGAaFmV0O87cY6gck4zisa08V2Wp3SwT2aym7FwDKMqyRyIVVAM4OM8+wFYF/4mtHtTBdRy&#10;pDKeRHtJLBWKE5xwG9K6S68Y+Co/DtrY2NtnUXgjkV40GIpcAAuxIz6EDP517tH+BZvU+axNWnKu&#10;5x+El8A301r4mufDmozm4tzCyBZPuuYgpQ7c4B8uup1rT4NNvTDEjPE6iSMlxyrdOgOcdOteNWmr&#10;29pLeeJL2+8m+jhZLSGMENJMy7A3HAVR97J54qe3vPFviWJb2V7mfny18pGEaqvRQEAUAVhiEqlN&#10;X3Kw2MVCo5R1i+h6M0mwEiJBj13H+bY/Sqb6rbwr+8ngjPopTP6c1w0nh3V2O6dFGf8An4mjjz+D&#10;tmkXRkz+/u7SIr2Ehk/9Fq1cPsfM65Z0/swOvk8R6eg/eXhIPZdxH5AYqjL4i09QCscsmehCgfzI&#10;rnltNDjbM1+ZQuciGBmOT/102fnU32nwsi8peykDGWMcQ/QPT9jHqYSzmt9lJF9/FKA4itv++n/w&#10;FVZPEmpHBjgijBOOQzf1FQG/0wIvlaWJAc8zXDngf7gSpv7eRMpZ2dopPJxFvx+MjNTVKK6GEs0x&#10;EvtmpZahdXcLPLIAQ3GxR0x+PrWqNN1C5K+QtzJxngNg+3ANM0vW9Wazj8p1hLfe8pI4j1/2FHat&#10;KW81Fl/0iWaTg8mQ44+prz6krSZyyxdSXxSZGvhrUpFLPbuo44dtp/EuRUa6KsBImmt4xzjMinHP&#10;+xuzVZPKOUbIB+bJ5yajLssxSM9D8oXkEdahyRg533N6Ox0+L794uQMkRo7HH4hRmnltGhUDfcSH&#10;gdETr+LGswZxlSSehJGKhdwhIdVIUjJ65xUcxPMdEtzpMMhaOyLkfxNISfp8oX+dN+2xLlo7SBQe&#10;eVL/APoZYZ/CsKK5UyN5OCvOCvT/APXToZSykTKcEcE0cz6BzM2Bqd+HB3JHg8NGirj/AL5ApZtU&#10;v5DiS5kY9wWb/GsY7uRu6enpUaSyGQY5XoA2c0Xb6icjTWcMxBYnI5qQuwTv64HpVH7MEDE8nHA7&#10;fzpw8wAL1FLcm5Hf7GslccsWBGT0rIDbd2AcL149a09S3mzaVvl5GB34PtXOKn3m6luc13Yb4S0y&#10;wLkMWCDHJ5NZ8+9oyh5HXgnmpwpI6AknjPYUrQZJRsHng10odzFSNiNpPFRN5g+XPHatoWUm0kLt&#10;x6EVEII4/l4DLwKu4jMe3TnbgZ/DNVFgVywXoOPSukmjihOS3J6DH+cVA0cIUkdT8x7frQpAYwtd&#10;pBAJz61aMATkckjtV390UBAznoBzk06JHGfkBYdqLgQEBccg/wAqV41Mm4g/SrThdgOMk+lV3kMe&#10;AAWx+dIBDbNIWKjgDd1wKZEGVcbRxwcVVluBMOB97iiMeWdu07v159aBHcaYXl09S2PlJQg+3I/S&#10;rTqScIduB245qPRbez+xY+0YunLHy2wBlckADqcj0zWbrNzqVtFbpYxhprmYRZcYVRjOa82VJudk&#10;XKEk0u5vo7gDDMcjnNTCUInQdec1nXceo6VZt9rEc0qEEyJkRlT/ABc4xjuD6VorFDImdytuUMpU&#10;5U56EH0rOdGUVdkzg47jvtAx27cVKLhXUkcFSMj2rOUopHmEKM9c+lTi6t4WKysNuccDOaxaIuOm&#10;nYEHbkE4yKJbjYuTwDnjpVSa9tpIzGSyt2wPT6VSNwpHPzKO5HFCQrltrkum0rg9jnJqqZ5Y3CyH&#10;cT+HHrxV3dbPtYkf98nn2qKVd/Gz7vA5/wAKaGUZJHlUoxHPU9eKqy7WVQnUcEnjNX5LdsrIMJkc&#10;jpn8KGtTIfMYAc44qk0DKUSZdQMjNX1UImIRnb97dxmkWNFJWRGGD1GMe2OKs+UjKC/mdeOwI+tJ&#10;sQkQjhYFAAx65HP4c96r6iFuP30QI4wwPX/Iq6IlUnGTnoT2+tVbiNi6vtJHQ4PJ9acJ8sroaZ59&#10;cKYJBsz8w5HtSxylX2ldy9Pm5ravLVIrhxKCcY2nkjBqoFgK7NvHsK9eMk1cZUnZmDLGvl88+vvV&#10;PZIV3cZPQL+taTRrMcKcEdCeuPpUNxaS277m3DIzkdKoZVhxu9T6HvSuEPyXCqQOcdOP1oZctufB&#10;JqYw4G+H5m7MRxn+dO4jnFEKylGGUOdpPp6Vd+zoFyoHPORU17bSug84gKOhBxzVO3+dfIclSOPb&#10;NaXurjHeWHwET5hxmosc7X7dulXoImUnJzjpzUUiNnMoxz1yKLgVs+nHpUqqSMnPuAaFUAnIP407&#10;y3YbwwouBGcxMGUcVZWQlShCnd3Paq5DNz1oRWQ5IHPvzQNH/9bz+407XNRRHC7pXziHYFcbO+Bz&#10;z6Ecmn2ugXkMRluN9u5fo4ILYGeFOc8+1bFlpctlP/aN3di4jdCEOCD/AHiRnoc/nQuo3FzdoIpU&#10;aWMHyZtpjOD1wD94n/JrwpVW9I7GsUXjPNF/pXlwuGUqGCsFZuAAqHHPX/CsSCaaO6+w2u8sVLTR&#10;sAq44JwSMgLgY61DdXmo6VcmBjukZlwQpIXPGCee/Ssl9SaVgDJ5UpPLlctx3BGc9+tEKTauNnVm&#10;WO9gZohJAImbcZM43rwEXBwD+FP0/wC1GEpcJiKMKoVlJHPdcHrjv0rKsU0+8lkMUDKCSrv5m1Cx&#10;B+bZ2yR+tPtruSR3tIUcQw4YCPLbRnjIJP8APArOUN0hnSLd2Bf7KibAxZfkwmzaRnlfvE9/pXDz&#10;uhnAgnGxJvLXjrtzgEdcY/CuiLWEcS38MjRE9iF8x2zyOmBnHFYd5p1y98Y7dTL9qckzkk7S/JVi&#10;vAwMZ4p0Uk9QKst5f3kcrRxKij/WMqAKMg/ex1HvU9l5c1qP7TLoUAZFAK+YpxjOMEqe2OtdJY6J&#10;e6XGVuyjqo+ZQu5SpxgBm9x+VUtTNxJLErEs2cgMNg2L8wA3E87uwGPpVOon7sRpFvZaT2wtHtRC&#10;u0yrjJdnHQgjJUA8ZOaxre9tg06zzuyxNgJICWYdwWBJyB0NUZZrUWxitjOl3csMbiAGGeQR0A//&#10;AF1A2ny/O0zfZ7iNSRFNxnGW+U9x9TzmnTpqzuwbL58i6mWCGQNEmdyFRlgcfIpGGP1q1baja3kD&#10;zSLi6gLCMlidu4heSvzEAcZ96mW4imtI764PlXkSkCQHIAJxvC4AIPYZ/CqeoD7GBqFjKHjnBjlb&#10;aHQgkYc7MgHseOoqrJuwrmZe6Teby0kkZjVyMRnJ2jqccfhzWzFFNDFmzJMbj/WsvlumONq5Jxmq&#10;o0cfYWnjuZmKNujXaSGA/wBrjGSOOenbNVoJ7i7uwZ7tYlJypfPylTwOnXuM1Td1vsKxPumhmCxO&#10;Enk+eONgVQNkHa3+BwMmpL24l+1osm6aZNhZISVCbuoOM53HHOe9Y0s8VhPPHDIZSp/dsSSCrDc3&#10;HT5s9O1bFje2EVpM8ceyJNokVgBy38W4ENnPTnrTcWtUhktlc3Ml1Lbxo6xOpJ7iLcQACT93jr37&#10;1oWbtaSmd51fzmQMMFYundjnscH3PWsOe/uZZ57RHFrGBvVimMn1L5OGx0OeaneC58qKGydwk+Qj&#10;sM7EUfMxxnj1ODUuF9wNSaW1SZokVGkumAlkYbo8cbApbB6dj3rA1m8itLJLGxuFbcXWROcjnqw6&#10;Z7DH5VW/tRoIE05FM+zaDg7RKAcnJxuK44APStFUQGG/mWG2Lgstv5TEjdgA9DnjnqB6U4x5NWDO&#10;dshcz4toZGBL/d5Cggck49BXcnY5EF3CMuvzH7uGAwoU5G4d8k1gapbz2WLmdh5sq/I8O2MEH1Vc&#10;4yP5Utvf6jLGGsS+xvvBjvUEdQWPPTn2qprn95EhcaHJeSTXFiEkZCN0RYH0+63AI/lVZDJFKT5W&#10;+4B2spxsz935QMDI+nuTWtJbXUpDy3UUcaDA2sAcZ+YEKMEnP5VYlYTSGHSSJmt4wRIBgEtgEDeB&#10;jvyO/wBaFN7bhYw5tN1u4jiS4REjAKxliC3yn7rY6t9au2OlWMRSa9ikncMuAQPL+fIAZfrz3pY9&#10;SmBkd3aMStvYrhjvzgDLE+/Tmn299cfaIrSFopIdp27sjA+hBwRiqlztDVidbOPUGZrW1dZ0kZxL&#10;K2C6n5cYY4wDxj8a0dZ0qC/03zZD5VwoPzxcISq/KB0JHHTGSagl1C9e5W0SKNLmGMkhQTG3A7/Q&#10;jJ61jprtraRJb3e6ObqVK/KA3IJPX8Peppwk5JjbXQj0XS9Fn063vbp2RpBgpB87kocEvv8AlAJ7&#10;YNekReKLm0tha6VEtuiLgEjcx9zjA/X8K8a0/WrTS0uIBG1wjuTGQdgwRg5zyPapJ/GOpMvl28UU&#10;K9ORvP4k8fpXoyoQn8auZqrOPwnY634n1OCJZ5rhnklP7tR8oO3+Jsc7fT1+lcXD4j1PzQsn+khj&#10;9zbhs+23/Ct2LSV1yK2vNWmeGZ15ztUsgJwFTA6Lk5r1fSvCNtp2nTXOiR7oPJYtK2BLN/EBkglS&#10;AOnHI96vljHRIV5PVs8tms9JGnHU7pPIdk3bHJOC3TA9TiuNjntSGmkOAedqcY9seldNrFvJc2dx&#10;cSIYI4nQ+U4be/ZipPUL3ya4SNYgf3ikjHrQ4p7Bdkxu/MYtzx0PU+1O2yuTJMRub5sk9c/SkZ4s&#10;EAdsZ70W/lFgrd8496HFIEyF5PlCjjHSpN6yLsKlvYVXKYlaJ+MZ/PtRbOUk3kZAHP0qhG5DpsYt&#10;1uHjOG7nnmrYS2ETqwQELwCev05zWR9vCqUQHaeeWIGfoKhbUJjxG232RcfqeaPUC1JawpE0hTbj&#10;oT6/iay8eaWA+tI7SSn5hknuxJNPX5eVpAyvs2plhy3T2oiZlkDgZx1A9Ks5GckU4ZboeKLiI7i2&#10;KyZX7rcjmrsOnWixLLezsu8blSNCzEZxnJIAzj3qRYvNhCk429/atB4Uk0+AowLRM8ZPXIPzD+Zo&#10;uVYrRTWNqQ1pa7yP4rht+ceqrgfzq1cavq11E8PmtHBIxYwwjy4s/wC6uB+dRLaM/wB3BOcYHGfo&#10;K1zp1/AoWQeVEACC3Qq3GRgEn8qTaKsY0VoyKrN0PPAOffqKntdH+1R+f9phhhU7WeZthz7Lyx6+&#10;lX72CwgwtnObglQGYqygHuAG5P1OPpUq2j3Oghh8zQXJU467ZVyM9+Cv60tR2RSaHQLYnfPNdOOD&#10;5CiJD/wJ8n9KbJqsCFDpljBa7VClyDK5P97c/AP0GKYNObyhLjgnFWrKzmZ2EEXmgff+QNtHryOP&#10;rRoKxRNzdXh33sztg8E9B26cDA9q2pdFL3qW0UoAf5Wc527sf7IJ57ULZm4IRTul3ABVHPPqeFAF&#10;W7uVIxLaXDoXTC7kO4ZHQAj9alvUpIy5LWO0ke2dBJJG+C2WGcdQB2oiKwkSbM7T0ZzjHpj/AOvT&#10;oIfNJihjMrE4BGRj6AVbWwltJkluLQy4+YK+5Rx698VMpJDSb2NjQdN1HUpmaxQROu51DZRfYA9e&#10;egx0rpB4QudRAku52gnC/vECAhTnpknJ+vSuu0YahqqQSBJEJXeSowgB7cknJ9O1dybaFYgszbGV&#10;R8zMoOB65P8AOvMqYio3podkKF0cDp3gyxhtPskzzTLMwJztX7voQM/hmustNAsNNg226+UG9Mli&#10;fck//Wq+Li1jXCzpz2AJP/joNVHud/3GkPb5U5P5kVi5zfxM64UGtkcV4e8X2+o67c6TB8sJA8h+&#10;hkKfeP49h6V3+SeA31//AF1wMXhXTLTWW1kpK8m9pEVtqKrNznI3E47ZPHpXSm9mxgKgx/eJP8tv&#10;8q2nKH2S6WErNXkjQYjdgtyahYpnBOazHu7ktkOq/wC6q/1BqNrq6PHnOPZTt/8AQcVHPE6FganW&#10;xrGNiuVVjj2NMKtxkbR6Myr/ADNYzRSS8yK7+7ZP6mm+Rt/hVfqQP50e0XY0WA7yNRmhUlmni+gJ&#10;Y/8AjoP86h+02oOS7H/cj/qxH8qpbF7uv6n+mKaPL7s34L/iaXtH2NlgIdWy4byAcCKR/wDfdVH5&#10;BTSHUMfctov+BFm/kV/lVQtH2Un6kD+h/nTDIvZAPrk/1qedmscFSX2Saa/vnQrDIlvnjMcSZH/f&#10;QNYF5D4jvCFGtzgDooXb/wCgEfyrY8xjwAo9goP8waeftJ4+cD8QKaqSWzKeEpPeKOIm8L+ILhmb&#10;+05H3f3vM/xqCLwZqDMRfaidoHARuc+4Y/0NdyY2P3sf8CYf1NG1RxvX8Mn+mP1rT6xMj6lS/q5z&#10;MPg/TYWR5LmWQpyOQBn1+VR/OulRIY8YLnAx/nJ/pTwIu7Mfoo/qaQtCDwrH6sB+mP61nKbl8RtT&#10;pRh8KGs8XZG/Ej+gpBNGONi/jn/EU4yDtGo/M/zNN85h02j/AICP65qTSzBZiT8m0H0CjP8ALNS/&#10;6S/98/nTAbiQdXYe2cfpxTGt3J+YYx6nA/WgLLrYVomz8xXP+0wz/PNIUQDmRfwyf6Ugh28l0H45&#10;/wDQc0EIP48/QH+uKAv2Yn7odWY/Rf8AEinAxf3WP1b/AAFJmED+NvyH+NKHi7R5+rE/yxQP7w3g&#10;dI1/HJ/qKTzXByNq/RVH64zS+bjlVUfhn+dNFxKOQwX/AHQF/kBQK3kSeZO/8Tn6ZprQSnllP1bj&#10;+dA8+Xkb39+TSeRJ1KY+uB/OgNF2EMWB8zoP+BZ/9BzSbYweZAfoCf8ACnGI93jH/As/+g5qPYg6&#10;yA/RSf54oHzeY4mH1c/gF/qaN8Y6IT9W/wAAKAIPVz+AH9TSgx9o2P1b/ACglvuIZcdEQfgT/M0C&#10;eReVYL/ugL/IConuYE6mFf8Aebn9TVJ9bs4ycXMIx1CgE/8AjozTUWRKrCO7X3l/zJJOjM34k0CG&#10;Y8iNseuKxJfFOndPOlk+it/7Nis9/FNocmO3lbHUsVH9TVqnLsYSx1CO80dZ5Tdyg+rD+QyaaY0B&#10;5kX8AT/QVxTeLJeRFbKMd2fP6ACoz4i1B+QY4x7Ln+ZNUqUjnnm1BdfwO5AiHVmP0AH6k/0pf3f8&#10;KMfq3+AFcGs/iK8G22M0hxk+UmR+YHFWU0XxNcbBdw3Qt2bLNO2xWA7AsQM03SaV2znnnVPpFnYl&#10;1UcRp+JJ/rUB1CKIZeSKPt8u3+eM1mLpLxgI0lvDk5w06sfp8uTUbwWUJO69TrwI4nY5xj+JVFc9&#10;2css6l9mBoNqtuQGadiD0+9ULajbbuFZucZxVJV0pTgyXEjd9qIg59yx/lUn2vSY0UJaySEZA8yY&#10;4J7/AHFX+dK7OeWcV+lkWG1EAHbHnjI5/wDrVTOqzkchUI7Yz/M1OLtDGDBYRKc85DyAD/gbUn9r&#10;XqY8jyouTjZFECfx25H50rmEszxEt5kC3N/cAbMkscAIOfw4JqydN1ybpby+p+U4H5nFMbUNXuJP&#10;Iad2JGR87foAarMtwf3zZc9zk/MR2xQc0sTOXxSZOdKugQbmSKM9xJNGD+W7P6U5NLXOZL2Ag9du&#10;9sY+igVV+z7jv53k9hjmsGY6hcTtHYwpHF3knDDJ9hnP6VUVzaGLkaWq/wBjRIYJ7mYlznMUQzhe&#10;3zOAOfasJZNBVvkgu5jjOWlRQfwVG/nWFcf2zLKZQ0K4+UEDsPYg1lvDrDswO4564KjP5Yr06NK0&#10;bXGmbXiG8tG08Ja2QhAdW8wu7t39cD9Kzb++lMWmvDBFGYtqqyoAWJ2kbzzu59eOtVn0jVJ+ZXGO&#10;B80metSx6AwdBNMCFP3U6+xBycGulcsVuPmJvFNzdXrQSXLElGKKMKoG4Z6KAO1S6JcSy6e8G/Hl&#10;sRtzgYbv6Val0e3ERE7u54IYuScg9uK0ZDamFFt7aO3K4L7QzNIwGNzFiTz6Dis5TXLyiuUmilQq&#10;vHXOR7U+OMvliWYHr9Pr71aZfMUs4JP90DC47+n50iQByShIKjPHSsbkjPKgi/eJ8vPQ9fpSBVy2&#10;VAGeMcVaCFVG8AEnkgUvlELlSSf9ojgZpAUPKkKbn3bfqCPbPNTqLiQNtQEOR/kVbKRKobByw5Jz&#10;tGPw5q1pRaSdF4dhIDhVPABz+HAqZSsmwOqt7f7LGkSIcDqM9fxqLy3OR95snG7lQP6VcmvMKBzH&#10;kkEECniVZdqRKgDDOe+R+teQ5Xd2TchSIxsGBJYdFxgfgetOjt5FYvuC72ycHP4VJLckAb8ZDHjp&#10;wPcmq6NKQueAOV28HPekJmkYioB+9np6c1G9qpfsPXpUrsI0Q8sQBnmofNfOIQcMe/vSBDUtFD/M&#10;2305xnH0qYIofby2OuemKcbaVIUuH+aOTIRsDqOv41Bv2uUbHSjUbTW5MsSOTkYxkdeP8aqTmJHU&#10;JjJ49cfU1I7zK4VSArd+4qKczM4KjA7/AOeaESW/MIPlA4I5zUTMuclu+OP6VFCiISCzFjnpwB7n&#10;NBVo2IXkE8nv9aoCa+VP7PkLc4xjPXqK5wyomRwQvA+uK3LqM/YZMkEgZz+IrkzlmLkc4zgV24Ve&#10;6Wti0bk4wOvYY4qFrmcyMuSpGO45/rWbLe28cvkyNhyA2OmAeMkjpVqSMoSvy7sA8c8H3rqtYY8v&#10;M3Uk+/Wq4Vmy5xwef/r07zNhjhXMkkhKoiYySBk+1QLIs670cMpONwPGR1H4U7dQs7XLqF2+Zj04&#10;9OKayZJON2eeTxx2AqTGUGPm7c1WkcKcE4x6HNADSvKls9cH0AFThlUhV5z0qpLMzOUCfJ7HoPWq&#10;srmIeYzcDuTiiwjVMqM2Dwev5U0iMqxLlT/OqMLSSHCsH3Y5HQZrR8JWSa/LPBcTC1bJFsrYHmkA&#10;/wAWeCT29/aqUG9iowctiguyQllBKjpjjJp5eWV9znnGMfSnQTabBdS2Gq+YkwRtgXs3bJ9KoaRC&#10;/iDW00iwcBlBeSTGR8uBge2TyaOR9SlSbtbqaSTxZiWXIaOQMjrjcrKeMdqbqWl3d1rW+/ut32gK&#10;wlwEAwMYI+7ngDPTnmpNO0e+1XSr3VI7mK2FkTGzN/E+SNoB9fXHeur0GY2PimLT7uaMz29skkcl&#10;xgIpkAJ3ZyufT26VpRup26FOjOK5zI8Q3F94gt4EnneO1STZEWXDyOF+YBEyCTg89OK0bFDZ2Qt7&#10;fKfZSF2t1w5688da2dX8Nx3N7DNpMnn2Ec4BIJAVpGHmMGGcAk546V2Flc+H9Ss7jTbxEjJ3CO4X&#10;aJEKZ2+meAMdz0NGIw7naL2Ro1CS5pPU8ZddVnv9YnjlQppZYiJsBHVMbj255yPrVm21e31BEa2Y&#10;Mw5CMMdBz9a0o7HRta1y71LUYJWgW3P2n7KTsllUcM4GcFscgd+a8gs45tOmjvEfa6sSF6kD1Yeh&#10;6VlLCQnG63Jq0lZcqPZkcTS+fj7wGccbfzqZbZBGyh8kknIPI+lZdpe2mq2AuIfkIbBHdWHUe49K&#10;siOPC4xnOPoK8acXFtM5LErRFE2GQkkZ+9mgGKMCYs2cY54H6UwIkRUxgE8g+hJq3Hhm2yAY7fWp&#10;AiadBnyUEgcDntn8abG0iEMiEEdc9Ofarm63jcb/AJMcg4qvc3PlfdyATnJGPwzSTAhW8neUBQp2&#10;nBBP68VKss4uCjkMGOR1/rVRZZo/3qjKtydp/mKWKYyyZKMdvbOOfzFVYDVeKYgsucAZI6VC0rxA&#10;YG4OOOc4+tIXkYiTHyk884/Q0xp444njIPXIJ5/lU2AS6jSaISRnDKOVPcHrXI3LtCWkO4AenP51&#10;1Ud2u0FsA+w4rJv1wWReVfJwc8qO2fUV24WTXuspGFGsRAnjX5v4vofQVMUJ+QFmU8jfxTcWxfbC&#10;pAboFznP9asJpetzvi1tZ5SOQfLbIHp0rtsOxmiPJ2uNhzVjJQAKQCPwrd/4RfxHLgGwmRupMo2A&#10;fi2KnXwvfRcXMtpEFOcvcxD9AxNA+VnITmYuBtBGeoGazry3fi4HLr146gf4V6C+hab5pa81myiU&#10;9djtLz/wFSKc1p4atlAfVzIDyBFAzZ9fvFRVJtD5WcDCI54xJkY9jTiscaBNxwTwSc1ruPCVjeFR&#10;9vmhY5BCRx4Pcclqt/214RVmFvo9xOOxkuCoP4Ig/nWjj1QWOe8kEgq25cck1GInjwu5Snr6V0En&#10;iLR+UttChU5/jaVz/wChgfpTD4tv4o8Wen2cPYEW0Zb823GlyhoYW35to+YZ+v6VoLo99c4+y200&#10;pP8Adjb/AAq4PGHiphhJWjAHAiWOMjH+6AaozeIvEN6hhuby6fud0zY/LNOwro//1+be1mhG43Tb&#10;z92NeFYAkjcxIHXGccVBYX0UUAvLlAXaQq28HcH7YkAJUcHn8KZM1rezloirPHwwGMEEjLN+HByO&#10;au3tjJMBc6XdK0sYbaI5F2lRkkqBkA4IyBXgWvozW4ltd2t7cGHb8kn+sRpDHndkgbjjIz3rRj8p&#10;FMMEaSW8OSJBHiNQuRy3cg55HX1zXL3cV1dwx+aEkZl2gqpLRqOoJGCevPHBJrU08ReTDkzPcONq&#10;u7Bbbb3VYwMngdWPWk4aXTLFaDT3g+xwXLoqjKqhB3MeSORnOT3zTLJZbAXEV0TE4AKpuUPsB564&#10;69QPSq93FcW3lwyKsZnYrE8blUIBI3BTnbz1P5VneTBcoGWUmZCEK58wsuOHUn+Waai2tWI27i2+&#10;0Ot1C0avGSxJTEIQYww29Sec1pWt7LbRPDMivA0u9WjSReThuMYz6EdfwrI0y4WRltLeIv5i8r5m&#10;2MBeMvgHrjp0FN1K28SLPiILJGx+VkIypXpu6Y47jj3zWfLf3JAaYufOla2uEx5uC5LlOv3cKckn&#10;149qtx6XCsMSRNIZC5yHDDIyexyvPTjB71yCu9hcZv4xJJDuZmJyzE8g7jkNjORjFan9oi5tkmuL&#10;vbKc5SNSc9cY6Y4P4UpU2vhGTasLmG42WUqwiBnRyFG1Q3KgntnAz9a4fzZJLqOSImV3G3Y6EqrH&#10;jvkEn/IrqbpPtFtLcxsZdqAmMhWVFA3fxN16Hv8AnWTFqqiKV9NknSPYJXXK5RicE5ByVA+hrppX&#10;S2AyYZWsHVo1+fGBuzgnsenOCOhq/DZazcx+asPmhsmQb+GViMDGcA5GRitFf7Ve7cW0kbRSJlJp&#10;WG0q3z7Sr8knPHvVMazq7f6XKPLt12pNsXg8gHAPGR7c1q3J7JCC2Nwt48N2ZZI8MEVHYK0q9iV/&#10;ujPA6/Sr102mS7Z5vOlLKqK24BflHAIQ5yORnFZGq6iqOtpbgRxsfMG5iM5yMhQSQT703Sr+1WQX&#10;Ma+aR8mzPl/L2GQOvr60ODa5guaX2K21G2k48tbcKm0EjknJKgZZiAehrlrcSA52goCy4ZS3OMDc&#10;P84rpp1ksE+1QXqqjtl4kLEepXLDJJxx0Nc/dXqyTSTYwJTyg6nuDkDGQetXTu7gzrLRZVkjMk7T&#10;qypj+IlG52KpAznvnGKLIR3it5xitySyI0ToqP3G4EnBzyQBXPOZLW1t7yM7BLlQCQ25cEEkdj0/&#10;nWGk4t2eaNFIUAKZF3DdjJHIwTTVLmvqK521vqVo91LBDFFc3G8AzoMK8anltpyvHr1qxbavazTN&#10;aRtJhlbKzElQoIwMjHDDtgYFQad9uv47fU4WjEuNjR7VKMOcs4PHPoAe1bNxeWUjCGVIUmPyZjjL&#10;HBO1lOMY9sfXpWE0ubYZzWqIreULaRfMDEBVB+bJ9WyOOg56VGfK09RcP++mkUlAQV2k8cjlSD3+&#10;lUrPUY4LguwcyxZCBlypI4+YHkDAq1eXF9cW8DyHzI5mKnYQFbHbjkY/Kun2bWj2Ivcuae0+r3F0&#10;LcRxrKQfKDgbScYKg47/AJdK3pI7GyeI3BkQSAAsCRuxxtYYK4B5xx9a5uWDQIZI3t4/nwFkXe33&#10;ivOOB0xVZbuyuD5d3KzqqsEVgSB6YIPH49Khx5tth3OnFppU1tN5Tx+WdoVRlm5PPzHgcr17dqw9&#10;Qsrm0i3pJDLAwUyKgw23cOhJPp1Bp0MumeWWuGM20YEaopUKCQMtwSec9qwp7hWuD+6YYyUDZ6cY&#10;6k4GPwHatKMJJtdA32Ovk1q0toWnSVWyXRYdgwmQQQTwRjjBBBNcHd3a6lNJLcHYzAD5Bu5X1yc9&#10;PfNQ3cVxHD9pkTaHkK4znDYz09xUFjcxW0zPcJuGOFwD8w6delbUqMY3aE97MsXdlawQxTW7yOrc&#10;OJE2EH2wTxW9Y6UbyaO20uPZK3AYjczcdi3SqE+pwXqG1iieWSQYVVHOe2O+fwrYtLmfTIoDduEl&#10;g+6Iz8/B43NyBj0GT64rbUl7lu08Py4mv/Njklg6ox2lAx2knd159+Klm1y90ljaQX0s0YxtjB2x&#10;L1O4L1Y5J5OB7GuavtWuLt2G/CFt2FG0Z9cevuST70tvaNe27XLzfMHWPaeTgjJP4Um+47OTLl5q&#10;zX+pNNOd4l4ck7jgjB5OT059K4ueOS2meCThkJH1x3/GtlP3ZDL1FS38ayqlyxHzrt/4EvH8sU7k&#10;dTmiSatQgtEXT70Zz9atfZlaPzVAyTj/ACK1rHR5JQzPLHFtBO1yATSc0ty1FvYyr+Pz2S5jG1SN&#10;pPuOar7F2hR+J9a3DZsI2gjcOvD46YxntzyKpeQo4Q7h+VCkDiZflAHhad5bEc9K0xb88n8qmWBM&#10;ZIzTuKxjhdvbIz2oOT2rXe2B/GkjtFzjGf1ouKxkbSTgDNW4om27s7SK1Eshj7pXr/nFTC2MZG44&#10;+opXHYNKUC5Eb8+YMEn2oKfZ2lspMqu4MGAzgjOOPcGkQ5dfKGCDnnr+Veuad8OLzWreO8vXa0dl&#10;5XaGwM5HRvT1rOdWMNZGkYOWiPL7ORbaUyRbc4xl1Y9foRSvGH+VnGByMhuPYdeK9+tfhl4Wtowt&#10;47yuAMs0u3kd9q+v40HwD4QiXlriU9eGAH06CsvrcDeOFqPRHgqw7gI4xCCeMncSc+mQa7jw14Zv&#10;LlLzSrlvIFzGrIwBOHiYMARjIyua9isY9C0obNNsIoyP4m+ZsjpzjP61PJqsuCFZUzzhVH/66xnj&#10;VskddLLKkt0cvY/Dq2htHEqm5kYgqJfkXIGMnaWJHOexqH/hXVjuZ7u8SAnA2QnaMY5GC3f3Brdl&#10;ubi4GW3P9ckf4VWyw4LKo+o/pmuV4qZ6EMqX2pHI3Hw8095Aj6gVt06JCrMW+rMQufoPwp0fgbwv&#10;FHsf7TM27O7eqcDtgBhXUlo8fM+foCf54qIyR9QCfxx/Sk8RUfU3hldBb3ZTtNG0GwYSWlhFuXBD&#10;SF5CMfUgZ/CukluJpIUurUhCv7twirkHsQcZw386x/N7qqj68/z4/StHTmnecw4ISdTGSBgAkcHj&#10;0NRzye7NZ4WlTjzRjsQPNPMhRnklJ6ncxA/DpUAiK9VC/XApjLKeJGH4sD/U0m1O7gfgT/TFRbud&#10;UUkvdJc/7a/mT/IGjzFBzvb8Bj+tQ/ux3Y/gB/Wk3RdlJ+px/Sgq1yVpVYYYu2OmW/8A11GZEHRB&#10;+JJ/wpvmLnhF/Ek/1pPMbHyYH0UUw5bEiszfNhQOmdoP4D1p7vcMflUxqOw+X8+lRf6Sw4Lke2cf&#10;4Uzy2/ix+LCgOVb6Dtj5+YgH3Yf41GVQHl1/DJ/pj9aXYvd1H5n+QNNIiH8RP0X/ABIoKQfusZ3M&#10;fwx/Wk3xf3WP4gf0NJmP0Y/iBTS6DogP1JP8sUDsxTIo6Iv6n+ZpVdyNw2qo6naPy570zzD2VR+A&#10;/rR50vQE4Hpx/KkJryJXmuJiSgcKB0XOMfhUHlyn7wwPcgfzp3l3DnJVz7nOPzNBhZfvbR/wIf0N&#10;MFZdRpjA6ug/HP8AIGk2xgcuT9F/xIoKxgZaRR+Z/kKAIc/eY/RQP6/0oHcUGIdQx/ED/GgsmeE/&#10;76JP8sUAR9drH6kD+lNeWGIZdUX3dj/iB+lBDkluL5mOiqPwz/OpjO8SGLP7w9SOCo9OMc/yrNbW&#10;LKFh+/iVu2wBj+YBqs3iKyGcTSEjk7UYfrgU+STMZYikt5L7zX23Eg3FXb3OT+tN8l+pAH1IH9a5&#10;yXxNa4+WOV2/2yq/qSadbatJdEvHbqFUZLFyfoOBiqcHa7RhLM8PH7aOh8sd5EH4k/8AoINGyLGC&#10;5P0X/EisQX9xkZ8v5u2Dn/P4VdRb6XiJHkJ/uLnn2wM1nzHNLOqK2uy6Fh9HP5D/ABoHlDpH/wB9&#10;MT/LbVRtM1eT78Tp3zIdgx75wKgk0tm/4+JbZMesit+WCTRcwlnkekH95ea5hQ8mJfrjP6k1E2pR&#10;Jx5wHGfkGOP+AiqqWdkE3Ndw4PZI5Dj9AP1ppttH3vieaQjqAirn6ZYkflRzHNLO59IomN+sh3F3&#10;ce//ANeojeAdYyD2J6fpmoo20yNykdtPNx95pVAx+Cf1qwb6BE8u3s49rdnLuR9csBSuYSziu9ml&#10;8inLqE6/Mqrt7ZzyaxrvWdRZhFaj5s8lEJx7DOa373WJ7ZP3AgifGV/dx+nHYnP41yb6prjqP9Om&#10;QNyRGxQfkMV0Uad/eZg8wxEt5svGHxHcLt8u79d2wqPXGQAP1rMm0XWJDvnIXuPNuEB/EM+RVK6n&#10;nmj2XErODgEuxc/rk1Tjt3kYiJeB0ye3rXUopGEq85btmwNGiUbpr+yQnORuaU/+OK386rNb6PCf&#10;JfUS47iKA/zdkqEQFVbzBgDJ46fWqzBDjJDY7irRlzGgX8OqCGF5Pt6YeOIfkA9It7o4B8nTDIpP&#10;Bmmdsn6IErMVQy/KBknuR+GP8aupE8IIYAnOBzx7/XrQw5i0NXIGLaxtY8dzFvPHu7NUn9taqQWj&#10;kSLHaONEPPptTP61mkAZUgEnlgP8ipA0u/CoCBycDOAR9KAuzoNFj1bxJqdvYG7lkMrAcuzKF/iY&#10;gnsBk12fiC9hvLgWNjxZWK+TCAc7sfeYj/aPOaTTLJvDfh5ruUkalqyYTpuit+59i/8AKsa7sLuy&#10;sreclY4rqURJIwyMs+0swznjrgY+tcdeV3yRKSb0RXWLy5Q+8AA5wO1RPGGzhFJHfvn65rXvdNuL&#10;GMxzFJGhbaxjztyQGGcjjIP/ANfisyOGJ0ZlJOeAcY+v5VyvTcipCUHaRB5bshKoBnoetRbCr/Jy&#10;2ehHf29zWqyCMYRn3EYPpxTXtY5SrrguuAMDGSOanmMyqXvVOXO3OeOKhit3YfKNxH+efetNFHGI&#10;t24k4UE559+1RvIATzs25JAIH9aL9gIVi8uHczBWPAOcYH4dagfeSo4b0PI4HTHORVr7XDjG0K3Q&#10;bjkkfpnNQtNA6sjMyADGe349KFfqBJJs2li5XjHGfyrOuLkWltNPgsp+UNnblmH58VZiureJwZnW&#10;PONpfv2G3Iqtq1lLc2LXTf6mKTbuckEuw6Aew61pSheSuUot7HKxB5FzFFknKgE9B6n3qZVKZMRw&#10;w6gEH/E4qXTIrR7+CO7t2ljDAssbAMRjpz69zT7q9Sa7ZrdEtYHJZEj3MQo9SeSATz716d+hXLpc&#10;gEI80ovzkdR2B+tOCbRkR5YdeMD885q1aWep315Bp+mrud8szk7eB68nH/1qe1teC6fTCh83cVC4&#10;3MGH3tuOD65osw5Ha5E0EhQkgBB15qB/N3M5GBjG4NwcfWiZLuN5EkZsLwyMCrAjjp+HpVcN8gjV&#10;QQQPkB+bP05x+NFibFhI9oEaltxAyByozzVtIQOF3YZfmGehH+NZsRaPdIQy5525649qtwSNGdxy&#10;S3Iz2xSYEbNLHwwbGe6k4q3HtKeYCCwH4j8a76Pw/wCHF0ywbVg32m8aRZXyx25U4+UEjKkjBx1r&#10;ndc8K6r4fMTTnMEnywyg5J29m4GGxyRSZrKi1FSOfklLO0b4kyMgPn+WavaLbA3hdMBUXOccEk44&#10;9q5TXrRLDTrXW4rjdcXkzbFBB/dRnHPcfMOnQ1qWd7qtvqMmYlhCLA8kUp2krIRnkjOecjpRUpNw&#10;fKJ0ZbHfymLEm4bmzgc8evXNPRPlU4XJ6Z4/Imn3d5b2UM7XMixrCSGOQVUr6/j+deVWmo6tossF&#10;9NL51teF1kG4l9y43bg33WGQVHcGvOpYaVRNoyUG7s9LcyplE64OBjPP9aac/KwAHbAH5/Sqmp6m&#10;bbSZb+0kBJiBjbGAN2ACc+hNYWh67Nb382laxKplAVopHYMGBOTlhxyMYpRw8pQc10BRbVzuisom&#10;XCjA9/QVRvpEsbd7u+ZVhiHmFhn16e5J6Vra6dMttZ0vTI7kmC6G+Z0YK/I+VQTwuTgnntXIeNrx&#10;tK02fT7/AHy/aA0UEhXAlQHIkB6dO4PWrhhJ3V1uW6LSuzjU8bXmlWC22lmQo5I23CI0ZU5PIK5J&#10;5PO44ruvC32y80aC5vJFlc7mXALMEH8J9SMGvPPEetxXen2OlWzssUUe+RAiom5vuHAAyVXgnv2r&#10;pfBGtXen29osaITHdBfm5Vg2OD3HXrXo4jD88PdWppV95pNnT6Tr1hq6M1upRgCQHGcqDgn2IPUd&#10;s1C8us3uvPp+mLGYreATyM2MHPQEnoDjGe2azLa4E3i86JNElrp7Xt2scqLhVLkgfMRggMBkZrup&#10;vC1hCy+VqWZdTilsnKsNykrk4wc4Vk/I1isHGLc3sEaS57bo43xBq08elx32kuB5qCQsuCSuMsAT&#10;noeD9K3vBZ1HxH4dk1EKJJIJWikwRuPAKnHUkg9utec6l4U1aztdQsLdhdQ2Nwsa+WSS28/eVeuO&#10;xrrPhXFeaTqii732oll2OkoK+YpXbsAIJJJOenGK6IYOlKHJcl0rbopeMtXvtDMNnFGUVwfMZlyx&#10;P93DdOOc4qLw5BqniWITWcLjJKHCkRhsf3yMc9q9C13wraa/LaC6m8+6tJJIZLZmKySxIxcAE4bc&#10;RwO3vV6KWx02I+HtJuPItbi0uDAMkbGKK6c5yrB/x5rooYFeyt1FaKduh87yXN/oHjAXGp2o861c&#10;F7eTGCu3oeowVNb1p4xXUZ0gnhEEcatHB5fDbSSVWQjlsA7fpXH6lPd6pd3Oq3UyyTyYDhm3O2AF&#10;JHHt/hVHTWQXsbMxCqc5XqD2NaezVtSnLotj1jUVk8P69utCt0thuB3JlWDADPQ4wSOa7C+8I6Jp&#10;fgq+urGXzdRtFaeR92NzNyf3fQLjJXHPFeSahqoSOdEnJd4yGYdG3YBBx9B+PvWvpM+k2VvPe6vf&#10;o7SbIjaoWkdkP3mbHGMZ71box5U4FQmn7sloWdItdQ1BtM0uyRri71CJrgu/yIsecDB6HGDmqOvL&#10;fabLJYOuLtZBEVOPXOR6gjofeuj8IfErSvDmh2UEth9ovbcPAJn+XZAzFiqkZyc0fEWSTXLeDxRb&#10;RBbS7lRYscMREOSeAfWlDCqSu9yZ8t9Ch4b0TVdZa+h8o79PCeYgZfMbeCcgd+nbtXUafY6Rox1K&#10;78Q6dIq208ccJdS4LtlgFUZzwM7uRXBabNqOiajPcaXO8aSxqJpEb34OfUc81Frnj/VdQ0mLQvN3&#10;JbS7kmydzBTlQc/3T09s1NXCpadTSjUjGV7HSaxDdajrkV/pkRSPUxGEMbDHnElWBH8J49BXnlzH&#10;qOltJp7SsstleBNqsT8xJ5GOuRWloXiE2kK298HEc1wj+cONpB+8MEe9V7rVRYa/LLYBZo4rp/La&#10;dAdwViVJXsR7HNXQglD3txV2nLmh1NLxEGfTY1urYW9zbEs8wJ3urgbUI6DBOR9a4e3urzTbmO5s&#10;pWhmjIZWU4I4yDmtjU/ENxqC/Z9QQM28YZRtGwHO0gf3c8HPTjsKg1Tw9qemRW17cW8iW14u6Fyv&#10;DY9KTeruZxv0KNzcPNbJl23bmYjdncWPJI7c12OneJ57jRrzTLqFbiVbUQQy52uI944P94JnIJ5A&#10;9qw7HwtqU+k3mv8Alb7KzwJG3AYZunHBPUdKsT6JfWfhCz8Qh1CXU8kCKM7xtzk9Oh6dan3UV71j&#10;3Dwiftuj3VtDcJAwTMccjbRuBIxuOBnvx61k+J7/AEPRblbazlUzRQqJdjf8tTktgLk8A4z6968p&#10;0z+0bLSRrdtOgCyeSyxP+/QnkFkx0OOCM12M3hLQ9Q06O80vVpLnUZEMkq+UzDeTn5mbbs9OScnm&#10;rk+f3CYq2pf8GaxJqOh3+iaTP5WppC6Wp+VDLGxyUYt1YZJU/Ud6qnStQsNE1S2RILi6kWOO5EQ8&#10;xYVRicsRyDkfexgV5Tua1Y9VkBIPYg966Twv4t1DwprceopGOmyeMqBvRuoI6Zx61MqUbWS1LjWl&#10;1NeK/tNI0y3XS5UubicM8vBWOMYGFbuXBznBxjFb2ka7p96i2l3LH55XIYZVCfTnv9a5+fUII/CV&#10;yrxReZfah50BTA2ptO/aOoXoK2vA+madDa3OpalNCLe6jFvtcbgsrsChZR1APXkHGT2rgrUISi3J&#10;alSpKTsjqTYQzspi4x/tZqzbWFxvCRxuT1AOTyKtrqHiXRETTLxbeF0X5THGjBl5KlXIJIx0ySat&#10;ReIdcm4kvZT34bB/IYryJQjF2bOVpJ2ZCdD1e4c+XayNn/YOP1GKcfC2rpGEdRHnnEjKgH/fRqhe&#10;3V0zZkuppMnIDMScfnVcKsyhpC3Xgjn86i8VsLQ2E8MvCx86/tYsjHMqtz+GaZLo+mxoXvNTiVl4&#10;JhjeT+gFZHkQ+YXPoMH296bNG8aksCQehFHOuwXXY3FPhdSM3VxNjssIXI9izZ/SnSXnhpyEjtbm&#10;Yjn55VQEe+FrlolfzAoUH056013YMGAyB264p8/ZC5vI6YahpEGfL0mIqSMmSV5MfgMVTuNcdVLW&#10;1lZoP4f3O/n/ALabqz1mRovnjyPVTg8+tV2a7MmYQQg6g459DTjUkncOdkc3izX4V2Wk6wA8jyo4&#10;0x6/dUVlSeI/EMz/AL/UpyRzzKR+gIFSX0TKDKwIyQMEYwev61h/vXlZkAyR0z6fWvTpz5lctSZL&#10;NNLct510Wm5+YhjVI20O/crFUY8B+SKmRTuDDkHhvb6VOLRpSUYDpx7VdwuU/LCFoo9sgY9sY/M1&#10;PENu7cpBB+v/ANajymRPu+YAeeMH9KWYiI7cEdzz/wDWovcRWu1huo/KlJz29jWZZMY5Db3Cj5eD&#10;nP51tH7My5VyzY5yCMVn3ttG0YnjJLrzgjgjvVwl0YDXRhPnGFHoam2PtzF2PU4pLKdJ1BbqB2PP&#10;5VYjEa7hnj8qHe4EJcMP3qHPfHFQMqS4aFWUdzWljaAY8lunJzmq+GQnbFg9Tt/pmhAf/9DjS1pe&#10;FrrBhmIX5I3WPAb1JABI+n5VFZyW1q5SIQtFKAH8sEyADjAxxuOfXtWRdRNPeKtyyrPIVYySSEIw&#10;UYywOTnjpn2q9HZSR3RhCouQJDNGAwC4BPAOAOp7148opLc1sW5C86CKUTLGchNvLnjgAjBwMc9c&#10;gVnaEty0yxRxJIsUqoTJ0Rj1PzEfj1xVpzLbXER6xOGCSkYIU7gNwBymeelbOpWUul6ZDfwSxBZu&#10;J1jw6ZzjBYncu7uOelTolbuOJ0VzdwahJJpdxCXUjagDKAy46E+/BAFZtvpyabbiyuCZLdHJiiKl&#10;jndnkrhiVzxxg4otoIzp4S0uAfNAAAyCrMM7Q2evBwx4rHuJ47JismYTjoXZpGz1BI+UHAzj16mu&#10;Tll8KLfcrzxRSXct5HfJErE+XsQqzr3BQdq2VkF3aGMvOVJGwOVO/rjGBnrjqcd6qzy6TcRg/LMg&#10;AIwpWQBexwenX/69QyXd/FOZop3KS/wS8FfTAAIxjgd+a0a5lqSZ2r2zWswhuHKSS4Z3ZSw9cKQS&#10;CPp0qjDqs/mRO0v2jymZhEFxyedw457cVq6pFeXEMCNGkUBfCAMZM+o6bs8+tQ2+kywt5DjeQclm&#10;ZY5IwB1AfBxXRFpQ97cDFudc1EnZCQIzjIdF+bHrwMjsexqzp093bO6p+7Wb75MZEQPUbsZJA/h6&#10;c1qXYsXnbTYE82RkIRivmsW5G0bT+p71gXc+uXi/aLxWYIgRgcAhUwMEdccD64rSnyyVkrCNv+zG&#10;vhDdNcCOMBUbIAIYHgc4Xv3NdNLp/heOxhhv7lpxD83JAQytnK/Lkle/HFecW+pXZdYh5eT8qtJy&#10;E3EEkA8e1WLmTTLaFFR3uJyDkrgRrkcgbvfnIFN0JXSuUp2JNXTQBfyX9sZWkKlo4wAFLj1Jwcem&#10;Bmufby3R5FhaN2/hJ+8SckjpThKkp2t+72quGycgjrj69639JsbSeK4u7lBJGoXbufYMMSCTgE8e&#10;uR0rZ/u17xC1ZnWdpdXsKMh+VyRuOWYEDqAMnP1qzc2c+kymAqHkOGjlZQSOA3TPynnmtNtUm0a2&#10;Fmvk3Hyk/ISwdAdwOMZIHc+lc1quqXdzqCXkAwIQAGTJUqPbsOvWop88pbaFOxHYzRQNGXYAEc5G&#10;XyR29s9+1btrJYX9hNaXUcaITlZMneZAp2vjP3V6Ed/Suft7JZ73zpcpCqG4bb1C56D6H9KyneNy&#10;QOATx7Ct3TUib2Ovtp/7NkmhsJvNBjDAngBsYyPTGac824Mu9YZZlUSPtbIIbIZSufmx1YdqwbcO&#10;ksgtiXRTwTwGGeMitzUbcv8AZ2S4MjPGGc5GMk9BxngcH3pqmr6gzQtNG0RLS51CW6mkMCksCwQv&#10;uO3AAy3OecnpWNbXUMKTLawop2gfMT90nnBz1HFNAggJhmkaSEsC+3qQOe/pVfWtVt71oRCiwx28&#10;flIoOWIznJx3NaNX0FokVr2RY70qu4lOrE9TjPFJABljIRj68/hUCaiWtBZyKHXzA445x0PP0pL1&#10;0LKYOeMfl0/Tiko2C5Zlmg2DYiqVGCepZvWo0uhEMhQD/tH+lZzCcrgnA9BVm00qe8BkQbYgcNLI&#10;cID6Z6k+wya0buJaGnbbtQ0O9tFUM1qRcq2ecA4I+mCabY6GLmNri/d7YEAxrtBd+7cEggY6EjBr&#10;f0N7HSr5EhJPm4SWU/3T2CjOBnucn6VBPFdWmpzwly5Rzkkn5u4Jz1JHrWalZtFPVXM77RHaobfT&#10;kESHhmzl2/3m4J+gwPY1VYeYi7uSvStY2dtHMfMOQfmRRxkHpTfscsr7YYs8/wAOWP5CnzCUepQ8&#10;+EWX2Xyl8zzN3md8Y6V3ugSaa1pbWl2XiILllU8uGztdM8ZUnkegrib/AEy4s2ImUqyjLLjkDGc1&#10;t+HbXTrjVIIL2UvCwKBlbCq5PGcjgY7UnqtDSPmVfEFnDDNHNbtvVhtYgY5XGCR2yP5Vkxr51rJE&#10;cnysSDH+z1H4gn8q9L8aaRpGm2trb2sytKWZJEL7mUYyCSvbPTNefwW5jlDx/Ng5z24/xoi9LEVI&#10;9UQadaSXO6aEBUTu7KFJ9geSfYCpr7TI7Rd73KSSnny1BJGexPQVZhsN85jimVMHKqAzEg8jhQeS&#10;PWthdD1lJVj/ALO8sN3kDDIH49TWcpJPVmkI3WiMbRYd92sNwMrLgA5HBz159s9afqmkvHeh7WFx&#10;BcfvIhjnBJGM47Hp7Yru7TwHeGVZbqYR7gGVYz91j2zz0rrrPwneW8MMa3M+1fldnIEZQc7Rv6D3&#10;FYSxUV8JoqLejPATC0blJBhh271YUZwpwAB2r6ObRdGbCXSwygY+VE39OmWOM/mait9H8NWM/wBo&#10;s9PQuOQ0hLAE+i9BS+ux6o6I5bVl8KPC7XS5rhS8EMkqjqyqWA/Kt2y8J63eYkgtJdp/iYeWpH+8&#10;2BXuH9o3O3yYSI0H8MYCgflzUJM0m5m6qMsWPT8+azeO/lR1RydrWpKx53B8PrhsfaryK2zyVQGZ&#10;h+Iwv61qW/gTw7Ad93JcXj9yzCNfyAJ/WumaVe7E/Qf41E0y9FTn3Of5YrGWKqPqdtPKaMd7sZa6&#10;ZodhzY2NvEQchim9/wDvp9xrVku55Rhy7KPXO3/Cs3dcYyBsHrwv6nFRFc8s4P5k1i5N/Ezpjhqc&#10;fhijQa6AGMqPoc4/LNQPdITg7m+mB+vP8qqnygf4m+uB/jQCAcKgJ98k/wCfwpXRrGjYl87+6g59&#10;ST/LFSbrgjIGweuAo/PipVW4gjDElWIyo4UKPU9Bn0qrsGcs65+pJ/z+NBUdf6uKysx/eOD9ST/L&#10;NMIiX+In6D/E/wBKU+WO7H6DH9f6U3cg6Ln6n/ACg0SfQXMY6KT9T/gKkVlHzlFx6YyT9M5/OoTK&#10;AMBVH4Z/nmpQ9y4xlz6Yzj9KQOL6i77l2LKrKPRQQBVqzSQTfaXwfK6ZIJLH7o6k9aqrazSHL/KB&#10;1ZzgD65qaZ0CeTAwRB1JPzN6k4Bxn0qo6Gc9VyRKZQISrOoI64yf5Ck/djqxP0H+J/pRtjH8X5D/&#10;ABxSgR44Dt+Q/wAaRtqNJiHRWP1I/oKN4HAQfiT/AEIpjSRR/wAI/wCBPj/Cqcmr6fEDvmgQjryG&#10;/Qk0WZEqkI/E/wAS/wCaR02r9AP59aUPOeFLfhn+lZJ8RWS8JMz8ciKNv6AU+DVBdoZIkmK9t2Fz&#10;9ATQ00rswljaEd5I0jFK3zOD9X4/VqTy8dWUfjn+WazPteTxHjnGWYDp9M077SxAxsHqcE/4VHMj&#10;CWbYdbS+5Glsjz/rB+AP/wBamYixyWP4Af1NUPNuZfkt4nkz3RSf5KcUGw1+d9sUDoo7yEJ7dSRR&#10;zHPLO6S2TZewg5Ebfif8BSMwUE7EA9Tn+pxVq20zyxmYxA8ZLSBv5E1e8myAxJPGcHkIjH+gFTzv&#10;sc0s9f2YfiYizMwyhH/AVHX6gVJ+/YE7pODjGGX/AArX8zTUPMkr57KigfqT/Ksy91nTbZjHHDJJ&#10;kckyhcfkvWnHmk7I5pZzWfwpIxbq8S2bYsTTSfxDIXb9TzzWdNq08eGMSIpPdiTj9Ksf21aQLiKz&#10;t92erGRj9TlsH8qzZ/EmpCRvIjgiA7pHGD+e0n9a7I0l1MZZriH9oqTa5qU0hhsFEpI+UxxliD9P&#10;mqYW3i27UHZcrnusZQfovFVJdc125GxrqRV7YYrwevTHFZj+bM+24kkl9SWJ/ma2UIroc8sZWl8U&#10;395sS6ZreAt3IkXGf3twi/mC+f0qqNOhViJtQtVDckAtIf8AxxD/ADrP8lADtU4qaKANkLn1+n1N&#10;MxdST3ZbWy0eMFnv3cA9I4GP5F2T+VK58OqBkXkxx0LRxjPvgOagMce0qT26njn8ada232iVUQK5&#10;HJPUD69aOa2rJ5i3byadNNi308uoALvLMxA/IJz6YrqYLlbWBUtbW3QHp8m/Ge+XLfnSQwWluqwQ&#10;ZcEZIXoT3J/oKu21idQY2+nKTIqk/KwOPXrXn1a7k9NhJtuyKkl3qh4SVV4z+7RU/ktVmvb2RfLn&#10;uXbGSf3jD9M0rXNjDdxW95cIm5wpLcsf72B0OK6WbSvD4lnSaeQNuCpEi7pGHcjoDuyCCM4FKMJS&#10;GoSaujkvLimyzckEEdj+J70uyOMBpGJDHACjOBUdlLfr4uOnW8ZW2jIdI5VzLIqjJDEcZ69sdq6H&#10;UoYnupL6MFIzIy+TgBo5AASpHA5zkexoqUpR3B0ZKPMzFijEq4wcdTnilMZCGONQC3GVyfwBHtRO&#10;8WwyOQfmwM/0HApysRH5gc7VHyjHX1rIyFa2EUYOQrnnDEnj36VnzXht490+AP4fcnnApZLmJJCo&#10;Yse5AwAKxdauLa5htjbLIuQ6yl+ACMEYz7Gt6VPmepUYt6mZNcvI7O6klz8uACcH0z296hZ5gPMM&#10;bNjuRxXWXumQjyovDTm4SaEPI38aMoy6nIyMDnp3rLfSTLoT6o12u/dGVhXHKNxntjacZx+NelGD&#10;cbxWiNnRnrpsYbGQZ2qVJxjtwfqajyGJLvzjknnNSvG/zhQMoBvbPQn0I71CVVwDweenfr3zQjG5&#10;ZtI1ubmKzEgjE7Khcj7oY4yfQD61d1TSLey1ifT45Q0MJ2iXIOc46kcZqm9uI4HnLbWK4UHk598m&#10;pr+7sbsxnToZTcXAYvbouEUgc7WAyQeuOwralQlUbcXsKVWMUotatnVzaDYw+Fme3jI1QMJ9nO5o&#10;AcMcdDt68cgc1xcUckgJjGWxyTzj/Paup1rxG2o2Wn2tlCf7WgVSJPNB2E44yCck4+6T3rmmuvMu&#10;fMeCNJH5bHRD34OcYpzw/JG8nr2LqzvO0V7vcgeMiLKfe7jIH9a7LwVoA1PUl+2kpa2w865O47dq&#10;8jpjr0/OsPwrPpep6hFBc20txcSysYxxHAI14L5BDMd3BAIwOeeldXd65ZeGTcaDHGksV1JbvNum&#10;IZfN6pvA/g3DGRjgk1i4yTtbU1jRbXMW9a1F9U1Sa9cgBzhF7JGnAAx0rmbyOS5sI9M1FLiPMhLS&#10;9E6l1CnkAEAYyBz9K27kaXIUGkXDTQ/MrbhhkIPTdjDBhyCMfSmwa7CJ5jrUy+RPBLasJPuvJFgg&#10;P3wUJwRz+IrjjSnzuL3R1ZbiFRq800n6nM6n4tv9MngGk3JMyFVkbhgVGQFfs/610FvdR3ytfs6O&#10;JN2ViGxNwOG2j+EZ7VkW+maOyNDpLq0Sukys33iNpIRzxgjODj610/hnQtJ/4R3V5bGSNpLeTz0V&#10;JDmMEAPEyk5wDkqw6jHPWtKmG/d+aOrOa0a81Ona3kZ9xcpb2/nO6Rr3B7H0zjrUK36Rxl94jQDJ&#10;bHAUDrknmueuLvT3XVbXU7eY21tbnyZ0VnCXXHU9B97AzWB4V1xBpl3pd3Zfb2Zf3YALPhzzyOmG&#10;xz71lDBtx5mePGltfqekaY1vrVnJe6ZeedPCPmtMbZGj/vqM5Ye4Hasp3txncCSw4CknPtmvMY31&#10;fw3rUV9NG+nTxyqcEEMgPUhTyRjNe5zaXdazr9zPDqFu1sIhIVgAAZSv3yOzA4J7dq3qYJJXiy/Y&#10;OWkUYz29udDvtYjaNHsEDeRIcbgeA2eP4iBisqy1mTTbiziklgurh2LlV2sFYYKcJjhs4weQe9UN&#10;FgP/AAmcukeLYmkt0RofJf5TIJPuOigANk4Ydh1HSjStMj8Laz9h1+y2yFj5cs2WSCQjMQm2nDKM&#10;qT+nStaeDXK01dlQhFKz3Oo165u4PG6CLSI5ftNiXSFwdp8xR5hXg85GPUGsfwxrnh02Mmna0t2+&#10;WMcq7VIiZeI2Vs7gyrkN69MV3ll4Tmj1/S77XtcxfvBujRSShwfmw7Ng7jg44z2rM+KGiaPomnw6&#10;vYWMdtcm48qTYCpkVlY5YDqQyg56811RwtoDlPTQ8sgvr2wnfU7SPzIrKRGeXYThidwzjsABn61r&#10;6V4rtI/FFzcWdkqWs1sY5El5CjBZgOD8hY8A8kYFYWneKle7s0vbGKaAxJaTomQ0y78h29WGPxAx&#10;XsXhu+0vwr4w1Hw7bxW5s7yaOALKGExR1AVU6hkXPIPJHNTCmr2kilJQScWcz4c0ZWs5dakBgltr&#10;Q3luvTzVG7Jzz8oxjH58V0Hi3xTaeIvCNnqOnSJBeWNxG2xflcoQAdh7L36Y4xU/iTw7fPeWy6Ra&#10;xx2phltYXRgBJkHcrcgBgwyB/EKyfDukaz4d8LRazcWkW+F3D7gHcW0i9XXttYfUAmupKGiZm73d&#10;jP03xdeXFt9n8S2qanbowWFggEgUDA/eJg5JwAK5e8sLWz8UG70SOf8As9EW6uQ5y0AdSWVj7NjG&#10;eTXax6vFf+Ak01JYjdEksoAX5Ectwe/ABHNVrDw9pHiXUvLOpxhbmONnEWQcJGoYHOAMMOvP4daq&#10;UYOWhF2ZWpW2jy6lLp2k3iS7o3vEuRkHYpDeVtA4bGS/UjHA612WtR2kngq31z7MttOk0cccyKAs&#10;8bqTuKgYJHrgcjpXnNtplxa+OoNDWWGYCZLcyRtuXc3J5AHbhh0616nq2k6gngSXQNMEup3enXRg&#10;2xDG35jhgnOdoxxXDU5U+XubRhzU3ZHL6Z4gR9NuE1SQSG43RWwcDO9UaQ4GP7wX863/ABNo+q3f&#10;hDRztne8uzIcAFyoIZgQo5Bxz+NeJ6/p2u6IsB1lJrN0y0CtgPk43YAYFc+uPau78a/ENtcs7BtN&#10;QxwRRIka79s0U0RBZ+OcFTtHrz6Vra0OVGSf8x5DqEUNvN5IZ3ljBRiwxyDxgdRjpg1dk1LWtUvH&#10;1SeV5rlETbMxG5RCRg59hVqK5nurw2aRNcT3c2OQTK5bG3nr17VLr3hXV/DyhtQiks0nJAWXjdjq&#10;AQecVaa2Ym+xLaapdava3736yTq8qXVw6kAbhnqOnzHHQdqvab4is9Su7y18YhmtLxxJ5sYAe2mU&#10;bQyAfw7flIxyAKg8MaNqWoSRWVjASl83zMWVVkiiYGQMc5AweO/pXtWtfAq0vdRnuNKv47G1kIMM&#10;RBlycZbkkYHoBms+WOo4Sa1R5tpGo/YtFWey8vUBb3RTbKpKtGXON69Rkcj04rN1200x/FZudJiV&#10;LNoY7h4ojuWNyOY+cfxDOKg1zwr4g8Gf6JduDBdMCHhO4HYeeCBhgO2fzr0DWdQ8PeHPB/2e2tXk&#10;utTQOk0igrGM4yGz95ccr6nnilTpxg2xNys4j7rUtG8UX4XVEWC0e3jghJIWRQgxvcDOecg46Dnt&#10;Vv4gXMWreBZpLd1eHTruCOPBDFeCpAPIIwyjjjio/DGnfDTW7Fo7+zlgubaFpJ5WmcjauMvxjnnO&#10;NtZM/iPS76S08L6fYJHo1pMJHjJ+e425JMrHH3gCQOua6vbLlcWCg9GzyC/mhu4raZQFdY/LkUH/&#10;AJ58K3rzXTWUraBpsSyJKt5PIk0ZkhIVQOmzdw38q991vwX8P9IR7iS1ZHn5WOElyOOiAcKD71ia&#10;rd6f4qt4vDVzE1ibdhJaI0iknYoALEZI9CM985rz5YmM2o2NZUUldy1OTg8f68FW2lEFwzhnlS4t&#10;0C46Z3Jgk17Lpvw8NnaC/W9ZpH/ejZEiEAjOA2CwH0INfO19bTWmsQTyKsjXMJXyRncp3Y28HOT6&#10;8V75pHjqcatcaHrokWDy0eCSKP5VVRkxlh1J4Ga58XyzjyxfQyT1vc3bvQLWxgF3DHJNeABiomLu&#10;4weockewNcjBc3uqXP8AxLLFor0SH94BkRPjG5mwNpB68dqrXOtXdzqVxcLEI5JVWP7TFM6MY1JI&#10;Xy9xC49efXiuXtIdf07Wxq1jeogjlMhiZXYPuGG3nJ3EjgmuLCSdKXvSug50nZu6MHUfFWo23iq5&#10;nubn7VcWsqRiUHMYMZ5IwOR2PGa6DWfH9paXv9raXaW09zeRiExElvLKY3MVXgiQ8DvgZroVvtDW&#10;S81S+0K1uLqUght25dqgAfKV4OevrXmWpL/aGsy6xeKN7YUIAqxqFGAFVQAOPrXt0sauW0GKUo3b&#10;Ofg8Ha7c30txBDFEGUT+V5ijbFITkgZJ2pg7upGOaXU/BGu6Dqq6U9nJN5jfI8HzCVcZyjY6c/hV&#10;17G2uP8AUkwHBUtGSGKnqPTBrWkvNQuUtYbu7mkW0IEW5yNvQdsc8UniGK6ON8S+Btc8LJbPq8Aj&#10;W7TejBiwQ5+45Axux2rrPC/ga9vvB9xqdvCJp9QuBZW64P4v04CnJz7Ve1HULnUE+zahPJPEnIVy&#10;Su7GAdvSutsPH8lhZLZ2VlHDHBb+RFtdhs9Tg5zk8+vvTWIXVBdXPGvG2n2+jahH4dtSkjaeDHNK&#10;hyGc4JGeOnOfQ8V2fgnxrZPa2PhrxNBFNb2sm63kkO0JnO7eTxtA/HNc3fWdpqUpaQkSEnLjGST3&#10;OetTqrx6B/wj8iQPEJzOs3ljzgSACoY544rRV9NGLmV9Tb1v4l3P2/b4btobayEQiAuIUkJY5LEE&#10;5GOeB09q4nT9D1KeC41i2i8y2gIZ3XA2sTnhfQe3QV2vhfxFqvhcC3tY4ryz3PI0M6LnzCMBg2M8&#10;elV4NcvrbVLy8aKL7Lfu7yWykgfNkcYAA44PGDTnXuNNHEWmjapq+iXOoQpvSzG+VmYA4HXaD1wO&#10;cDtXoXg/Sfh1/YtpqPiW7d7pLgtPApOBHkheMZPbOD0NYELCOx+wxx+XCc7grHLbjk7ueahjtbXa&#10;zRQoGXnJUZrP26QOSNa+0zQNO8azTrafb9JEzYiZmQqpwcg5BOOwP413mkeJvDht9U8Oa/bSPpQY&#10;yWIALFFH3V3c7W/SvOolyu4nIHUdqjIYDLcjvj/CsnVbYvaNbHXjWdGb4dSeEnt5YrqSczhgRsI3&#10;5Vi2fmwoAwRSy+I7e68I6PocETw3OmyEu21WVwQcke5J6YriNpYluRjofapI2iXmZtq9O9KVRtWF&#10;zs09R0jSVuTLd3Do8uQBGnU/RVr03wTdWGv6W3hu9lFhe2o22rxptdkYk9CBnHXBriHkgubBPLhl&#10;lwMFghPI/Edq465vbizdoY5I4yGzlY03j2yrEj+dY4WtJOxKlqdP4m8OW3gu7eW7t5pXfdsuy7BW&#10;LjOTxjPsMV55Bpn9rfbLlJgggiaTBBJbCk8nPfB5rpb/AMc+JtQ0mXQ7+7N3azAKQ6rlQpBBDHJy&#10;MetcrBdSWM7iE7gylGxyCp478c16nNzrQ0Tje5Y0uyutYkggLMIlUZbIJROhxux6cCrGs6NeeHbw&#10;QFne3dVmhkIwrhhwcZIyCcH3FamjW2t3Fpc32lPBb20cTxyLK+zIAyce/p6muh8G+KbwC28K3luu&#10;o294fK+yyjoGOQwY9D9Knl97yNLJQ8yLwz4j1K/txpd8TNHGWeN3LFk4GVU5+7jtXbRKFcZBUnoa&#10;4XTTbR+IpbS3haGFZZEiVjuZVORtYjuP/wBdd0kZRdu7cVPSvCzOHLV0Oae5JIsxIxk+o6A01pDA&#10;wiKgtnop/wAKlyzOFkG36f4UsihmBLAleCAMGvMuSPdVEOAAp6juars9tOMn5ug9BUJjcycMAe2e&#10;TSiBlyrYz6gHmmAx1RCrIg24we3NMLIDhTyTypwRVnypGXbjIP8AnpVaSNFXKNjHbGOnamhDAoXB&#10;VQDk9P8ACrQlKpjqeMe2Pwp9tEZW7YPGMUuyGAMJV47DHNDYEMsX2gNbyyZVxjPoe1cXPALcvHNw&#10;AcHaecj3rt41DnCENkVhazp4cfaCcdFIH6GurC1LPlY0zCWK3dAqMwUYxuPJpQzwthQS3TrnFQSN&#10;sQKpBK/3f/rinCNrhBKjBXPYtg89q9EosiQum4DJ74z+vpQ9pkMc8HsO5ql5E8ALMrYzjjgH8aak&#10;cO8mJWBByMZ60WArZ8qQoy9TxnqKtose4B8Z7Dk5oAi5fHzH14P1qbzIVBRkJdT94imBz13Etnci&#10;WPKo3bPf/Cr5xMmYx26elWJttwhRwCrdQe3vWbBI9tM1tIxHGF6YI/CtPiQEzpJtUJuJ75OMU+OW&#10;dWAlGffOfzqd1CEO53ccYPWoF3kcsq49WH50kB//0fObm/FxZR3EQiEpl+4oJduOr5JJ6DFNOrQs&#10;0oWFCgAcBBsdTjnLA8j+VcsXeFmaFuc9Rjtz1rq9E0+a2mS4keJmcHCl+VGBknac98Y6Hua82pTj&#10;FXZoWY9Tvb2IsoRoGADpuyxIBbac88Yz6etWtHvf7SWTS7yWTyZIyQYwEUlehPIAAPQnNaqwSm+C&#10;ReTK5VgnlsqthuCG5ZsjHG7+VcRc+XZXU0FsSqcoNrBvlPb0rGmlO6Q0zdgu7S1W7065meLCfuCu&#10;1wWzgk4JPTpg49Otek6dd+H9elTS445Lp12tFMpO8McCTCuPu8nJbp0HavFNVuI7u7W706EQptVH&#10;jJz90Y3dB17+9avhu9mttUjktm2hsBlY4+Q/K3XOeDWro6X6lqWtjT1uC30TVBbGORmifYRKODjo&#10;cKRuwO/epb27kudOk+yJE6Z4cbQyD1YDofQkjp0rr9X0Wy1ac6JYwx2Ets5cTXMzMZMjaEQnpnK5&#10;GK8hSGSEvbTiSLB2smNpOOoJ/wA9azVPms2Jky3moSuZ4WZlhcY+YDnnn5j14Jq9aW95eTi9vFb7&#10;OSocFlVnU9MDv07c+lWSlhoRe2khIuQU8xZcujg4IIwcdDwavvcx2uVkjRGU713BWZAy9AVOBgH5&#10;c9PSib6JCNm4g0+ziCWkn2ZkbcRL1iDZO3Kc7cHJ57VnXksk1pJPEzygowRoVzGWRSASSCx9AMY6&#10;1mRXqXKiV5fJCsVCx4BKtjOSeT0xk8VT0+6jsUuQZDtIAjBRWZwQQRuzhR9OtZ06Mr3Gco0pLtJL&#10;kyZ5LAfyqAszjIJq9qCeVP5jKI/MyQo7Y7EdjVDz3ByDzXrRd1dGfqMbCjLHmlgvLq1WRLeRkEo2&#10;sFJAP1x1pXYyn95z7jjpQtu7AKmCx/gz835US/vC9BiR3MZEwViBjLDkfnVu2t7m5t5o7VcSWytM&#10;TkLmPjI9/YVUTChlLEZKgj25J/IgV1emWSS6rYGzdHd1JlWZgqH+8rHgj5fxJ6VLaRcU2ZFrcNf2&#10;UtqwzIzby/8AdXGD+HtVBtMu4yJEXeh6OvzL784rsNY8JzaNdytY3EM0YLPsjcs6IDnBGMHH1qKP&#10;SLe9Z5LPUYoonOdjg5H0x1qFUS1Rr7NvRnGmWWFgy9T26Zp/n6gx2oNoPTjp+ddPc6I9rOBdzoqE&#10;ZV+X+UdMADv2AzWybfwwbOO3jM7zMcvNsKrk/wAP3uB9VNP2q6K4Ki+p57PayLceTdXAcDGWUlhg&#10;9cZx0+lTG0tIowyq784JYEAn0HStm8kghL28SbQDwWbcwHp8uF/TNZsjyTMmNzyE4XjqfQCq5m0Z&#10;ySRQaOTGQOBxjsKdb2tzdS+TbIXYcnHRR6k9APc8V0x0uCzVJtRm8w7ATEg2kOeqsx4GO+AT7VVe&#10;9LJ5NsoijzkIgwufXB5J92z7Yp3M7CwWtpY5W6fz5OyjPlA/oX/DC+5p8l3NcMoc5C8KAAMD0AHA&#10;HsMVUEUjHe3P6mrtvZXd04jtYnlY9Ailj+lK40iZbadBvZPKVcHLDb05GOK6HxPYSwT2+oMN0d1B&#10;G6soyMqMEZ9elJ/wi+twqsmoQtGrdnYbvxAJI/Guyl08an4UtdNfCTWrB0YnIPJUjP0x+VYzqxTT&#10;udEabaseYeXLPGpRCzg7cAZOG5GB7HIrVaDV7dcMkkbMMEKQpPttXnj3rRm0S+0pBdFf3eQu7oPm&#10;6H16iqyaf4lkYrb2k24nqinnPuO1V7RPVERi1ozNuJfLVYbqEtIu7PmZGQ3ryCa7Sy0p9b8JswWP&#10;7XahnhbYqbkTho2IxnHUE9MioLbwL4gaES3s0NluJO2VsP8AiFBNdlYaZBpWkHTnlF87yMXJVkQp&#10;IAHHJyTgcHHB5qJ1YpaM6aOHnN7HkUPmTidiB5TFZFwRkORjGO/HB9K6bSfDmsawTMsPl268ZfIT&#10;d2IHANd/aW2nWDA6baRQv/ewZJP++nzz9AKsziW5ObxmYekjf06/hWM8SvsnbTyyT1m7HIeH/C1o&#10;dQvLXWZVzaRpIEiO5ZEc+oI6HjGRXoIlsISPs1uSB0DnAH/AV5/Nq5LU3g0+7sNQQHartBORwBHJ&#10;gJ19G56V0eSCQiZx68n/AA/SuWvNyszuweBpx5oy1t8i7/aF02VhIQHqI1Cn8xz+tVG3ElpG59WO&#10;T/U00lyMSMAPT/6wpn7of3j+Q/xrn16npwpwj8CJN0Y6kt9OP8/lQJCeIkBP/fVRhmJ/doPwG4/r&#10;mlPmkfvGwPQn+g/wp27FvzHFpTw7gexP9B/hT2eEQrCm4/xNgAZbt+AqACMdyfoMUb1HRR+PP+A/&#10;ShEuFw3J0C8+/P8AgP0px87H9wfgo/pTh5xHdR/3yP6Uzyxn5mGfbn+X+NMLL+tSMoOrOM+3J/w/&#10;WlxGOzH8h/jSt5UYLPkD1JCj+tV2vrNW270znGBlj/Wk2TOrGPxMm3DPyqo/X+dPxPjuB6fdH5cC&#10;qpvmY7Ygx/3cKP6VLHa6lP8ANHCSOx2s3+ApcxxzzHDx3l+ovljOWZfzz/LNG2PuxP0H+Jpw07Ud&#10;378mMHpkonH480klpErZluYh7GTcfyTNLm8jlnndNfCm/wAB4MQ6rn/eb/DH86je4hQZ+UfgW/xp&#10;R/Zca5a43H/pnGx/9C21j32raRbt5R8+Q/3BtT8/vVUVKWxyzzub+GP4lybVobdSzuyAdwu3J9O2&#10;aw5fE6tkJA7+7SKB+m6sO81bTJZC7WMj46ebcED/AL5RF/nVaPWo1VvJsLWP6q7n83Y/yrshQ094&#10;55ZvX6WXyNaTxReAkRQxIvoxZj+mBUY1jWrjiI/hHFk/mc1XXVtTA3wNbxYGSUhjT8M7c0x9V1m5&#10;bFxqEwX03sFJ9OMCr9lFdDnlmNeW82XHi8YPhvKutrdygjA/HC1VfTNW+/d3Cxgk8zXSD9C+arHc&#10;zMLhw4HXPzH8zzk1CxixlVHthcn24NOyXQ55YmpL4pN/MvLpFsv7241G1U+q75CP++UI/Wo/J0aH&#10;PmXzuewhtzz9N7LVNlfOxQSx6AKcfj6kVv6dogZ/tM+Cy8gHPX/61TUqRgrsyciSzs9I3LLKt3Oe&#10;oWVljHtkAPW8s9uCBDZoMcDfIxP6bahNsQNrDryT0AqaKLYQPTvXn1KrlqyOdloTylAFhgUng4Td&#10;gD/eJqVL25QYV1QDuiqn/oIFVY9oyVbgn2/So2lRPlYgk9qyuw5mWpbm6lOyaV8epcnP0pmx5B1J&#10;HSqzzrjeOMfw/wD16UXE8ihdgXPPJo1E2XcMVKZPH8qiwARjnPTNVzKxO0bT7g9aoS3V3I7Wtgvm&#10;OuA7IN2zPbjvVQg5OyBJvYbqGoNEzQ27jzADubPC+3PesXcWUO3JI78VTldWUFssSeODRNFPCkZk&#10;DBZV3JnnI9fpXowpqKshpEjeTJlQcnk9cCqw2xu2/AJ/i6kVFI4QbMZ9cjkj1Pp9KarsG8tVL8nI&#10;/DNaWGSsjsMqMn1zUQSWLLtx6EHjipnS6EHnbGERON4+6W7gHpVUGUsGbJ5GAfSmDTRL5UspY4Dt&#10;nI+bjH+FP+yXEdo07I/lLgMwBxz05+vGajjmCyPArhpEzuUN0HfIFdFF4gm/s63huzHNYuv2a5hG&#10;QQqtuVyfvA4PBHcUnfobUqXPozmUQTOqx/OTxjkce5/rXW28EUAEMLKNpGe+WA/X6VNBp1nb2a3m&#10;mv8AabW4JAk43J32OD0Yfr1qaFba5uY7W7uFs45GKmWRgg3YzgZwCa4603J8qM5U5KXI1qUtcu4r&#10;XSpr6N1h2sFxgGRXJwCVPUY5GM8VdEH2Wz+12Gorcq2HSQsodeBxkEA8nPTPOMVD4h0gQxT2F+q+&#10;UFYh3zjZg4dfpXmUdjrFk0VtqiSwW1uiXM6qqgpCWUBwT1Jzge9dOHoU6kGnuaR6x5dTZfxna2ur&#10;XLaxpWGkieMx4U7SSSrLuAxyeo7Ve8Da9rUtxLqshSZocwrGy/KFOHAGORtI4Jrn/HN7pd9Kn2Us&#10;Xgfb5hwVKOMgAjqV6nHHWqHhW7NnfiBuEuMRvg4+YZ2N/T8a6lTXseaKsxOpKySPUksppfGVt4ju&#10;fN+yXmJDNEcL5uFHluP4QHByOh49a3LWwsItWl1Jovtq3LTzSIrBiHXKlTtyODjbjqDXGvcGwNxb&#10;SpcfYp1iWQRMVzKWIUe+7gY7jJ7V2N7Dp9hps2saKXtJLe23CCOMr+9DbGD7s5Yg5x2wDnvWE1zx&#10;TOuL54LQ5Wx8T2+m6egN+PKkvXiuLeSFZGRTuOQGAOBhcCtCHUrDWITdxRLaKMs6sw5RTjcgOOTn&#10;AUcZrndIstMuEuL3Wo0urOL/AEp7iUlZGdzwODk5PBHIBrm9ak1XUpJdRs7Qw2O0YthjCIflJA4J&#10;QkckDg4rR4aEtGTP3ktD0u40s6tvn8PIkUKSBQLggyNgbskdApwfWuG1y8uNYku/FOnvGWhtoRc2&#10;bDHlgDblRwGVSBjGeDzVLw5a32liDxHdfvNOO2CZJJOGjkO35QDkAZ4785FegyaLp/h3TL+xlUT2&#10;t2y3UErOFkmWRdpjJwTlM5zjHeiNNU9I6lwpqUdrHmGqeKdQ1TXIbu9tzaym28iTaGR3U5IY568Y&#10;xnj8Ku3Wna5on9jzTeSyT23mCNMKzR9/MB4LAEDPfHtXdWi6Pcy2+pXRY6ppyE/vZARcwsTtBJ+6&#10;6hiQAMY/CrtxayeKtIubm1tXtTBPHPaMVJVVZwkwB2gEH72PXpXfRfK1poQmrNyepwus6XdaZItl&#10;bJ9pe5CujR8gbx0IwTkdKxYX81yAhyrlMODuDqcEYxxzXteseJdGI07QreZprgBlfMWxY2/glyuS&#10;Pn75PfIrxPxlo114fv8A7Pc3Rd5V8xjgrveQksVOeVBByeOtYuCvYwlRXLzosTvexX0um3ESW9xC&#10;TmNhnA7HJ4/KrVt4ku/DV7b38SpK2SoRsbWUqQ2QPY1R0myuNb0jU9Ye6M99p8cXlx7S5aEcYx6D&#10;1xxima9YzWEdveSReVDc26zojMOQ5xlOSSOeR1FaQop3fYzlCzTWxL4W1M/2jMUnitWZgImljV8B&#10;sqeDgcDk8/QGrM9qbvxReaXbSo0cU0rExgHzCAWwOuFByDjpWt4C+Gt142tLnUYpfsUcDbY5GBff&#10;IOcduBxk89agvvCHiTw34y09Lx4Irm9kYhkYlGAHz7uBw4JGB16VpOHO+bqVCS5VBo5PSLXWb7Ub&#10;S00YMs4Z3tnzsABO5sk4G0EY9/xrX13Q/EMmqy3uo2pjlvGWRlj4VnU4wD0BABzn6ivbR4csoPEl&#10;v/ZMgtpIYftE+SQqeaSSiA9AcAfzqXXfF8Ftc6jp8sEu5Ih9lUIxWR2XIBOdpDAEfyolFqSfQ3UV&#10;yO5nXGj2cmoxWmjzRWSCNQIHBbecBi+/OfvEgcYOPTpxniHwwkd2bzxRHNYWqoQs8IEsMsp4B3IT&#10;jI4OQCa6Hwjr2j6hcB0d7O48vYN4YELjop6EZ4yOma62/sY7zRTouqX09tb3rg+VHHu8xVIyC2Dt&#10;JOKxjRSk6repk1GUkoKx4iuo6PdavaWWj2s66axBngdgXkfcQrAjoMFRjIHGKvPe+GrHW4k0G1nS&#10;4eeWC8Mh+VQW2oECnBAIz06ce9VVjs9E169tNGe4WOOJVcXChZNyuCeAOFyFOP51yl09zN4jkuLZ&#10;hE9zKZRt42Ann8hz61U6UZR1FKo7OJ3um+KW0m9v7Brl4VN5zblQ8MqykA5Ugkk9SOmM1b1i20mw&#10;vbq98HwCNb+IQPabsAOxPzKSflUNghc9R6VnfGTSrTS/Elpc6WjK9xbJMzjJUkYVSv5fyqn48u7H&#10;XdJ0LX7FIreZ4vs0scbZbzI8Z3KPu4OSCeoNTGlZWQud2XkYd38QtS1i3W2120tLyVNixXLx7ZYt&#10;rA8FcZzjkGvQH8Rx6JZRwWkMcOpeb9kndQdskLphXbJwTkg/UV4ymjmQMN+SATyMDNdF4b8N3mtw&#10;SXTTBoLchpF+YsQPXsOnXNbxahr0JTlKWhLql3Pb6/by31413DamNI5ckEooBOw4BwpJFXNO1a4u&#10;NUu7BrohNYnX55juABIw7FuQVwMHtTfGnh++0/R9NnuYjGiqyxtk4bzGLkbW5BGexPvXAM7yfvWb&#10;BjQLgDPy+ppe0vLmiS48r1PTvG06Q3FrHosrNZrB9mTLh2V4ySWG0nBbJPX+VcNrOp6xeW0VtfXN&#10;xJDAcokzFgrYwSM10eh6/Z2A08CzaVra5jlmcRqRsG7JO35ifmxz2r0zxVr+g65pmraVa24JWWGa&#10;0dI8JKRsLckDB6gis6ldp2aN4U4uLbdjx6z0y50GC18Q3KAzxTpKsDMMmPrkqOQe/sK7O68Vv4i1&#10;O38SWVstrdRTwsmXzxEu1wTxkN1+gx3qZPFum6DdtqOk6VIzSWghdrraUimY4ZsAcrj8+lYepeHN&#10;U8PNElpqFtKl1GZN1pJvABwfubflJzkdPrTjUT+JGc1bZnr0TXNl4Xu59Tv/APj6jkvEt8qCjRuH&#10;+XOSMrggelR2mpaf4WuorWTUzCl+o/cFFdFeRRudWfIReclWH0FeZaLFpVppcyXIkk1J5h+8fayi&#10;IDscnBJJznnpUcuJEIn2tknB4wMd+fauWrJOTKVblSVj0+Sz8ITxa7p97PayXCKUiMBEfy7Ay4VO&#10;M7uuMgn8q8+W2s9P02wu9BuZ7XWVQ/aWZUMY3IQyKq9cnoenrVVZQ0YjjUtgEt2wO3+RUSzIS2/I&#10;VR1HBqY1JLqTUrKWysZEmnXWmPZavo+I7i0KsyAkkujH5ySSCT6DjHStjTvEfiv+0Lm6muZ4jfMJ&#10;JQrBAzj0C8gY9MVW+V1VMlRnOMk9KATvdwT8vtjn2pupdamftHsjVnjinle6lctK3LeYcnk92OTU&#10;FwIXf5SjbeBz94n6VnwjaSUTJHJB7+/1qa2DefkYAUHG45GT61kQ2Tafa28+pwrFGiMXUhwNpU56&#10;7hgjHXNevS2Gizw3F8120xX5Y933nk7sQwyEzk57j1rzXRYJHvTISPkViOOMnj+tdftK/M3Qnv61&#10;x4itaXKJTsS3GhadqeiMP7RNnc+YN3yMcLnOUK55PTt3zTLH7V4e0uPTtEu/OeIu6Szp88RfAPln&#10;5iAe44o2vGuxDgdyeaYS6oeuB6/eNZxxk1HljoLna2EvLvXdS0WXR9Umt5/PYOz+URhV5A4IOc85&#10;GM1XksprvSbGwZox/Z8puVJTcGdmz91jgcYGDx7ZqwwIXI3Dj0z1pzvMgO0lugx6Y5qXi6vcbmy5&#10;d3EmrwPbXShUYneIxsMnoWZcM3p16VizaRpQ8uI2kOFPUqvU9/c1bjeVsKF9/qKa2TJkIAR6e1Z+&#10;2m92Jyb3LEkiNCkJJdeQBzx2HSqiWtnCrTrbxxyAH51UK/PB+bGakUkpvJA4/rTyJJGABIXGM9ua&#10;i7QrsrrHlVWIAHru4z+dSGQtMpU4bHfqanNvkbV5A984FKV3EAgY9e9K4iEGQFj5Spz2B5+tKGkS&#10;NpHC85ORnIFXtzlWRu4600lMbQ2M5oTAzA8bwSlmIJQ8jvx61x20s2GbPB5IArtLpR9mkQEsAhBC&#10;8E8VycifLuRC3qPQV34V6MoqLGApMbKWz2GB+dVt42BsnJOcY9K0QsYUOeMHp7VC4LRuysAFI4HG&#10;c+nFddx6lMhVBBOc9z+hpkkRCccDGSc9c9qu3ARo8ysGPA4ABFVMRBRliey8U0BGsUblfLI4OW71&#10;J5CNISWCr3/wpnlArtRvoR61C8DJ87EnPP8AkUwLCBQfmBwPfpUMkS4MqsCD2BqsCyZUHOeTUkcx&#10;QjzF4B5+lMLD1ikVd2Rg8jn/ABrSihLqFOceuKrCWJuVwTngnjir0lyQymNjgrgDFS2MpoAhwFzn&#10;gH6UjQHDzY6n9DT2mkUFm4A4PFTqSVICY3DHPpSbApCNlRSQBn1qKAPHNvB6HH51qNHuAD4wBg4r&#10;OyqTYU5xRcR02myO4khj4cfPnr7E4PWkudPcwYZpJZm6lI4sjP1A/nWZY3E0NyskWFzlctnAz64I&#10;q/eWOpXBDRXsvQltoC/1zj8a5Jrlne9iWQaf4FuNc8wG9EBQH/j4KKAR6lWP8qpeJfBceganp8EW&#10;oJcpcp++lZSIkfkAEgHhu2awL7T4rYktebieSNynn3AfrWTb3htbhZ2cuEcNsblWC885z/8AWr1a&#10;LbXus1g4rdHUnwnrc2tr4YvGSzaVPNDNgxsB93aRwehwPWtu20IeGb2e/wDE10YLi3hWS2kQbg02&#10;coFGMtgjkcY5zUGl+INOv9JGm+Jr4Ssj7rc+Xumtx6bjgOv+znPcelQeIbzT0sIdk8l8trOmHYsF&#10;2vu5RSeMYHbGfrVzdRtKR3xjT5bot6HDNcXFxrMsolnu2LyJtKbCzEnA7AknpXUBpCwPQ9MHn/8A&#10;XWVqtpdf2xZ+JtHmZ7XWplXeFJeIhQrIyAZPIyT3+taUscwaW3vRsliZlZc8bl6lfY9R7V42Ng3L&#10;2jd7nDWpuLuKGmBOT9zoBwSPxq2Wtbhfm3ZbggEdawpCQVaJieP89amtgGPluTk8jjv9K4eXqYmz&#10;5aoAinGzrk84q2XiZcbsMOTn0rBTKE4cnsT/APWpbWaNiySRK5zgZJDD8anlA3UngKKUwP8Aa9/p&#10;WVKV81uQeeoHB+lMjSSKTbtZGzn149qW6upCeUVuvX+npSsA6FITIdrMHHzDGAPpzVuUwuN7kB+6&#10;n/61ZCyTKPNUlQeopDJK7fOc5p2A0GEKjJBjJHpmh1jkXYSCvdSOoNRIvmyLnPTABzjNHzCQq7Dj&#10;j070LQRx93AYJDHIOU9+o7Gq6JH5eCxAz0xmuo1a2V7YTIQWXrgZyO/5VyhV0J2tz0x1r1aNTnjc&#10;tMs/vAhXcGB6dQMdaLYISXJCKe+SeRUCtGIlQ7iRzx3NTRSwyrhwwI4IJ/wxWwFl0hlxKu4g8Z2H&#10;AP17VA0YEvTc2cdTjHtTmk8uMrE5VWxxnP6VAZZACqBSeMEf1pICyVVZC8jZU/Lgn17VUbT7JrgO&#10;8I2nuGIH86j8w5PmpmRcDcOc1M9x5gVCFC9eBz9KrUCNtL07eR5AbPTLN/jUTafYx8PaKB368fiC&#10;c1cinRHOSAB92lcmQ7zk/wAvyo5mM//S594LO9jZ9OjWCA5y4Q7BgcY9Sfb9a464t5kl+0WuyQqw&#10;XMbFsHHRc/Nj0NdNG8tlcNHIoZDsXc4Y9c7NmMHABxjjnOe1aMkMssgiRWxHu4IPYgYc55H935sj&#10;1rx4e710NTkfI1jTy0xjfEhJBChlfIB446HAqDUbQwOgaM7nJJbII6DAz1/CunSK8eJ4om/dsNoJ&#10;yBsOewJyVzxXLXqzQB7K4b5YW3Rg5HJI5AGeo65reKb95CH/ANiSyQK9vMhJ4YMwUqw9uTj3xVe6&#10;shYypCJ95YB33KVYZ6Y9Rj8c1Gt/NukcymLdtYhDtyR9OOOv1rR1CWOAm1vGR2MZKPvEhTJ3BMjO&#10;Tu5pXmnZlWO58Ga/Zm6htdRVbm5UFYS8almyflQyMCeM5H5Zqbxskkd8PEUAYzQ8XZVA0QU4A27h&#10;zgEAkjPQ9q8igv57m+illk2sCq71AXaB9MYxXsOq+L3u4Psem2/2m0MeybB3AA5UqWPy9O9E4WaL&#10;i00UNd1PTdU0mLUjCkq+WsccjYUqenIOScEY9PSuVm0XUJpE+zKLmRz+9EZBI7qeg7HtWLZ6k+np&#10;9hLGSIZYJ8rc9BgsCB+Aqe81m+liaPIt4mHKRZGc/wB5icmiNFp6MltGta6PoNneRx67dvPcMQFt&#10;LQhueyySjhc+gzjuRXUS+H2uNAkuESOZbcTbfJUeZCq9pTjL9j0GMcjnNeSw3EllMlzbMY3Q7lI4&#10;NaVprd7btc3Ilw10rrKS2Cwc5b6Z9u1bSi+hUWupD4gims72TTJZEuBGwYSpyrDb8rKTzgg1zoDt&#10;wn6VoecqxfKifMCucZI//VUUE8ttKskLMjDoVOD+FbLRGTV2VgSuMHJq3C7ZYnuCCOmc8VIrmR/P&#10;lj+VeHI+Xd9Sc8k9ahEgX5vypPUaVh7O4iMIwIyckYGc/XrUtklqLhXmkaGPdyVGW/D3quXlmYHH&#10;B9uKlilkU52qSOnygn8KVuha3OoLees01r9qkgGAd/7tdo6Aso6DuBSaBqr6RNNfwRQuY1ICzZ5B&#10;PAXvkepqGbWNXuLb7GzGKNP4Bxj168nNUILeaV1KbRggbWONx6f5zWaho1I059bo1tX8U61roEMz&#10;LDCvSOIbR+J6msA28i5aRgvfJNdlq/hfU9Enjjk2qksYZnLDYpzgr0yT34HOao/ubRfl3SzDjdIu&#10;Nv8Auqen45P0q48qVokzbb97cy7bSWkUSz/uYzyCRlmHqq9cH1OB71dBWP8AdWKGNmG04YtIfYv2&#10;B9FAH1pYvPuJmYksT8zknrj1JzmrsMGHP2VmaRiMBV7nt3OPwobIUblFrSRgLWVQGYgqGAAJBwfT&#10;g/0rYm0Syt7RZPMjeZm2cHKhvbBHHvg1of2HrroZvs0hRQG+ZQv3ee/Pt613vhXw7pz2MV+I45Em&#10;G47kAUHv8zc8fWsqlWyuaU6fvWPNdO8PPqM3k2qCUg/MRuCgDqTxnFem6HokOnWvlSSzPgklY5XQ&#10;AnsNrYwPXvXUebpVipjgCsP7kS4GfckY/nVaTVpW4jjSP0J+Y/rx+lcdWu5dT0aOBm9UjKFgbli4&#10;hkYA4Ks7yAAepYkVMlraQkbpFVV6KpL8+oC/L+tOmkuJwPOYkdtxwPwHSocRL95ifoMfqa57no08&#10;AvtP7iS8WyuraW2MRcSKVzIcAZ7hV/xqlomqX1zpiW6sUMH7lwg2fd4ySMHn3NW492MxqMDuef1P&#10;FYit9j1poGkzHfL5hAGcSRjHsOR6VpF3TRUqFOnOMkvI2iqg5dh+HJ/w/WmbkzhU3H3P9Bil3IOF&#10;XP8AvH+gxTj5/rsH/fP6VB22A+cowcRj8F/Qc1FtiXuW+gx/P/CpI4o+Sz/Koydo/qf8KZuG7Eag&#10;+mRk/l0/Si4JdijqNsNRsZ7JEGZFIU/eIYcj9afo15LqGlwTzt84HlyAno6fKeB9KukSsMOdoPYn&#10;H6f/AFqxNNCWOsXmms2VnAuosccnhxz6delXvFoz+Gopd9DoMIOmT+n+NOB/uKP/AEI/rShgPuqP&#10;x5/+t+lIZHIIJ49OlYXR2crY5hKeHOB6E4/T/wCtTdqDqc/Qf1P+FMpVDMQqgknoByTRcOWy3FLK&#10;Purn3J/wxUjMIYPtNxIIIugbH3j6KByT9Kr3N5ZacD5+J7gdIVPyr/vsO/8Asj8SKwp9S13WJdyS&#10;rEFAX90ioEHpuAJH0BrSMdLyPExubQheFHV9zoBJZsoeW4eBD0doeT/uqz7j/wB84qAfZnG5hdSA&#10;EgBnWIMPUhFOPpmqNrYxWIZsmWQ/ekc5Y1N5+9v3jBAOnOSfwrGdVbRPDq5hWnvIsNFp8jbhYxbs&#10;feld5P0yKmFwYV2xpCgbg7Y15/ME1T3IuNjBiemADj68/wBKqTtGX3PIMkjuPyrLmkzidRvc1m1S&#10;YYjidlJ67MLj8gKqy3dzITvdmHqxJ5/E1CqA8sMc9ealaNuGiBx/PFLmI5mVHhnVQA5/AdqriIK+&#10;JOmOatzFoo/MmbYo65PHPpxya5K+vmvN0CNsj9CM5+p6CtqVNzAuXesqjG3sJN2ASW6qPp71gNiZ&#10;vMd+T65JJ96V7dogXXC4446n6YqdbaVYonmhZEkBKls/MoOCRnrzXoU4RgrIevQzzb+dMTuyp6YG&#10;cn09qnW1nRiuAgboW4zVyKZYc43MT0C447896ls4brUUm+zKX+zo0rFgcbU+9g/xEVo31BRb2EXR&#10;r8WQ1CSLEIfy9wI5brj1/IGoTZ5XfM5J6qM/1HStFJXutMn0+S5PmBfMgQ7tjsRtKjnCt0we/Suv&#10;sfC66pDDqaf6BE0WJIETYwlUHlUO4YPU85NFpWubRpcyvE8+jtDz93IGORwM/Wljhd5xbI3Xknj/&#10;AOvxXU+GtY8OaPq3k66sdxFcI6iRyrIuOSSOcE9hwa39S0zS/wC3HgsfLt7SfDRyH7i5UEcZ4BJH&#10;tUVW4w5yfZy6HM2emxWoDRpmQnG4k9Pb0rbiga4YQ/axZoVZnnKjEYVScgHjqACa8wtdYjj13Ubo&#10;X4aO2DNGhJCyY4KLnjbnocZrrtJ1u017TLmMbkjnU20hJG6Ld1I6ggg1yzoTUlKWw407STkaHhiT&#10;U9e0gX3k71R3QycYfbyGHvg+lSzTrFEZbhgsY4O5gq89M1Y8CGDTV1Dw1tZZLa8ZSruCxQqOQOOn&#10;ByBzWX4uk1nSYrHWbywgMMVyhJfC+duBUEhSQAM5JwKc8NzVLR2N54eNk09zatoPtpPkugCxGQEc&#10;5wMgDHXNSXFpbpFbysxVsDzzgttLjKEr23DpXH6drn2EvqFrNFHHE+PLK5WBmJV1wpwygglemelc&#10;drfiK31PVZwt49rDdyLDdSopCywrgo/lkkqQRjAOMdPeoYCTbTFGnBR13PYU0iy+3LHeXQFuyM6S&#10;rja+PTOec8YrH1tIL3w1DfJIbGJbgW05jJaXbuI3H03CvKLDU7y61a3t9Omd2TzI1kb5RIi8oGB7&#10;kAgnHenRaxM96ZVWfzpJT50CjcoQMMDOSflwMcVvSwLUldmLrQhdNHr+r6JqOgaTFc2Qa7tVAJmb&#10;HmYY8Bl4wD0z6YrjbLxvep4mjvDam2trlts3DIoUYG4LznaOT1ruLW+j1qyi1zxXcyxxT3Yso4Ii&#10;6RSEIRv4wclvwBFbqeFNL8X+G4tO0q4e3k0+6ciSVBu8wErIjYwefbrXTGhTU3CxtT5ox9qjz3w9&#10;p8fiK71K0muDZzAtJZiSPaJIyxILHtxjp61zuo6jqltqn2DW5TmJfLicgABF/h4HOPXvXouo6jNo&#10;FppuvarGtxPvFq0ZG1wilhLtx2HqcVxfiq6sdenurq3jKQsubYccBB8rH3PU/Wj3Gr21vYJxUZW6&#10;Mr2egt/ZUviG2vJbnD7JVKgRqrHAO4sTjnA4qfS9SNjeNZQRxvJd28satM21VOP4SeN57ZIrutS1&#10;iyk+DkUOmshlEcCOAOj7xuzgc8968vgt557ZGvoXMIKxPIUIiLsOxx+R9elKcEtW7jqQa9+C2Osl&#10;1i10vwVbLJB5casYZbRlAaSQHAbPVTnJ3DPI71L4cltZWvNJ8pXOoQlITKQrKRz2zyByQD2rjdEW&#10;11DVBeatqVvFJZ3cauLv7rwj5RtxnJ+Xnj6mul8UaUvh3UVUzg20g3QTDjeGHIBB68468ilVpK1o&#10;ilUbkpyR6FoGjT6dZxvPp8LzWUrpHMhBMiS9WB5OSDnBrzTSdLt7zWrhb1FuLC2nliLKSr/uyAA3&#10;H8Wc49qdpPifxdJo7WOl28jrb/vlkVDkhCAASOTwOxrz2z1G7TXG1K1mKzXE3TGVy7Y+ZB1AGc5p&#10;KhJXdzsjWpuUeeOh7Jda1pFqs3h7R7ByIAJ2lXACwbvlZh1YgH6455rnPE+i32oaVaXumR/a0W4M&#10;beWdxzIAox174H41xGvHV/D2vS+TcbflaDzIgQkqLlWADexPHbtWVb6/fW1h/Z9tI6wiZZSFZgGZ&#10;QfvY65Hf2p/VrzVWByzqRlO8+h63Yz+IdR0W58FX8K/b/KCobljuHyjIXI+U7Rx2NZl5plx4h8NN&#10;canEwk0WEpLcOTG2FIJQRgEMR/eOM+lZ1trt7r0ttDAwt7zToyyzyks7R4DBW7tgkqO+D2Fela3d&#10;+JNS+HN9HeyRSBdhBwVd4w/XGSOox+Fa8zjJcyG7NPlPNPB2i6triL4QljURXgW8aSaP7kQxllbO&#10;eW44/Ovd/D/wz8KeF8JcSefeyRusckpzgYwSiYwMZ9z718v2PiXxR4cvUjkmnhlhh8jY2FcQkiQK&#10;CQccjr6cV7/4F8aWl94suLGW4eVbpBJCXbcGZ8Eonb5dxGB6VpOVlZLchRurt7HGJqetaTZ6zZav&#10;AiS2wgMELgEO6yfJJznHt6g16H4c1rSNbEF/BcIi3UpknhkIJ8xkO5XXuvA2kHgAV418Q9I/svxX&#10;qEVlO1w7gEiQFCm8ZABJO4KuMHj9K8/gvb62sZLWKcwbZBwpKyA5wR9KqnTio6IzdR7LY+h/Hup6&#10;b4rew8NaDEouDIwkjChCMkAY6AjvXn/iXUfEmiy2lpDND9osYSxZdrlckrhXJOTgfMMDoOtee6Df&#10;S2niG3uQzM7N5ZLOQx8wbD8/JB569q9j8cabc6X4ai03TbFIWu7iWGZB+9mYx4YHzMZPOcY7Gqk4&#10;JpSRdNScW4s8DEl5cRrCz7lUuyKecFuWHtnGfSvb/h9Amp21vJdxLceTHysr4BjYFRgEHJU9BmvI&#10;Y7e48s3caEwwLscjHDN0GOvOPpX0l8KfDsVz4WsdTm/1s7yrGeMJGrk4x68HH1rOs0o6Dw8rS95m&#10;Jd6PHoXje385Ekt5ofNh8xcR7FIXaT32g8+1emat4w0XRPDzT3bopcP9niAZld15UIdoyp9enNfP&#10;/wAVb7VZfFEllegpZwM0Nmucrhcbm5OckkZJ+nauE0a3vdb1yy02RpC11MkIZyWwpbBxkngD0qqe&#10;sFzEzmua8TZ0/wAS3dr4oOo26wgSSSFQxKLtk5A3ZOB7HisnUNZ1fVbl7WeRpYw8kiwSHegz0C55&#10;AxwMGvpLWvhn4UaG58P6JOtpeyiMsJQJnKrlhtz8y7sHJHpXLa18MNJtxdHQL8y3ljDungmALNhN&#10;3ysMYyAeDRGUL3FKU3G19DzbRtH8SaLpll4r0ZT5kpZE8rLNGVYsUdSM4K59QRXbp4ltvFEQtvEq&#10;wRsyhYwgKeSwGNpUqcROcMxXOMVyGkeJNd021eDTpCtncbDICcN8rcFd3Q9s+ldrrWlW+nXp8Ra1&#10;ONUjZUhhtoyEk8sr8xZgR8wPcZBH5VpKrHa5MNz2nwPcWFhoNlZ24VJC2JI4lPlqTxkHGMNwQepz&#10;WJ8WPCVr4gtLTVrid7aOx8xpGjjLsVYAjgdMFetL4I8R6BPawwW+6Lz4fMkt23O8TwtgZ4zyoB96&#10;n8R+Ll1OCXTrBR5J4aTPLD2HGAa5q2IjTV7ibSd2eC+ArXw63im702+uGntp8wQtJujL7s4cjP3h&#10;x1rpvif4sOm30Ol2e8yWaNDJnIjZsLgkHhguTj0NZ0HhbTLS/gv7cZMcm7ypCSh7c9GH51qa4x8S&#10;WENnr1rDJdwFsXEakO6Ywu4/e4H1rjeJpyanJlfWPd5Tz6707xbqegJ4kadPscWZiYigkTB2hmVQ&#10;G5zxzT4NW8TeJ9Al083Mkptmw25z+9jIyVIxyQVUjmurj065fw9F4cvJne3iOdsIEW7uA/Utj8Kt&#10;2thZ29r9lhhVY8Y2549yc/zNOeOhFWgjFzXQ6TTvAem6R4bgfXUjtNRZWaSWQrKSScjG1t3AxxzX&#10;GeJr3RbbT7WwgsJp1trpLj7RKgbzwoberbcbQTgYPateeRmZOdwX7pO41EJGB2kHeeAAMY9c1g8Z&#10;K9+hf1jSyR1mqarofjXQYLjTbFtTkUqn2aLAntlyCeeCFGMAjjmuA1mwg8XeIdF0uz09NGhLGKRs&#10;DLOOcNs7gAgE85PJrotNnuNMZrmxdoppYzE2MYZScgkY6jse1Zs8MoKF22jPJ6nOev196I4y0roJ&#10;4i6skY2r/De+0TTVum1ON7mWWVEjUEhYoyRnI654zkDFN8O2mseGI5ns76IJcx7Gj2ZxkYG3JIzz&#10;6VstHuXaMFc/TIz196cwYkBYwR0AOARjp65/ClWxs56LYzVVp3iPW71CTTYrC/lW7S3XiOYBif8A&#10;x0DgfjXC6jpWmtdF2s4Y9wycAgZ+mcflXYT3AhTeS4IBcn1x6fjXHXMrTu7mQ5PJz3JNGGcruVyX&#10;Nyd5MSERwYitYhErD5ggGMHp+NWFZdgDADdx16Yqsq8lxuLDuMY/KprcoSXUnOO+R7nFdb1GyG4b&#10;fjZIvytt2YwD9PWpkjZI0aQkEYGMdh0oe2Ks3QHPSovIMhJJJxwCe3sKBCx7Udidx3dB0+godTuD&#10;ONwUcLnGM+nWiRUU7XAAU9+T9alRhKoBJIPfoc/SkIb5oX92OQe2c8fpVhlMTAgAjHQjr+dRKA2I&#10;yDhecZwTj1qxKpILqvtxyc0gKzKdrO2M464wKgIYDeDgN1x/Sriq0MW0nLHkZ5xUMol2gFdx9eKA&#10;K6gH96OQDyTUu1ivmsojBPX+tKo3Jydny5/XjNKzMcNncoFAHTeHFYW81wed7hfT7o5rebDHDYOO&#10;lUNMhWLT40DA7jngddxq+zAZO0An8voK8itK82yGSbdwBVRz1FS+UisvOeeewGKZEjFzsYDABx3B&#10;/lQ42uIg2cgk4rIQ5iARlSPT3pQit8xG7qce/rTJGwx+btx/k0h+XYqHkj6c0ASsYwdsYwAvToTU&#10;QclsleOmO9OJ8suxOSOCcUyOTzGZQueOCe1ILlhQAdqKAOKdiTcQx7cVXICtwMtUjb+BgdBzQMkd&#10;SWyCfwpqqDJhT068Uu2RmBzjHXHFRtKMkNkEHvQBMrBSXyOT2z1qBg6tuXBXJ56/pVXz0Dbd2QG5&#10;wetCybSQq57dfX1qkgEnOYpHzlQpwB16Vx6TIW689siuyXaIZECkMy9CM/lXIqVUrJsGSD147V3Y&#10;R6MqJE6ujFQMZPHfrUbCQqcpgeq9KBdtuOeem04/PPtU6kyKTnAHoeh+ldgyjMkjqzykn0GMVEkD&#10;NECwPJ45qy288gM+RxzxSQb3JWRQXxwcjqeKYFfyo92JMcdAak8sEBlOVHaphA4JXaQ2Dnofypvk&#10;ywRrkEnqe9AFT7P+8APP6UxgCocDg9Kuyq42zMANwz09Kj2Dy2wcnqAOc0XAiZY2QjAOBz9KVQ+R&#10;5hwOwXgn8aVI3YFSCM9KcyM52u3TtQBO3zKr5+9jqc/malLyLGWUg+gPOfeqqFEXyWG8HPbGDVuO&#10;MGEqAFXBx+WaQDbYGVA033gcccfiKju4dreauMp2x1qwjlo2eZ8gDjB5x6VLLIk6ou3jGRtHb3oA&#10;pESOjKV4HOcdDW7KI7y18hpHiSQAnYcE568kVhszEYzgMMEU6Cwt5kyYpCUbGFZQuPXBrGtFNJsT&#10;MS5tPD9nM0UvnMUOCEII6euP61FB4al1mUzeH7dxBFgvJO6qAeTxuIzjHauivotXjhVLFSichv3m&#10;5gPXGMY/OqcfieOw0R9LuftD3u5gGLoIlBORkLy2R1zXfgUp6ykHmY9n4RjM1y2pOHS1G4xwP88g&#10;Zwv3yNq5Jz0z7VveJdT07Vo7Bo7IW7wx7bnaQd5UYQDsSAAT9cVzkOtaxqErx2cAZcJ5whQD5FJI&#10;xk9c81avLW4jm87Dt8pOwqcg45yDyOOelehOlBtam1OrJJpHqXhzxJJ4c0qS9tMywRwrJJbS/Kxk&#10;c8PGRkICCM+uKUeJLLxfI+orEsMse1JEDbuSCQ2cDrjH4V4ZB4j1aztXsvMDxTIyFXUPuRvrzx29&#10;DXaeDvDOoX2l3fiLTbpYBb5UjG7lRuIcf3cHPQ15WIwkXFts6ZydZKEEdxNar5v7tcKfxxTPsmCJ&#10;HwQTyM85/pWrq1v/AGDFYwTXDXUt4hYfKAgKqCcFQAQSeKyrqYMRJBHgMB19a8WpTlDRnFUpODtI&#10;sNBHD90HI5AYd6khliDb2/dg8E+hNU47y4eAiZQNvTA/marMWfK8FWAPHr9KzsQbsqxK6uWO4D7w&#10;5qrKf3fmKTk9jx09jWRHG6/NnO47dvv7063eaJ/LY5UHIU/40uUCaSZV/eEA84IGP5VDLcpxkALn&#10;I9c0syRucs4VT0GKikhRzuRWbHAJNUhF1ZPNQCLDdwB7fWrTSrKiHkE5AyO4rEEaqNjAhuoI9asp&#10;HGeN7At0UngGk0BbaWB/kYgv05GBXMXtrJbMV2b1wTkdQO/5Zre+ykKFJxg8e3/1qmltGni2sckn&#10;j0+n41tRqckhpnANHJGV29xx3qSMujcj659avzDLMkQKgdAahc+aCWVSQcHHX6+9epcoR42YFvlD&#10;Z7egoLNEgRywJHB6ZqxFLu3LtBbb0NNuA6wjjHdRnIP0pIDObLEMePfNOjBkY4UH6cUkcfmZbPBP&#10;PHQ0KwtpQ6cjOMHp9asB0kRI8xOQOo/rVwuJYwJFIA6Y70xZolyJUB3HkqKXadxY52jH60ho/9Pi&#10;fsM7X9wIbglolSVTLhj5jZ6n049Kv6bDdWSg30ivuJDAc5BGODjrk+hHtUohvo7u/EFo9w8bRoTC&#10;yBPlXPzSOe2ew/Gsiay1y6ZxNfWmnpgkqs2Xx6EruY/TNcrop7o0bRq3GqadpwCXcnlbcYjAzIfo&#10;nUfjiuF1fWYb+48yCF41AxukYFm9OBwMfU1bj0fS4hulmmuCT0gj2Bv+BSc/+O11Vj4es30ibUjb&#10;29nGhK77gtO/Tk4+4o98cVppENZHmCJcXLYjQt9Bmtj/AIR/U4Lc3zgLgEhAdzYGMkgdOOeakttX&#10;srK8WSSNrxI2yFLeWrY+g6fhWzfeKtP1OaS4a3a0O8eXFER5ax+nQc+9TJvohxS6sxIYLR1M6vGr&#10;FlGHyT8w5IHTjvTNQmWBlgkm84J/ApymT7DgfSrFvc2B02SGRQZE3eX2JzjBz7Vy3fJGDnn60R1H&#10;LTYtS3CzYG0gjpUjTyuuwYIx1NV0KkgkA47etWNoaAbCd5OCPaqJK7EA07ymePz1GVBwfUen51bh&#10;sJnBbaFVRlixAwPpWhDbBY/Kt0Z3HLMen5dvapcrFKNyjaqTbz2csaq0wVkeTKlCmT8p/wBoHH5V&#10;ftNKukUXC7FUruDuemP6npWj9hubnf54kAAwM7cDPb/PNTf2XPPIungSsoP3A4ft12jHP41Dlc1j&#10;BIx2tomPlSu8jNyVByAx9x6irkPhy8l3yOBDHGu4lumCexGRjHrV290t7eSKztYmiKDJDgbyx7kA&#10;tgc9K0RoqwRrd3tziaXOFOH4+hJwfw9utS211KsuqKqWFnpxjuGmiu5XCssIyGA/3lJx69qgmtpd&#10;TvZY0iSHyxukYdyewHHbrV+10e3mkZkkkwB8r/6slsEkKowccda2LPw/bKGaO3muZZMMimQqqk92&#10;bjP4ZpXS1bC19DEXwjeku4li8pFBaTdwCei465/T3qS30CNHHmMs0nYYbywP7x6Fv0H1rcjt77W9&#10;RlsdXmbfExO1c8njbgH27kGu0s/B9tZQqXHfO+4b+hwPyFROvy6NhGnzv3TLgs4tU0ZrO8crdhj5&#10;c+Odw5U8fw44+nSqkPgMy5+2XjMeD8q9frkmu7A0y3PGZmHTaNo/76bn9KP7QuB8lqqxD/ZGW/M5&#10;P5YrldeXRno08vnPXlM2y8DaNZJ5t4C4YY/fMEH5DH6VrxnSbCMQ2ighfuiJAoH/AAJhn9KznDs3&#10;mTN8x7sct/U0wvGOACx9+B+QrN1ZPdnoU8tit39xdk1GUr5duqxA9wMv+Z/piuV0pWtLy60udiuG&#10;8+Peeqv1x36it/8Ae4+bEY/L/wCua5zVhFZXdtqq5bY3lydhsbv+dOEm7xfUurQhTtOC2N/fEvYs&#10;fyH+NOHnbd4XYOmen6nmkBdlzGAo/vDj/wAeNOkKMkas+dqkHHPJJPU8VkzsI/k6sS30/wAT/hTl&#10;ZidsSc+uMn9eKapHAjXn3+Y/4fpTZ5fKUG4bGei9z9FH/wCqmBIy55kcZHbOT+nH61zOt3duYFuL&#10;RZHltZFkVtp2/KfmH0xnvWqcTH9/uK9owcD/AIEep+nAp7b2UxhNqkY4Xt9TVwai7mNaDnFxQiam&#10;s0ImjEiowBGI2A598c0fbLRerOe52xOf6CsXRhIscthKcPbPsAJHCHlevtWwE7F1/PP8s05pJ2FR&#10;m5QTJBqloqmNFchiCS0bnp06KKiOpQlSN0gA6hY3H6Bad5ShSxfA7cHn6VRmuI4V3udoHf8Az1/C&#10;pik9jRy5Vdlr+0bVOu8f9s3/AMKy57xLrUrWeyR5ZbdsMFU4CPwwYkcEdfapYrS6v/ml3QQHrniR&#10;x6f7IregghtoxDbqEQdh/M+ppucYbbhGlOtZy0X4lndTSaQZ6Ul5PbaWA1988h6QKcN/wM/wj9fa&#10;sIwctjpxGJp0I81Rk8cRdGlZhHEn35GOFX/E+w5rEutcOxrfS8xowIaU8SP7L/dB9Op7+lUbm8vd&#10;YmRHGVX7ka/LGi+wzz9Tya07fTYYh5jsWkHc4wPp3rVuNNa7nyWOzWdf3Y6RMu2spJEEsisAeg4B&#10;P+A/Wt1YXEYXcFAHCjgUrSwwghzkj0NVN4uXB3bMe/6Cuac5T3PIbuTbVI2lunZe5H41lTzLuJhy&#10;WPHPP/1qkFgJ2LIH2qfwzU6Wv2fICYA9/wCfWpSSJuVbdZ3weCOhzwKsyQfMG3gc5wo5qSaSOKLb&#10;DIGJ42qM4PsP6mqZS7Yjy8Q56nO4/ljAo3FcsNdKoKbXcr0boPzNZ15rr2kQ2lQx6JjJPuTziqOq&#10;yCy2pHHIZDg+c4OwBuBjOAcnv0rK0uwmu7oxkjHLySkbljUZyxx+g79K6aWHTXNItQbdrEF3qF5f&#10;zee5G49BnAA9qgkmvAuVIUDjPXkUx3gF81pGxk3MwhkXIMo5w20dAccCqtjqkcUt9qcYgmh0wRyL&#10;DKeJmZgpG3qwyc59h613wh0SLVN3sycT5wJplDHBLYJ74GW6DJ6DvXQQ6odYaxtdTuPJgt82u/Cg&#10;p8xC8EH7xxyRXKXvi671HTNQ02ezjEl3Kkiso2CP5Tkds4yCmehrFFxe2mqG11FfLm3eVIzHJ5Hy&#10;5IOODiuqjRUtJlW5bNao7f7RBC0huQzRRSyQloTjcUJUYLD6HHXFS2fjfUvDznQNVt4/ssUu6RHD&#10;LIYpBkrnjg59K6tZfE95oRltbJXka/8APWVVBBdY/mIX3I4968/1WE+LPFMd9fK1ql8VUNckqgKK&#10;FI3AYxvGBjpmh0VCTjNbG6VlzQ6noVto3hzXluLDQ5JXmkVZrS4bcAgYcQueRwQecZOcg13Opr4o&#10;06GO2KW13OqiTMTFcOhGdwOMAjjrznpXDaWk/hOyjvCyNbSq0VxGULqJIX2qiMMAsSGweMCuh+Hv&#10;jLw7qOpXVxqASG/vJATI54GRgRAtwMAY96IRuvdCdo6M8z8W+VaaakN3CY0kuB5xUDMTZyQB78gc&#10;1t3GmNqNrFceD5vN065kSJ3mZi9vIrYBHOdrYA5zz0rQ+InhR01K48Q29wLiwuv3CwqS2yV02g8/&#10;LgsMDFeW6Prl34XsL2wFo8OqCeFg02QqCH58FSRznkcdDWUaMlCyepNNqN1JaGtNpHhrR7JL/Voi&#10;326xl8uNW3TRzq2AzLgAZOQD7V0Phew8Pabokuq/bTI1yqDyPLK7mUEbOMnLHgGvPNf1268UX9xq&#10;d7AI5HiG4xn5WPAAUY45yTya7PR9Z1GPRvPto1jikmgDL5LeUxiG1m3Y+XgAnHJJ6VrKk3CzCE4t&#10;2lsdIG1my1zU5LaFAgUs90IlZoZXQBFc8twV+mDXLeIfiLDrPhqXT3sPLurhwHYPuGAfmKr1GOdv&#10;OOTxXYw+LbyPwtrlzrGxYbgPHagghyZAQAPVV/E8V5Vca14VlhjimtmjubFNsFxa/dmZenmxvg8n&#10;uDn+VEU49DqqVI1FaOhi6TLpkcSRRwmeWR3dwxKhVCnYo7Hn5icdhV6y068Om299PJbQw6jvt/Mb&#10;bIY1GWZ2XDMoGMbuopkN1IbWfR0Edrb3pN2t1OGVgI1IZUKjJDdMfnVE66umSW1xooO4RNFIJYV2&#10;ux4JK5IOQcHp0z1NbJt7HHJRTtIn8Ptppsr2KQzLfqC9rLApk3beCp9FPXOOldBazahpFrHNfwsl&#10;rdqzeesRLqxIwXBwMHP49BU8XjjX9MurfU0iisy1m1qkUUAAVckghSeob5uT0rmbXxTq7R3janPL&#10;drdriRWbO5gPkJDZGFbBAFOMJ813oYV6VGrFRmr2PfdX8UaJqcFr4SSH7XLaskkZgYRo0gjYxquS&#10;DuBxkf8A6q5R2Gi3+m6/r96bm11MzzTRxq3lpcBQMYXkkdMEcEVg+D4X022ge8itoxePDLBLcoRJ&#10;G4PEqHr5Yxz2571u/EG0sNJmtvD8Tz3BtY0ni8vGGabcrZPQAnkYGTmp9ndu7OlVYqKSRzvia4ml&#10;0mOS3lGoaU/7iOWTIkgd/nwR1LDHv2z7ml21ti2020uYpzcNGsJJ5w7YKsuMjHcjPrS6N4K1ueSb&#10;SLmWGBMoxt52AdtrZADjIX3KnPqKw9T8KatoUtxeajts/sTRiFg+/wA0/wDTIkAsMnJPTrWcYQty&#10;JlVJOVpNHe6vq/hO51K58PXAFlHAUeydPlj3SKvmB9o+6Tg46nFaviHUI74t4ca7gaa9soVjiAMa&#10;/aEAZSz9ieMdOcA+teD6pMdUu31Gb5JpGBYIAqBVUABV/D1r1Dw94S0qa3sdfF42pwqHe7S3AEsJ&#10;dcZZSSxC98D3p1acYRVyqVWc20jnbDwbrE1xqVtdK6XVtbKyxkqkj3MnKLg9cgMeOuK9T8I+Vb+G&#10;baDxXI1msTzTr5zYdPJ+QhAQcEhuB+VeW6z4evrDWXmS5luw0YezmUNKHQZCZbPBUcexrl9Xk1aZ&#10;Ip9ZuHuJIx5aCRi3l4JOznuO9Uk5NTvoZuUYpwtqeiaJ4tis9bt9O0+5cwXVxIZXm+QoSSqYYnGC&#10;CGJOORjpXK654ilXUdShtJRLZ3rSSodoVg5YHOep2kYBz05rhbhMEqvIY7gParsJSe0FvcoVCnbH&#10;IB3649/etXGLk5GXtZW5TuL/AF268b6Zb2V5bob6JlWKVTt3bVPmM2e74B9MisvUvBeu6dGL2Kzd&#10;7bA+ZGV2GR1YKScfyqS28I+IIEttRO2GF3VonVslwuCSjKCM9ue9e0W2vyGFrO6tVlgMTY2nbMXA&#10;wMvyDuB544PSsvb0aelyJyberON+GOltomtWmqaxArW2pRS28ByG2SdRvB6ZCmoI/EurReCLrSIb&#10;Ge7FtLKJ7sgmOGIvlQCv8WT3PFdZaR+GvtziRb5bTyWijiEqkxs67ZBj+LPTcayWhSwfydDthBb/&#10;AMcF1K7Ryf8AXREwDnA49q56mIpN81xwq2jbqLpOg+HvFgS2s2a+1BYi081wWDkhVyVOQWVc4VcD&#10;pW/p2l6Z4VsopYZxc6vo+JoreT93v+0qoYE/3V5Ix3rMhS2tmEgtLa0eKXzoXtFdZFLAgqWJyRnk&#10;Dt2qS6uXupftNxIZpAdhZuTwOAS3PFYVMZGN1DUqpiLpKx22rah4Y8SaajX9tPFdrEyJJ8jFc8ge&#10;ZzkKcEcCvKfENxHq6HT5vJlJx51wIo1ldkOVYuApyBwfWtW9vUtYxBGxLPnGW7+v+FcvJct5pGwd&#10;MlThh9Mdc0UalSXvNmDk2c7BolnHqEckYkKQvG7KWGXAYE/N246V3HjfxTdeMYLaFbdbL7LK8oIk&#10;Lli/HIwOcd81iyPF8wgKFjywU4yQM9ugFVBIxm3REKp49sH3PSujnk9xqbWxU8qeW6nu7goXnxuC&#10;LtUYxnA6c9TWrYeZpkaraTyosDlowkjhUc8E4Bqu7AufJjBAB6dvU9T+dQxvKVEiHCjqSccd+aUm&#10;2JSZVv7Rb+WWS9k8xpWLOSo3ZPfcc4zV3RpRY+LtN1KW7jiS3KEyOhb5YgQMhF7jjNV5CqJ5gHAO&#10;P7w/M9ae7yyABht9R0UD8e1OE2gTPSrvxr5Wsarr2nwo89/iK3nJDeXCqgDHfk84wP6V56gSNnuX&#10;uJpppzmSQyNl8n5s9uelVxxkoA2BhRnjH/16kj+7kbQeuAT/AConJt3Q3Jlq6Nk7kwBxE3KpIwdh&#10;yeuFWqn2qJvliTI7sw54/HpUckzsfLABBI5I4ArvvBGjw3Fy+saqo/s7TyJHJH33/hT3OeTWe2rB&#10;O7Ols4p/DHhcQyKRqWqrvfsY4P4VOOhbvWVEJRtnXanGApyf8KnvryXV7+fVJG+aVvlAP3EH8P4C&#10;oIwx+b74Oc+o+ma8ytV55XIm7sTzWKeYx++Qc4K8fnWVcSvNLvA4BIbkZ49O/NXrs7tqsnKnOM88&#10;VlskYOCTnqQOf8P51CJEh8zfvA3LknB6A+wq3G7Rt5igHHG4ADg+xNAiQrksVPO0MMc+v5UySPEW&#10;AoZ/vHntnjH40MQxlmuWLZG0Hg4/L60+KAufkJOzB/xquzHJLggYzz2rV2T26xyTFlLrkBhjI9Pb&#10;1z6U9RpPcWJQhYlehzkUxyGYN1XrVCfVYEvodGUM9xckAKoyF3HqT2FWpkkjdrdgBsI5+b+L0A9j&#10;S5GtX1HyO3NYeUiDu+CB2H144pvKjaijAGVJ9v8AGlZY1by/NC4GcMMnFRllVsq5PrjnA7Y4qWhG&#10;Rq10fIRQRk8kZ7fTHSuXJcsI1I4/JavandWr3u0EJuOACecL3wfWs128qQyKAYwcls4HHc16lGHL&#10;FFItSJIOGPK9cHP601EEZHlsCepB/rT9Pv7UyeZcxi5hYHcnQ7Qcnaw5B44I/WtS5GjWerW6RytN&#10;YySIWwSZFR13EZAAYjpkHr2rTVaGkablsZKkIevA6nqKkVjncNvr0P5Vs6xp8tmyzLmWymY/Z7he&#10;UdR2P91h/EDyK5TVdSbT0hYD5nY5bHoKai3ohODT5TUuNyOflBLdCce3T2pUKxlU28kYBz39frU1&#10;tpV/MbaW6nhSO4tvtKOx4CcnB/2vlPHesjS9HfxNeny7y3SOEIG87duUnP3VGMk+hoUd7lqjJvlR&#10;e89w5ZxzjgkDNPjRmj+Q4P8AOoIFF3EZbZ/NEfLMBjCjjJHbIpXguVi+0x28txHG2D5akque7N0U&#10;fU0rdDPld7ErKGYIp98UwtEDtb/HNJuF388J3DkZznocVVk0m41K8WG3lWPaBtjd9itzhiD6jOea&#10;ErvUcYOT5UWI50P7thweuRVobGTaBk9AOlWP7HmjsWV1cXFtIYruLHMTcFGPfay9Ce9NtYDLPFDI&#10;5JyB9B1NRJ2TYpxcXZnaKDGI7faMRgZHpgU1fkcjBZxjAPQZ5yKshQCcHg9aj2LIdygEd9xx0rxW&#10;9bmQpVnjYnHJ9OaWCP592TwOw/lSwyRyoCF2s38PTj1pyKoXGSATwKVxCtl2J98c1Y275Qq4LL+P&#10;NRDI+7nJOM4zgVJjbNuQnAJyeAT6UmBGQ6yNvxk+3fNNCsJDnsRlfWms6vISzAsO/pntSQx7nyw+&#10;Yng9uBQgJNzEmQDqSBkY71WmkILfKwKj+HmrBlUpsz+ZqGWUriPg5P3RTQxhmmkbKqcqMkkZFVAL&#10;l23SDufbr6ip/PaLKBmTIBPANQrOCGOTkHOR71QAEjtpWUgByQMYzjn2pVW4684Zjgcdvw71W3nl&#10;h0459aAZMDy5GDc4Hp7j60xGhDH5Wd3YZxn1zxXNyQo8Z+bbnit22utRYF25XA5KjOa5aR5ZW/eR&#10;7NjHDYIPXt/+qurC9S4j5VjLeWSMD0xQQgLJCxBHByaiuSJIlUEDnpg5PHrUKGRV8pvu5PBA/wD1&#10;12jJZCTEEIBQDJqO2aHOIgd3bmh2IQxEBwRgAj1qrGPKJVyF9R3/ACpgaQvIpJCmPLYcYOefepBI&#10;oQEn7rc5Hb+tZrbDKZd+SfU8gfjTlmR1IORigCctH8+xyw6HPeqzO3mHCgkjg5xTC0ZJC9+9ODCM&#10;AKQSpxtx0+hpgKjsX2yAYHIpsYJ3b29//wBdSec7MRGo65J9aY8jPKMAJuyOBQA6LndIpyD1BPIp&#10;BlQckHPb6U+CJVJWU7flyN3rVfa4k2jDFjnHt6c0AMfG7DDaD3HpVyKUQxLsJPy9DzVTiRiNrcDn&#10;2+lWfIUlPKGB0OT3FADJl3nIIG05Aq7pcuLh4FY/OucH29KqCR9rFmAK/LnqcDtUMPkmdGmBwDz1&#10;xUTV4tAX9Yh075Yr+7eFiAdh3MpU9yo5rk5J9JtnKrbxXOOjBpU59SCa9Gk0PTJZBJPHvX1JIAH1&#10;znFcZf6pZxl9LttOhliDcMsrsWx244OPpU4WSl7qEVoNIubawOveYtuHyYlyUDAcnYT94g4wBmud&#10;uzdzSC5lkaVnX7zMSfbJzWhql3cardRDUJBbxxpsRdwYIB6BQMZ/Csq5bdEkYmcleCG+5x6YP9K9&#10;6E48vKNLW6Oxi1Hw7N4PXQ5oPKvvOUGZQHOc5z2OG6H0xitQXw8K6FdaAIZVnvoAzSRyBkxu4fC5&#10;4IUgjPI9K8laJ1G7GVJxu7ZrW06DVNRk8iySad9oU7AzlUz+OBXLKmu+h1xqPRJan0Z8LfE9pdaU&#10;uha68MiJKUh3DLqrgEEcHAJOOa7Txt4VsLe2+36ftiCEBogcA5PBX0+leaeHfBCRXtm1hKwIcNMW&#10;wX2lThlx02tww7Zz2rufF11etfpbXG8JCi4JXG44G5uetedjZRlHRE1YOK984kW6w7lk6SAEDnGf&#10;rVKZAp8s8MOV9Oa1pUkdWdJPujdgj3qGSffsDclhzx0rxjkKNsBIcA4z3J70SW8iN5hY9cYzV3Zb&#10;oGQEA4+Uc9fWq0oz1PTuTQASxTTqHHGzpnuPxqMxygFkAIPbPep4HhdDFnO0dM4/KqbwIGZFxtPr&#10;2P1piK+Vkk+YZyPxz6VctnRASUZ/wz/nimoFdQsynA7jsaAqxAyRNuHTH9M0MDQZopYw8J/Dkf0q&#10;GSUZIUHOPwBqt58gYMuOnIxwasyXZkAZk2EcNikBhX8O0hxld5/Igc/gax5BISskaknoScc1108H&#10;2pNoII+mD9a5+W2ePMdwCF/L8q9HD1OZWZaM4iPAkXIZeDyKcZmVCCBx90mq/KZRCxI43Zx+lSRq&#10;ZD5IYkcHjnn8a6bAR7kdvMmYgnqAOtNOZgVjGNvQnoQasTQDzV8tcLznPWoBEiOCWBYfw/44oQFN&#10;vMEnlyHpwRU6y/wyEZXtjNJdxo53RFifpgfnVdSAQcHgVQ0f/9Tx57yC3gWJB5rOoYsxJwzckket&#10;RRarfWyOLUpGkpw4CjJHpkjOKpXEccZjMLFw6At2w3cfhUGQMHGaxvcs6XS715ZvLfAxyMZ6/wAg&#10;KXXNQ1C4iXTkfNuDvZc5yw9fb9K5tJGjIYdqllup3JKExqw5VTgH64pWKTsikysh5FKvHNPYMuBn&#10;k9qkhSNiFMgQk9D6VVxJGlpEYnvUhkCgMpA3dM471s674Ze2ktp9PPnR3MfJVSP3i5yAPccj8aqW&#10;Vlp8YEkt2S+flWI5OegBPbnvXeXra9PpEdtMoezUq3yEDAX0J6kdxWE52d0bxhdWZw8Hhq7lTdKE&#10;jdyAgkkCN+C8k1Pc+HbuCJ7oAeXGwV2DZA3HbnJxnn0HTnpXVW3hfVtRH2izDNDKOCRycH3Of6Vr&#10;z+HNctibHUJI0hcbXZmVnEfoFBLH8B1qHW13KVPyMjTtK0VbKLUAFublj80RwsY9QdxJ4I68dafq&#10;Fne3rgOY7WAZZUhBKAgd3A+YjoMZ9K7jTfDcN7p1otmpiKArIudgbBzlsgng5rqrfwz8ghvpI3hy&#10;D5YDEBR/CMnH44rnlVSd7myp6WPCGsJUcFMhSoYs8gwT6nH+FdTYWmpmHcsMgUNjMcQUDP8AtyYJ&#10;z9cV7NZ6Zo1hIXsLaONz/GFy35nmp7rUYYnWBjulPKxjlsDv7D3OBUvEOWiRXsrbs8ZTwfrd/cxC&#10;8tmOW3NIWUDB9wvf/wDVW7f+F9FbdHIvm3AwNsLEJGf9p/8AOfSukudQuLiZo538uAL92BssxzyG&#10;fgYx/d49zVVLhLcEWUaQFurAAt6dTwOnYClKs+rOingp1Nlp5lHTfCcUUGblBFECcDPB9CWbkkjr&#10;n8q1THpVtCsEIMgXsnyr/wB9Hk/gKqOZpDvnYknu55/XmoyYl55f9B/j/Ksp1XI9CllsI/E7nNa5&#10;P/Zmr2mtWaCHP7l9mc89CWOeeozXV+VJNJvdsswzljkn+tZmqWj6jp0tscRqy5B6AEcg+pwaoeHN&#10;R+0WMckmfOgbYw919e/t0pyblBPsXShGjVcIrfY22aJThfnPqeB+n+NPYykckRj0+7+nU0xWlfJj&#10;UICeqjH6n/GkWNc5Zsnvj+pNZHeMIjU93/Qf4/yqUJOU3qAinvwv6nn9aCw+7AnP94jJ/Co3BY7p&#10;n+b3O40DF2RDl5AfZef1qteWsN9ayWmD8644GT/Mfyqbcg+6ufdv8BSM7sNpPHoOB+VCdncUocya&#10;Zn6NOt1p6C7c+bD+6cdTlOK0y0C8qhIHXeeP0x/OuU+0RaTrM0Tcx3SCQKOzjj8MirL3lvOc3EyY&#10;HIjB+UfX1P8AnFaThrfuc1Ca5eST1WhqvqEsgKWiqi93x8p+g7/XpUEZMeSn3m6sQCx/Gq32+0PW&#10;ZPzFAvLUnCyoSP8AaFTy+RrdF0yyn+M/nUZJPU5qt9qtzg+YvPTkVIs0B5aVFA68j+VOwXMq4DWu&#10;rw3IHyXA8l8f3uq1vExwj5sM36D/ABrG1aSCewkSORFC4YOWBAYcjJH06Cls0vNUiR8mGEgEv/G/&#10;sv8AdHvWjV4pyOWEmqkqdNXvqS3F3JLN9mtk86bGCqnAX/fI6Aegq9a6UkbLPdkSzL04+RP90f1q&#10;/b21vaRCG3QIo9O59Se5qbNYSqdIno0sMk+aerCp4raWVDKAFjX7zscKv1JqO4MFhEtxqDbA3KRg&#10;/vH+g7D3P4ZrkdQ1a81VltlxFGD8kKE7QT3929SaIUr6s4Mfm8KPuUtWbl5rkVr+50s/P3nYc/8A&#10;AAfu/U8/SsW1tZL1zPKSFY5LnlmPtn+dWNP0tUIe6Bc9Qp5/P1rc3YAVclj7dBTqVlH3YHyVfETq&#10;y5pu7CCK3to/LTge56+5zUEjyTholUD39PepXCovzZ9Tmqpm+XaAcnoa5NXqzmuTCCBUBkKkgHJ6&#10;1Gk0SR7iPyHQfWouFIBJJYZOBz9K2bnSYY4XaS64S3FxhQTkkj5cjOTg/nVKNyowctjLa/LYS3JZ&#10;c/xHp7A4xVeN4LiRoXlDOgyyKw+QH1A5q5anTpUitUkP2qdl8gN9xkyAcH1Gc/Tmnw+BUtNSUsI4&#10;ZGuXm+3Gb5ZYSpZkWLgnBIBOT04rpo4VzTY1TbM6RrW1i81SBGvVjnH6c1n/AGzUJrq3kuLa4FgQ&#10;sruqjDRk7cnvtz1x0FZFrNFr9zeR3l3Haw24kMbDPls65wvQcnHucdKzrLxf4n0O7s7TUNsEEUe+&#10;JHB2yQOeARnkHBI6H9K6sNg2neS1Lp00n756FqcrX2qvam7E9tqdgUIhh3G2aEZQAjsCfmI6H0ry&#10;C38W6noD3tihiuFuFa3nPXdtYjKEcj29c16K+qaL49jazadNLjhnaOziVPmdXAZi/wDCAMEAA15/&#10;qfga8s3tr/TZotQtJyoeS2+byTnB3LnPuDXXBQ5uSR1VIuylE9H8C6xY65bTaDqEaiZ0ZLZyBv8A&#10;KI5RWxnKHpj+ledaBeaN4X1u/wBH8VWX2yFj5EhyVK+W2VYd8HvivWvBHhv+ytQlstV0+M+QR5cz&#10;yDfknOI8Y+YZyeelcj8TLGwufF6XejzRSXSKqTwlQ3zqcLuDcEkHBGD0rKlh3Srykn7svwY5z5oK&#10;+6I/EuoaNpU8FtaWscWl6nFtniRS067T2MoyvBBH9K35fCfgjXNGivtEuYYZYHEhVpRG2wEeYJPM&#10;zggcgnIGPQ15V4stfEAW11bWyhSckRlAAFJ5KnB4YDHHasm008aoHBnjgEQUln/2mC8Dv19q7J00&#10;3eLMlW5U4tH0Z4H1u31bWpNFmQam6TPKtzHJ+6SMKFU4H8WAAQe54r2C98OWNzbQWkSIsUDqyxug&#10;kXA/hwTx9fXmvmLwd4jtPC2sC28MwG9lvUjiRJDty7EZ+deDyfQYAxmvVvEviLxoLO3s5Eh097lG&#10;aV4CZHj2sBsBOAD6nn2pyqwgrtmU5N6niXjzWPGEjXVvqFo1rp1rfN+7UYUSSZZNzDqSpJB96f4Y&#10;8PW+q6ZPp2sXdrbNuF0p3oZuVHBOR2zkc/nXpPiw6Z4jsJrJY7iSSadJRLMemxNq4CnryetYqaF4&#10;a0+yVNPsZPtvllfOllLqrkEFljHBPpnpXO8bT1VyeaKd7nf6ZceGdT0W48GC6+1CCIxyOVIwSePm&#10;wF3K2NvSuUt/CXhFtRMlwA6xRkXDytmOWXyxGXTJzwckf/qrH0/TYrSzis4oo0MLM28Z3uT0LZJy&#10;w6Z61eZZGXym4X+mP51xVMbZ2phKtrocrr+meE9OutWvJomaO8cLYiAlPLwOSIzwfxI/WuWl1fUZ&#10;dDk0PS1vHtYZBJKZDnGc7F2oMKMnPua9DktbR2DyojMowC6gnHoCelN05bTS7bUdOiGYNSC71JPy&#10;EZyRj1B6ZFVSxv8AOQp66nE6j4y1bxnZaXottZ+Ze2+VJTDGdiMAhMdlHc+prE1PwZ4ktdUtrLV0&#10;EE14FO+ZxhQSFzIwJ2446816LbaXY6Y4uNPjS22nIkVcMPoev61lalf/AG0rtZtqHo3c+re9dEMb&#10;zaRQKocfZ+FtWmurqyilFw9nHI2Ig0iNg4wjdMNjrjAxWNY2jGymvCkzXcE6FUVRtCng5YnI5PQA&#10;130NxKls0KFhExy6hsK2OgI7/jVLbJIWBwsZIJC8DI4BPbNbLENDcrlW38P399bLf38gSJY5Jo0c&#10;maSURHDJtU5Ud+nIzzgVzs9uJ5LdbaJt1ypfEYDDq24qqgbQMHg+nWuwht3hnS6t55EljIZWRmUg&#10;9sAVElpHGiw43LHyoJ6ZJJzzzyTV/Wbu7Emlobfizw5qGn6fp1zHpsotLWwTz5ZOFYliB/F1OV4/&#10;SsrT7lLSa01mxiWUGMrPDK7ZIHA+Y/dPoO3StvVdf1bXVjj1K5aWOAfIuAqr6njA49azA0R+Vfmz&#10;znoKida+iH7TW6O6n8bxBFtbexRrLCFobgmRiwbcTuB7nHr0rgLu2uvF/iMT6leiG3lcSTtJIq7V&#10;UnCpvyOAcKB+NSvHJwuM+nriofL5wcevQmsYPld0OVWUty34w8JaHpNxaW2i3DTjYxuWMiueTlcb&#10;Rgccfris/SfDcEaG9QTQ4z5ZWRkY++Rg4rUsdPFxmRyUQegwSfQV0iRurDYNqgYUk5P6+lY4jFy+&#10;FMzc7bBJKbnR1069iBEJVonQ7GVdgR1wOu/GWJPWsttNhurZLLUN89tFMJ0jkfgN0IBADYYdRmtl&#10;t2SDwSOvemfLHgAbQDgHOa4vb1OjE5t6sn1V7TVrO2sJdPtkis95TyowCAx4HOeAOPfrWH/YmkmJ&#10;0+yxguPmP3cccEDoCPWtJsyyGNGOX6ju1S5yuwAHGfpSdWb1bJbuVo5QkMdtkyLCgRPmyB7DGB9e&#10;lP6JlMByOT7+x7UHYgCsy5647A1JDsJDbssOBkcD1/E1DberC4lsgZt0yDzM4BB4xUs0ip8xRmHX&#10;7w59OBTJbyOEhppEjQHbliACewG7FRyGQktKSS3JC46f570We7JG/argvzBvAJwDgcEVBe3QggMs&#10;42E8Io9T0H+NMe6to5fIkuQj7SwQnHrg/jjgd6wrdZfEOsW2nRna1w4RXOSFB7kfhXRSo8zu9i4x&#10;bdim88885uZ9pAPP17dzSPFJErTZbdLyOgP+JrR1/Rj4cvo7HzfPEkQkBK7edxU98Hp61jSvIwBI&#10;w3YnkAD0Fd8VpoXODi+VkWwQEhMhunFSINg+c8erEY59TVK0lvJ551hjZ1iB3uQflx3OOAMc12Wo&#10;6Hbarpo1fR1MVnCkYuEDqZhIDh8J3DA8VqoNvlQ1Tdrs52JCmXBVlIONrZyPwqgs9rLKbcABx2Un&#10;A9s+v4163eeA4JtNiv8Aw0U2JCWMMu4O5QZJyeAcduOleYHxBoNvpR0+DTI2uw+4XTHBG1s5HU84&#10;I4xRyO17GnsbScZPYiRlB8uTkDoR1z+NXhucbCrbuMZAPHb0qxPaT2qxG9UBriJZwoO4qsmSufQk&#10;c4qkdwIUPuB/vdc+30rFqzszBjQA0hWVD8vbrn6U2UjbmNHBXjP+elXyjKuBk5HXZ1/HH61GI42k&#10;8shXI9/u/lQmIqWNhdapcx2tp88krBFB7seAK9a1dl0yzg8KWEg2W3N04/5aTNw5J9AflFN8G6dH&#10;o9nceKbpQDF+5tAeA0jAgtg/3R/Wsh51edpHk3s5OPl5x1/n+dc2KqWXKinoh0OIQScAAEevI/Km&#10;gNBIZTnkE9eufT0qRlj2+bnzCOducAk9jWdNOZJdhWRSPvHJwD7VwWMhd7STZYFGAGeSOvIHviop&#10;t4+RipJPt1+ppolEkwcEk53bv5ZqzI0gCnO7JwP8/wCFWBYilQZSXGEz6HP61XCbxwFUHn5h07jp&#10;UEkRVwGBzgNuLcAHpjHeojcMzLsOCevfgf40WAsfu5mXdJls7gQCRt6c4ro9ItLfWRJpst35N0hV&#10;7Yyf6tlC7WUehGAR7Vw2q6NeJqei39zcSJYXjbcq2wRnPUnPQ85zjoa6jxVd+H9AjtLIl5Z5QXzG&#10;AxwWIBJGAOnBHoa6oUWknvc64UJKLkyeLQhYeJludSto8QkQvdSH92rE5RlPGe4rZvRDr1mt3bWk&#10;qSwHKPHmSJ4x8rgsMYYEde4ry/w1b6zr3i7yZ55ZbbzPNZp2LRmBDuAIJx6cdsZrsI9Q/snU5hp2&#10;6OKZ5ACcqjLwrGMemGzjGa7p0IW1Whvf91yMoaH4BOo3M9/BNOb2OYuQyrs8vP3SxycY4454xiru&#10;uaXNpNnLc7oWYRlyFcZwDtJKNtbA9ga9Iu/FGr6XZQDwzYw6huGZEDFXX3ZB1B9exrwTxvqiXNtC&#10;dTi2SXji4O0FZIixPygnnaB82MdxRUw0JtNPYiUI21iUvDnh2w8Sa+zTXDiIuOIwCSwXJHzcgcdc&#10;Vo+NLbS9Kju7ezvDdhUC8qEO5+OOSCB6j0rkotTsNN1G3vfDk1xvVdxM+M7s9BjgjsfUV3ek6fL4&#10;w06/8T6hKWurTeqqIx5aqillVPTnPA6Dk1vKKtzSE4J+6jz+fVftywX2nwmJ4rbbelmB34YDKKMd&#10;Bz275qpNqhhtYFtAVMOXGTyYjgLz6g5ziudsrO41C5g0+1TfPO6xoOAdzHGMnpXdQ+BPEF/fLpzW&#10;2BaW6PIyumNrIzjByQxJB6elW1GO5PvSd0i74S8Vzx297pN9D5+nXbZdWOfKlf7kqnsd3Xsaqa5e&#10;x3McdlfgyNYxtIrSnK5Zh+7UKeV49sc9K1fDNjbalpS6BFZtcXbt5kTKRGR5gI3s3ICAgcHk9Ota&#10;WseB2NndPqt7HY3FsA5h273liXjchLKCN2eOuaI2lOyJlGVrnIaDrNhf6qtv4kjmuLJkaKG3gBJV&#10;z/qwoznAyccnGawJILrw9qI8yNo54WWQpIORhsgEHg9OfWvWvB/w6u7Q6T4utL6OUqXneHZ1CZAV&#10;SeMv0z261Pqtx4W8S2cereI5HaexjaGSKA+WSJWJiKFvvYPByMd6r2b53FbGqd4c3W5wOk69pyaz&#10;eCE/Zba9jKgbc+WWGSo64XcSvHO2pIvGGr6W/maMzQIQPMU8hweOR0IBNR+F9DtrS9t9d1dPN0+K&#10;4WKZWwSryZ8vcATkEfr2rpfEXhS2g0afU9IvjcLBKxaLbgx2zsi5LHqA+AAO3rg1k4wcrWBxmlzi&#10;ab4g8KXM8VzeWhtLgS/vYIOIJt3yllBPykH5sZA4rkmu4Y/Es2s2v7y1in/dq53K4XhQeo+bt6Uu&#10;n3nhpNOktL2we5vJNwV8kbDt+XGGwRuHI29M1UF7d6XBPpn2WOM3LgNkHzFUENswenIHOMijlSk2&#10;kLdK7LCeMNcXxFc61YyKt1qG9JgwBQrINu0j0A6emK7fw4LhpkFzjzI0JYg8Z6dfpXmNw1v9r34W&#10;KSVQfRSe/Tpk16H4LuDctPFMD5sQGW5IZewz/L1/CsMav3TaOeod2W4+Tn9aEmOw73GAOnc1A6FE&#10;5yc+nXn6VL5LoucHOBnn1/GvnjEm2J1Zuq5Hb/8AXSEbVCqOTTQrB8s3Y49vzqF4rlYgBIULAHlv&#10;6iiwE0dwhYBg2CSckkdPSrEdzHk7wcEnvz+VZ+5sqmd/XPH8j3pUkIYuygAAAA9ye1FkA6a5WZyI&#10;UQHPHGfxpgNwi/MxbOcY5x/k03zURxtcA57e/WlXAcHccrnD9CT9KYhvlbpFEY3N78Y/Pr9KfcqD&#10;tEoOc9Qce361UkCxshkZBtyc568/zqPzi/7yMFgDnocfnQBoyxxcSNwX4ycdB6VVWNCWAJ2gZJyC&#10;c/lRJidt/lcIOmcEE/U1Dbqr7oyMqfU4NMB6vCMoC3PPPGf/ANVRgAEnfkj05zTzuRgqR5U9S3P6&#10;0hiC5A3IRyf8/wBaYxsImkcjAzj6D8RXN3iSxyOpYFy+BnJ6dcH611MUaTgBUMm3HJPfvzXPzhhM&#10;yvz8xOSeQcmurCvVlRKE8YCZwQ+Buz/T/ClBmVcSjDdjjBx61ZZCWC7ww9jUbBXbBPOcAntx05ru&#10;uMj2BsF9209wO9RiCKVsg8LnHvVhGChgxHBpBIsbhgxHoABwR7dKAM+WIeZhRjnqO9TwxqCF6E55&#10;5p0xWQjZkcd6jX5HXnkDp1pgK0RQldozkYBPapwYnU8EFfpiqzlZXVVOWJOcf1pu5R8vIwOD396A&#10;Hny3c7WMQXoM5qSREddwJIHv+tZ/zOD8xz6k81PBLbohduJD2OcUwNGWE4jkQcsMEkDH/wBY1E6J&#10;GvOd3Xt1FKZ4pfKV+o4IHAGR70SiNwQD06D2+tIB7pJtDRsCG5Pc8/SoirjCk4A/iNWYVZo8JgEC&#10;lcspBflePoKQFPcVchTwOSe2ajO4A4bcfTGKtS/cXo3UEYqs8uANnK/dIxjj3pgdNDaWuq2MbXCG&#10;QgYIyRyOtRHTdNiYLHbR7QOMrn885JqLRLm4CvFEm8KQcbgvB7Dj2rLu28VPM7xMEjycKhXgflkm&#10;uHklzON7IlkGp+H3u9q2iQRAE4/5ZlvUc8E+nIrY0TTvDNno8mneIbONriYTGKeXJxLwEAEbElQO&#10;Tx1rjL8a7OgF/cSbVORuDqM/984zWZpbyjVrRpmZsyBRnk/NxwPxr18PdQ5b6mlJpPU9Z16XwzB4&#10;Hh8Pvem7khKtEsEez5h2bPIGCcknNZ8vi/UtL8NlrNRA92VgQsqhfJjQAKEwPXOe/wCNcTc3+nrP&#10;LEXcNuYEPj5cHHH/AOs1v6ZrfhG7jh0rxWsgSDmC7gPzJxgK64IYADj0rSnSa0eqZ3VKib5tmjH8&#10;M2uvatqEV7ZSPJJbqZpGLdhkAfjjFen3HxRuZNCePWYxcyu/lqOATxnI/ukYxnvnpWRbXXh/wpO3&#10;2HVFu4bsDiFd0pVSCNw+6m3HY880+7H9s25nsdP86xil3MqLn52HDHGWyQeO1bypc3MnsYOzUdSX&#10;S9ZttZ+URmCRRkpuD4HqSOlaqRxCR43Hz9QcV1WmeCbTUPDseqaRaJZ3T8vFjBdUG3n0JIzj864y&#10;4WSCRonBRoyVOQQQfTmvnMXhnTd0rIwqwUZWQhJbKEYcYPH/ANenxQ+afLZ8huf8iqpcrhz2q2jR&#10;MmU/1gwQxH6VxtGVxZYmjbzxEuSMHP09Ka/lTRjy1DHHBHHPersbedE3nktxjp0NZ6iK3kEed27o&#10;e/5UICuHKJujw4JwyEEY/GmpG20GJ+WySpA4I96sSQpHKULbi4zj1rPRniYoeo/yKaAsRqGHlblD&#10;dRnoR61Pu2xk5yT970I/xrL3kSfvACc8jtViSXzIhGRg+3HWnYC1FLEf909D7VVv/I2iYDsASOc9&#10;vzquYwUUHqOtPjJVdpAK9vcVcHyu6GmYUihWMzZB7gd/eoTKrH5cgMeAKu34hQjA2g9+SMVjsndm&#10;wOpIH8q9SL5lco2fOilC+aCdp545I+tUn8kswA+7n649eKhBeHCj5lPBJxUzJK+SjdByAcGnYZGS&#10;mzygh5xg1ReGSPk8knpVxZRuCjjAAyfWhxOxBBUkdzTQH//V8VuIY0Yxo3m85VgMDHfg/lWaxHWu&#10;ijspp7SS7jw4tiqvjqFPQkegxUn2W7aZYJA7mQAjdhQQemDjp71gmdDiYEFpPdNsjBx7KT+AxXWa&#10;f4O1CWxmvLuF4YYhu3Nj09NwOfapotMmjZzAGcx87lceWp75ckfp+dWvluG3XO4KyngbnAx6LuA/&#10;M1EpdiowXUnXQrSLT7aWMFXwxkaWBt2M8YPU8emBVa5kkjgWGK22hTndIicjt/Dkfma17E6RZwTC&#10;4Z8kDYvLOD6Y4UD14NRWaRXU3+jwyXFwzAqAu4/QAcfiaz5n1NLdinBfajBJ9ozbooUBVG1tvToo&#10;yAfXiug0/wATeJt++JVuAcjBiyucdcjnP0rqbLwXfvaSLNawRyscq7/eGeeeT07DAH1rcbwZ50Mc&#10;V3d4WPBIiQDp7nrn1wPpWE6tPqaxpy3RyUPibXzKEIjV5TykZKsTj3BGK1NNuvFUDNcWdvDEjj5m&#10;kZXf8SBn8M/4V2+n+HNJ0tGktYAA2N0spz06Dnj8hVia6sgOnmBf+AIMfqR+VYSqR2ijenSlLbUr&#10;WRvjHLPJsM0rchc8ZUAnGBycZ46VNcMLWLzbycQr23csfwHOfyrAm1m4uT5OmABDn5kBCH6fxN+e&#10;PeuPKy22uxLqWGW4GVYYJWRRzjHTOelSoc2sjb2Lja52t5qV08Sf2Yu2NiVeV/8AWdOy8hc++T7V&#10;lR2CB/tDgvIRgux6/Unr/nFWllKApAuM8Hufy6fpTXUkkzNgjt1P6VnzPY9Wlhow33FPlJ33n0HA&#10;/M0BpGH7tQo9R/iajLICPLXn/a5P5dKVldsGZsemev5ClY6rdxpCDl2ye4HP6mnKxJxCnP0yab+7&#10;TlV3H1bp+Q/xpxErr8x2r6Hgfl/9amA0gZzI2T/30f8AD9a5SBl0zxI8EYxFeKGAPOH7n06/zrrV&#10;SMDcxyPU8D8O5rm/E4LWKXcA2tauJBjgkdDz9DV0mr8r6nNi4vl9pHdanSlf4rl+ey5yf06VG0qZ&#10;G1d2PXgfkP8AGqFncJeWsdyvSRc/j3q1WbVnZnVTSlFSHl3I2k4HoOB+lMpKrTXKRN5SjfJ/dHb/&#10;AHj2pIvRFhmVFLMQAOpPAqi9zJMMWx2oerkckf7IP8zUZRpGElwdxHRf4V+g7n3NSH3q0rEOVzE1&#10;a3EduLyEYkt2EmepIH3snqeK1opY54kmQ5VxuH40siq6lGGQwwRWRo7mOOTT3+9bNtH+4eVrXePo&#10;cbXJV8n+ZsEA0gRCdoUH2AqUISNzHC+tRS3EMSttYIo+8zHHHuf6Csld7G8pJK7FMdsnLqjt7gYH&#10;496zrmRDJ9njgWWVhxGAP/HuyikgW81Iq0J8mHvKR8zf7g7fWt60s7eyj8q3XaD1PVmPqT3puah5&#10;sUKUqvkjOtNFiRhNehZHH3YwP3afQdz7mtsYAwAAB0AoHNaVnps90rTAERJ1YDJPso7n9PWsm5TZ&#10;1P2WGhd6IqRQyTv5cSlm9v5/Ss2/1eGwVotPC3M4yDKeY0P+wP4m9+g7ZqTVk1W4U2sPk2NqeCJJ&#10;490mP75DZP8Au4xVWHw6SVN1eQLEBz5bMxP5LwK6I01BXkfM4/N51bwpaL8TBWO61KTc2ZCTl2bn&#10;n1JPOa6K2trazXAGW/vYya14odJh/dGf5ei+XG3b6kU9V0sNuzcvj2RB+pNc9WcpadDwndmYzMV3&#10;DOPYYpoeUEbevvWiLmykQNBaGZexaYHn6Kv9a07FRcz7LeyhMnUAlnP6tislFdWTy62Oc8h5cPIB&#10;zxUiQsxyq7voOK1ptYWC8Wx328M7HCx7UDknjGGBNVBr0l4rGzv/ADol+VjExUAkfdwAORVOnpcF&#10;Hqcx4r8R6dpDPHEFN1Jbq3loRhX+6d3OQQQSRXKyan4x0O20jUpJmWO6i++4VlZsllVh/uBcdPzr&#10;grrSLyPV57CdZJJo2LfIrSl1bkE455HU16De/bdS8LI5tHfymVJnZdpQoRtbbgEg8gkDA9ea9ilQ&#10;hTcbK99zW0vigRada6tbarB4ou5cuTI0SMCcu3RY1Ax8wY4Xjkc1pXGuapqXiNxHavFqctuttZwy&#10;E4jYsd0pDcA7c9OAfU1X09dX8MfZfFepKklrBKB5KkNINwKhiOnB9SO3et3UotA8aa+JbK7ubi6h&#10;tN+YV2AmIlgd2Dt3A444H14rplG79zZHTaKfYoHwv44vreTTEtYIltZTKsO1YzvXqY84yHB5POT6&#10;UfEqPSNbsrG7tp0hvLErbTwkHeAVBORgH5D+HJql4V1zWvEWqLZT/aP7OhgKTbpcsmSSjI2FIYHG&#10;ACc4OeOlD4gabPYz2RupI5769HnbxgMY4gFQMB3bocjqvWtbPRnLzR1E06x8OwaJbRa7BJJNLIJN&#10;yloi8RyrbW5UhG745xXOSWctnr1xoOj6kVsbhokef+DyiA4Ztufuk84rbWG+1q10/wAPaXGk1ykJ&#10;mURt84WaQsFfPA29foa6sfD/AFHQLaPVNchU2wb97GkwVyTz8u5eT24zx0olSUU22U6rbTOwbw7b&#10;aTFaatrGrx3dlEu6NpAwO9xhnRQfmdh3OSPSuL127tbnxZb+JdJlTyY4Y8KysPu5yp3YIP0p/ifx&#10;DHrUtusEUVnDapsjQZZ9vTlu49BWHaWLTyLK4O3PGeNx9hzXm1Kr+JsJ1+kTrNV1W88Vwm1aOOO3&#10;K7XUKCWBGD8zD5f+AgGqFn4e0WwQLBbRs3fflsn33E/lQJbyJhCmIk9jz9c0kkM1wQ0rHHAGOAT/&#10;AI158685aJ2Rzym5bmpLPFblHndUMRBQIACCOhGORj8Kcb+Gdy8mZGf5iwzlifWqQs0gb5wcn2zz&#10;9e1OYxxnIUFj1wTWKfQi/QuPIh3Km9Q3HX9KqwoFA7Y44/zzQLhBw55A4A9PrVd7rkeSeM8nbTSY&#10;i+Tg/L8v6VFPliAM4z9Kp58whnOSeFx1JqwS56Mcjqc5z+VKwCtGyfPu5PA5z/Omyi2gTzXACL94&#10;sMkk+lRiSGKPzJSQo9erE9hnpWBfXzXUxlc/IDgKOQCPetaVJz9ARJd3s1ydzZSMfdUf561nEKMM&#10;wAB9TUTMGILbh9P/AK9RhlLMTknpzx+NehGKSsiy0DGynewJbgKOg9/SoAwQ7QvynrToY1wCDjJ4&#10;/wDr1NJBkkADBx3Oc+3GKoCKORipA5HoKYwAXn9PT3qzjZH5KOBk8juR9RTU5JBwcD/OaQEJYupV&#10;RwOlCeXHJ8/4DHBNRSSQRviZwGbJUZ7f0HHU1t2GkX+qrM1minyE3spYKxA/ug9arpdjUW9jLZpy&#10;7YbZkfj+FXrO0nuAFGViX7x7/T61r6R4PtPE1kZEuSs8gZYguQQynqOzHHbt1rrb/wAMX3hy2tnv&#10;igWU7MxnoQP4iQOSOpqKjfLeJdSlKCTZz6xk4DEbVHCKCMD0A9PenyeZu+RWx9MDH41y1npFlo+m&#10;t4zuLia4kkmaONQNoIZypLMSd2ACR+FbestpepeE7q4e4kgdzH5IIbDhjzkAdMA9etczw0nJKOqB&#10;4eSaTLwSV1VwSNw4yAd307VG0BALSnBPXpxj3qWx16w03wPZ2N4HubsIyW0W0q/LkK4YdF9Mjt3r&#10;RgaHWbF7eCCS11OaLcjtIGhDgjd6t379K0eAmpKPcdSio7SOLttbsZZJo0LxrChfe6ghkHJOMk8D&#10;nkVqaVcx6nbG7hSVImGMuhQHJ4Kn04rD8Q69bQyCa7t45L2INBctGu3C8gx5P3jkHJIOelUG+Iep&#10;yeHhpd7EDKFMauh2qIWx/CuPmXAINbSwD2S3H7Kndq51WqXVhplqbm4YohIRQi7nZuoAFbL2F/b2&#10;iXlxFcLGwBDSIVCnsDxwfrXm8H2rxBod7egrIulBJyzgneAcBf8AeA6juK73QvEN/ZW8FzrOnS/Z&#10;75mR0R28po2ABdYichs4479uamWB5Y+89Qp0OdPuc3qF3okOuWkV+Jpt8bqwWMS4R+MqGDYbI4wM&#10;1c0vU9MvLtdMtoZYU6InVggONo7lvqa1GSfQvGUFtJpZuobiGWNBkNuCtwwDd0I/iI61wmtWr3Oo&#10;XU+p20unErEbeSQGNtwXlhnGc4B/H1raFCDprmFJTSUZLRHtTfD/AEO7GoLqDiCIsm+d/vRvHwux&#10;+gIHbPUmvOfFsmn+Er68t/D6SXBkhT7POxyEWT7+CBnd6H0NbWi6vYweBEl8UXaqZTcQ26At87rk&#10;h8rnnd61zVj4mtbS1uhqz/b7a6trfc+5RKj7MMqA5B2Ht271vKCirJXOi/NaWxxNl4rmttH/ALKv&#10;ovtUYkBjMvLQj+IRnrk98nHtXd+E/D8viyX7VYOqW6OnmBz8wVjyQPbFebyQafdXUcZcpah8suQZ&#10;Pm6kNjB+nYV1ej38umeKYrDwtl3AHlZYYdiNzAtx8vtiqnBJcyRL1dpIji1TVTrV5pPh2YmGaQoW&#10;2rsIRiAxDAjBUV2U2ka34WFpqt+v+jjy5JZowvl5LY2kDAOO3AHpTfGE3hHQpFudPE1nqau0k1uA&#10;SqyOvBBIwVB9DjB4qSXUtd8f6c+g6Kha3s4Vd3lfE0p7DC/LtyP5V0SsrVUJQT9x7o9Mhv0vtdfV&#10;IHWG3tbIm9lHzK0rLu2IDwdqjJx64rwjStbjj1Oa70iwhtrHcBJEyl12FsMwL5IJBGQDgVC9n4l1&#10;mw+0Q2rQ2NliJreBsHAAWTpljknnr717R4e8FeHr+NrDVLE2sxRFjmjkOZCRuJ55yCBkMKyqcs7R&#10;R00G4e/PZFLxppWn3vhJPF9lD5c8CpuKk826Hyx8vT5RgjFeRhpnRWBXafmGAOVPvX0vLpdvHpEv&#10;hudxslhltQrHodgIYeg3N+or53n3adZSaRPaxCWFjHI7fNIGU44PG3GMY5zSxkIprlOHl5rybsZ9&#10;w5iiG4sW7Z6c+9aOhaS+t6rBZWpObhgpI5Ax1J+gzWaFS5ILtzjCqB6V6voFj/wjHh59bmyb7UVM&#10;VvgYKRfxPj37H6VxOSjG7M0izr09s86aRp5IsNMXyVxzlz95s9yTXPx7ICZIlZiFycjgegqaAxlt&#10;pJ3HJPTO716+1SLMjRFcls8ZJxn/AOvXlTm5NsiTuZ067hunxEV+bPQZ9CeTiqTTudyIuPl5Kg5B&#10;NTXU32lhCQNq9drHHt1qqWnL7UKgnBJUH+ftQkSPDbioPUg5GOoH61pW0Fv9uisruQWxmXKb/mwM&#10;ZBPcdufeue1JruSzupLYEylGCY6k47e9UY9T0karpmoXkbzlkIZFBPy98j1B6g9jXbh8JKrFzjrY&#10;uk4OajPqdFJFcWlw8EgPmbsMuSQo6fl6Yp3hG5h1q/1fR7qI+ZCo+yhBj7rbeT6kkGsLVb+2m1iX&#10;RNPcXBGPsxGW8tjj90rEncPT0PFVvA8Os+HfG1tpE37h5ZNk28YEio+4HccH7y9sZ6V6H9m+ztd3&#10;ui6DXPJtaLQ9D0Hw7NKkVn4qs5llWfIEr5iAwxZgo4K5KjqQc1yesHHi2MTabGI9PzBJFGuYmVic&#10;OysRkc7vSptX+KF1Al7plm63HlxywxS+WdrK7Dc/JyMAcfSuL0nxvdWUUs2pGO6F6wjmDf60qiBc&#10;hhjAKnA68jNXUg1dRV10PQpTguVN+p9SWfh6yWynktGMUlzGodVK+W+0ZCgH7uOgGeleafES2/se&#10;80woEjtUhkX96+3Llskg/Rh7VwfiDUtYfTRr+hX0k2nReVFMCdskbBsqHx3BA+ZSMj8awJvEereN&#10;LqK21zUEQ2kbGIyIBHtIBYHb9B1q0r07SMqtnNxReh8X63Z6za3MSlI4pVMKKOHU8Mu85POcentX&#10;rvj6x0HxR4T1HVbNIZbmyQPG6Y81ZIj+9VuPmGB9D2rV8I6d4POk/wBq6cT9lmAimMpIRPl2MQG6&#10;fMc5968F03w48viKSwF6pWMsVmgkGWzwAMkZz3xnirhLTmaJcNeSJiaPex63qgbU/JxHAVRCNikB&#10;g235RwSCwyBxmveNP8WeH/DXhyz0y1CG9iIbyEB2LvfDBnP3vlHLHrn8K8gk8M3Gh3g0yO7jvZ3Z&#10;kWC3UvnPAyxAO72Ga9s/sLSLc3C6jAYLiDMwYpuOJl2x/IueQQSAcAYBNOpBJK6JgzwPxdLo7+Kp&#10;r/wkWW0UpcDYpAhlAyyjHYMOO1YcnijXDdTagL6ZZrqJUlZSBuA4xx049OevrXs2iX/gPY+maLaR&#10;xTQPky3jAi4VcrIASQucE7VOAai8Y/DZb7Gp2F5psCpAuAoMHmBATv28jcQMcHBxRBc900KScUrM&#10;8n8Lajd6Rqg1GykaNU4+UFgeQQGUdVGM19aaR4r8L6jdQ7blLi8uUKxWpVS0eRl1LEcjjAyenrXi&#10;3gPwXoepwTQ6sUZQRtm8wxuMjP3QRkccHPtWZqvw71bwpPHqU9wLrS0H2jzoj5bKoblcMchiM4AJ&#10;zVRilJtrVFaqKV9z0T4o3WpeEbTT7nwqptbUu6T+XyquANiEHleM4xjPSvH9c8S6Xd3NlqVrayGU&#10;qFurafmMbcbfLbupHYjjivS5Nf8ACHi6xPhf7XNb+dcJ9nkd8kbc7Cxc5PuD0PT1ryPWvDWp2lr5&#10;ss0Mp3lDGHHmq0eQ3y8dx6ntUOopStsyuWUY3WqPW5rrw5d6PPJpwtTYzRK00MbbbiOWNWOUXAyU&#10;BzlsdMZrzvw3JFf6VqGimVvtF+8CRkuc/IxJwvcnp1wMjI71l+AtMvdU1W5t40Ywm1kFy6qC6Iw2&#10;5AOOdxAx6ZqaybUpfK/sOAyjTGafdjONxyc+vTp6Z96yheF43NKslUSlYwrW7uNIulvAqGWCYxeS&#10;/Ew4OT0/DPPNdF4m8YDxNcW009uYJ4VaNznIOSMcHnjGD611elC712e3Kb4rrTj9piikQeW7RKqu&#10;jHll3AdzjPatzxDodr4r1rRdQW1IhvoZxKLf5Ei8oljI0mOfoQO3Wh2crtbERT5Gos8ftvDmta9F&#10;Lc6RaPciyXM2xgdq8kEZIJzg8V6V4Zt5LXSYwzBpZTv2lSuMgDn6Vk2a2VvbSNoxn8tcR3Mm8lZM&#10;52EqAMA4OM12lqipahEUKwUDPT/PNebjqsrcr2OWrpoMlJKtG789cjPI9BimPO0H+u+9nAOCeP8A&#10;9VNETmXGC2Fxjr3qURiaVWZc47HI6V5RgP8AtMDhgvAZsAg9j69cUoYsZEkBwOB9AP8APNU2llil&#10;PlIOWJ59B71XkuZ2JLgAnufT8O1Pl7CNgNGQQI/lAB3ZxULOjW7HBUg/UEjp/Oqi3DIrRsSqt2HO&#10;MfWj7RJI+VJw3Hp049KXKBO0gaJWxgZ/ujJ/KhmLRsy7xgdew+tIyxlQ5Yux7r2H+fSr67xCVZeh&#10;AA6k/nQBlLBJwX54yOfX1qxHuTEbKmCD7gfyrT/dAYbCjHII5qr/AKPyRjPXn0pXuMhSObLfMpUD&#10;OMUwNFkE8Mx9OtTE/vDsJI4z9P8AClbCxYQZyeBQA6J2SMRFQGJz0OPrnNWfnc5bDnpn2qkql41D&#10;nHOeenHFTGXYDyABnp0NDQFlEjGFwQe2OBzXDXATz5S68Fzgde9dkZR8vU4HOa5W6jj850dssrt8&#10;uPXpn6j0rrwm7KRS+VmJCgEYwfp7U1Qxb5s9cfQg1MqBJFTjplqUCRoyzgeWGxkctnB/Su5jGmJh&#10;IxOM9etRMEBKsu09PSnEgS5JGD0IPWkng/eB5HHTgE9D7UDGMr4BL5X09Ka0CHDA8jn8KcGSRTvJ&#10;wOw705jEVZcY6cZpiKEyiGQupODzUbjP8VXbkI4ALZKnjA9Peq7sPMCOmCwBzTAc8O5FdAMnOcf/&#10;AF6rxQ+YxCAMe2emattFCq4Dbw3p/UU1Y3wyq+wgZAH6c9KaYFZVcOQCFYdj0rQCk5C/Nj06VUQs&#10;wCTcsc9v61NbjB/d5APGe3FAFqJnfDn5ccYq1IjMP4fmGeevFZx82OTCsASPqB65FXIDGAeu3Gct&#10;jr68VLAcI0ERCxucDkAHrnP4VSfay5UlcnoO1STSym53xZLZ55OM+9II3QDep3Z6exoAs6bJ5N8G&#10;Iwknyk9s9v1rrJo9+COQw49xWNpWh3uq3CxafC08q4Jxwi4Pc9B+NewJpejaFCj65KLm5Qf8e8XI&#10;B9Cf8cVyYik2+YfI2eH6l4Z8R63qA/su3mlhKquUyVB7k44Fbi+HpPAC/aJja3t7KQVRonlkiA9A&#10;Bt59cj8a7nUvFmqXcTWunoLKBfurEMEj3I/piuDfW9K0iVzqjGWRwylF+ZxuHXnoR7mtI1tFTirm&#10;lOSjK6POfEBv9Tv59QOneW0zBjlNoGAOg/hzj3rox8MtUutGXUNPjS5kdQ/kqWEuQfmGCAOPbr2q&#10;H+33lhkkSIBWBUEkhzuGBgD09a9D8KeIY5tPg0a+ik2WyFDcxnJ24xlgTkEE9Rke1eknWjFSa0R0&#10;UFCcnGb1PDLvQ9Qs7mOMW80Lv/yykUh0OcYPTg9jX1h8M/DreHtJcagc3lyQXyFI2AYVQRkY9a8n&#10;+Mb6i76TMZvtNvHE6gLjllx8xYE53Ajiqfw9v9bj0681OO9FvY2bRllnbCMzHG1CQew5ANdlOcZJ&#10;NdTKpBwdme/ahPNoCySRApEkysm37uyXgr+BFcX41t3t9T/tGZVKXiqykcgEAA/jTPFHiuPVLS0i&#10;0ki/RtzTeTIu1SMAAknr1xVvRtZsdR0iPTvFcDg2xYpIsgYhewOMdvr0rhxso1G6UnYyk+hxAEc8&#10;Xls+SOgxUTlkCtFyBwx/zzWvepbG9Y2AKw8hN+MnnrURjiL+UxyGHbivnpaOxk1YLNZAWQ/cf8s1&#10;VvrcRlmEeBjIOc8VNGrAeS+SiHPPr65qedVkRvJcgjnp19Rio6iKUMcVwi8qMdGP+NQSWzEklF3Y&#10;wcc5qxBAYyA3zLzx3pJJkW5McoKBu3ancZhoqtKQkZDKOh6cfWrjRp95h82O2avK4EnlTgjJxgel&#10;V5bvZKcj5BwMfzzTuIqyW6KQ7BtvQ44w341Ggjw8bHpyPUjvWjt8wiM5xjLHvj1pHi2rlBnbkgjB&#10;p3AxpoXIDwgErnAIzkHrisae33ISvBXt0rrEt1wWbGTyMdj3HpWVfxnzFMODkZ6V2Yer9kpGEsbw&#10;KJOgOeBz+NL5h3Bkxu6fWp5nUAoQAfrj8KpptMmFJBB9eK7CiysYZNs3GTwQR1qoQ6thwVwehrVu&#10;PMmj+RQqnjp3qituxUtIwfBwQOTQmB//1uH8GzwW+r/ZrniO6XyyD09gfr0rs/FGmujW6iESrbRh&#10;QTjdt3fIDnggd/61x2naQJbiKLTo2kuWYBdp4BznOT29Tivbn0631eELqysHT5XEbYyQeRnuM15t&#10;aaUuY9KnFuNjwVLmR7goYQ7k4AC7hn/ZUYH6V0umWesz3MZtowskh2qzru5x9CBj3r2WLRNHSRZV&#10;s4dyjglBn/P1roYlWOMZ2xJ74VRWDxd9Ei1Qtuzy+2+H27dPrd2TznbF0/En+grrdE0XT9MP/Esi&#10;kZmHzSP8xx7dMZ+lbFxqEEQJWMydgx4XP86x5dTup/kBwp/hUAD9K55VnLdndRwM5apW9ToJJ4Lf&#10;iZwD/dX5j+nH61mTaquf3Chf9o/M368D8q524u4oDiViz9o4+W/HsB7mszddX56GND/yzXnp/eYc&#10;n8MD60lF7nXHDUo6fE/wNe51VppCFfzXHUsTtX6nn8gCayT5k+2S7O8g529EGDxgd/qfyFSRWsNs&#10;ixjgLnAXnqeeegqdGbP7lcH2+Y0bbHVGktL/AHdBUWQRhABEnYY2j8u9Yev26vZGWANJLCwdMYHK&#10;nnrycjIrcK4O6ZufQcmmsc8Rrg9ieTkdP84ojKzuXUpqUHArWN3Jf2UdyhCo4zxwv596sZjXqS/0&#10;4H+Nc1pObPUrnSZvkTcZYt3Xax6AexyPwroy6L/q1yfVv8P/ANdXONmRhp88PMkBkcHYNq+3H5mm&#10;bUX7zZPov+JprO0nLnJ/z2pyqqnMn5f41m2dFhwdySIgF+nUfiajLKpzne3qen/16V5Cw2jAX0FR&#10;VJSiKWZjljk010WRDGwyGBB+hpelGaa0KaurHL+Hna1kudHk5+zvlD/smulkkjiTfKwVfU1yeszr&#10;Y6rBqFvgkDy5fTnlcn+laZtXkcTyTuzgHaRgKM/3RiuipG9p9zz8LUcE6Pb8i3JNPPwmYk9f4yP/&#10;AGX+dIiLGu1Bgf561WNtNj/j4kz9F/wpPJuf4bg/io/+tUWXc6G3uy4TTd1VPKvP+e4/FB/jThDf&#10;EFzLGF9ShGf/AB7miwnLyLPLcKMn0FY90y2Gqw3JwVnBicdt38JPrVmSa9jiOHhAH3mIYce5zVAx&#10;ahq6GKAIqA8zMCF4P/LNeuRjr/Kriray2OWvJz9yC94vT35aRY0BlmYcRr1x79lH61ZtdJZm8/Uy&#10;JGBysYH7tP8AE/X9a0bOygsoykQ5P3mPLMfUmrlYTq9IHdRwu06ur/AKcqszBVBJY4AHJJqRI8xt&#10;PKyxQp9+R+FX/E+gHJrmNQ8RCQta6QGjjAIeYjEjg9h2UfTn1PalTpORnjszpYZW3l2NjUNTtNJ+&#10;Q7Lm56eUD8iH/bI6kf3R+Jrm2u9R1iYPdN5j9lX7oHoOAAKZZ2JuSsiDAI+/jH5DvXQxRxWyBYgO&#10;Tg47mtJTjT0jufH4vHVa8r1GQWumw25WWYB5PbgLj0/xrU85GXGzGe3vVYCSVlDKeOetXg0ewGNd&#10;xJOSDxXLKTbuzhbuQR7mmVIxtYkBR3OeMUaraNIJdIvW8hpsRFyeF8wcHt+NTai6aGkGo3bL5ZZH&#10;UhgP4hx61x+reH5b6/vL+c3d1ftKJYiF/dtARuChjgHA4yDj2row9DnabOmlS6vdG1q2pWug6nDp&#10;MVukKoEjcxAKhYjIK468d+taqyOsgcN838JXqPpjFfPWo6jeSQx4JHlbgRk8DdlfrtJPWuvsPE2t&#10;pozX0saly+IpZTt3A5zhRjdjtiuyvgvhlDcirLmlzI9Hn8G6fq2pyeLJL2K8s7plYQGTyihIGAXz&#10;g7fQEGvI9Kk1bRJtQ8uEm4LBPIbOV5OH/wBrGe3rmi31WG7g07R/EBMNhZiQeZAoLFpDnLjBz6A4&#10;zXo8WqReJtNU6XoryXtn5cMFzJIcMsfKhvuhm2jlfSvVlTg0420G1KUUkXvAehaHqcbahdwXUV9D&#10;5aSNNKQwLE4KbcHYScc8/wBev8W+JNK0a0srO9MvnmRiBF99EUlSeeobjIPX8K8ls9ct7O11G21K&#10;WbT9aILQPCMINhyUZRnbkjAyPSuBtrbWdfaSHZJdyWsTytvO5o13AuRkjnPbnvxU09FZobk9Ej2L&#10;xz4u8Oa94Xa9t4jFPJO0AiPDlNpGZAOBzyM5PpXA/D6ebRPGdkkUgmWRzHv/AIXR1IPfoeKl8QeH&#10;bZnkttIkluI5rWPUrXchDuB8sqAcfMB83TtiuW06TW/D+tW97BaS+ZaKCoClgAAckkAjoTn0rXnT&#10;tJEyvezOh1a3XQfFd9aASLGkjeWsRIOGIaMcEZ4OKxfEQuytvqEsLqd5VXZlYsTztOCTnv8AnXb6&#10;fZw+N5/7XVZGuSVWZA4LHHRiuM7BwC3AAp3iePSmmW2tpDcSRcM0bbYExwVQDlv97I9vWsKk4qVz&#10;Nx6nlqapf6be/bdNleyuFUxuY22uM8ED611iahqd/apDLPJOpG7dK7uSe5O496mtNJiLFmRUU/dV&#10;FHNdZp+k2ti/mXSfN/COmPr/AIVyYjFq2pNzE07w1PKyz3KnGM7c5yPeurWBLdAvyxr0AHGf50XV&#10;55gMMByOhBqj5iRrkKvuTnP0ryKlSVTVkNl2a8SLEe5TjqCPX3pr3YKGRBuY/wAPSoYo4mbcqAZ5&#10;yR19qtqZGG3btGcEDGAaybSEQSFnBSJepySSe/4VGseGJkJbaOxwv1+tXPNjUkOVHPHPBxVd7ogB&#10;o1JB/iOMfhQmxEhjfYCAqg+uDUQtwzb3YkDsRioHeR0KhwPx/McVGY2cbdxP8ga0SYzTSSMIcEj+&#10;oqGWW2tIt82VBztQdXz7dqoNItiPNkz1+VepYjucjgVizXUtxKZpZNx9AMAD0rWlR5nd7BYsXT/a&#10;5fOuMr6DOMD0H9TVYhUGR0HIzUDM+Dn1/OiMO5yW3EeoFdqVlZFIcRvfcxwM9+KA0YyAAcH/APXz&#10;TJF+fZuJ9hxn60zAUbQcZ459aoCwGCjaOeMkD+ldHqemxadpOnagLlS18CzRAfMievXnnjNcjLtj&#10;jdtu5kUnr1IHSrega3puusU8UhCDZ+TDJjYEMQyAuD9/uD3qlBtXRvRipOzOh8SaGNGgS/tZDfWR&#10;UO0se0lCf7wBPSuRhu7a4iWaKTKnoM8578dsVm6K3jGW8hfTIZ2EEPnkRtjcnzDe5GRuIBHTPtXV&#10;6NrXiHW9Lvp9RtbW7t7WJt84iRGR/wCFt6AE4647gc1p7FpFThHfYk1EeFbDStl7mefV7MjzBhjb&#10;SxswBI4KrkjpnODxVvSX0aG1tLXXwv2e5V912hkDKVGPlZRk57qRxzXlV/JBZo8aSmd5t24P0UHk&#10;Ee4P50umeLdd0q0fT9MuzBHITkqAWII6BjnA+lbKinCyLVVXV1sdzZeKdQ8Oia70N0Fg0+y3gn2N&#10;KUH8Y7qDjv1zWlJqx8fS2p1zUJYFAISJ1DoXzjcOVA4+vFeKq0z/ADZyAMZPevaNL03U7nRJre6t&#10;GS+W2aO3ZUZtzLGNqqY8gOQO/XJBrohSvFq5Dq3ldo7jVIPDfhPwvb6Bq8xvraSYyplByD8w27WU&#10;gc9c+1dR4c0PwXqFhceHwk8hWQu4nLD59oI2kYDbFOB+NfMNtfwTWDaZqyM91DIcmV2DeWP+WYHY&#10;gjnuO1enyeK5dEubHxZCp2XbGCaAsQjPEFKyKxB6p8p96qUOVJwFz8z943vEuvWfh+6nttIij85o&#10;xE+5S7RCMlTjrkYPAPb1rw7TPE+pWV4+pw3AWeNXKl/mByCNqr7g10fiW/m8T6zcarocU6RuPNYE&#10;Z2gIFk+YZBA7H+tVp0mi0G0XTdOZ9PjTN5OI22y3CsT80g+YBVIA5Apykm1bclQe9jjn8+VmxulM&#10;uHJ5J75LVGsExvn0+GNnmUlcLlixHsPQc132qfZNG1G30uyiitxJY20V1LIm/Y8+HZ1znDAGp9Ys&#10;Lbwv/ZvirR5ReOGMdwN2QsgzlSVIIJHIz71k6t7aGyo23Z6VodtY6/4Cew0qJLWaBYxKASDLPHhj&#10;nAyWOOmfSrNprepaBpUMOspI22V4pH2ghRjKkH+LufXitPwd4o8Ka3Aj31r9mvTMFLISQZDnDcYB&#10;ODjOKWF5Tf6no1/Gbs6WjTW4ZBm4hdd3CHqRwoIrhxdCrLVbHdhq9NLlZn6LJp2r32n6hp+oCS6e&#10;OcSx4w5Y7SRz93n04rm/HGreK/Eutz+CLa2XyItgUPGN2QAfN8w/dX6delecpLL4cksfEUuyRroy&#10;SfZl3IqKDg5ZSCuM4A9q766i8X+Ijb67oha0kaIxyMHJjKH96oJPI2qcZxk1tCm17yMpTUvdkeda&#10;v4WvdN09Y9Q8mK6hmO9VctuV8AAkcAgj/Hmobbw8NQaSC7JsAFBiclXhaQnaEJB798ZI6nilWx8R&#10;avNa6GJRKt4nnIu75RtYhixwDkEc9aPE2k6n4W8vRrgKZDm43q5kyp+XA4GOV579K6b3aimc/LZX&#10;a0I18H69HciCLTrszIpkdfLb7oIGR2bk9qxZnvdM1JZUeWK8tm4+XayHt1789xXrfhLxt4t0+5XS&#10;7Fmvo1ij228uSB1yFPUYxn0FdJ8QfBo19bPxDdMljcySxQXgH3AsjYDknuuevQ1tOnaN2Yp3doni&#10;GuT+JL/yb/xH5shmjIjkkxnav06cnOD61658ILQ2Yl1ISojiAKS4O1BvJO45HbBx9KwTong65vp9&#10;GuNZeOGA+Vak4MbSbRuYsB0LcfhXP654N8S+FIBc6gouNOmIDy2shaPjjDdMH0JGKilJSTVi6sXB&#10;3ueweE3vje3F5PLCIJZ5Jngh+Vy5+8yL0ZSBu4PU81o61qOltcWfi2XUJIYtPka3khRcl7hOgBHZ&#10;gD/9avLdM1ALa2slq7QS2mWZuNrOWbJGT/d2g8dq9ctPAVhJptnKdshgjlaZW+aN2dGKs/OCyk8H&#10;qBROEYqTjo2XCrJ2Utkc94j8U6B4h0ZdS01bqK5u1aNpiGG14ijmLIOBuwCSvp1ryq4ummmY4Z9x&#10;yzyEkk+uTyamhiNnZJEiBdvJUH5Q3Q4z61KrSTsiMqsVPyhRjJPoPWuGpNyepyyd2dT4H0E6zqgN&#10;0QLOBfNmPQBF5x6cmuk8Qaq+q6m9znZCFKQr2VF6YHAyetaF3aSeH/DsOgRf8fl5ie7PTav8MfHp&#10;XHPuWRiWJAxjOMe9ebip/YRM3bQuRPHNH5g+UEcZGMimlonIjjUof4Swz3zxximMwDZcjCDIXuWH&#10;0/lWbvdpDk4AJJByea5ErmZZK+VcyZb3BPTn0FYGt6udNiikUCQzuyDJO3I57f3u1aTBC5eYkRDq&#10;38WO/U88dM1D4u0fxDa6hp914dt5WsZ0WVFliwBIMna5YYBIHHNdWHo80tdjWlT5tS+qTwxRG6he&#10;2l2hjC3bPcH+ted+JZbE3Y+ylknBZbjH3T6c9ye/611F343tNR1Czh1LT2jWJjDNIszRtHuY7gwA&#10;2/LnjI6+1ZXiHwt/Yqi9S6EsKTLG77RvQH5lJGfmPGRjtz3r0cDTdGspS0NKuFum4PRGdpGpaVpE&#10;y3Nv/r4V3LKUDjcDx8rYwD6DnPtWx4w8WprM1l4hs2kiv7V2jy6hWZMB43wCRw24H8Kk0DwxpOta&#10;FcRQrJJqyTK0TIpCSROcDg/d75yMivUtN07RYoLPSPEeiupdPLMMO3BIwxZiGB6kEDOQSRXqYrEK&#10;c00isPhnGD13PHdJ8L3/AIl8O6lq1kSr2q5aBSPmycuQOSQF6f8A1q88eGUBRIyFM7iAckY7H8K+&#10;prPRofB3jqH+yyV0fVAI0HmY8uR1LBGDc4yDjPrjORXjOp6LHpHii98OavAsSTzFYnf+DcxMLhj/&#10;AAnoaz0tdCcX1Rx8cUsNvNPIihGiaPa/IOejDHQjsazkKpbxyn7wOB+dW9d0+bS9TnsbqLyXiIBj&#10;7Bsckeo9DWekMsse5MHbwB0qUSzpdL8V6vp1hc6RaTBYbogMj9OTzz2PvXSaZ9keewuZ5vJDTxq0&#10;g7BsgEH/AGT1rgNSsYbN4kguVuWlQM21cbGPVTyQT9DXY6XY6tZafDNLa58mRZE3kAHDbvmB5A98&#10;VpGXutDXxK532sPpGiP9tsWkhngliy0bnzfs5LLJhj8u4nBBHY1x/inxLJFO13oGsy3qalA8dx5o&#10;IlRARhH5x9CO1dhfeKtD8T6UbOSK4TUIgwBCxy+YemS5xgZ7EHivM9O0WLW4fOkuUinUlXiEargj&#10;1wRmqqzclFN6Csk3ZFK10s26pfGXY8igpGU6rIv3gTwR1ArsvCN/p9x4y0zTddtIprV0FqFIYht5&#10;YByCeCCccYHeuUu0uNIVbdbkSYJXGzAUDp94EnPtxS3kQubiC+0V55ZIUBdgn3ZP9nHas9Oga9T2&#10;Dxbq02i6xqfh7SFRbRigjVQMRcBiF5456nt14Nc9r/iqTUfDcWn6xqRuHklYyq6EvkDGIiqkbcHv&#10;g8+lcMutJIxW/EwlcsJ3657jPG7JPXJqWPU7FduHKiXJIXDOuOFzkADNdLmlC61ZF22Y95Z6ZGok&#10;tzLnAwjEE/7zEDCk9lGfc1Fa3UcUgjuPmccK3t6Gu38KQ+G5NUli1yF3ScDy2dySSTgk4AIHJOe1&#10;cRqNq0F+bjTwZLeaRlgJ+bcudoU98muZS5m9NjZwaipX3O60XUNIs7OZ7Nbm1urqC4huJI5cB8fN&#10;GFAHy54HXrV3wf4qPhyE6ctmrpLLmWTI3GIqQVIHcc4OeK4DxBo2raBerb30b28hTK/MD0ODgjrW&#10;lp+gaveaO+tK6+XBhxnhjtHzHPTjpjOTU/u7XkVF1L2ie5Jo+l2+oQ69pN2raRfsqSgmR2WSTcsh&#10;kIOFyHPJwB+tWdQ1jTdC8Pa1aWMuYGT7Pa+VgrulUI2099pJzjOK8Rs5rixm8oIXjnKymPIHTOTz&#10;wMc/hXpMWm+GtclI8PWawXGNyxySmQ7mbLALuI25I4xjmm48tTTsVCSdO3mU/hNoLajfahY3kskY&#10;nstioyEjaXU7iTgAggY/Gtq4jWzlewm/10LMjHJIGDjIP4V7J4T0uCKwSBo47SRRlYo2DEDJJ3eo&#10;ya8m1UtZ67cRywSsvnyBtmOOcqeccH2ryswjeEZNakTpJ1FCL+ZmLJMrzBCML/e5HP4VAiXBkaOT&#10;O0g7cdDjirguHkJbY0Y+8d2P16/zqUSROouSvzAevFeM2YVqXs5uF07dtjLRijlXXlQQcdcDoKTy&#10;lk2KxKk5BPXn64xVqNUkdy5AA5yTg1dKr95FBNHMZGb9mlUFlO7JOBx0qRSjQeVImd/cf1rRMkQT&#10;5jtOOhHb3pjxrLtMa4wPelcCjBbiEFGON3p06VohdiBYWIyQfm56dTUJR1kG8ZXpmrAw6F9mVGRj&#10;uaTYEUsbcuFPJ64quiMZS3QEcjHJ6VoM0hCg4QN0JpYnTzGhLBmBHWi4FJkjeVyMArwO2aYg3bvN&#10;A2jH4nPFTzwqsu4qvzcd81IYkRB328nFAikM4yVKjIP4d80SruKqMnj9KfLGsiqw6k9jQY5TIA2M&#10;EdR9fWquMiZDGMnqcZx6VzF3IEuZVDYzIeTj9PrXVvwAB+tchqEaG9lZlyxOODx0FdWEerGhrsVY&#10;YAAzxg0JGkocbsE8jGetRYZlGBhQe9LEwjQjCj3PTNdxQ88MF9uM1BIolPllRx0OKtOdu0KF3AZ9&#10;eOtNclid+MH9KQFSVdgbg5H4cVXV97Kyr1/pWqXaYEqARggDHWqn73YoX5duapARFm28jB+8fUio&#10;WJVgV7jjJ5qwx27UOGI6lepzTJI1YKSMbeuKYESxsi7i43E9/wBOlRujB9u4N64yBU4RtivuGBxx&#10;1Pv6ioFDA4JUZNCAsukEqK2cupz6UwxbJAByO+O1OLq20xjOG+bA7U+ZpT86rkDuKAJhHFI2AxBB&#10;zU5ZldeMDGPwqqQXUBgCD0/z2q3CjKpd8cMCAecjv+NAD4wEbzQRgg5B9677wz4N/tOE6vrbfZtP&#10;T58twZAOv0X3/KrPgvwcupH+19XAFjDllDcCQjnJP91e/rWR438YSa3KdN0whbCI4AHy+YR0J/2f&#10;QUWNIxSXMzS13xz5cI0nweqWVquVLAbWf345A/U1ydhJrEwffNGm453Rozsc98scfpXLoShLHGc4&#10;wDmq66Ot5cM0t26Z6AjIHsOelRUipLVkylc6vUrKyhha41W5uHjA53PsH0woGc9hXFy6n4PewuHa&#10;ynW73r5WZGKlf4t2DwfStZdAEa+WdUYBl4XIA/In/CuRv9BniJV5oGHXIlUH8j3p4VwT3uQjLS/M&#10;SEKDsJyOeR7Zr0n4a+KHhubrSXtTd/aAGiC43KwB3AZB+8ABx3xXkoSKE7ZSSCe1aOg67LoOrwal&#10;bKSY5FYAcE4OQO9etNc8eVm1Ko4S5ke0+CtN0DX7i+TWHEOUZ4IWJTBySSmccoBgDvWzrMXhq80n&#10;SvBunyPCFnZ5XG05YocseQDz+VZGpfEJ9esGtTaW9q8mCgLbShzkgdiT+HNV49DjksLHUhtuWuty&#10;NGAVKyx4ON2RgkHIOK6XTi4tLcqNT3k5HVweBf7CtBrdnctcW7ARlGCjaTjLEr1GeBnpUM/y5ZlB&#10;3nOT616bpWp2Mul2+nyxpskZoHiEhfc5UMRkhTuH0+lee63b/Y764sFBZYWO3PJxjI/Svncfh3FK&#10;o2TXs5XSM9nRiCW+XHUCifbJCSpBcEYAHPFVY43ljyP3fPGOvHtUYdt53kjjBry2jAsrOzR7jyfS&#10;ohISXYEq2BjPSokZVYEN19ajuFCldoH49fwpWAs+ZJHILjP3eoqWX9+3n7c4GR6gVnSSSxLtb5gw&#10;49qWK8fnBII6HJ4osBPIGKiZFyc9fSoHkDttmPLdccAf0pyyN5ZRemeSapAv8yup+Xo1AjXimjXI&#10;jwxUdx29KY+8RLJu3YOMeg/wqhHcOr5ZQSeCRwMUSTLkqxIB6Y9KLAW/tJbcj4B/hJFVnjjkBwQC&#10;ememahkHmH5XYsv94cc80oiZ4/MY7cfeC8/5FUtNUBiXix73hyWZW59z7VlhAzE9M+vrW3qFoxZZ&#10;+Sj8MRxj0OayCqwSlJgxB6EdfrXp05qUbosh3IV2sx69OopGUsAqk9OMHGKGI4Kp/iaexchXi4PG&#10;eDkfhWg0f//X7G38O6bYyqLT7T5pG3Ilc8em1cZ/LFdDbolhEI7tsEZOBhn+mAcD8SKoyahITsg/&#10;dg8bU6n6nqaoMxH3zj2HJr5xzvrufWUcuf23b8zZl1bapS3QIP7x5b/AVlySyy/PIx5/iY1WaZY1&#10;LcKB1Zj/AFPFc5deII45o40/1cpZTMVLEMB0ALDP1Ix9aIwlPY65exwyv/w50jX0VoN8j9eMHv7B&#10;RyazvtF3eoGQmCA9CRtY/h2/AE/So47cDa7ZeXHLZJJ/wHsOKt7MHMxwfTqf/rfjVKMY7DcZT1lo&#10;QQW1tbx7RmQ5zluMn1Pc/ia0siaHa2Isd/4W/D1+lVd6rwi8+p5P+FKytnMzY+vJ/KplqaKmkrIs&#10;QQwS5QP+8/hDfKrH69f5VEwnOUZdgXgj7oH1qMui/cXn1bn9OlRvI8jbpGLH3OaLlKEr3JP3SdSX&#10;PoOB+ZpDK2ML8o/2f8etRZp6I8hwgzSuacq6nMa7m0lt9VT70T7W90br+R5/OujixLGsw4RgDn6+&#10;lOurOOWBoJQGDggjIAwRg9/Suf8AD07vbPYTMDJaMUJzwVycEH/PWtL80NOhyJ8lZrpL8zpRKicR&#10;L/wI9f8A61Q5qXZGOWcfgCaaRGejHj2/+vWR1qxGaSpSYAOAx/ED+lZ0l4jfLaJuPd2J2j6Yxn8O&#10;Kdgc0ieaeKBN8rbR0HqT6Ad6oO89wcNmKP8Aug/MR7kdPoPzpyBUbzGUSSdN7ZJ/DnAH0qXzW7BR&#10;9FH+FXaxm22Z99ZpdWMlmuACp2+zdj+dQ6HcteWCkj54/kYdcEVriaTscfTiuYgd9O1yW3DER3Y8&#10;wc/xd61j70XE4637upGp0ejOn8qX+4fxGP50ohkJxx/30P8AGowm4bn4Hqf8802SdI0ZU4GOTxn8&#10;T2FY67I6m0ldj3VYT+8IYjqAeB9TWbdX21ghDPI33I1HzN9B2FRK1xqL+XYDCA/NO33R7KD1PvW3&#10;Y6bb2IJjBaRvvSNyzfj6e1W2ob7mcYzrfDou5mwaTJcFZtTOQvKwg/KP97+8a3wFUBVAAHAA6Cn4&#10;qSOGSbcUHCjLMSAqgdyTwBWEpSmzthCnRjfZENLd3FnpShtRyZGGUt0OHPux/gX9T2FYt7r6QEQ6&#10;ORJL3nP3V/3Aec/7R/Ad6w4ILi7k80FppJCfMduinuSe9bQpJLmmeBmGc/8ALvDv5/5Fm+1C/wBW&#10;ZDPyqcRQoPlTPoPX3PNalrpuVD3SkMf4QePxqextI7MFpTuY/wAfc/gOmKvA+cPlPA7msKtdv3Yn&#10;zUptu7HKixRkBQR0B6k0KxwN3B/KpHkjjGAeg5NUhMZ2MkeSoHAHAz/WsFqZsuoBICp4A9P8aqz3&#10;Ftaw+ZJIsceQMnjn09/wqvf3cVoiSXDld/yqidyOTSx2balc293bRNJc2wNzbRNgI528q2QRyo+U&#10;9jW1OlzNX2LhTcmr7HkOvXuoX2sTWPmloI7jfFjBAWTAGOxB969G03xPeeE7l/DWqqAlnIIzKQWK&#10;5OcsckAHqMD8DXo7eDtLMj6nrVksUV1AokjQAmKXcG3KV6Hrn3rzr4sXg0fWg2lNJG1/aq1y42tH&#10;LGDhOOxHIJ7jFfR0orlUbGzjyaJ3OK8VeHYYtVuPstykltfyC4iWP5ztbOQCASMNnA7+lbOma7bW&#10;htXvLFLx4YpI/JkXDiPZgnJ6cDPTNYui2Nxe+GrxrGB5bmF1eGaEHzfm+Urt7oO5AGDWBbXmr6Tf&#10;MsyFLiYhNsilnyGwVHcE/rxSaUtDsw7VNPm6nR+CzpVxFfJrdx9mspYwroOW3FvkIOONh5Ud66XS&#10;fiRHDY6d4csIYbSO2mDPczZKbFByxVed7ZNWtPmfS/EFheeKRENPhO6dVRP3VwqnYzlRlwCflyTg&#10;nFVPF+peDrnV7Vm0ye38wqZTHtQmPLY2hT1OcnoeMVcHfzuZVqbpvleljM8fXfhvXNTs7/w6yC9m&#10;kMUzjMccgGAjkttAz0J9qZr3iJNJ1JJUgtHuZGikuo4hviTYpGzdxuMgPz/h1qt4l0rTdcuIrbwJ&#10;azTWvlr5rFX3LJuON7MSAMYPXGK5u6gvfDdrLoOrWMPmT7Jg74d1Ck4KMp4BwcjPNDg7qXYx9okm&#10;l1PfdIv7DWPEVszxbY4dMk2nIJiVlJbA+8BggA4ArzTwR4l1qTUpbX7WUsmUvK7Lv8tRwpyQzdT+&#10;dYXhordTTXDRtFabW87yJWheYsMCMN82QDgkY6DmteKx0+1uJP7NjkjhLZzIdzkehIGOvpWdaqrN&#10;Mzc7WaOy8ReJZtRX+ztLTyLRRtZwAkk3qWK9FP8AdH41ydvYfPujyzEdMYq1BFJcyeXEp92PAFdB&#10;bWqQnERJPTNeXWr8vqYylcpwWywnO35v7/p9P8aZKNzFAflHOcVoCRAxQ5ODz7k1GYwW3E4TPII5&#10;P4158puTuzO5mmJWQleFBA3dAamAgt1BC4IGQ3XP+FOlYyArHsCjjnr9arLZhyGAOT1JOB6Gi/cC&#10;QzYI2uzhu2MAD61E00hBiRmAPBA9a02t1KZYAKgxkGq8qbcsjBR65wfzouhFcx7FVXUntzzT8NKC&#10;AuQOmegprXqRqRGN5J5IJ6fjUIu5ZGOcKo7dc/8A16dmBJ5ajCYHPvjmia5gsoBuUGRvur/ifSql&#10;xcfZe2526KRx9TWDO7SzGadyScAkDp7V0UaTlrLYaQ+6uy8m5xvY9uwA/kKreYqgsOM8hacQiAkZ&#10;JOMZ/nUTKpcseSOa7kkloUSq6MOT05J9KVrpIR5ceAW9uag3Iq5IwM0Myj5xwO5PJNMBfNJy+CSa&#10;hUSZO0EtjGT2/Gn+edp4/wD1UwXqRRNuZcICT3NNLsBIu8dFwPT1qvocWk22urp2rWzzxXLoE2y+&#10;Wse88k8HIHpxWM/iFd5KIxHbOB/jWZFDc6rdBLFGEsjddxJLE5GPf0ArpoxlF6lR3PoDxHpK+C9S&#10;03XNBnZYFkEcsR+YRoykr7kMQeO3asHUvEGk2+t2uleCblbez1gmW9A2lFdyVK4kXAXGfl965MT6&#10;vJ4euBql+wmE/lFpzu4jClVOeRglv19a5LUdTuL27tEuJ1nis0WOMomwYByRyAT9T2reUdNDoU7u&#10;8g1LToLLWZLGWZWS2m8t5Rn50DbSwHPQZr17wv4PsdT1q60KznhubSW2jullMWVBPyhCe/Hf+tc1&#10;8Otf0u38TX0+qCGOK7jkCrMAI1G4sVJwcAjI9+K9Kh8YaV4bAn8JvBLYvGSwckLHg8KM/Ngc9am0&#10;rpId42Z5F408F3XhjV4tOjgZDdAsoDAxkAgZVjzwTznpXu/w/wBO1Wx0D+zJb+3SaCfftH7xfmA/&#10;dOw759M+1czpPjPQPGMv9n69K+9pWO5k3IkZxgB2/vEegq7F4n0bTdXtbK1tzZxzSMDbQJlzjlJf&#10;lznHfn3pT5+i0KpqFrN6s4rxV9in8Wf2auixpqlxPtnXcZdxbA3g4GF2/N6/lUniHw1f+Ibv7Lp8&#10;ltPHASltbJJtYRxAghUYDB9e5PTNdh4n8SJD45sIjaR2YJAF5KNzOhXDZ6fdz0J715R4wtdc0nxL&#10;dPHLKyszqs7LgMGJ+4McfT8a3puytcyto3Y6bSPEN14c8KTRx3KQGF1iit3jDHDP+9GCMlsZJz0x&#10;Xf8AgLxPJr41RdQEf9kW8bpJO6iJHLMcFl6KSh55PQV8sSztK0rsxdlHVupPrXaapq15/Ylj4V0n&#10;/j2+zx3EyR9Zp5BucyHPIX06DFNuCk5WFGcrWuesPomk+NbbV4BLFBcyspDq6lC1v8sbL3Ksv3q8&#10;Uu/DF+l3KjlIYWYc7hjcBwcenf1waueGLLVzdppjyXFpZ3pCzv5ZKAHJHOMYz781jNrWp3Msdmty&#10;uxGKgxqIUODwSeCeOx/KiLilysJXfvdz0bStXh0a4tbTUYEuTCFZXBxHJx8oIwST6+td9eeMrbTb&#10;tdXazYXM6J80ILEeSflXaxyAVJBI/LvXJazB4bhSK90NPtE1hGBdXAA4c4C4YjOSemDiqei6hHql&#10;s1/rcFxPY2kZBuFHKyMRndn72wEDtWLrNxubKi4vlJfFuteHLTUYrjSrOO5TUUM0kTHiNmGHCgjC&#10;HODnANem6JFqy6Eb2WdLe3ukgkSaPny4QAhBVu4AGSK89jOi2ciarot5G9tKj/aHu2AMTjkBDgHn&#10;so6109z4y8F6qNPs/tMqC4hltbkEP5UcUqnJJIABVsHjjH0qk9Xdbg3ZLXVGrb+EdMtruysdU1GA&#10;6lbBmtpIzsRw7Fgrrn73Ujsc9K6iPVfC+mXC+GNeu421J12bmXey+ZyAzgYGc8Amvl61srrWtYF1&#10;ZCWfEu2SbcXUBeAxO3oBg9eldxpviDwro9zqMN1nUWZt4uW+fzDwmELDjH3s+n0qXNJXitRxvPST&#10;smdBpUWg+HPGlzc6hLHaQXduZLdpMhUdGZJo1PqDnA9CKd4x+IHhu60J9E0+Z72SSSMAtGUUIjBi&#10;QTgnpgd81x+laD4d1Y/2Q2rPeSxQl2lVyIYZJX+bymbG4kYzkcnpXG+FZdNstfsrnVbcSW6SkM0p&#10;yq5B2n0ODjtit5VrpoyjCzR7aPDXgjX5jrUEvmfbY2lMIYx7WiVVYFBg7snJGe9d34U0C40fTJNF&#10;1OaO/splDxBl4AP3lKnIIBxivGPFesy+GNXstbtLaKeFkmMDZJiJlfLbSOCwXgg+tewaB4vtPEKW&#10;y2MZ8ryt5z1VsDKfqfyrHDX2fU6K9tl0KPi3S9Gl1K2FwqWtv5ZLmFcM5GcKSPlUY7n1rlF8cTQX&#10;baDp5GlWMeCLqQeaSeuPlLA5/HPtWV4wiGteJJhYRO0qYWTdwAy8bl5OFIxXEXlvcWUjW0g2yKdp&#10;5zg47HJrklP3nEym5KPNy6dzqJYPCDSM9xq9zO7Eu3kWu3JPU5dhXZeFdK8KxRS+JFiu5ItPYMjX&#10;BQCSTsAq55Bx3rzTT9OuNWvbfTrQlpZm2qCBgE4yT7AAmvT9eeG1SDw5pzH7HYLiRhwHl/iY+vPF&#10;Y1anJG5zprexFeaxo9/M94+my3Ejnc2+5IPP0A4pi61pMZAXRlJHHM74/lWAChQlDkdcdgPSo2hE&#10;kYkZSCBxjjAFee6j3M+ds6B9W0HaZG0bkntcSZNRx3Ph24YImkS/MSF2Sl9zemDj+dcw6RFwCSoU&#10;ZDHoPUmqWrQXujeJrDTGaS2kYboLjcBGHb7rbcENg8HPatKV5uxrSu2nY6u98P8Ah5dFk17Uo7mL&#10;ySUZFw4icMVUbHORngk5PXrisjw94t1KLw3dDXNRecSZa281CxWVCBsyeCGBPTgAE03Xm1vWtFle&#10;+eW3uQqtNa5VI5Uydkyg56OfmAPTFXNJ0VtQ8L2Wl69KohQnymiAA3bT5YkbJ4YHGeORg16MOWMT&#10;sjRfM3FHhmtXqapqk16qNEZQnmK3eRVAYn/eIzUlneaa9zbW988yWw3ebtIwrZOCvHTGAc8+lejf&#10;ETwnpVnaRarpgSzuJJfLnglkwE2JjAXk9hyM8c96xfC3hXSitzq+vXEckNhH5zQIcmReobI5K8EE&#10;D2zXVzJwutjLkl7Sz3NRvF2naetwvhaZrSFJLaUFid0gRgHX5uWHzZI/2a+hbfTofFGm2msNPIJU&#10;JkDDa23k4IToQen4CvkLVfCWs6Vptrr9zGPsd0QU2tkqrDKbj7ivW/h/q/iPw3pVxquqhv7HMQUC&#10;T74Iz5e3JBC5P+FOLio2uU3UctFY9X1BNCXRrZNajkuQS4lU/LIrRncJF6FWXORg9DXjnxHeLXvE&#10;osRG18YraNEmj+QlCAxLt0yD1z06e1dN4iu9X8QQiTSygXVohFG0mY08sA7/ACy4GWx7d/pXGLp/&#10;izTrifTp7xFW1O1d6B2dezDBBwRjrzSlUhCNr2IqKWspGFrmj3+swWsauslxB+6PmuC2zACAt0/D&#10;8a5yTwjqOl3ctrqqeS4Rh94go4PB6YbGDx716pLb3RtJrS6upFiuVxJ5KgFl7jJDY/DFcgmnfZ4j&#10;bvK8ib2k2ytuYFuvOAecc+9ckcSndQZhOfM73OLubF4Zo7WAvKzMoEr/ACoGY4HT68k132uJe+Hr&#10;k+HvE0kQlePKzwNvVc8ZPfjuCKoSx2zf6PPEHU4xkcDHIq2xMrZOH7cj8zzWv1juJSsGl+G9SstI&#10;bxRpjQG2VvkZiRJIM8tt/hAHIyRntWPDoct/eSFrhLdppTOZcBSpPBGc8jvir8Eclu7xwF0idgWR&#10;nJTI77eg4q0yk5ZyoKnhh3z7UpVm9jSFSMZJyV0UJ9PukltrOeeHUbSzuRLs8sIWUnc6+ZgnB6Y5&#10;Gap3OlutzerprJbQyziaBjkyxrziPIwNuDz9BWwRsO2Jstgbv/rU+G2lurhY4FZ3Y4CKMk1Kqy7k&#10;znzO6RjW4v7O7ju72KPU2gcOqy7hnB5HXBHsR1rY16bT/FWom6uoU0tIYFKooXJRMb4wQRlh1T8u&#10;KwNQi1q3BZp0RM4AK7W55Awwz+tSeH/DmseI9TjMlwIYiGZp3+ZQqeijrzwBW8JX9+TKg5v3EdF4&#10;S8U6B4cU2Mmm/bTOxWaUv+8aJhgKAe4BPGe9XvEXgG4Robjwgk17p2pgy2nlg74mzna/ptPQn+Yr&#10;A8PXdho1+2oWkaXghkeItKuCwU8OvHytXu2h6tY61plm2pWgt1cStI8DtH5RDHG3aRkt1wM9a3pp&#10;xk2lozWS5opX1R5/4Z8ZaTe6ZJoutWjXOrRwmBJZ1DuP4WCuckbT83r1rtfD/gyw061mi13/AEwM&#10;OIlLFOGwVYLgtg9ulcV4n0/wr4Uit5vDsL3OotL5rSyI7MiN83zYwpyMDH4mvRJ9RvNA8PT+JtSh&#10;eNoVE3l443yEAod2DtYkE/3TnFZc0bWK5ZRd2cZ478N2sulJqXh+0jWO2wsq7m/0fa3zc5+ZeoKk&#10;ZHUcVxPhrwzraPBry+XGI3RhJ5pzt3EA7QMEFlxjr+FUR4r1C+XU4pbprazvFuHMYIdWZzuA9+uO&#10;1acdw/h6yt9KvL1n0+4K+WysA0bBsswGPugsMg5ok5vqKPJfY9r0SSSx1KS6vL7zJ5ZDiJD90Oc4&#10;+Y52+nQVh+M7O5g8QvKrExzgSqwPtg8euRWPe+MtH8PWVl5jvci6kAJXk7Iz8zce/aq1treqau9z&#10;e3iOkUs5a2ik6om0AcYyM4GffmvLxfPaXP8AIeJlTdOPLuUZYioPD5zgFSfTriqJaTaASz5JxkkY&#10;9Pxrpn+dt238+tV5YI3GACM+ntXmKR5xmhnWBY2GSTznrj3NaInmRSAMAKc456+9VREIpViznOSc&#10;849BVpYNuSc9sE1LYD5JfMOT95VyR9frT/NLSeXCc7fvHoOf/rUjBnlZhkKTgA8/rUcSeUx2ZO7k&#10;9KQkOLCSQEsAqN75Pv8ASpmGyEGMHBBJ5qum3BCnPU5OO9XSwISNm2/Jg+nNJjIQVlO4ZICqAPp/&#10;jRkK5MagZPbqMe9OYxI+EBPAGV5qAElm2EgZ57HigTJUleVihHHc9fpTyPTtkE/Wo9w3knODxxQZ&#10;U4Cktgen9aAFI+RcdVanxllCjAIpm8FVwcEN0+v/AOqjduAA7ZHWgCcjcASB3rjNSjKXkhQ8Z6fg&#10;MV2Ck/dPNcrqhYXknuVOevaurCfEykzKXc6EtyeaZFlQSfm57jp+FLubHGDzjj1pPOKMYyMj1/z3&#10;r0Bj2OSpB47D1pzZbKrke/t6U0lQEdumeg+tWSIihcZDYJ/D3pDIAZIsbdoBHUZqFiOCeCT371MN&#10;7rhWGcdDilSPDbpTzjvyM0wESMKvPc/niqrcdDkg/hVryyzAqRhuwzx9ahkiUOxJwe4PSgCEFUG4&#10;4yfaoyqliAcEDOTxTx8x46A9OnWp54yoaJfnHv1+gpoCn5hHAPcdKmRmfCjOGOKiVJf9VMhyRwcd&#10;h1pjJ25IwCPr3pjL6kA7Cmcds/zrrfCOhvrurRWUo3QqfNl7YReoH16VzFrFld0g+Xpn3PrXu3w+&#10;sU0nQ7rW5sN5uSCOyRZ4/E5oRUFdmN8Q/ERUnwxpwMcUSjztnAPHyxj2A6141Hbh2YzBhx90Y/Dm&#10;t26vTe3NzdzHLTSGQH3JPH64qFZESJvMOTkkL/ve/wDjSchzldmHt2Op5UHpnuRU8LXQuA6yoMdP&#10;kzx+J60D7Qqnd90n+L+dVSLjK4hJB7qwOD34OKbV0QaniDQ9UulRoboTKeGR8R854wBwR9TXO/8A&#10;CPawIzE1lb7U6sSoJz/tAg13kV3fzWuyKzXKjO55lHI9gGP61k3FjqusRiCe6ht0zkhA5zgd+lct&#10;OtKPuuxB5PeCCOdonTaAcYU7h+BPWoY5rK1KzxZklB6Mu0L7g5J/QV6DJ4OXO03YJ6H933/Osy+8&#10;JJbW7zm6VtnJXyyP15FejTxdPa5akcf9pu724jjiALHhUA4/X+td34pub7T7HT9JRjDC0SyOokRw&#10;0qZQOGQ5AK9jj8ax9GvrHQ7a6u1t45rlvkilcEiNSOSqnjcfU9KxYta4dL21iukbHD7g64/uspGP&#10;yNdiqPobJK12fSHgjVrCx8If2ob397C2ZUcq/wA6nC4U8gkYAwRmrV54xtdS0mbVLvSzKsaq0s9s&#10;wDqW6Fg3bjnqK+fCqAQTxjCthgo7AjPSuvtfGL6NFdaPo8UdxBKjwyNOOpYYLAdgOw/OsamF913d&#10;9TdV4yaTRNY+L3nvFinhjihbjO878E8YHfFdspA5dRgdT3NcLD4q0vS9Gaxj02GS5m2lJTh9rgBS&#10;c4z2yADj1rW0fW49WPlTDypk52jowHce/tXlYvCtLmhGyRzVoRVnFm9JDFIu+I57gdMVVmjRG8xs&#10;DjtVxwchwcg/nmqM4Z2wOT/EPSvORgRR/vS0ZJyORimNtichcYP50jIVPyqcHqRTHh2k4+Y9selM&#10;Q5iu8MT8vTngkVKC7jcoLDOD61TAfHPX3q5YW97cy+XawySMQfljUsePpTtoBKiPyuMf19KjMi8h&#10;QoYHBB9quXemarbRmW6s5YkTq7owGD6kjFZkiMAJlYLk9BRytbjaY+VsgsyhckZNRpcG2PQMCMMv&#10;TNMWSUnbnhu3ao5DlS5BwOMf/XpWAtpcQSoUnTrjgE4xWFd28pkPO7bwB6ir6iN1G1j6GrEqFUEk&#10;WHKAErnqO9b0ZcrsCZyJnMb429ODkfhUglMbeZE2Tggj6+tOvVR386NSdxycc1V+Qdtpr0dCz//Q&#10;7JTLKNkS4HfHA/E/41QluoEJjgPnuOMrxGp926k+wFRlr67VTcNthzuEZyIz/wAB/i/LHtVn/RY4&#10;kjhiG5Bt3cgY/wB3P+H0r59Ritz7j2lSbtFWRRhgnuG8y5w7Akgfwr6YHQcdzk1BqumwXlswBBnU&#10;ExsvGGHI+YjPUYrWxLKu5jhR68L+H/1qYfJAIPz/AKD/AB/lRzu90VKjFxcTO0e/k1GxjaPghQGV&#10;Rggjjnv+daREacM2T6L/AI9P51ylqzabrDWpJEN2C6jtvGA368/jXR7qdVa3ROFk3G0t1oTecQMI&#10;Ng9uv51HTaWsrnUklsLRTlUtz0HrT96xn5Bk/wB4/wBKRTYm3b9/j270M7Ebei+gplLQAmPSuaus&#10;aZrMN2vEdyPKf6jlfzHH4V0uay9WtBfWTxDhwMo3ow5H6itaTs7M5cVFyhzLdamsiNIwRAWJ6AdT&#10;WhBpGpzvsigYn04GPrkiptB06dtOW/1lWtEMX3W/1h6ZKr/U1DqOsYhNhpI+y25+9t++5/2m6n8O&#10;K0VJL4jmeMnUdqCMC+tbqG6ks7/CmM4ManKn0JPf+VR4PQDpWlqtpJqlvFrV5tcnFudm5WGwfLuO&#10;eSR3rnjplvnKtIvoBI2B+GaJRSdjSlUlON2tepepvQ4FUW08DlJplPruzSrYTcEXcoUdzg/05qbL&#10;uaXfYvDJOByaxfEMAW0S7X/W2zhxj06EE/SrDpex7hFdNwpPKLnj19B+NU4TqWobobJxIBx57riN&#10;T3wB944q4qz5r6HPXfPF0ktWW/7TSS3jmO4vIuVRQCxPYAdhmpoNJmu9smpfKgO5YFPf/bI6mr2l&#10;aRDpcW0ESyEnMhXB57Ac4rWrGpVS0gdeHwj5VKvq+wiqqKEUAAcADgCnU+KKSaQRxKWY9AKq3urW&#10;umnybLbcXP8Az0PMMZ9v77D/AL5HvWcKbkXi8bTw8fe37F2f7Lp9uLzVXMUbfcRRmWT/AHV9P9o8&#10;CuR1PWW1iP7Nt+zWi8rEmTk+rn+I/p6Cq62uqX101xMz3Uznnglj+XQfpXT6f4c1GAiZoJHk6jCk&#10;AH8f510PlprTc+RxmYVcQ/e27GLp+itMu64AihxwANrt+PGAfzroFFvbotsgUIOOOgrVfTL9x+9i&#10;KZ7OQv8A6ERTF01oyxaWBWbrulU/oCa4puc3qec7mZLDFwxbZjp6mm7N5zjOK34tJF24jjuYGbHV&#10;dzY9TwuBWVe2628xt7Obz1XguOFJ9j3+tQ4SSuyWiuDGUIXII43Hn8KQsFBXLMcZ9vwqnPNIg25y&#10;wOBn1rH1G/hghe4lJKR43sTxzxx3JojBvYkTVdEPi23mtUfyZrM+ZEpxh2ZejHt6e3WrWnarH4Mt&#10;9Ll1aQ/bRbtG9ty5Ee75XbHTAAGM+uK5Ow8aw2GoxSQxM1oAwlUgByXxyvPPToTXaweEP+Ellvr2&#10;+s5Yru5Hm2xmbEJTaAoLLkHPpn9K+gpUf3cU1serD2TopR+I7UfEDw6mmRxa05nluIUdYFA+668Y&#10;JIxnrjtXEeH7ax1+1n1fUmt57S1meBYZfnlhtpGAX5hnuTjj1wRXPXukadrd9baNrlpPpOpKotYT&#10;GoMUgXO3KMRxz1U9K9M03wbbeC/DmpXiXAvJZLZvOEqYVlVSdowcgdT65rthFSjZnLrF3OP8R58E&#10;+ILfVdJUWVnHIbeZYjlGRGVtuP7zqwzk9q1PBfiHQPFfiS/1C4sI0ljRZUlc7tuw7cjI+UkEc+2a&#10;8+8JX+laho2sWmp75boQNPAzDONg5OexHGfUVF4b8PTwhtYupktdJuj5VwdwDGINk4HXqBwOeaxg&#10;4xk+bodDUmlyHd615fiuaRtG1CCO6EhQwRgN+6JABbPXHJJ96tN4A1jX4WXUJ1kgsCFWONNjOSAx&#10;IbJIIGOehrho7CTw74okjto3KXC7tPbeGQCU4TBbt2yenpXqXg7xDrOjTX1v4iRxFuXa7KxVSvyE&#10;AgYIxjoKpJx1fUU5OaStdo7Ww8IaFpnh8aa6NCkgJdi5LBmGMsc4zx1rw3xp4bu7fxE2tSQJPZYj&#10;EUoPmRsFAwr88E+/Br6Jvzb6xEbG/hBtZFDHBYsTkEY2jgfjUL2FjFb+VGiwwqvzKAo+RfUdPzrV&#10;wla6OdNX948C8RRGG7TzrmC4crkrANqQjjCgDjGPSqFjZvcsRE2xRyzHnr2FdTraHVtbluG2PboQ&#10;kTJgho1+7gj9TU6pFEgWJAo9BXg4ivytxW5zTeuhSijjgQRRDaM85707BVCg43fxEZqyQeXbAA6V&#10;W8iSQbicjsB/WvPcru7MmVmZlGxycCquCgLfw+3WtA2wUFc5z1xzTP3UAw+GPYCi4FOH958+wbew&#10;IFOnuIol3S8H+FQOSPWiWcByZHwo7Af55qvIiyuTtznHJHNHXUZUe8kuOgAX1PQU1YGkwGyR26/o&#10;K14bOPG/5Rx0x/Wmz3UUEWXwx6YHr6Zq+bsBTjtFI2ngngccfgKmnkg0uPyiVMxGQG6AeprPufET&#10;WqFIFzLjAU9F9zXHzTXN05M7l2Y5J9TXRSw7lrLYdjUllUuZbiYcnPB6+5/wqrLdRmQNCp5HGQPz&#10;5pkNoxAZhk+hPb1qwtuASxYAe3rXckkMr+bI7g7BwMZoyc4PJx+FPdgoIUFvfpULBSvLCqAYy8/O&#10;QPUmlYMe/wAo6HFGQMDnr1pziRz1AwOKQxht84Uce9UpLCxZ2do9xYgnJIB/DNaBfevTBHWq7KSw&#10;5OOuMZppiMu7soto+zwxKc/xDtUNrby6U/8AaEcgEsZ3BApIHPYdf1FbAt0kJBzk9BXUadpq2afa&#10;Zv8AWdQDz+Ypzr8kdR3tqc3b+Jj/AMJHB4k8QW8UkMkhZ4I+CcLt3FWz9fc5r0zxHoPgu+sI9U00&#10;CxlYBwi4iWVM4I9AfcGsXyGe4S5njQ8ZXKZOO1Xbq/1C7j+zOVEC/djQBQO348fhXJPGSck4o66F&#10;emoSVRa9DD1zSrTVdZ0rTFgtNHtlj/eXcJWZXDjK524ORt79z1rS8Q+HtEsfDUejaSHvHe6DTXyq&#10;sRVRjKgH74P8IJxmmxRBHPlKN2MfQfyqyVlmRVZixHPbC1f12a0iR7aDUnNa9DhfDx1jRJry3tLB&#10;ry1nkUNG5GWUZCksPlJ9sYrstctL3ToLbWbaye2uEK7Ej2y7RnkEdVAz0Xg+lWlLD93AcH1HB+ua&#10;dLcGSQB5GIX1Ocn61p/alZaK1jGLp2bktS1eXF+uuXGqW96s8ckJiQSQ52o+CeuCDx1xUPiGy03X&#10;dlzetJJOqhNwZkVRjnaM9c85qMMMgSEHPbJ/yTSzqHJ2YyB2B4z2x61yzrzlLnb1LjiZRg6aWjOb&#10;8PeGtMtYNQ/taNLmJsxQoykSb8cMG/hAJySOuO9V9I0C3jsI/tYCuVYMGUbhkjOTjuRxknj0roWd&#10;ncRyNySMA8AU9xAqNtmXJHXrj3qpYmbun1MedmlqOu6nd2TW99LNcWw25jC5GBjGVXAwMVxeq/Yr&#10;qy8toJ3jySqwpsVsdMkgdPatn7VBGpcnzGwRu9vYVztzctdN5iSHauQuOw/xq6ClKV2JNsIfBUlz&#10;4XuPEJgkiBkEcFvCS0kpBwS3Jxg8ge1dTC/hZPD1loccl1HDqTt9pQktIGGAjMMZBDgYAGCvWtzw&#10;r4c1Y2Vvq3h+cTTy5MkUp2xquc4POcjjBHXvXP30d/4NnLX0lvcakNwCKryPlyHyvygBh6g9K9aj&#10;Tlq5a2PQbUYJR3Zl6V8LtbulP9rOLKGLcFyA7yEsRkISP/1Vwut28Gi6pfaK5l3wyBAzr5YZdozl&#10;ATjnoecivsPwBqlj4j8PQXcu2S5R8zBhhlkXnkHp7e1eH/G7RrO48ZafcC6it1v7cpJI5yEaInDM&#10;ByAQQM+1Vq3eTM218MUSeBjq1l4WeG4jTTrO6BH21sZUuAqsVPJBz1PHevJde0a48M65L4eWZboo&#10;qMkkeAGEigjGTjv616Bp3i19e0i+8IwWkxLQkQm2Bk4QjHbIVup4wRgDrmvN7XSNX1jUG0qCBri8&#10;iBXAYZCxcYyxAwOgFY0YSi5Tl1Nq1SMuWEdbHqviG6tNGstIisYY7a4kthDPHKFMvlkghvlODghh&#10;n161p6h4Z0i80f8AsbwsYTdcOgOPNnibJG1nJIII5GBnH0rxPxDdam91b219E8LWlusSKwYHapOT&#10;83Jyc1pXPivU45NP1Kzk8ie3XYsqYy2M5LEjk4wMHjA4pqm7JpkusrtNEa6ndm2j0zV3f7KjtDLE&#10;+SIWJwXVexUjnFeufDO3v/D8d/qF7Ir6fahR58RySXP7tlU84J4OfWszwXpGgeK7S9ttWUNfamRN&#10;DIW/eM8bZlC+hOfx/CtDT7nSPDj634eVbpLG+t1WHepcpPETkH0GfWqddRly2/yM3D3Oe5P4i1+0&#10;1WY/2dbi0wSDOjHe6DOAecAe3OPWuJkjiVXlB3HqM/zzUvlStFsThmH5etdD4W8My6zq8Vm/MCkP&#10;O2cbY1POfTNcspc0uZnPzN+6dl4QtV0DQ38R3IBu7sGKzUjlV/ik/wA/1rBlyXzt3OePm6e5Nbfi&#10;HVf7QvyluAtrb/uoFA+UIvGR9awzuUbpCSeme1eZXq80tNiJvoItvKm50wB1IxkCqd1dSJEWJ2IF&#10;OSOCO+SfQCrskJRVEbhi2SQOh9M1lTwHWIbu1jE8y2/zSpDuxtcd1B6gDrjvilSp87sJK5hQ6/ps&#10;pdBJJO2Qu1VLF+5xkY4rofHdxay6fpuuaDdK8aHyGRs790a7uh5GBwcH07VwHhk6Jp87XGoS3Ek8&#10;SShIFwm7jj5uucdcjp05qxb6mb+2vbEukXnOkyRYzt8rIPOODg8nIzXr08MoT5kjoi+VNdzf0nXP&#10;DFxp1mroYL5WCSDlo5VJxuJY/KfwxxXtdh4TOo6fJbW4itY5NjiLlg+D1cg5456evFfMHh3wpfeK&#10;3mh01lIg3s5b7u0EAdPXtX0b4Mv9M8IaJb2uoahC88ySSQ5yquMgBEYnBAIxzjnpXYpxT9n1NIqf&#10;LznJ+LdPt9e1bUPCMzJHfK0UtvcYOGeOIBlJ5IBH61w/guz06zu1nNyjX0DHETqwjaL7siM3IJOf&#10;THrWN4xv7z/hJ5NSmnlinkyzNyDjG0AegIHFS+D9ItddvEKXf2d43UbI22yvnk7T9Ac9e1Y1oOKa&#10;voXSqJtNq7Nnx5bXOi240KznL6HfN9qt4jgmNkb5o1bnCg8gZrHsddvNR0i48LiATxXMqeQxzuXZ&#10;gngAnGF46AV2mv8Ahizl0hhq+oTRvZySPZMVBW4ilw23PTzAc7uOPSl8MaiLrw7bwNAljYCYWk10&#10;0gSQsWADR7QDkZ5z1rJP3U0rmq+N62OVh8P+L4buKcztB9kACuJTtWMjBCqucZXHYZFdk93bXEm5&#10;ULunDOw2nLY5A7ggdfaqPxM0O/0C8sL+z1SW7a8RgWYlHAiwBynUYPfmpfCul3ms6SHabc+SWeZi&#10;dpGMgk/ifYGssZNRpc8zBQlO9OnqM1Gd4rXYrffOAAMHaB6/WuePlOPlU54z/n3pdRvx5zQL+88s&#10;lRjkcdTn0JrN86RFyvyOvOM+2KwowtE5OVrRlxYmUvMV3benGcAd6Z5i7WAPJ5Oep+lQxOWcHYSo&#10;ByAeCT3oYyAsI/lOOOM8elaAMjkBcY/iPPpVuSRmCswBU9CB1/Gq2RAgH3nIxtH51XEkzEluAelV&#10;YRZ88q2+CIyEnHzEIPxODVJPEniLS79byygEMkLnawQuPTHoQae8kiREoRn7uP8A61U7y9WGD5yd&#10;x+VQo5LHPTPpVQ32Kje90dF4vupfF2lx+MLv9zPbNHBcW8YKqSpwZBzwfmwfSuq8Na94fs54YdIj&#10;W0n1CN4cSlvIWQDO9GOc7mwGHrg1wesStp/hvTLJoN0d9DMZJnyCJfM4OR1K7RwexqhdG6fwLZbw&#10;CllfvCDjBXzELBs9cN6e1aKPNFJ7XPRT5Hdb2PYLvwXo8dxZafd+dbJdLOXy+0mUEYVWAIwoy2T1&#10;z1rkn/tLStbvLbQ55JTp9qY2fG4bXAUqBzt69u9cxB4kl1m6t9S1qRt+mpHB5cfWVDv3EliQCeAe&#10;K9d8I+MNX1bTJhNHHALaCQ/aZQzNIgQ4PIG7ZtyTn8K6Hzp825lGcWuWxY+H2nXml2rXF6pltp0+&#10;0QQxjeZAQOd2ccdMDv1q5fyS6zHD4i0+djZzTqJ7W4YlMqDxtPykbhwPXFeN+Ctf1Z/EmnxWl2yJ&#10;FvRFkXcFjfJZVHcE9K67wxd3tvrVxpMc6vG00ykHG1ipZxg9mJwu4dM1TSTloNVFaKb2H+CP+EPt&#10;vEF1Fr9t/pWpHaIvs7GBEl+bbtI+XOOuOg/GqPxZ0nRbCe6tIVWCWAwz2Z3ffSfCyIF/urtyPT8a&#10;4zWPEGqf2jNrskgaW6zFJv4UgfLjjptHTHYV7dZ33hPx/odv4f8AExEd9Em2KbocrwpV++RjKnrU&#10;vQzck9jgPCWvaM9vHZrE0EsnyvAdrxtkYYwseUbgNjvjrmuhjALlnIyDwMcDHv61ys/hBvBuuwi7&#10;uI3gmEhgAYM4dflIYcHvlTjkV0tuUlJWVtqgc8V4+Yu81Y5pvoXJpMSgbsdzxwaoSTRsrMjcg4GR&#10;gZNW550m3OwBUcDI6ms+4gjwsyldxwCB3P8A9avOsZMQsGYxu3GAeOOT6Zq95aMnG8EtjJHbtVEQ&#10;IuQ5CAnGM5xWxZqwjiPmbiQeDwBikwI0iaPheQTSqQoPYgk89atBdq73PJyQOe3XFVZAfNKYyWyR&#10;9KgVhqRHgHGG5z65qUKYyMDIIx+IppYI5EYG0KO3fP41K9yqcS4B7A+w5pjIgio5YZViAcdMY9BU&#10;eeBgHLdyCBmpATv35LdwM9u9Ot3aQODzk8ZPGD/KgCuglK5UD3z/ADp5juOBwAQTwOM0vnGQM2Nx&#10;Hy8VHvk+64ZRjHHHNAiBZXc7EByOPyqxvCR4dcH/AApx4QMpwDgE9alZWC/MOtNgAkwfXFclqmPt&#10;kyqMH5X49wK6kht5H655H4VyerEi+de21a6cL8Q4mYSMbTxk0I+WEZHy45x1NEoYLjdjPb0NRLg7&#10;eSBn5v8A61egWX1xsDD5u/IpUXduBPr9fpVYkGErkgY4PrTY5o0OCpfAPfGfTmiwFtfLRAcHeQQc&#10;9/yp8qDf5jHb1Jz3JrOabeVDNkgcjGBTpWXIZRy2R+VFgL5MIRFXO7AOf61XaSN2OWztGOOc4+tU&#10;/MMbDBKnsQePxqKSSMybmYZAwRimkBbPlsw8sEBxzn1ppVEYx575HPIqKO5jeMo447+v59aqrNg8&#10;LtPOO5x9adgNoXCBFYuDs4yDVH7SzHpkjjjjr+lUhIwmyOn8XfP4U0zSGTkY45I4ppDN+GQuu0nk&#10;jLL9K96sibb4absLxayEbunzM2D+Rr5xgd0lDPzkYwOvPrX0T4MMmr+A3sWwGAngHOeuSuc/WhLU&#10;1pbnhEsgWLA646g5GfxqMPFdbIZDtIAJbPWlkjkgBjmPzqSCv86zxtI4UjHcetKxmyzL5lu5hI35&#10;+7k9M+uafFIYy2xenUgg/WqEu+TCoCRjkYpYWmjBMf3ePxzTsSdho0hUNlgVyDgHOAetXbpI4Jcy&#10;qUB5GPeuV02d4bgo2QJD93nr2xWpe+dMWguLeYwtlC8LguAOh29a8+tT98RZuLm2tImlndUBIwWO&#10;P0615/rl3p+pXGUu5DtUYQR5Xj0yRz9RVqfw/a5JjlueemYcn+YqC9s9M03TyV0+X7SWA8+YuF/B&#10;N2Oa68NTpxd76jjbqcpqkIEiWqZRI0BOedzHnt2PX2qSwj0xraaLUpTCFXKbIg5J7cl1IP8ATrTn&#10;nt3+eeDcRwBGdg/HqSfxqpqNvarIggkLoeWIyMZ6gg8hh3r1Il3u9DOWWT5ZMk7AAPYDtXovhy00&#10;4XVvPq0KTK67zuDEZIBUEDr6c8c1xU0lnsVLfBUE5HIP616x4a0jVp5tOvbGANE6BgWkVVxHgEZJ&#10;689Dit3CMotNlU5OMk0j0jxP8IZNSQar4f2ROY1P2QgIgOOQhXgH1B7968CkF9o2o+Rcxtb3Vs4y&#10;jjBBHqPQj8xX0nJ49s/CbNb6tNIJMgiBV3PjkE4PAGfXr2rjfH9hpfjS1PjTws5mkgRVvLfaRKqj&#10;o+3279sVnZW5SpXfvMoWtz9rto7+3+64+ZT1UjqM+1TSMWXeuMg4/SvPfD+rT21zFp/y+VM+TuHI&#10;OO314Fel26JMWRmw4HAx1z6183iqLpTt0OdqxU8oyYZcYPJFKIix54x2FSGJ2IQgggn26U0v1Jz2&#10;4HWuYkqTQwcbRjnO4Vq6Pr9/oFy8tsI23rtIcZBA9CCKpug2+3cVVYBcKVAIPX2pptaoabWx3F38&#10;QNTubZoFgiTzFKueScHjjdx+deeMPMUxlV4PXHI+hq07r5hDNyegPNQAEvxwCee9W6jl8THKbluQ&#10;bCvyc/4UpQoVUMGB5weKsSAIxLHJwO3GKWBJGbA+bPAz/IVNySn5YRk2Kcfxd6tAEZ2DBx270kkB&#10;B/eMwX0PQ/SmKrKrbc49PUU9wMO7iWGQxtxn51wOvtWS5DEk8fSuruoRPAojyWX5k+vp+NYD7XA4&#10;249K9GjU5lqWj//R6go5+eZtvu3JP0HWm70T7i5925/TpUOc89zSZPT0r5y5+hW6Me7s5yxJ+tMo&#10;opFWMDXrV5rYXEZJeA+Yq+uOo9eVBrTsrlLu1juU6OOfrVthuUgfh9a5rRVbT76bSZyQpHmxehUk&#10;8AH0OR+Fap80LdjhmvZ1lLpL8zqFBY4HNSgRL975j6Dp+dR7uNq8D+dNrE7B7MWP06CkpKKBpC5o&#10;phIUZY4FbcWkCCIXesubaI8rEP8AXSfQfwj3PP0q4wcjKrXhTXvbmda2lzfS+RZxmRx17Ko9WboB&#10;Wr5um6K2Ydt7eD+M/wCpQ/7I/iI9TVK+1dpLf7JaILa0B4iT+L3c9WJrFiZc739eK2Vo7HFPnrfx&#10;NF2/zJxqWoXWpXgvZGkDW24Men3lGP8ACoEA6nvWdqdxJBazXFsN0hXBPZUyCT+hq7DKksSyIchh&#10;2pz1SZOHShKVM6TRMXaXWiv/AMvKbovaSPkfmOK53DZ2YO4HGO+as28sltLHdo20xsGB+nYVe8R7&#10;IrxbuDCQ3sYnXHHLfeBPbBpP3loWpKnUd9n+ZjkpFy3zEduw+prMutQVMbsk9FVR8zZ6BR6e9QLN&#10;c38pj04BlHDSsD5a/T+8a27HTLexzJkyzN96V+WP09BUO0Pi3NoKdZ+5ou5lw6VPfAPqeUi6iBTy&#10;T6uw6n2FdIiqiCNAFVRgADAH0paVFZ2CICzMcADkk1hObk9Tup0oUlp94VaitlMZubqQQQL1kbv7&#10;KOrH2FVru+sNHYpcbbm6HSBT8qH/AKaMO/8Asj8SK5Ce5v8AVbnz9QfzGHCIBgAegUcACtYUesjx&#10;cfnSheFDV9zfufFDx+ZBosaxwEbWaVA7ye5zwB7CoLXVdXu8JbSC3jxy8cSJn/d2qM/XpVWHTQCJ&#10;LsBjxhf8a0pCdpMfbqe30pTxFvdgfL1K0ptyk7s0hqN6jC3FxK5PJJc/rioWmuZARJOxZT03E9fU&#10;1nJxyvHqecmpQoBxHklj0x1rnbb6mPMydSR3LMepq9aWAkT7VcSCG3X70jdz6KO7e1TLaw6Yn2jV&#10;E3SEZS3U4J93I+6PbqayL66u72XzbnGxB8qD5UQegHamo21kPbc0ZdUjkR7WxQw25xuJ+/J/vH+g&#10;4rJmuo4ycEjA49az3ldiSvynsB6/jVdIZQczHcT2yT+dJq+rIbuSyZnYb+mc1saVp8eoN/ZqhBK5&#10;JTePkbjG0n1PuKxZZI7fDSk7j0ReprGs473WvE9ukt2bWCFDNiJ9rDb6e5456VvRp396WyNaMHKX&#10;KluUvEei2Gg3KtqOnG1QNgcNiTB5xztNfR9xrGnXdhBBHPGEugkcLKwwjkZUcEYOO3WvLtX05da0&#10;vyfEGsfuLON3gZ1QbmPA3En5jjsK8o8UyeF4NG0uTQLuSS9Qjz1VWjVSozuIP8eehB6V7GGqxlG0&#10;NTqlRdF++d1D4q1m61Bp7LRjeRae0sav8zsjB+cMc8jHHcV6O/jPSY9Pji1WRoPtsUOE3bmYSgsy&#10;5wOMEA8V5r8LYrjVtJ1awkmbYyA7WPG+ZWGcj5gSw5wa5HwBpxfx3bW2pgs1s0mEf5h5kYPynPGM&#10;g/lW6otvXQJVlpbU7eLwlBpOsapcLGkdlfWcn2UgHyiChLIDnrwPrzV6Hw2PHfgS2n0+TydQgzE6&#10;5IjkeIbV3KOMldvzV7Df2EetaNc6Xjy1mieMEjhdw4PHHBrzDwZ4n0zTNCfQEj/s7UbaQxzSXCs0&#10;Lyg7WbcOMkDocDFdNlCOpi25OyPHdLs9csrRdU0u6QTQnayGdWlV43IwqHPGeQCK7G28S+M5UAn1&#10;O1/dFW8uQIWYpk7X+UYyev51X1uK9XUZ7iwitQhkEjtb4RHHcKOvI9e9c1etZ6hqMb2MEU08m1Tv&#10;GC3p69vUVzzf230G5uOiPdNS+KLWdhG1hZfarp1H7pJCQhxzkgdM9Ocn0rKm8QazrsEb6ifsoZRu&#10;t0PQ99xHJz6H8q53TbCK22lhl16f3V+nvW0qAktgDnj1NeXiswc/dhocsp9hrM0QwBn0AqB5skF/&#10;y9Kc6gNyc57e9L9nUn5uea8p+ZmOSZmQgL8p9ajYkjjg9qmIGwKvSo2TBBHFSMZmQA4OOKqrbhyW&#10;4OO/erYUyNjGW6YFARIj8oGe9FxEBiCncyjp/F0qB5ool3OM+lSXUkkisqhT9RxWaIpHkDOMk8cj&#10;j8qpLuCK9xeTvH8gC7jjB/n9KxrqZ4yFiYSS45wOEHrnpmtW6ZFyiZ3j7znkD6eprIRvI+XoPWu2&#10;jT6spIppbg5eZsnvkVJIsdsRnaxP5inSzA5ZGH51nxCeZmUDcevNdaGStcqpDEEjuPXFAu5ZchEw&#10;p9eM00W0rMBtyD/X1q/DbOueQ56H0H0pgZbmZzgEntjtzTTC68Kp+taYh8t9si7SemOmPU1YCwqS&#10;RyfXoKdwM2G238LnI9iacbd/MMSk5ParrXf2ZcRLy3XBIP1rMaeQksgwfXNFrgTvb7ZCpIAXqM85&#10;oWNWjbJHB6Drj1qiZpWIYtjsR2rX03TxcEzsQ8fRecBj/hUzfKrsC3p9j9nAuZ1wpHyhu/uc9q1B&#10;LGjiWU5fqB2+tXDorTrbC4uxam6JWAGNpZJSuPuqMAKDxuJ+lWl0vToLe9F9LKj20YlTan31yVJy&#10;egDDBFcclKfvGnsJtJ2Mk3jnD5BUdOvFLHOrBiw+nBH+RXW3kfhVLHTrcJ9nmvduJmkwykpuBZMn&#10;KseCRXJXy3NmylLWSYmcWwQA4MvpnBpOjJW0CpQnB8oq5VGkXK++MCsddXiF2kMiNEJFBiZyAH3d&#10;DjOcHHGa6LSrrTJriRdWkFpHbSNFcRuTlH6YJGeOevTFeLalapa+Ibq1gzJGs5RMrt3An5eD2549&#10;etdGGw6nzKYlRfLdnryyXG/BGT6cZBpFimIYgAbiQc1reLvDV5oHh6DyZZC81kGLucFZFALLu4xw&#10;eM1ylqE8M2kE2pXcc0V780XlMZQhUAMCfr3GRUSw7V+4lRk02uheuZoLECW7kCKh2jq3J7ADmpYr&#10;2K8hEts++PdjKccjg5Hr9ak8U6rpWm6Tos0luZJ0vHkY4DKyIPm69Thhj6U24n0X7fH4o0tFutNn&#10;IhktoQUdJxwGdF5II5BHfiqp4bnin1Nnhvd5k9TK1O6ntbqC2tYRM7jcWcEqB028d+9T3urR6bCJ&#10;LyHMzEo0eACHX7y5PHy+tdhpGp3N94gtLTS0SO2sg8tzyVaQMOwYZO3jHc+1Y2t6TYalY382iC3v&#10;hc3fmxC4lCkkj5wnTByCQCRx9K3jhNlJFewp8qalqcit9NrkkdjpKB2mfYqbgMtjOCx4AHr0rjbq&#10;31mG6ksXfZJESsighRGQcEM3T9ee1ep2gttM8IaReqbew1ezuWjG4kGSJCwkMgHOfU/kea9M1Twj&#10;pU2hahqlwMTXdp9oldlGNxwc5OcMAMLjp15JrrpU+R2toS6UFG8XqcN4c8Y6X8PbWPRp7W5ubp4g&#10;90QdoV5PmUANz0I6fzrzu58d6xeeKZdfuYoy6q0XkScARkFcZ6ggd6x5NZtbTxW15Jbm5itiqoGk&#10;JOUAw5LA78Hpmsi01AwakL17aO7KyM4SUEqed3r/AI10yk2mraDjpZ3PWPDHjaXTo7iy0mzlgF9I&#10;Ft3Vxs+0Mv3mllOMenHSuE8Waprmqy29nr8QkuoiVjmXBMiMfugrlWG7oRzmotY8TyeIp7c3tvDD&#10;GimMJEuB1yTn2J/Cn/LqNpaW3mPC9o7bZmBIIIzxjkYIBPp1rKCSV5IupOUnZPQ9U8G6D/Zfhxrj&#10;W45LJ57oFnRzG4WMAIGKngZzwePWtbxTp+jR+Iv+Et8PanDb37orPAVEkUw+653oSAxHX3rjvD7a&#10;jrOgaj4chuhC/mI6+aOXEP30wv8AeJye57mu30bwzpGnaJe6RdzR3VzchJYdiBNpQ9E6nnuT16Vk&#10;pJVHGb3NnFumpQW3U8b8c+IYPEXiCR1XH2Vfs4fH+sMbHLgdgT2yaxdCgsxqEdnqQMlvK4VQrBWE&#10;jH5D8wIwDjI9KVdHjtfE02k65K1sI55I5pVTeyjJOQvcnj866i+0vTIJ/sum3BvrKRFkSU4B+Yfd&#10;cdmB4IrWbUI8qOSU23zM6NlkWWXw/OVNxp7tNZmNWLSPIQXVWT7o7+xznFYk19hiHkALHOSM1Rni&#10;nZY4ixdIV2oM5CDqQPxqv5ZHLp90deoxXLZPYzlNvcuwXOHPO4/w5PH4CvaIE/4RbwuIHUR6lqoD&#10;SAnlIuwPpkfzPpXG+AvD9veXcmr36f6FYASvkcO/VUH86s61cXOs6pNe3TlXc/KOoVR91R9BXPXq&#10;KKshfCrlGa8ZX5AJBOOeV49BUH2mR4txd1Udccj060qW6PucYG0dwcH69aqahdCxtjM8bugIyFG7&#10;JxjJ5wB9a4lG7stzIZc3lxgyWjFivT0x09RmtDwdP4j/ALYKQRqtvcSxSXB6MI1IBxyTyODmuDl8&#10;TKp/cQDPo54H4Cuz8KXmvTaXqOrRsF+0L9igRQEVpJAfmJOcbcce9d9CjUi9Ea0rc2p2ixm/Gpaf&#10;Ja/Y7yONg1+6qTLACVwgIyOF+99a8pbwVdKP7R1mRGimjLK6zBnJ25XjAJyDzjPSrXglbz+22k1v&#10;zhZmD7HcMWyyJKNink5wCOMZxXX+MoIPCnhdvD0EclwyuxE74GA4BRlxnpzjFdyjUcvdZ3fu1C7R&#10;5z4fupzdr4c0nztMmuYGhkKv8805yy7zxgEYAAxWhZ+CdW1O8ubG4v4gdM2xnzGZgF2hgB1wuTjO&#10;cVxDaVrem39m97HJZy3LI8Ekh2g5xtYMeMdOe1ei+MfD8NoF1/Sr4PHqACzWwkLESxYDhscFfTPS&#10;iUXze6whKNvfRgXGi6tayX8V2YJHsIRI0bEuzwq5Xcnbjr6kc1zFhdm3kS5tW8honDxsvVWByOT1&#10;r12w8LHxR4Nh3j7NqqiVLSQPzLEnWOXB+6ScA9uBXi8UV2sjpOhiMZw5dThSPXjqKqnre5nV0a5T&#10;03xD4y03xH4ae0ule01G1mWZUUfu3kPyuy/3QwOSOx6da5ewv5L/AEJ9EnkCxBpZAD/z0bDA/mMV&#10;6H8MIfC2oT/2fqtpbSFmLeZcDe8yEEEZIwpU4wBzVn4j/DdvCDjxJ4VybEsBNC3ziIngHnkoc/ga&#10;mnyq8QqJ6M8vsdO1vW7SGWyMt1sdojCrM7RkDPzA/dUjkHpxXr1tbXPgy4Qa/ELxhEjNCpwoJGAN&#10;3OSvv1rifhxY3eoeJEuo7xbe43jdFHlWmU84wOAowdxPb1Nd78Qr4ya9cWvytsVBuHcqoyPzNc2N&#10;iqkfZPYhycVzJ6nJ+INYi1u++221vDYgrtKRDJwO7EYyfcCucjiEsuJTwvXA69uasPN/y2VUAIxz&#10;1I6mmruUhkGd+DWUYKEVGJhJ3d2H7pQVXJGRgDqM/wA6eyiIBySc9cf0qPa5l3BCM5z7evNMzlsk&#10;EHOCOvH8qokSbY6rtJ+Tk54qHf8AIFHz5OCO1E5uDIPLCkdTuJHP4CqYivzJhZI4x7Ju6/U4qkgK&#10;Oq3ohV0Vsvx8inDKeecjr1FYDXMgCXHneb5bK+xuGB+pz0roptAvTaPq0sFxLCzsnmqoC7hgc9gO&#10;1YV1YOoBiiZcnaAWDEk+wFdVNxtY0SatoepCU+IrJNRtC1ykEnnpbv8APskbHmKRjLEn1/DrXYeN&#10;QZfDzafJbsJru1WeCLbiTfbHexKj7vyE4+hFVfhtotro1tNe2t1FNNeQoqKGBKP82Tg4KntyM1Zs&#10;fGOmaTrputXLNBIkqCcxeYA20g7HBznP3uKXs6dSzi7WO9VKlOL51e54JpwurSWC6mgPkzZKlhhX&#10;25PBPWvcdF8U6FDpjwanOWAt3icLyztLGc7fXBYgnGBXIeLPGenajpdvoNjAmYHU+cq7N0RAbAHY&#10;k4B9cZ4riLW7tr64VLtmt0hYuJIxzuwTt+Y9Tt4HHeuh35XzHLZcy5T6F0jwrpui2Mer2UMivIQk&#10;TPJ5mC2SAAoO3jp3zxmvEdHOt6XYN4p0u4RzFdfZpIriMPtLcqwD5B98YINereK/Ght9FOialply&#10;ZdwnguY28hSwA2yDbu5GckdM/nXkCSnUNLSznLJeT3CzLNJ8vmKww3Ugde+Mcda5qaaXMmdFaUW+&#10;WxQ1W41G7d31mORp3JPmD+IkZXjpjHTGOK7nwnpsYFncaqrfZ1h84bhw4UgELnrgZIH+zik0Xw7q&#10;+k6xENXtZXtJiyuJPmidQp4ypP4Yx7V3k899q8TJa2lvbWKrmEMSuzdtYrkD7oYHB9/WrlVVjOnh&#10;pzlyxWouo2Qsr1soGcLw4AwwxlWB9CMEVkQSttdHGNz9wM5FaOoeI/tssNrq3kx3KAoFTjI659ce&#10;nT9arvC1vgtyuTnpmvAqpqXkcU9zPX55PKj4IJOP6fSpy8kyhSduw8euaZHhXyvPbtmniNHbaFzg&#10;ls5rMgVoFmycHfuHBPy/j61pwN5XlhlGVBJAOeM1ltGhCMmCWXGSegB5rTFukiEhsHpyfSokwLaT&#10;J94YUDJx65NU7maV5VaNSGTvnrUkUTwqW2xlj79hUhO395na3YHsPY/WswMyWSaWUjBU8cf1/Grh&#10;eQYcfK5GPXk9vxqrLGPMz2ZhuVecUwALdF2yQCCGPGQP8KsCw1w86gJFsK4zxyfrT0MgXYxG05yv&#10;eozcfewcrnrntQSxXeBjnr65pCJI22DYpG0HtxUizq0p5JwDyRxn2NVoZCjMrcfXvV/zFkQonQfl&#10;SGRv80atjGDk/Wn+ZuBHICnHNIm4rt4wDxQWO7c/TOPxNNCDcp5HtXL6sqi7JYZBQV1BIRiTxz9a&#10;5rVgVulc87k/qetb4b4xxMRiWyAPeljRWPzYBHbNWHVduc4P+FRknPyg55r0SxgU4bYy5HJB/pVf&#10;ZhgOue1WcHzMfKuV6CqwAPzjFMBMA9+cdaTYnb8KQQxl8OeoJB9MU8BdqsTyhP0oAglQvt5IzyfT&#10;6UPGqYULk9zT8jcRjIOD9Kk3oSdzfLjPp07U7gV1ZdhbC4GO3NKUcrkc8VP5cW7juvTHHB9adhSo&#10;3cBfz5oGUinIfPA4yPpUm1CAAc9c+5/wqUojRsiEhc8cc8UFCrBgeT0+p9qYAnBLddxFez/DDWRZ&#10;3MulXLARXbboie0nTb/wIdPpXj6nnYfqeMZIq1DcvC4uFOMYKdc5H+FK44uzO38deH30rWZZ412W&#10;90TJG3bJ+8v1B5/GuAkQBgSwC9u1fQ+mXtl8QPDsmnXTBLuNRuwMlWH3ZFHoe/5V4jrWjXmk3rWN&#10;+ArKQOf4wehHsaoupHqjmNpjfcrE1NGFyAz7QeAD7Vf+zhnw/wAvAx3x7VBLDIxJGCVPpj/JqTIW&#10;QhWXym5HzAj1Fdmsf2iEyZGRgj3zXDAGM53jOeh6V2OkuksJSUnKLjA5z9K5MVHRSBle7SeAsbdE&#10;bjd8zbR0ySSa42fxBGS0dzbwzhv7jEqP++l/lXobozAbBlVBBB6YP1rnpvD+ksS0lttLHorEAflx&#10;WdCcF8SIOM03UNEs5Ga+tGuVJyFYkAH0+R1BH1FYGt3sF9M80EPkKxZtoPygk9FXoBXpjeH9Hsw0&#10;s0Q8sLktIxIA79+K46XS9JvLll0gyTqOQnr7An5iPrXqYeqqktLlp9DgQDzg4xXr3w7046h50lyx&#10;eG0VTHsJB3sScE5HQVwN94d1W2lZjbukZJILgAAf72cVe0DxTe+HIri1gBAmZWLLjKlcjvxzmvR2&#10;3Ku1se66paWUWq2WuaicLJmCSWR/kUgZjP0GCCPzr03SLvwvaNc+IrdoVhkTZPLGflPQYx0yT6Dm&#10;vmeDxP8AaJbS9uL2Vv3yhyTnysjk7ORjHB46V0WseF/Ekdnqd3bTA6TFJJdxIHURspG5SFXJyVPf&#10;Arkmo+1UpOx30pN0nFK5DH4ctYtSmuQ6yQRyu0O3kEBvlOfpXQozFg0YDgjHPpXn+i+IHj2xsd0L&#10;YyncH1Hrj0716JlY3YMACpxgDtXlZjCcal5aroedLciMgeVm5HQsD0GKJGKkRuM85BHUYrTDW7RM&#10;qEOehyP85qqIyxxtxj/Irzrk2IFJZfu5qtMrmUOVHTvx0q/CxjBC9fUiqsyO43SD6kdaAGeV5uNo&#10;BYdPU+oqnIsiuHQYx94Z/WtGJVLboQQQR/8ArqaTcwwRjP4U0wM5ZN44OCOo9RT1Ur90dPzFKiRm&#10;Y7zipSqBgqjkdSepzSEPKrKu/duyMYHOMdc1VFssjN5bfOOmTjipVuUQblb5pCMD0I/pSsFAOG5y&#10;TnNMZSaJ7bEIwV5Ibue9Yl5aoh8wfKH9Ox/+vXQZUoEJLE9/eq0iLIjQScq1a0qnJK4Jn//S3h0w&#10;KWm08DPFfNn6IJTgpPPQep6U7Cr97k+g/qaaWLdfy9KAHZC/d5Pqf6VzGvJLFJDqkXWA/Oc87GIB&#10;4Pp1/OukqKeFJ4XicZDKQR6gjBH41VN2lcwxFPng0OjYSKHXkEZqXFYHh6SXyZbCY/NbNtG7rt7H&#10;8RiujEZJCgjc3AA5JPoAOtOcGnYVKqpQUmR4zVm0srq/dktEBCffkY4jQdyzf0HNaX9jwWe2XXZC&#10;ueVtYj+8b/fP8I9qq6jqFzdRpbxFba3j+5DEAFHufU/WtI0ktZHPUxcp+7QXz/rcuiXT9I5scXN0&#10;OtxIvyr/ANclPA+prDuLmS5kM1w7Ox6knJqg0c+SWuC3sQKrObtRwyPz0IwB+Rpt30Ip0uX3mrvu&#10;WHbeeeAKiwW9h2qoXv8AJYxowGcBW5Jxx1GBSNPequRb55/gYdgD1P8ASixq5LqbUFussVxEF3bo&#10;Tj3+ZePxrA0dktTNp0pDNA/y5P8ACRkE+vGOncGtyO5dLe7cQsvlxEnOOcuoHPuK5ZHk1C98+wjb&#10;ew2yOy/uwOo5I6/5xVxi3HXY46k0pqUNWbV3erGgLH5mPyjGWPP8I9P0roYbRta8Nm11BCklhKZU&#10;QMcmF/vKfoeT/Ssyz06K0bzSfMmI5kbrz2HoP1roNMuVtb1Gk/1b5jkz/cfg1mqivyxOmphpSh7S&#10;e61sZaIkSCOMBVXgADAFLVq7tms7qS1f70bY+o7H8RT5kttLjWfVMlmGUt1OHb3Y/wAI/X2rn9m2&#10;7HdVxlKlTVST0GQWrzI0zERwx/fkc4Vf8T7DmsfUNfjg/wBD0kMmQQ1wRiR/UL/cX6c+pqjdald6&#10;sRJchY4o+I4V4RPoO59SeTTLOxJfz7lSsa9E/ib/AAFa2jTV2fK47NKlf3VpHsVreye4ZfLULzy3&#10;b/69bkMFpYAkMXY5yx6k+2O3tUqSIrFgoUH7oHaojGjOGGGHp6VzzrOWnQ8du41SZ03l+A3THJ/r&#10;U6qRlFUAN2qYIAAQMCtSz09XT7VeN5MCn7xGSxHZB3P6Vmot7CSKUGny3kvk2yDOMk9FAHck9BV4&#10;TW2mny9PYSXBGGnI+VfaMev+0fwptxqCvGbS1j8m3H8IPLn+857/AE6CsmS6WH5Rwx74qua2kRtp&#10;bDG3eYSzl3Jyzsckn8aqTlp1CqSSPfilZ/O5yfrWTd3ckt/Z+H9Nk/0q8lwzcEogBz6cn069auFO&#10;U5WRMU5OyOg0jRJdQmZHkCBBuLNz9OOOau6h4e1ezi2WkQuWY8FSOPwODUc+oWPhXTry0luftep2&#10;UKySgrsBYDcFBAOMqeT/AFrM8FeOta8S6k1rqMcZiWEsZI1KlWUjbuOcHI657CuyGFvHmZ1xoR2l&#10;ueceNDPY20IjuG+1TF/tCAENGq8Ku4gfe56cYqXQZoNBurW+l1BJRcwhNsSu4jzyoc4wuCDwPrXp&#10;XjXwofFV2Pslzb20kC5m85iu8MBtY/QdT7+1cXb63oGi+fokaQ38MMI/0nyyFkkRSoyhB6A7Q3fv&#10;XY4qVPlijahH2VRNuxwnie/W91uZ45vPGcdMBCOCq9iOOo61zxtZ5mwJVAIJbecAADPXv9K7vxB4&#10;PsrDQIfGGhXhmsp5BE0Uq4ljkOcjK/KQMe1cJFLvGDXVTioxUUctWblJyZ9D/BuwA0G8u87vtMqx&#10;4xx+7XODnA53ZHPb1xRqNjb6T8T7fWLRkeFyZbiJGBeNihVyVHrnOOvWuU8K3PiLTfDMc8FtdxWK&#10;OxE9u3DNnBbbnOeMdKhtbfSP7UH9srfeS25pdq7JSWGeS208k1u6qSIO/m+KkdxHs0dra1L8B58l&#10;s9MYOFJrz82a30Lz61eO8E0zb44JMzyOrEFjuUgDIyORmpr0aW+yx0m2a3sUYusMrCQ7zwX5BwWG&#10;MjOM1Xhh+0ExwDkdW7CuSridCXMgsdLsVmEVrE0wUklpyW4B4yPu9OuK9e1/Q9HFrYa3pNvHbean&#10;lsI1CdOf55Fcnbw+XGIl6gDjvn1Nd9rsjWugaXYN/rAnmMPQY4/nXmVK7nGQk7pnJZ8tg7YY46e1&#10;LHKznGMYqszLIfObmgshOXGPqa4EZF0rtJ3AD3FQs5ThW578Ux502lUHIGPQUxGQgnnNJiJFznNO&#10;JJPABPrTllKqDj2pykchxg9hUhYZtbGRyT6VG8JB4HNWC/JA49KYzlTjufWkOxniF2JBzntWNfXQ&#10;hQwRDJOQxX+Q/rVy/wBTXBhtm4wQzj+Q/wAa5eWSRuV7120aH2pDSIZbry+CoVvzxWVK08pwD16D&#10;NXVt5d2e56c1bitVUh26jnPvXcrIoy4LZ8Hoq+9bMNvsj3AAZyMeoqN5UUHOPQfWqDyE/wATc+hO&#10;eKHqIsvPHny/4gOg9qiM0inMJAPPfP4/WoltpmXeARk884PtVmK0AzGTnPXbT0ArFnkO9mJPfIrq&#10;/D3hWXXbae++0LGlsyeYo++IzyzDJwMCsZ4Y4+gxnpU1vfpBb32mtKsaXcCq7E4ON2evbp27ZrWj&#10;SdWXJE1o25tTqvFfhjQ7LTW1HSd7MZkUqsnmKilWyW6kAsMc964/RdFutd1SWwtSUENuJcnHzOWw&#10;FPoDg89qxLXWItG1Seyupi9oY1VN3zYViWGNvHBYnpU9qtzaazHqFhqQsblYWdTNlVZAMqMkdGXJ&#10;5711VME4L4jqUYzqJpaG/ZeENR1Qahpcm2C6skzIB84Yhv4RwcEA/jxWRYXum6Na3VxZ3kV4EFsf&#10;s7HYfvYdUySScZB4z3rn7nxVfrMF0e6eIXSMJCrfODIcMhbrtJ555HrSeDNK0bWdQax1B3jwgKov&#10;DMyj5scN6cDisqtBQupO6HBRb5ILU77xhrSeIoNL13SozbCzkUvmQ8DKjYAAAApHPPfNZt14kW31&#10;kvpjm5jYS5jlOYyJ+WQL7EknnrWFd3Ftpj6locHnXCNNsQsF+ULjJ+U9T9Owr2TwZYWGteDbjS59&#10;Mhs7qSEsjgAu4/hck5YHcMHnoc1WH5YRtJehjLnk2jxu78I63aWFlrBkMiksoVTmTCEjA9TtAxXU&#10;za94n8R2EmkWEKwQSy+dLNLuTDBuNr9cE43Yzg9669NVn0vWr2SS3BhtJ3lWOJN0kmeCmSdoBz94&#10;DoKmj8dQ+KhDewottcRym1NgRvDRH5zk4AG4KQKuso6WXoEZKLTkzi9K8Fa74enh8SSfZ7mMJI0s&#10;KMXcwqPmf5hhueMVxGp3V54t1u6121smXdtfZECVQIFUZPrgDP6CvX7HVrbxzqN5C6Gxt7S3BESS&#10;7Q/l/KwJ6Bc9RivOvBmt63I0+m208cMYSYqilVbeVbawOPm2nH6elQ5NbLVG/sYXTUtGe8ePPE+k&#10;6HpukWHia2F0tzAxmCYOMIFbA6ck/pXyhc3jmyksbNAlqLlriMHlwMFVUnPQL+tXilzdIJ7ouUUv&#10;Ak27KBgpO3ccgg+3FdjdeFNLu9J0+302cJqf2A3bwuMmYEEhECj7xAPX+tU+WL5n1Mo80k4xJtBe&#10;68XeHIfDKQo0kJcqCRuyACr88gDNZUXhHxXo+qRRQXEX2qWLzo1jO9XC9AuBgndxjt+Nek/DXw8Y&#10;tAvNT08RG8kicQygMsiPs+aMkkjAO3nHXNZHw++IUC3cVj4uVJcMTbzsu54pFGDzycGojCUZNLY1&#10;UVypyeougWkraHN4svRLsjj8o7W2PJKSUdTx05ySMY7c1p6R4U8P+LrWe1gS3054o4pIJrTf8sjF&#10;gBKGYhsY5JGeetdxJ4us59GurW2ubQTYlzG67d6FmOVGQDuHtn8a8iltbxLMx6arQC6bLGPjfgjb&#10;05IBzxXRRoqesXsZzfso8kluaFxo2jeD76xfxBexXcqbraWMruCM5LEsN3T3IxVC/wDipqEl/d6E&#10;rRzaUzrFCgjBzECOp69K8u1+x1XRtS+y6qJFk/1mJOvPUnPXPrWSHPkbmIJBLADAPOM89aj2NpNy&#10;YniNFGKsex+KdGsNf0uPxtA6xPLdGIxDCEQRHZgLz8+OST9K3rHwP4U1/SWTQ5fJmZQElkZmAm4w&#10;MYGOeuBzk1ei1HTNG+HMG6Bb26lhBUDafvHcXbk8BvxJArz688TJHqFtBaQrHINrTTBVVmY879qZ&#10;wB1IOT6U1h7WvIv6xHX3dyx8SbXR9H03R9Dt4RHeWwYzOn3T/DJju25xkelJoOteDl8LXFncCRb1&#10;ozvLDc7EEYVDjAVjjI9M5qn4o8Uadqumy6bqUS3F9DO5S8hIEYRjuI55IJJwMcYrzpATGrxjI6HH&#10;qP8AGslSbjyvTUJV+WXNGzuj0fwNq/8AYF+LobXWRJE2ucLyNxOe2AvFWL+dJLn7dpdx5wBEsZCg&#10;bQ53FeOe/SuY8P6Xd6pZ6hKqbraxjLzNuwQp/u+pwDXpOjeF7S8sGl0qfypYoQfs9w2d7gZJjbGO&#10;eu09+lTOCcnJbijUagovYxNd8jVNQi1141M11BGwfnnau3JAOCwxgn2FU44gV65+vrXSeHLmOytf&#10;7H1e38gKuFmnjLohbBI4z1HI6dqxrxYIp5ILOVntkbKOwwz++O2e1c0py5nF9DKtTioqcZblYwRh&#10;sStgA8AH09cVbtrQXVzFZ24LyytsVQM8k8Dis+FeSQOfp0r2vwNa6To+iyeJb+2LXHmFInOMtxjC&#10;DseuTRe2rMIq7G6uLfRdNh8LWZAFviS6cfxSkZx9B/hXHvGPKBjY5bvnORWhrN5HqWoPdLGIlkff&#10;tGcAj+ZPes9S7NncPL7ZGMfSvNqS5pXJm7sy7xy8LRWxQSYBy2SoI65x61iy2d1qTKt3cFgTgxoP&#10;LjwPYcn8a6SWNmmPknAHBzgflVHUbiaxiM8MLsOS2wrhQo6sTgAVVOTvaO5BnXNno1vaLHPDCo3H&#10;aWAHbnJJzXNQ+JL7Qbe7s7OWBrC7+RoA2/aT0dc8hhjOa6G21PQ9U0K9vdStxPeAbbSOJQ5jJzkv&#10;uwOcZ6HAGa5mPwo974fu7+JWaW1VZFZWDCQYBdfL+8Noyc+1enhouDvJnTCjK10el+B9HluEvLV7&#10;ljJMFeK4ePzEi8v5lLZyQeSM88fStrWtT0ez0qTwz4okM+o28bpAYlM6yJIpMbnH3SDjg9BjiqXw&#10;uYw6dHq7TJCHXyJRKflIAwpGOjfKTziuY8dpaa54hntvCnmXl1cFJG+yZZGAUhwwHQhhn05ruTSf&#10;um0k3FcxyVr4gu7SxbT76KO/t5sIsN0CfKIbAZBnII6cVi2E6x61BbR5ihZ8OqkkqzA5GT6Gultv&#10;C/iW7s0uU08me3uY1iQ53uOVZRjoAcEmurTwRrPivxu9tc2w01LWFGldPnCFclcn+Jiffp3osoy0&#10;RN246s7rw14GN5bf2pfXUjS4YWsUY8lV3IdrEKfXBAGB3NeVR+J31PRb2LWbIfaY4zCbtFAbdkhV&#10;Y9uQf6V6gJ/G2lrPo0N3DBJZqk1vCIsm4TqQHPKgkEY9a8j1vSPGd9d6jcW2lTpDfTu5S3UyICCQ&#10;2Co9c9QDzWcasXJ2ZcqMopNoqW/jSS28Of2Y8UQcyLsK8Mm0glxtAKkjjryc19M+BdTj8WeGCNSk&#10;SRJw9u6Fs5UAdM89DXxrLZ3NmjfbIJoZIyBh0KjjrnNe1/CLXLm0nn0K1jEhvJFkhyRtRgDu3d8Y&#10;5GPSlUppRbiNVW9JHoHg7QrXwzfXMyIHFp5kbSN1BHVmP0rzDWbgXuoXN0W3GWR33DIyCeOvtXpv&#10;j7X00y0bw7prhnlYtdScZdm5I46e/wCVeLswfgkYHzcZ5NeZShK7cpXIr1ItKMVYkaNJEAwMk4wO&#10;1PYBMgLhenA649qqCTfKpBb5DnHrUgmGCAmS3Qk4x34rdo5Q3kRkKCCemaqIko+8eD1yelTSTMZA&#10;A3HcYqFknePEWBjvjPX8RQAoMiAl8bQcAk/jXJ3mpXayt9nnBQZxsA4HuSP61o3dvdt/rrgOg6pt&#10;PJ9DtyTWbdeahHlpCvAxhNp4/wB/mt6cUI6LSPFupw6HeaJqQaWwuY3CybfnikYZXaePlZgM/n1r&#10;p/BOv6FptnFpXiJTIkcjXMUhG+MuCOMY3K/BA5weM15ZJqN6Fa1n2yCQYIIB4PQDb71RjmvtKkkj&#10;dXjM8TKQ64JRwVyM/wA60dJNNHVSqyVpdEdxrOvXdt4lv7bQA1ulxMWCqql9zDa2084zzgZ4zXX+&#10;MLFX8E2UWoQR6bcxKksZz/x8Mq7WQqOUkwcnPBIrxH7RmFFXCyIciT+LH1rq9d8YXviHSbXSrpQ8&#10;lu7SNKBgsSNoCjtxySeppOk048ptGtFxlzPc582NzOyCE+Y4A4HGAPc+lamnyWdvpGtWOoKBcOts&#10;8Rb725JRuAPbKsaraZZ32qXUGnWilriVtqgtsyRnucY4raPgTxWdRu9Lt7JpJFhVnLED5ThgVbOC&#10;SVwMda3nNLdnPGEn8KLUvjvxHBe3mn2b/wCjTSnbbtyEAIxtPBBwACfSszUdVvdcvIop1EMkOdmT&#10;k7uDjJ47cVb8GXdhbeKvM8QKqM2+NjIAER8ENuBB+lamt+Gba68R3Fp4ZcY3RtGJHAy8pBAUnj5c&#10;jqay5oxly2NOSUo89yabxZc2+BIzuEYMwkJJxk5GDxnPbAHFas2qwS3aQ2zTuLqMS+WuQFJySp3A&#10;ZyBuyMjnrXFTwxvrkOnXcTxPHL5dzGXyAyt8wTdjA68H8DXq8UFvboqgks4wpZiSFJyoHJAAGOlY&#10;4irGlG6RE6sranJ6TpOm/wBpXE1/HMWjVZIS+TlySc56cccZ9+2D0rb5ZN8rfM2AT1BYDGP0qVfm&#10;dowp+XOcjkEGpFgZJdwA29cdgT7V5VbEupuc0ptldf8AXBAGyOOKttbEZZt2QvPORn2qZotyqTjI&#10;OSQcce9JuIVmc4GeuOPQVzNkEQUS4jjT5u56detW9k6KVjIBB5Pc0yMCOSOUtnd1HbjpVhpEjAZm&#10;37yce35VEhDZWkjiBbAyQM5HpmoZkXZu6sCDznnPp6UOsbSBcjDHIIGeemKbKsrS+T8oIY9B1xxS&#10;QythQ+HwNzDnBphZ0BDKp29wM/8A6qtKIrggNkc59+O1Oe2BwThi2Mj/ADxVXAhWSNlK7eOoIGAf&#10;zq0hB2xohIHPH9aqRwSpIcgfN0yPTtV1duF7EN2zSYC+WpH3d2ensKQNGjfIcZGTkY/I08q/zpke&#10;XnBx1P8AhUW8xkLIg+6Avfj3pAWBjgjOCc4xxTuGj3Lk88elRtMEi2nGc8e2ajRozDsXOSefTHoK&#10;BWFO5ST0z2NYuro6Sx5bOQwx2wP8K2js8vbjBA4NYmr/AD+W5boCPx7/AJ1vh/jGjHbcXKE5X/61&#10;IEDkZYZ6H/8AXQpjOChDAfzoyC3Tqa9EsmEIYhhjGM5yP8mqBQqcgA//AF+tW96uRjtx/wDWqsjZ&#10;LLg5B70wK5iJlMZOff60+GIgMCMlT0qwNgI7DPGTSSRsj4AyTyaYFd0XfgEj3HFK6ps2jDZFTbRk&#10;h2UMRwMdPXmoyqCMuvT+dAFIsQAQcYqZQrD94SBjP1pAisMuQAPQY/OguFUx9WHp6UwLMcIUeaDk&#10;EcDjnPSkL4UYxj17j6U/cPKQqAxI5z2phdfuNxuJwCP1oAcoJOGPAbfnvz6e1WSVkPTHP+TVFPnk&#10;2oclfTjGPSpxJsOzqev/ANakM1tL1O60q7S8sWaOVP4h047Edx6ivbIbzR/iHpX2S4xBqEYJXA5U&#10;/wB5c9VPcV4MZkYFcMGz+FOS7mgnjntyY5B0IOGB7YIxTTLjO2hf1bSNT0S7az1SPDIcqwHyuPUH&#10;uKybiVd2YjweCBXrekeOdP160Oi+L4gVOFE4HAPTJ7qf9oflXM+KfAmoaXAdQsHW8sSdytEMuqnu&#10;2ByPcU7dglHrE4JQM7JAGxnk10uiyp5uxm+8uPoR0rk2DqVG4YP51atLlLW5RyDgEfl3rOrC8WjM&#10;72XYA6rkkjB9OOazLq3W9ga0lZlD4yQcEYq2ZUUEjn0H9aoXcsyWsl1AoZ0GVH972ry4p30JOOvP&#10;C8UTEm6C+m9QTj1+8Kwn06+tpDLYOJPLBPmRMoIHfIzkV6I/w2N3Yi+W+WGdhvcTKdmCMj5s5H45&#10;q/4W+HmnXCXEt/qMN8sKlmtbQk5YDK7mIzz6AZPrXtU5OKu5G8aE27HB6V4c8WeKUltUEzQrjcWI&#10;VCeuAzcH8M1hSeCdf+1S2aQO8kIJZVUlgo7kenvXd+IJPE62qwTobG3XiOLeIlT02xqd34kVkRa+&#10;VsZLWa5k8+KMNBKjYdJFHA3HBKHoQeR29+rnn0NlShs2ecOotWzHITIp7dPxrpfDviHVdNuZPssw&#10;UTKQ0TktG+Rggg8dDxU+k6pBtlt7u2gxKjHzXjVnz6BiMgY9K6nWPhhexos+gs90Nn70DCiN8ZP3&#10;v4cHjBzV1HFJc4qUJu7h0OWtIrc3EUMriFXYAvg/Ic88euMkY9K901vThpM8QMnmJIoaOXH3hgZy&#10;PrXkGjaLaz6MzXDZmkdXD8Ert6Dnsc8ivWobh7/wdCH/AHk+my/Z2brmN13IfyxXBmcHyxkyVGMo&#10;y7lWKWFCCBls+lOkmCuWX7rc4PBBP/16zbVmjOxxmQHGferUqhgWHyt7814jWpyiFs5XnI5pxVmU&#10;AN0qEOdu2QZb24qCUFmLMduSDzzilYCwN0eWOAByeeKlBdpEVh98ZA/DOahXDghySMfnUsU0Zi8k&#10;MEZPUc4pgVJBzuUj0P1qo0wzncVKjAHtV12y3zEYI5qk0aKSDk4PFCARzGRhBjv+NJ5y5ywweAfr&#10;/hTGjZV+Ubl5zjsO1Lky7XyS3RsjHIqrCBnBcYGGHp29frQrJISVIqQja4Rz7j60wojkDqSeO1Kw&#10;H//T6BV43NwP1p27AwowP1/OmkljluTR1r5o/RApKeBTaYC0hNCLJNKtvbo0sr/dRBkn/Ae5rZew&#10;stL2vrJFzcdRaRn5F/66MOv06VcKber2OaviY0/d3fYw9N0K8vtT/tS3ZYLQIUmmk4Q/3dvdiD6f&#10;nXRtqFrpwMOjg+YQQ11IMueeQo/hFZt7fX2sfu7g7I9pCIgwiccYFYllNLcI29cOCQceuea6HJW0&#10;PLVNyqWq9dbdDQkkQMXZ/MkJJyc8k+pPWqTElixNSMkmMnGf94U0oRyzKP8AgQrByuelGKSGFsDk&#10;03LOcDknoOpzQQp6yL+p/pUT3AiXavGew43Dvk+lGr0Q5TUVdkkpSNd8uGYdM9Bx7da529vZJXyk&#10;jYf5QOw4x8qjn+ma3ItMm1mU2dvvBC9F4QHn7x6n15wK6vTdI0Xw2DJIVurs4O5hlU/3R7flW8Iq&#10;GsjzKteVR8tNGVo+gzy2FxLrGYIryKNQsn3iEK8lRyAdvt1q4ui6PbbUhuZkC8hUyBz7F/6VPeX8&#10;14++Rs+561RrGde70OzD5fJRvOVmWDb6cuNs92SO2Y8fqrGr8EFpdN5cEUh2jLPJIFVQO7ELgD61&#10;WeK00+FbzWZDEjDMcK8zS/Rew9zXKapq91q6fZVQW1krZWBCcH3c9WP149q0hFvWSOLG4ynSvCnJ&#10;t+uhtan4rhkmA0wLNPGoia5xuU46GMHH/fRH0rndstxIflMjPyxJ5z6kmpbSw3YyAq/qfpWyEjhQ&#10;Ig2j0HeoqVktj5+pWlL4mVrexVQHZsMvTjgfT/Gll8w53EkdqnaU5VcdegFBi3Hoa4ZSbd2c7ZTj&#10;jAwecnt6VctofNk+Q8k4wBzV+x02S6YhRhVGWZuFUepPYVdN/a6bmHSwXkH3rhhz9EHYe/Wmo9WN&#10;LqycQWumjdegSz/wwA5C+8hH/oI/Gsq8u5rpvtFy54GPQKPQAcAewqo1wQ2SMk8+5pr/AG64Qx2U&#10;InnP3I9wUE+5PQDvVay91Bq9EV2kdyRGCRUUoMgBcnj8KwtJ1q+uPNTVo47Yo/loRkKXBIZeSckd&#10;yK0L67WCN0yGkYEY64471p7CUZKLRMotOzOF1rW57yc2enO/kJ8oCHlz0OMckdgKXwpq8uh6xFO8&#10;aZDYLSLhoi3BbnJHvjnFdL8H7jQY9UlGrRxvckRi1aQZ2tkhgAf4ske9ex+JfBnhnxJdR32oudPl&#10;BMYdGSMy9+cjkj88V9ClTgvZJGsINLnR5zPoscPjDU1uv31nqUayIGJ/eMy5Uhx/CTlSc98VjeEb&#10;C/8AC0zaprLQafZOWieN8ZDE/KBjccggck9KpfEW01nwjqdjZ215LNbWlv8A6O5TaU3ucqxHDcgd&#10;fbivMG1C9lha2mmeSJ38xlY7juJ5IJ5BNS4OyUWaRqJSbkXfF+t6lqusTTagVWRdsYWP7qomSozz&#10;1zk+tXLDUQdKlguJEDLaNHEQAD87bmDFRliRwM9PanP4TDaA2seYkjHhvLYsYTn5Q6gHqO+QBnrW&#10;RpOiX9/IYrS3mnETDzvJTJVep56A46ZNVFxa0JnGSep63otzaP8ACbWbfUJI/wB5OBbxcbtw2YIU&#10;c/e7+1eceHvCuqa7dx26RsgbvtySvc84AA9Sa7bwnZDVYLnSbTSoTaFg0t7PlNiIfvEksQ2B0B65&#10;roL7VLSwgk0fw8qxW75WWZQQ0oz90ZJKoOmO/esZ1mr6BOKSTuXIdQtfBumjRdEuWurlSd9wx3RR&#10;E9REp43erYrjJZBKzSyMWZzksTliT1JJpnygYHzfTir1rp7TtvkU7T0GcZrknUtrIxlJsbZ273bf&#10;JxGv3iep+ldFDF9mUJGBj0x+tABBwihSOMZ6YrWsLCa9lW2gTLHksegHdj6AVw1Krm7Ge5d8PaYl&#10;5dm5um2W9uPMmY8DA7fjVfVr+TU9Se+b7v3Y17BB90Y7e9T6nqUENt/YmlktDGwMsuOZnHf/AHR2&#10;rAUS5wSQB1qJuy5UU3ZWRJ88jZkAVR90DgZowsY5x/MmmeaWH7sDC9fpSjaTvGDnoayIJ1RGQkn7&#10;3PFNdVBztPy9AKSNwgwBjnpTjK+Scc9qTAem4jc3U9AegpwYAktnJqJEcjLnk1KAhO/J4NSwEZl3&#10;AdW7ViahqOcwW7cZwxHGfYe1Gp3YCNHCevBI6nPaufTIyrdeOtdlCh9qQ0gwz/KcHH6Uhj525xil&#10;aUY+Tn9BUc0y5CqenU9vp9a7CiR8RYGBn+lVZZS5wwwo/Kl2M/Udegz/ADqXYWGDxg0CM/yt5+YY&#10;H8qtx2+CBwKtLbL3bOf0oCpGxAGfWncAAGCqYA6k01XWMhR+HHeneaVz5Y2r19cmqUsuxWYSbODl&#10;uOB+PFCQzrZNEhu9Bi1fTPMubjeUliXBKgEgsF6naeuM8HNcVpuqeGZNSktfEkJQW8jYmDn5mUgb&#10;SFBAXqfer/hzxRqWm6XeBZo2t1lxA4KifzGO7IX+6emegrt7fwNB8UdNTW5nGmXUZdJDFCAsrcYY&#10;8j05OT+ddFPDySd9u523pxtOO/YxP7G+HJ8VtpDlkaRITbP8xiLSfMu3qCDkAZ4rlfEt3P4s19NP&#10;itQz2LG3JQM0pVG2kED5VXPI44z1rndG0XVF1qLyUeYw3CJHIVIVismAe+FGOnavfIdH8YWOvLdX&#10;6xLDf3cay7cDsckbcdlHB9j1rpjRk/eTvYt1U1ytWPINV8C2LX+rzaJdCeHSwCsbgmV+AWG0DPy9&#10;Mkc157G0qTfao3aORcjKEqeenIweRxX2R401Lw9o13a6zqKBLiF32SIPnf8Adk7Dj72TjAPGcV83&#10;XWg+JPEviGe603TJRHckbVwqiNB93d2X/wDXVe97RxexjKMeVSW5yWm2esahqUcGjo7TkZG09AeC&#10;SfTB5r0u4Or/AA612GFpspJbvECCSnzjIwD0wwGau/DqA6F4qvtO1OArdxROokU5EYjOXPoc8V6H&#10;cXnhHxjoNvr1+F22rB2bO143QgkcZzu44xzmuerX5Z8rRpCjePMmHiJINX8Df28bUWd3sSRiYypL&#10;HGc4GWVh0z7V5f4k0EaITbLc2qieJZRJKpjkbaScKVJ6kdTz9K6rxB8TbOW2vrCBgyi3aOMn5gzt&#10;wO3PB54rkPiPJ/bljpGqWP72CKARzSLyI5JMEK+Oh4PBq6crvVGVRaHJa1pOrWehafrMjL5N+WIV&#10;c784J+bjO0j3I6VycgdJd8YOGUcDsSOc12finU11DUzFpkhnsNNtYo0IOAqKqhmAPPLHnvXJpbnU&#10;LqKKxCvNKwULkAFj0OTgD8a3TvqZPTRCDUNSSKGzuZJTbJIJPJ3HZkHn5emSM9q39f1y5utafVLJ&#10;yAvl+S4G3YIxhQBxjFdF4K0bXdT1j+z7SCJ2eHzfOZxsVR1+cA9TxgV0fiTwh9juVEltHeXLIWP2&#10;cNIoAx94gBc89xQ5JaMF3RyieMPFzxvqE0rxRXkn77ymEayNjHAU7l4HUVp+ELXwbLK99r115It3&#10;LrHISpYPwcY6j9a5WfTNRu74wWqXE0qxoyQrAxIJGXGB2U8Z7imaLpaavqH2C+uU0yPnzJbhDhSv&#10;bHUH8RQ2mro0hUs7vU9f8VTeF/EFtZvoMLXC2EgUPDsXcvUrg9cHHJ569a57Q/EmoaDfw/2vbM9u&#10;hd0jAIlQckMSOOTWDqWjWnhzWVfRNR/tC2uLUsssbKuJTkDeoJ4BHQ80681zUbrTYrG7tbeYCZHZ&#10;1DebgcMivkYU9aI1lBWTJqS5ndlDxl4ptfFBtrzUSz38bMjbeIxCckL+Bxz1rg7nbESsbfK/PY49&#10;q7rWtJ0LUNWuL7T0eztJG3JCNo2cDI7984qpbaIsRkUf8esoHynO7Ix37ZrP20WZtnL2OoXFnvSJ&#10;ysTbWZeuSpyOPrXXQaFqmvJJqtjJAxtIA86hwkkaZP8ACxwQo4AFT6Xp8Wk3sOrW6b2gk3oJAGTI&#10;6DbxmrOqyX+sanc6pJa2+65CBkj/AHKhVPIAGQS2OSeaaqxbBSLv9j6WbNbpYvOIUfPO25W7jIXp&#10;+IrM0vR7TVpJJEtDaKCVPlyDDEdcKQeKz9Kvb7Skms9UjfYFYgqNykd14yPpXaDwVrWh+HY9fm1J&#10;IJbja8Vuyb2KtgruOfvY54yBSc0ldspanW+HNKsNO8Hy28xymqXUgdjwSkZ2qpx67a4fXb7UFv0s&#10;tG2xR25GGyCS2OoHsPWjRknv4bLw5q+pLbW0cryea3yhd3ODjqSScZI61u67pOg6ZLEmi3bXpAO9&#10;tvGe2D3zXnKvyVXG+rOqtVjKmlFbDdW1iG7srXTLNZEggHmSGTG+aZvvOxHX2rl5z5nyxncSM5Ha&#10;nySBWLSMdw7Dt+NRqqMrlWwevTNX5nAbfhzSJ9bv4NLhJzI/zH0XqWP0H616h4r1GATwaNp+FtrI&#10;eUoHdh95uvOOn51DoNknhHww+sykpf6imyEMPmROucep6/lXGee0jNIo5HAzwfc/jXLiZ/YRUnZW&#10;J5yVHBOO44z/APqpUXfgyPjH8/SnLguvmKPm9eafIqjJTG1RyBXGZFO4jR0IV/K3HO8YJ/I8Vjah&#10;p+oX1rJp1zeJ5MnGVi/eYHIBwQOtbMphhTzbllRByWchR7VkHXNID8XkS59Cx4/H1ranzbxQHmZi&#10;1LQNQjAUxTxEtE2CVkJ9M9QR2q+bfXdGkuNSthNDJZSMrTxBigfjuOACD3rp9WvvCQ0ICwkk/tiG&#10;fzoZI/mU4YH5ixwBjoMVueBri88QaZrOmhFhEit++fBOZsht2evBJH0r1nWtT9pJHo0Icz5bnG+D&#10;fHEuhSTaZd2qahp9+6+fbOBknGMgnv8A54r0ybUPA+jaVdWujXb6be6lNCHT52ljtwwYpuIwoYH1&#10;wfevGr17ARxxaDBtFsJlaZjukm3HCk4HGBz7c9qzpxdXcMOsalJJcLJIsLMeCVQAbQ3TIUcenFdK&#10;Ta7GfNyvVXsfZP8AaOm+GPD8n2CBnRSHxF8/liXqT3CH72fc1cstRhvb1G0W6jw6JNJAWBJR1+YD&#10;uDXx7Za/e+GdWW+8O3Eny7h+8O4PHnhXBAzx1/SussvG9peeJ4tXu7NrYRZkZYm+RcKBlFAB5Pv3&#10;qVRl8Mn8y/bR+JI7zVmbxH4sbTrDVGtXskaJ5YjlpYtwaIDJXJAJ3Y9q6DwF4oaJ7jRb93ke2nli&#10;guxyJUj5wcnqucfpXltraWviSW5urzUDHqeqxNNaoAvlhhlViyDkNgbe340yxt7mx1IvabLeaztE&#10;doy/KTSKFZlToD0JHTPWsvYxlJxOiU5Rgmz3iDxRpg1q6stR58jYG3qu1iwGDzxzx/SvLfFWlvpv&#10;jtdW8PQiygXy5N2Nil8fPtX0IOPTOa6/Q7C10zVUjubkX8t6hlt5blVeVZ4R8w6kcIwKisHxE9mb&#10;ue7ina5bG4u3OXP8P0Fee8Q4S5I9QxcbRU0rHFanIHm3udzjJz6kms2MR/e2AepqRLpSSNv4fWkM&#10;nOAAMjFdEVyqx5hKkEhHmqo/vYHGecCh2AdiVAx/PvSC4kCjoOMflTGkZV5A+Yck+p9KAI9olkLF&#10;cmhlK8rjJ796aWmCF0G7b0GcZP41Ve4vEha4W2IAO0Et8pPpkDr7U7AkSQxs8vAzn8xzzVS9vPKn&#10;S3+SQsQF5yMnjng4qkk08wWTVZZLe0lwxaOPG5M4OCef511GmNoPhnxILZ3knsbmONncqNqDJwWO&#10;M7T1zxwa0UbbmtOi5PU406vNZyj7LHBFIpDbvvcg9RwBWHrOq32s3n2vUHDyKojyoAAAzgcfWvXv&#10;GuneGRpKy6a8EcSP51moYlpIydsqAjJ4YhsN2rzK8trAW6T2580ZwYz8uzIzyQBnH61vS5X7yRpP&#10;npp0k9DHTS79rL+0/Jb7Lv8AK83Hyl8Z2/WvR1+G839m6bPaX8bX+oHctsQBhCCTlgSeAOeOvFW/&#10;D2qxtoj+Grny0tmWWaF3wNsoXeuWJ6EqQPrXK6VqMgtLnVbWzlkvYXDC4Tdstk7PxwCDwMjFE5S6&#10;G0KVNJOWtzUj8L+L9Dv5dQhtZDJYNgOqllYtkAjg9R0P9a9d1Pxh4lsb60ksbFp2W13XNuoJ+Xl2&#10;YHAKFQOM4545pPDnxPtdX0t7PUcSX80J6LtUvCdwJx03DJ46Ee9a954y0fStWv7G7u4ba6kCyRPt&#10;Lhjg5SYjJHP6HFRKnz2c1qEJ8nMovQ+WtRuZLzU59VyAbmVpunALkkj8M13nhbwveeIdPmuYJ9lw&#10;p3wAqQruMEgueM45FeeapIsl5K8ahUZywUDAyeuB6Z6Vq6F4l1PQIZ1sHQGUcbl3MrDoynsRk1pV&#10;jJxtDcxoyip3qbGpqt/PqOr3F1d7DckgO0a4WUINocD1OM+9ei6PHcxWMEF2Dux0P3lB5A/AdRXj&#10;ukxT6jq9tCWP7yRQW64XOT+le+MMy5XjGTx/jXn5jPljGmjnqSu7lcCYyb3bAPHTk46ZNaUceUyQ&#10;cDAB9upNV1+Zueqjk9sHpzSwys0iRyY6jjvivHZiWTCFb0yevamSIsP3/mU8n86mluG3bgBtPOc9&#10;/eqU8yuRHs+8N3P17UkAkkUrP8i7lQHPOAADVoqrW6tsXdkNnOPz96p+bKF2x4BI6g++OarM9zDt&#10;lyArABu+P/11VrgaJRg6uyhgcnH1pLj5jgEAqTnHP5GqqBiTJHIDhcn1/Cpws+0MX+Uc/MRk+3Pr&#10;U2ANtuCjsGxzyOORSMDKQykFcjkjBFSlvmDkA7VOccgUwkSbX+7uPGO/tQA5oyjEbhsPQHigQ5Kb&#10;e575xiomfzSUk+Tup9avxI3lqCx4HXr+lK4FN0BiPl5VvUZ7VfSHemcfMQME+nfNUvMlG5QvQ8cY&#10;zUyu0ePNBAx83r+VAEZiUIcJu5AOPeol2Im112gk5pofdDjsDnjt/jUhdWO1OWzge/50wInkQMcN&#10;kAdBWHrQG1FUAAk845PHWuidMD7mD6Vhayqv5WDyCc9+1b4f40NHOxBmOI2zg46dMVPgtxkADg1M&#10;NqfdbgjkfTvio2ZVBXgkdCOM/WvSGwXh9inoMkdqiYhS0eM9OR61bkPzKyrhzwfTFQSs7OyZ6jg0&#10;gTKxa2LFivOf1qYuCPkHJBzVZmGBlR35HapiuQEwBn9aoYqzl3HlgADg5wP1qUPiMxAbiD1z09jV&#10;Jt0fCYOSB64xUi7wxyQSwzQBC2A2MZ4pocKRtp5Kmbk4yOKTZwckAA9emaYCmR1wu3tU5unEg8tc&#10;5HOaqtIjnazZXpg05GHIibPrn26YoAtxNGnzk49qfuj3Hy+D1zVSWLaokOSe/cU+Jj5mAOAM+v6U&#10;gJATI4UnJPHX0pXbo4H4Ht+FQzOnmn5TzzxxSvuDYdQcDHv04pgTCRxkMAAw4IroND8Xa1oDhbKX&#10;dDnmF+UbPt2/CuXSV5FA2Ybpmgb4wTuyR274oGnbY9XaTwH4vfzLkNo1+5xuBHlM2P8Avnr7A1y+&#10;seA/EeklpfIN1AvSaAb1K9c4HI/KuJaYvgtx3/Kul0Txd4h0R9ljdMIs58t/nT8j0/DFVcvmT3NK&#10;2zLCjt/CMNjjkVzd9a69b3qJpckrx8OTIU2k9xyM4r16w8WeHPEIYeILL7POo5lhJwe2eMH881PL&#10;4U028jMnh7Uo5SOiS9fpkDP5iuLkcJNx1JcOxwfirxNr3iNYoZ9KgWJAAXjbc49wflOPbkVy7+LN&#10;R8P6cNK0ewTTm3FnuAGDP1x94ds9cmu01LTNR0zc14gRAcGUENHn6g8fjXOz6xpkQEc9wj54ODu6&#10;+wBrWOIm7RlEr2skzyy71C/unZ5ZNzMSSTyST15NJpMEUt6keouUgm+UyFSVXJxk47V0l3f+Gzdl&#10;lsDIoxhtxUEj1QcYrCkkivBLCjMm0FgCAFwOuTkAfTFerT96N9hKV3qdJ438D3PheSOSz8y50uUq&#10;UkJDHfj5gQACOOnH416No8b3/hG9Gi3sn9rfZ3baHIbbG3K4JPVDgV4TbX2pSQeTJeyrFH8yIzFl&#10;3ewJ4r2b4dzaZpcsOsajepBeSM6tESEIiA6lWByH9iKVSPurnZ005+9akjznSNJ1++CW+n29wMMV&#10;zGhI3deTwOnqa9e8FCeGbUNP1lZIXkgiDLINjZAO1wPXHesa+8SaT4Y1y4bw7MLu1nkDkLu2wuM5&#10;CY4kGCRXtlvp2geJrOK8D+aJxujlRs4wMFRkAqc8kEY4rCup1Lwa0NUqcI8y1Z5F5IhuvJJLRE/K&#10;2MZx0/Wp3Gz5ckknHOOfoKtazpt5pGovaOx65jkxww9f6EVRLhQkg43H5j714NSDi7M81rUY4YSb&#10;GX5GHU8EGozGGXZMTx3746ZqW5MZhMoY5Q5AHP0rPnZNnmKTkqDipQi95bxFWDB1JII4zxVVyrtv&#10;B+UY69RTxKTEvy4bgED1+lN2lFYOMlvXjkUrCJAJJHCpj8f8aSRWB83GD0I7UNeGe38snLg4Gegp&#10;F5QK3Q8ZHHNAEJCOS0hIxjp6U8TIWZCp2nofw4prEKQCMgdc9vpUDf3VyVNNASEzBcIu49c1CJGA&#10;/eAg5zUq5gwc5DcVDKrs+8cCnuB//9Tov3f+0fyp2Y8fdP8A31/9aoqoy6lZwyiBnDSFgu0dsnvX&#10;zag27I/QpNRV2agYdVjB/wC+j/WtS10u5uYxc3Oyytf+esi5ZvZEPJ+prLOoTxXcsK3bfu3ZVRXI&#10;ACnHT1revZZNV8PrOrF5bEgP6mN+/wCFbwppHm1sRN2UdE+pWn1iCzjNloi/Z0P35es0n+83Yewr&#10;D8+UnJdsn3NVkFPUHvSk77mtOjGGxNGzklmY8Anqa5uaR7HV8Hc0dwAeOzDjke4PH0rpkVdjZH+R&#10;XL68r3VuzW3EsZDI3T5l6fn0/GrprWzMK6fxx3RtswA5qvku3PArLsLwzRJNcna2OUHOD784qazt&#10;tQ1af7Hp0XmE5w3Oxfdjz/OmqL6hLGRUbosS3cUZx5gLH7oUjOffjj69q39M0K4ugNS1V/s9uSCC&#10;Rh2A7DPOO2ePzq9aaVpfhzbI+29vh1J5jQ/1OaZd31zeyGS4cnJyB2H0pSqxhpEijhquIfPPRf1s&#10;X5dTgt4DY6RCIIOOf4m+p71jks53MSSe5pKtiCKC3+3ag/kQfwnq8h9EXv8AXoK5m5TZ6lqOEhzP&#10;Qbb201zJ5cC7m6n0A9Sew96qz65aaWxj00Jd3I485hmKM/7IP3z7nis/UNZmvIvstqv2a17op+Z/&#10;eRu/06e1Z9vaNPwgAQfxf4etbRhGGrPm8dm0614U9IkEk1zqF2bi5ZpZpOrtyT/9ate005Ew8xDN&#10;/d7D/GtCC2jgXC/njk/WpeM8VhUrt6I8RyImUryoySalVTt3BQacI8nBqzBC0jiNAWYnAA6k1gtS&#10;Sokblh2rXi05UhF3ft5UR6Y5d/ZR/U8VdK2umDMwE1x/zz6on+8R1Pt09axp57q8maWTLuefoP6A&#10;VbXLuVYfeXs10v2eFRBbqciMHr7sf4j7n8KySFTuCankJK9fm706HT7y6tftdvE0iHkEYyw9VHUj&#10;6VGshcspbIpuy4LNhQP0ph1C70zSbfXtNnj828LQW8RTzGdm5GMHg4HAwcE81s6RrvhSxlbT9cIj&#10;e4jyJZVzFtbIK5PA6ck/SsLxbaaxHZWGl+HlN+huGmW4t4lJU4AjAPIAC9WGBwK9TD4Rq0pG9KKS&#10;cnueO32uapMTbajIJWhLAEjyyGJyRs9Sfb610GgM2q6lb2M0yWvzZkMqlshe2OB7EnGK6zVdOj07&#10;SbrxTrjRXWvGZI8ld0cTDbgHYNu7aO5/WsvwVdeHNUuotL1SxNxeySvIsm0BGbBYAsCOD6HvXozS&#10;5HdaFwhzTTk9TevfD2nWviuw8S6dIhtZiZCudo81GCblJ4O4kH659a6/WdO1C7ls/wC2LmJXSAFF&#10;CCRGO5sna3RyNvTn0robfTtHuNHaPXVjja0jKbFOBCfbHQ9MfQVq6HdxajpMEkZDEpwx7EcH9awh&#10;BygpXOiU1CbSR574t8U6fbWVzpGvWM/2WeIjbKwV3c8jYFzxnkEnjFeD6XceD7ax2azaXVxdq5w0&#10;coRGU9Pp78GvcPi34XudZSy1K1BY24dXhH3mTIZinqVHbuOlec6L4D0vUdMbU9RvorcLIVSOUOr7&#10;AerhRnJ7CtuWKicftHzXsa3hvxBpFvDePbaRFBE8flgiRmaQN0WQN95f9odKv+HNDngsLm4vLuS0&#10;0mYr5u7o7J0WNepPb+dSaV4X0bQYhrOuD91k/ZrdSwefHAbDfdXHciqeta1cazMss5CRxjEUKcJG&#10;PQD+tcrfK24hUrOSV+hPq+vC8hXTrOP7Jp8X3YVPLf7Tn+Jv0FcyTvwIznnH1p23c20DJbgAVuWe&#10;meWocnD9+nFYVKqirs5nJvcrW1iV5mXLnoPQe9bUKBVz9M4pFBBAIJP0/rW/ZaT5sP2m7fybVT8z&#10;kck/3VH8R/lXA5SmxK7Klhp097c7LcDCjczE4VR6sewrQvL+CC3bTdMY+U3+tm6GUjsPRB+tQX+q&#10;ZiNjYp9ntF5I/jkI7yHv9OgrD3GUg52qOop3UdEPbYacE/LwD2pVZ5gUzhRTy6fcH4UscqKhJ4Xp&#10;7/lUNkEal1BUHIppDYyw+gFJ52X3kdT0qfeFw1SAqxsg6YPpU4To2eKaku4gscU5pgTjI2jOTQFh&#10;ehO5/lrntS1PerRQD5Bx7n/61M1LUfOAjtvljA4OMFj/AIVhMzSfO2DjjrjmuyjQ+1IaQoeRiQSS&#10;aacjO5vrz1pGORhPlHcjrmkMQ46kiusY5ctkL9OKmjgAzlee3eiEYPAx/jVzcVHA60rgRxw4yzHH&#10;tinsq+mKeSFwP8k1E7ZIGMf1pDGM+Bx9KqSSxxRNLu2qnLMewFSOEXlzye1WdRh8OHwndXFzdmO+&#10;ClVi2/fYn5ABjmqS1sXCnzGVb6haTwiYbgH3bSykAheuM8HHf0ps32c2n2+4QyWaSKrEcq20glTz&#10;3HFdzoGv6HI0GneM44baayYXCpIAqFmXIymMcq3zLkc44zXL/E658Lald2x8ITiOKVWe6ijHl2wZ&#10;ThWI4AY/TkYNdEKdzd0lCSa1KfiTWtAsdX0278OwKHRFmmjZCsbDjaNhGAcZyQMZr2Y+NrZ/CX/C&#10;Q2E7Q7ZYwy/xBtw3RkDjoSfyNeMXOl2s2maZa+JVls54LfzoLiLE6SwSN0kUEMp+h9TiuZuLsfaL&#10;jSPDsrz6cjx3HzgZMgTaTg9uSMde/NbwbUeQ0qtXdQ9s1HxMmraTq1vosbi4hC3EcanDPFIQS3GD&#10;67lHNeZ6L4h8ZQXGlZu2a0Ejvbmb5vMZTtZAeWZvm+UHoaqWf2/TriLWdHlX7ZB/yzcNskQjBT/6&#10;2a3fCOo32jQXOoataNJFBcmVFCAmOZo2Y7P7oPHTis4c1FPkKhUjXtzOzR0fiaw1bxP4zkfR/Kn/&#10;ALLtkkWJpFDSEEkqoHO8+h6Y57VpTr4q8IWjazLCtm8yCPDuJWbcfuqiE5YdeemK8c0ay8QQ6p9r&#10;YSafKG88TSKwb94dw2g4Jz+WK9N1DUrvW7ky6jctIyfKueF69FAwACaeIxfJ6nJKSTdjjINOg1O2&#10;1G71j7XFdSozWsi5A8zIJ8wHBPmHj2rc8L29p4UsbTV4xJLqiykzQyAGJYSMHZycnHI9fwq7tYAi&#10;VFGcZA6AdqVlkLAxqORjPfmvPeNm2Z+1Zt+L4PDV8klt4ctIreN0YySIu1ZJDyMAjse+KwTBc3Nj&#10;baGEhisYsO0cTEMZVGM5xhs+rc+lShjx5xO0DAA7H3qxaXBhcsI1b0znII9ay+szTbT3KpNSnaTs&#10;ipJaWaR4NvEXA2/cBwPTkdqi/s3T+DJDFuIA4ReP0q1LI11Mzz4DnkleFGOg/wDr1GkLxOxI+X0H&#10;PX6Vjzy7mc7KT5WOt9J02whNyjJDMVOwIAM57EDsamh1m80e3eS0lMcjgLhCRv8ArjsKgkMI3GUj&#10;5VyCc8Dv/wDWrkZ7qWactjahGAM9q1owdR3kzarVjO3JG1j0rwemoWmm6jr9qeI8rLK3L7ANxCg9&#10;c15ldR21xdSzW6fIzFthbcRn1P617V4WT7T8PNYhhb5/3hI54+QH8MgV44oyFZBgdQenPrXclbVF&#10;1Kt6cadlp95UEUYGxVCgc4A6+1beleGtV1xHaxi+RP4iQoJ6kDNZcvyrlySAM5AIpIr3UEtmtIbm&#10;VYmySqsVHP496mfO17j1IpOF/wB4VCscbPHNnKEqcYPIPPsfrR9rK/6ngscVFs2tg/dHX1qRDGIw&#10;nVifT/OK0t3Mn5CJMwYdT3I5q1HcSRlmQnHr35p0KoACwAJ7Y6D3pJAXbhicegxSuhAziceVISAw&#10;+YgdQe3FWsXk8EULsxjhG1FdiwUDsMk4qOFNg3MpyTUpL9Fyqjpz1qPIGyvFGyOCVwT61dcSEMUx&#10;gCon8wsFHU/pSvOURh8rM3OTwBigLkCRRyMSx6feJzXbeBtB/tfW1WcL9kth50xxwVXop+p/SuPt&#10;klkYALlpCNoHU56Cva5Il8H+F49Gyov70b7gj7wX0z+g/GlKXKnJlRXVmD4o1T+3NSknjx5EQ8uJ&#10;ewUHk/j6VzywYILDOevHTFTAhsqDkDk8VIHba2TivLlNt3ZlJ3dwy5jZh15wSOKqyRTOhVZAjno2&#10;MjOOOM1K1wyfK2MYzz3qqDKzlCQOM4z60RXUDmb/AMOaldjN3f8AnAZITZt59ucZrDuvCGoKim0V&#10;mY9VkMa/kQ39K9AukvktZbq2hMm3AG7hS3YZ7fSuX03U/EGr3SwRpHt34lZIyzIobDHAPIFd9GdV&#10;r3bWRahJuyRzkngvxHbWX9s3MCxWYZUMrOp5ZscAHJxXY3ngDUrbTI7/AMF3x1A3Ee2a3BVJQpAI&#10;Krnn0x15rE8U+PdTu510m0YppVsxRIcbWfHG9+M5JycVxOo61fXupDU1d4X+RI5M4ZVjAVeVx0A5&#10;NehGM5Jcx2xcIK3UZaQ6ha350+dZLaRGKuCNrIR1BB/lXuXgWDTNb0VvDWqRRiFT8u0pvfBySQck&#10;H1OBxXH6/wCFNR0XWItVknbULWe3N09w+ZCSEz85AP3j93PX8K2kuPDujeCrHVdPx9sjljlDEjzJ&#10;JcjzVJByFwT1GBxVVJqUY27mlGnKMpehl+MfAttoHi21igV/7K1BlMZVvmQEgOgJzyM5Hsa35Pht&#10;o9trWo2cVwybIlMK5Uqm9QctuO4qDj861/EMtxrnwp/tDUIojJaukkJR9zqocIWf0JBOQPanTPBq&#10;Xhmy15Nwuru0XT2bzMRkvwjS4xkg578HrW0aFSq/clYzhUpw+ONzyNPC7p4RbxQJg2yYRhF52knG&#10;c9RyPyIqtrOtXdza29lsSOV02yTAHzZEJ4VmJOQD3644rurHVtN0CwuvBOrW/wBpdpJIZGixtO5R&#10;tyTjIR+c/WvIri6vdTuZG8tPM2klYYwqqqgdFAwOlaqDhpN3M5VE17qN7+2rxtPtftEjM1uzvE2d&#10;pVsbSMrg4wBXXC/W801GB+8AT9f/ANdeUBjPKowMuQPbJP8AU9cV6LrNjL4d1G1tncNbXkKkNgoB&#10;IPvZGTjn9DWVZQ5eSw5OU4t9iISFJCARx6etPWeObcUlVygOQvr7etdFYX9sLN9BvLSJ/tZIWXjc&#10;GYEAEkdAehBBFcBoV1LBcQx3UK3giVlSBiw5fjquCRu7VzwpOa1MuRJJpnpHiWHQvsdhqegyAeeu&#10;yeA5PlSAZ6n15/Kubw05AhVmf+6oJP5CmqdtoiTLIszSO0kbZCrgAL8vqBnrXS+B76aLxPsEO6GS&#10;3kEjjPyAEFW/EjGKwqRVO6vsa06ftqiilucreTC0gaefcgTqpGDuzjGPXNX/ABN4z0qbwpp2haQh&#10;NzGFeabA2ZwcjnknJ/Cu18VeFbnxYLnVdDi8+BEVntkGybcCSSB3POSM5zmvArryVdYIoniwxV9/&#10;3s5A5HbHNXh1CqlI1qU5YeUqclqe26bq3gvW/C/n65DGWsUUPEoZWUgMqbcnBU55I4B601oNP0ex&#10;n8XaZbmO0llEH2beVCsoBTcEJVlcEjJH868PvC0V5MgfeFbaSOAwGOCPqK9J07TrC2+G767JcuHm&#10;ulRot3H7pyAFXvwc9O3WtJUVDW+5pGs6lklax6R4Y8N/DLxzaAzxz2N0W4hMrDrkAxlshhz29uK8&#10;V8UW+laVfXehaSftMFvKQtwwwdw4OfUjp6GvUE8NxeMYLSfwjcwRz6egimYEgsSilWOBnrkZAwDX&#10;imsWWo6TqdxpupI0U6P+8RjnJPOQe4PUGtaWxhUVpamv4YW7gdLq2TzplkQxxEbstu4GO+cVonVN&#10;W8RalqTXnlwSWkUk7ReVt3CIj5H27SSB3PNcu8TwW8SwufPkfcMHGNuen517ddeH9H0aKHX7SUGS&#10;6064im8xh++mMfDKPUnjjrWVeSi9dzqpJtcq2W5494X1m007W/t94WRGT7sfQnI4PsRn8a6Tw9q3&#10;hyLW5ZtalWeG6kDSeaoYbdxDEnGQ2Du4x0rzWS0ns28u6Uo23K+5+tbGgeH59cuQhkEEK/ekYZ/A&#10;Dua2cE0zjVVxL2sTafe6tdvYRLFbPKTCvQeWAADz69a5toXhuDBKNrK20jPv610GtaXceHL1bWV0&#10;uIpBmOReMgcHI5wR6Vl3EElzLCI8BnGzJOOV6ZP0Iqoq2iM5Su7nReGGVNZs3Yjb5gTJ4++NvP0J&#10;r2i8gks7mRG6pgHbyMEf415BBpSJLaBeJ2ZBKwIPzFvvKB7Y69816s7SbTITwxbI6lu9eRmsbSiy&#10;JSjy2tr3JkkiRM93yDyc4oEh3FozyFwT6D61REjrhipG4nHGM49vc1Kod2IUY3dccV5djEjmkc/K&#10;2SAOffPpUeTIiiQAemOwqXeyksctgYz+gpytuO0cYA7YzTAqtHIWPOF+vP41LM8pT5QNo+X1/CrY&#10;VeA4O1jnA4ximMqqSChxkHPPWlcQ2LCIysBkjinQmQEbTj2PNROx3lxnpgcZFW0Vnj3Ku45HB4/K&#10;kxisGDHZxtXn0wTUciybY2L8g8e3erG7CSbs7iMEdcVUclmQcEgnj1x7UkIYXbeyAFuetaSyyPtT&#10;jOMg5x78msqS4USHqD2GMfqauATzHaqgKQCM4ABpsY/zXwWVTk9M9Kh3Tlf3zA5x2qIRzOoj3D6+&#10;hNTxi6hjZ3b5hjjPUCkguOUOItijgnj8fepovk3CQYfOe2KfblZMSEgeoJqq7us8jJjAI/Ef0oEO&#10;ZlRfnZhk9SPXpWNr8ZMMckRJw4ycdsVtySHy8cDB71kau5bTsyqdwkBJ9a1ov30UjlyWEhLegpZZ&#10;RuxyOw4pMw5IGR39akKvnzB3OOa9UomKkIqBcHGeATkfXrVeRHJDITkDnPOaeBn94rnpjqc0yQeV&#10;OrSdCM4zSArEu+0ABcHt6e9T4CMCBzUO4fMw4+lS7copJwQT+VMBxOI8gZx3qIbXccdR1x3+tCli&#10;2GI+g/OmsXi2sp4z+FFgI5lYMG3YxxxRvDZGc85I7VOzIfmPBHpURClicbfamA5UjxggDmopECnI&#10;JUD3prOCQM/xY/SpG2hdo5GO/agBFjl9eMjqetSmOMAPu4+61RqFKj6cgUhwnyrxnqKALiFHhJK8&#10;A4B/l+NQJljyB700LtyAffFQqzjgMRz1oAtgyRjaT36+pNSA7R5jANgYI9c1Czbiqk8H2qDJTjOe&#10;px/WgC1KqYXaFx3xg4NVmyCvHQ8Cn4Jjzweh44+uajLqpKkHGcgUwNGwnEd6jgcEbTXXebJEwZMg&#10;DnK9vyrgllRmV8hCD1HSuwEk32ZZrZl3OoI3qSOR3wa5MTHVMTLlzq96Y83lwW8sYzKQeCehz1/O&#10;sdJPh/ey41hzE3drYYOfwx/WqEmrOJvsk88SMx2lmhfb+pxiq8mnX0sMklteK8i5IWJEUE/Xk1pR&#10;nOOjYcx0l14M+H+owFvD3iARzBSRFdEDcewy2zH615Tq2h3enFvtLROFOCY3DjnpjHX8M1ZEOpy3&#10;q2VzMsLycZlYbfxIzWxceEpHtS8NwJ5k5bAKxYPTaxGCR3r1aMJNXKc0+hxNra3N3OlvaRNLIeFV&#10;Rkk1ZudN1WxnihvImheUYUP0Ac8c9OevB96msby+8PaxFcx7Y3t2Od67lPqCD1Br0601TwN4ssTZ&#10;6u01jdMS3moxaMMDkfKR0IrXlk3ZGsOW129SvF4I0KykFhNq6tqEZImiI2R8rlQr+g7mqlzfT6He&#10;NpGha7JJaK29zCMFX/u7xw31HFef3Ej293MlyUlblMnlflOAVI4IwOPatyxuonaT7MWMYG5ht5Uc&#10;DJwMYz61g6ck7tnTGpB+7ynrF3rdzrlrFLcSZaFQowc5J5JP164qnFPIhwvKHrx3rF0adZIzBnr2&#10;xgEjpj8K3vJJUMpxtJ4rxMUmpu5y4iPLMaZsgKFUL0PBqrs4eNkG7jBB561cePABxgnrUtxEgxJG&#10;e3IP61yHOVI0IYqDkkjPtU7KVOXYsD3qsTtfC4z154qzHJ5rGM/j7E0gK2Y8tnP4DtRH8rkHp16/&#10;pirGxdnK52+ncVCEkZNzdR1oAnaESHBBO3uKrtAM/u2PBzg+n1q5E4yD0DUjhi2CMEZxQBW2ZBgD&#10;fe4I7H0qPDN8jYG3ANDKGbKHt6VIIgVLZ9OlAH//1bjTT3HEeYYvU8O30/uj9afBDFEyhFA557k8&#10;9z1NLmnKcMp9CK+fTtsffS1WpZvbe3N3P8ow0jE44zz3rZ8ONa2l40LLtgulMUgzgYbj+dZl1n7T&#10;Kf8Abb+dNjcqcjg9j6Vop2dzknSUqfKUb7R5dPupbTz5UaNio6EY7EA9fqapvHdxp8lx7/MoP+Fd&#10;rroF9YQaymC2BDNjn5l6Z+tcfJJDD+8nPyk9OpyfYU9b2IpzTp80iGOXUWYKxQr9CCcj8azGuZY1&#10;8pkX5sLx85z/ALPQMT+nU1t2YvL+dYLJGZiw4Hp2OemP5fWulsdH0vQFWe723N4v3VByiE9fr/n6&#10;VrpHVnG5ym+Wn1Oa0LwjdXMAvNTzZ2Gd6Ix+Z88/j+WBXYSalDbW39n6OnkQYwx/ib6mqd5f3N9J&#10;vuHz6DsBVMVzVa7lsejhMtUVzVdX2EqWOOSWRY4lLOxwAOSTVm2snnVpnZYYE+/K/Cr/AIn0A5rN&#10;vtfSJWs9EVokxtedh+9k9cf3V9hzUQpuWrLxuZ06C5Y6yNK4nsdFB8/bdXo6Qg5jj/66EdT/ALIr&#10;kLi5ub64NzdyGWVvXoB6KOw9hUUSmRtqjJ6mt61tI4Ruxlz3NaTqRpqyPksTip1pc1RlS1sS3zzj&#10;/gP+Na8YA4AxinEAHgnp6d6XArinUctzkbHgHdSld2APxpoYZxitqG1gt4hc6gxjRuVQf6yT6DsP&#10;c0oxbElcgtLCa4yVISNOXdjhVHua0bV45ZGsdJypKHMzcO+Ow/uj9fWoZ5lurLzJHWJA22G3Q9PV&#10;m7/iaydRaw0u1N8dSt8wlWdBliFB5HAPJHTIropQ5pKETeNO1m9SqzSLdrYRxmWdywVUIxhPvMWP&#10;AA9fenwa0LOKVZoQp3mGQvy0RDbSwxwwBwferzW0Uqxan4euYbopzsLbQUkxwrcjPHeode8K3Gox&#10;G6gnKz/LI8RIeInocAjqAOM5B/GvUo5RO96mxHtIQjzRfvXMDWruPQLe4nu8t5Pp/EW4XH1zXnWr&#10;fEG9v9KGmwQpHFBsS0k3FZIgmPmOOCx7c8e9b3iTU9Lj0+bTbhlYzKVwBnHoQB3B/CvIk2G2XzAG&#10;25B9anCUIayt1ClUlG9j0Ww8Sah4t1O0s9UgshJJtHnNGdzCMMxZip9vmB6+mK9H8QXfi3VbJdA0&#10;UJJGIQZ7mIhELjnYrEgKAAM9+a8z8B2syrdapZWbTfZlAaVG+dAxB4XPt82P4a6251jxLLdAaXN9&#10;isb/ACbWWaEIrSDqAwyRu5IJAzXdZaKLRtFuzckJomrXPhSB9O16ymudJ1Jd0scoDvHLwrbjwuGP&#10;TkHpXIaVpyarqzxaSY9OgW5Dw+ex84oWGUUjKsQuDg17HaaN4l8U+C7201a7C3EzvAoQKqExkY3Y&#10;HIJHbFeOaH4Cl1Ca4i1a8SxS2kETJndI0gO0ADpjn73oaKzSTVyaUW5J2ubmo+J/K8QeI9K1EyeT&#10;eAwxBW5BUDYfocAn2Ndz8NNeI0W6TUXSOSxmG4ZCjY4yCPYkdvWvItQ8Da5NqZs9NSSW5G6QK5AZ&#10;wv8AEck4b8cHtXRS/D/UNY0WG70dpG1GGXybuFwUGCfkIH+z3z61mlCMbJ7lTc2/eWx6z4g8Qf2r&#10;BClnFkIwlikJ5DDIBUgjHX8a5RtTTSFa7uFW6lXnZKxO+Q/dJXksM/Qeprz6bQbzTJTpl5fC4aLB&#10;MltI+FJHMfYHHcinC3S3GIh1655P5nrWE5eZlKqkrJF691S91a4N9qX+uk+9824D0A9B7DpUMaPK&#10;4jT7x9e1JBD50nkr1/iPoK6a1t0iXbCv4k5NcdWqonO2R21vHark4Lf3j1P09KvRxm5KRxIz5IwA&#10;Cdx9K0o9LZFFxqTC2tz3bl3H+wnU/Xge9Mm14Rq1ppCG2jYYLn/WsPc9h7CuNpvWQrdy9JHYaLg3&#10;v+kXn8Nsh+VD/wBNGH8hzWHdX9/fT+fdyDCj5UHyqg7BV7CqMi4H7vljyc04fIMvz6VLnpZA5dET&#10;+ZuUBufb3pu9xyQAB3psKMzjdxntV8mMEKxyOgHYVNySlkt8xU8dKRC4YsADnjBHOc1O0kKZ559c&#10;1Es2W8zgFuhFCYDmjOAz4JPp2qRYcAMe9ODgKAfTPv8AWo0kDFgxCgDOScAUtQHIDIzDIUJyxPQD&#10;FYepXm5diH90DkepPqaqX2oCcmKEgQj04Lkdz/Ss/wA0Nk4xkYzmuyjQt70iiQ/MefrmoFZc5AJX&#10;19ajEhY5YZA46U5ZH55zjv6Z7CuoZMIyhyw2+1WVRAdxPJ7elUS5YgdOlT5AwFHNAiUyKvRTg1Yj&#10;+58owDzyarjGMt0qQybV4XJpDLDDGCxBqE55A4B7mo1ViNznJPYf4Vsw6DqV3bwSxypGtycKT95V&#10;7tg4HsBnqaq1tzSnSlN2iildaYRpsGoB95dyGRf4FXoW9PY5qjaeA5tZ8OR63Y33nXh/ebUywLgf&#10;Ii8Aqwbg/wD1qW51TWPB91qfhGxxepqEWWZiN7b0PJIIAIXjHPTjrXG+DfElx4P1xC+WhB23CE7g&#10;R6gA4JHUc/jXTClK14s6FywbjJGHezahNcv9vMr3CFt4kyXDZ+bdnnOeua1YHtrWx/s6VBqb3yB4&#10;vL3KYZgenOM8deD7d69J1n4peGJrjUL6x06V7q6hEIlZUAJUHDkckZzgjrxXITfErUo5lbRYo7O3&#10;VNvlmJGOWGCScdOTtx0rb3m7cugLliubm1Pbfs+n6/Faae9r5JubZGV3wY08luIyMjk8lSB0PSuB&#10;b4Y6nbWGsSXcPlqm82iKFkXH3kZZeoIJIxgelJLNqHjTw0z6Xvtr7R4gWTqkqMNw2MOVYBeB1969&#10;B8Ea1qieHLW41e5kuXfYw8zHRug6ZOPcmohhqiV4Dq4mDdpHk/h1NZ0R4bwQQatGEyFO0hWI9OCS&#10;Px+ldPHpXirxHqaXzW3lXQjLxjb5cYjHQkdCewp19onh3RZtUt5EcXdxIbm0ljmKhEl52suQDsYH&#10;jHIqey8dahFbfZk1fzFSMj5ygwqjHUKMYqZ1lHpqYc6irLYzJbbULAi01g77yMYbcuwheozyc/Wi&#10;IxnGwYCDLZ5zVZdRGrIs4uDdBBs3s29lHXbk845qO4a3srGW6lzsRdwUck+gH1NeXO7lZ7nPK7ZZ&#10;kcysdoHAGccdaQOgKqXDEHkDOf8ACue0rXhdTrb3PlxyuTsVTuxgZwx/vGorjxBi/e1tYZZAnDsp&#10;wMjqQACTim8PPm5bD5Hex1jbUJIwF5JphlnYDDHYfbI/TpShVEJy2c+v0qpBp+qarqEel2NyLaPy&#10;jLNIg55O1QBkZyevPFZRhzOw4U5TlyxLjiNcMozuOM4qFr+2WdLKSRQ5OQhcAknpxx+FJBbX8UEw&#10;voj5llN9nldH/dk4DA/iDz6VmaNpVhr6Xaw3zfaZLk8RckjjC85GAB97FaU6F2+boaww0pTcHoRa&#10;pf8AJg352nOByMimaZpc3iS+Wwhm+yqV3vIMFjg4CqPxqrc6XfQ3Yt5ItxlkaJHGNrMG2+vHrzWh&#10;o+h65B4wt9Pukms1UO6uuBuKLnIc4G3nnHODXdSpfZhuOlC0rzWiPVPh+kmg65eeFruYXAnjLo+R&#10;kgZ+8OgOD0+lePeJoJvDWtS2Fx+9dWyoUgBkP3Tz/Kus8XSi2+JGlz6QB5jLFHtHB3IxV84z2PXn&#10;pXZ+PdF0rWrywvHtZvt6ShGRAQHiznGeh68Y9wa2VNppSNpwi27Hjk8c0WDeAqzIsirx0cAr+hrN&#10;TTrvVJIrS3fyleTa8uGwo25xx346V9Uv4Y8K+JJ2uL6B0uViVGiDldoUYG0KcHHT2rwjx3rem6d4&#10;dTwppWw3VtdsrTKdrBU+ZWOO7Bsc8daXJJNWM4U48zctkUtU8GXXh+xeVrkTxRFWyV2nDELzlj/E&#10;enpWZpmnX2oCaW0QypCu59g6DBPfqeOnWse98WeJ9S0iW3uf3lkqpHMSoPKkENkdGyAOOgxW94H8&#10;aXOjQ3KQRq6mPaN3QHB2k+6/qKmUJqN3uXVjSc/d0RhzX8MMzRFWLL97aANvfH1rUjKToJEclNoZ&#10;T61i6vpyWd9Bq+ob2jvDHJ5LfKZs4yQ3909zXVL4rhn1cWGs2NslkQqbbZNjx5JAdW4JI7g8GrVL&#10;mV4mLpq2+pVaNj85YnIHXsKVUjYYZj17Vr63o15oeoS6ffEsFwyPjAdD91h9R+tY6ZL4AHt64rBq&#10;zszBjVAhyzcnqB6VFlpZDv2/T/8AVU78MTJ8rHjArS06xkvbqDT7RN0krhFOPXqT7CkCO28CaLb+&#10;fL4i1Ef6Lp/Kg/xyfwgfT+eKbq97Pql/Ldy/eduh5wOw/Cuo8Ry2+nW9v4ZseIrRQZCP4pD6+vr+&#10;PtXHZO04IBNcOJq3fKipu3uoiCpANrkFm6kVA+4bj0weB61PvKkFRktxk0jL5K9Qcdcnqa5LmZUM&#10;MjFW2/NnBBP5VGqbFPmgBm4JzV6NcLuPU9eP51Bcyx28LSuQqqCSevArSMugI6610fVLjwdJpNpC&#10;5Nw++KVTuZEPzE5P445yCa5zwT4d1LR5p72w0+S6lgBRRvC7izDJyeOgB9hXoPhfxpay+DJNWgtX&#10;j8ljEwADFmXABA9ORn8a5+fUvFMqR3+m3jW9sbgBrUKg8uNpMZDYJPy9fevXpwpxXLc9Oip35oro&#10;ZOvfBq21K5u9QsNQa1vGLTPbygOgdvmwHXBA64yCa+eHsr21mhub+FmQAOAxXay5wMc4PPbrX0N8&#10;UEvdE0trvTppWnvNiysCW+U5DEHt0xXiEdlqOtXVlBcs0cLxSR27EZUFFLAYz/ERgk16FKzic1RN&#10;T03O/wBO8Zw3VhaeHobfbE4EM7P1becFuvAGeKzLJZ9G8OpfPp0M/wDZl1LIwlXBlVsKN/rtI4FZ&#10;fgx/DkskVhrbrBKskgk8wlQynG0bx93aQfY1v6Ne6j4tlufByTokV0rRR3GwknY37syHuCABkDJ+&#10;tc8o9IrQ9CNW8U5vXoR614z0PxLZy2p0z7GhCvLJGFEjtj+8MAAHtgkgc1534dlvb+7tvDclw0dn&#10;dzoJE3bVHPLfgM9eK7LT/DEvhXxLc6f4ptIroQJu2b22yxYyzRkdWxg4NYHjTQW0PWDd2JMmnXh8&#10;20mDZDI38Jb+8p4IraElB+zjock1KSVSWx6h4a8M+HpvEOpaRYTi8t0iWOVHf53fkkqR1A6Z45Ne&#10;NXSXWlSy2KGS0mRmEikAOACcBjgE8d6pW9/e6ZdvLp1xLbSDo8bFCR6HFSXesaprV1HNqty07Kqx&#10;CSTkqmfbk4zSjTkpNt3HUqwlFJKxuLpegSeA5dSWcDVILsK0ZxlkbAG3vtAyT7itPTtC1bxRplpL&#10;at5k1tE0QWYfJ5BJG5TtPIOff8q4rU7a1sJxHZXJuCMo5ZQoz6Lycj3r2b4XT6kmoQmykGzyXhaO&#10;Rty8cjKg5UbjnJ96uUJWdtWTGcW0nscxeeFtb0vSRfzMrwLtzIjdPN4DKTjgY2kdfau/hs/Dmg6p&#10;pUgVY5JGDQzSn5XjmTeuT0Uo4XHHc10tj4eu9Q0xdH8WXSym7cXFvJCCF3ncxRm6MOvuKsfEPV/C&#10;Nvc2OmeJLYsYDDMojQONhV1I+m4Dg9RWtPnhBuQ6kIOdobHkXirxBour6/NqOn7445uC0gCq0ij5&#10;sc9xg811vh24ht/Dstzpu24nCsTtwSZMfKp74H+NefXut+GrzSrvQrW0l4kea0lkZV2OTwAB224G&#10;M9q0/h/FbT6wltNItmoLPvJwqtHzlj3AXPJrycdhZ14NxWvbuehl1anh63vPR9exD4V8R+KtN1vb&#10;FFIftMryGPBLK3UkFiDj6nFcf4q1tvEXiCXWWtli3tllXhm2gDLD145r6ytU8MXUsktpeLdmMYd4&#10;QFC59W5OPfGK8l8Q2/hzXLNPDelJFpc8tz5sUrDPnFm2ZlfqAwYsAOgHvRhFJScpxt6MvHSjUglT&#10;d/No5fw/4Q8Lf8I3ca34muT9tuTm1tI5AZArfdYqOSST34x9as+IH0LQdPi8P3UP2maSz8xHjJxH&#10;IWOzPPPy5B+grgpdJ1TQ/EE1skgMunysnmxtkHy8crnnHQitzw/4b1LxJFqdwkmTZAOQ3zO7tzjr&#10;xn9TxXa04vnk9DzoPmXs4rUj8L61ruhazDeaNGd0kX2dk/vnBAyAecHBHauo8eeGtZkU6/eXJugE&#10;LmScjzgMqBH8vy4BbI56VmabaSWmpW914TdtWP2VZZomGGhMn3kIB+YqRn5eRxXuXg3UdQ1W/fUd&#10;Ttc6ZdxkW8bKGRfLcgg5/i4yc9RjFE5PnXKyqcYqDckeHR6L4aXwQuu31wf7RafybdATt6qc4HoM&#10;kk10ut2GhN4Tkilnikm07zhA6sfMkl4YnqRjjGO4GQRXPfFLwunhvxWUtVCafqjLcRYGAh3fOo9M&#10;E5+hFQeLPBsOl6MmtabOPs7OqvFKVabzTjAVk4Iwc47Ch2WjerBOUrtLY4jVLa5EdreSr+5uFyjZ&#10;ByV4cHBOCD689KZputzabI5jUuPlIUnjA7e3Xiuo0/wF4mv7ZJZY2jMqyFI3DbhsAPToNw/QVjaV&#10;4Y1W50+XVTasbdg0IbuHOACV64B4z61rFq1rnPOLvex0moWcHiTRRq9g7NPbMSExg9iyEeuBkEcG&#10;uf0/QbrWLaW7tZkt4rRdzNKTlpCPuLtBOTg/1ro9E0LVtHtre/guB9oluUha3zhQmesm4DjrgjpW&#10;pqljLp+pXSjMRuGWV03FlORwegwce3WpqVYcl4bozcJxb51oWfDmkQWsYv7hjPPjAZuijpwO2fU8&#10;10UnDbo3PKnIPaotPiCWUbKDlhk5/wA+lWSXLbRwB6njPX9a+axFSU5tyZi9wwzLhVz7g04DaCXI&#10;BP8AjRuIY/Lx0xSMqhdoHzHkZrERE0bFNjd6dnK7+Bt6D6ChCTjAA7D/AOvUbqw+bOME4x/WgQI5&#10;BRs5IGRnnrU7F5XDr65OT1NRgg7mz8y9vTvUirIUDMdpOeP/ANVACIF8jc2N3dvfvTZHxtIOCRjg&#10;/wBKYxVYypABBPvTlbzFJbjI6igBwGAZCRuPHA6U5DuZFGFZOC+Ov/66QSbIyQc8geh4/wD11JlZ&#10;AAW4yfzpMZXZZGU5OWOMccc9+auHeI0i3ZCj6flUMgJi+QZI6KTT8IhQSMR7YzSAVFWJMt+JPP61&#10;K+xsOuBwPxqA7Xwr/dz345/nRg7927BAFAiRyFiLbOR044z+FQQxs6uZVyDwMUsinG7JIGOp70+E&#10;L8xC8Dg5OOtMYwhQm0jOw7ueaztWfzLBlBA2kMPrn0q6/TbIDn1NZeoy50916NkHj2NaUviQHO7/&#10;ACz7elPDowwTgEdagzvbdncB26Um1GlGeMDoa9U0LDYIDA5yD+FJJGSwOTkjrSxRkKp3HBzUcm3Y&#10;gJAKEY96YiGSAx7sdB/KnK2/DMflHHHFXZW+T5jkEYz1qiMLG6uBlunpRcCV1CruKknOKp5zlMnP&#10;f61MzlPkY5PvTolbJ45oAHRvKA6Y6VXkAO3I+tWZgWYEdAB+nU1Td22j1z2pgOjjZwQvTtnvQCDj&#10;+VSLuRMp2PJPQU8qr48sj5f5nrQAxWK5UChs43svBPT+tSJh2K4GOhIqysa/cI/OkBWU7mwRzjBp&#10;sqKj4A5I6VKoVHYkZwc/hSSOiPuZSDng4pgQPnYGLZ2np3p0qE/Op9OO/NW/s5yeil+o6H60hiG0&#10;EkAr270XGQouwHd3GfwqorlX4GQMgH6+taUcyKQGQMD7c/lVKTGTg8DPX2poBoKruyuc/wA66LTZ&#10;ZJbUwgfNHkYz1B6VzStlwB8270ra0eYJd+VIMLIOpPQgcVlXjeImaW09JF+X0OCPyrm73TJLm/8A&#10;Is7aO3jYcTJlcD1PIH6V1gkAlKBvmOduRnBPSuR1fS9QdXvJbuVvK4UQx4OG69COPesMNJc2rJSR&#10;x91biznmtbldxU8MDg8HORnrkVuQ61PZPDaTvLPpT/KM/KdhHOMEkFT2zWfb6dcXtu6i/UODhYpi&#10;MnHuTxVG5uLq3s47BkRGjLbxsG4k+rd/zr3KdTpFl6Gffsk13LJbhzCWPl7zuYL2yahW1uQgnCnA&#10;5yKu2UK3cjtcy+TGgyxxkkngBRXS6ZpWkXLDdqMojVgGUgADdwM5IwM+2K0ci4wcnoYVtcXF6qWq&#10;ReYw54G4nHOcV7T4DttW8MXSLf2Udxp2sKkcrlBysh2gBvY9Vxz1riJbSz0m9iv9InG5kU7UzlWB&#10;xznA6dccHNe72GpxXtrp9vcReVazwCUyu2BH5Um3APHzZA29+fauecqilHkW52U6UGpc71R57rHh&#10;m78J+JxYnLWsrb7dvVCen1XoavsjDnOT0x2r2TxVZWviLQvtcYxLbHz4jwTx94Z7givH5QSFkB9j&#10;/TFedmsOWaZyVp8yQw8gA449Kd0B4wQM81GHkHzDGfWl3CRgVH4g15JgV2XzskgZ7ZHQU0RiNgyH&#10;heo9TTmQxz7jkoe386llEeSBwfX1oEPK4XchHuPWocfOOozxx/WmRvJkqw5HepHHGR94cUAVzFIW&#10;+UEN35pxZiAkmQy+tTKX8sAcFTnIphlLMN+CCcDHvQBAqNj/AGu2elKQxbG7BxkenvUcgK/eOWX9&#10;RTAsrEOjYC9Mjn3pgf/Wv0oB3jHrTaX0+tfPo++exoXZxczY4+dv51T3MRwOKmu3j+3SiRwDvbju&#10;eew71Wt0W+nW2jSVnPRVx198ZwK0jBs4Z4iMFZ7nSeHrmG7e40F2GbiMlc9pF5FZlt4dfUAz6l/o&#10;1vESC7fKxZTghR3zWta6dp+gyrMyM95ngBuEJ9W9v/1mr3iMvPPDehiYpowVHZWH3hWspKMbo4oQ&#10;lWqWeikVftdpYW32HSI/KjxgNn5z9T/SsklmOW5NIOOlWLa2nu5fKgXccZOeAAOpJ6ACuKUnNnuU&#10;qFPDwb/Er+wq1cG00lQ+p/NMwBS1Bw5B6Fz/AAL+prPvfEdnpTfZ9EC3V5yGumH7qP8A65g/eI/v&#10;GuLWaWaYyOWlmkOWdjlnY9+a2jRtrI8PH5w5e5Q27m/f6pe6kwNwwWNPuRJwiD2H9TzTLazlmOXG&#10;1ffqaba2rLzLyew61rxg9BnNZ1a3SJ8/KV9yWOIRAbQAB0HpT9xUckZNQB8EkHJpuwtlicVxvUi5&#10;ZMuB8xpYEnupViQEk9ABkn8KfZ6ZcXeZPlWNOXlfhFH19fYc1el1KG1RrPS8qG+V52GHf2H91fbq&#10;e9XGPVh6lqRrPSsI225uh/DnMcZ98feb26Csma4M8rXNyxkkPUms5uMkHJobJGTTbvoiXK5yutaz&#10;Po+urJI7fZru1ZUGflWZOh/HjP1rD8RQeHrTw9p15pVwXvbrd5rhjll2nesi5IzuP1roPFMNjPpT&#10;R3R2SD54XwTh16dAcA9DXn1jJE9sm2IuSDuHGOevU162EipRUlujrwqU04s9Z8E7tKtbKHbvE0YE&#10;mOh3ZcZ9euK9ctnKDEkqtCF3Ru3BC91b12+v518veHtM1WbxFbW2lB95bMbkErGD/GwOQQoz1r1n&#10;WdN8VXix+D0lhkNyjytd7CnmCPGYiBkZyevcV7WHxKpw5aj1OeeEm27HkfjUaHceILltFnJj25b5&#10;flDjO4ISeV/yMirkPhWPW1ur/SvsscVrbpJOiszISQCzLk5UqOSORkYrHsfB+uavfTWdvCVlgDkl&#10;vlU7DtwpOAcnpiuj0vSLqz8JXj2kryX1462rQRZzGC43K4x1OCDz7DrXJVkpO8Ga04cnxrQ1VvrH&#10;4d6jcaPDObiLULUP5ysNihgwACKMEk4+bOcVFqWtXWt+CUSONNtlLBHP6sNrBCvAxgjn61x/iSWG&#10;S1s9NlhEU9juycbWIdgdhHsOR160/wAOTq7XOlySiMXsDxx7zhfNBDpnt94Y/Go9grqUtyvrL1jH&#10;Y91+EWq3urQS6fevldPbeCerh/u7v93B5r0vUfCejalObuRcSZzmPCsSO24c818i6R/btm95daYS&#10;lxprgTrGQx2hjzgZDqCOeMV6n4f1fVvF2kFtUvHtoLSVvtN0GCK6MoKoFUDJ+lXOStqQnJarQ9Qv&#10;NDhvNPnUzxrcIN0UjsN0bDuSmCAB1H51xx8fTaOGsrVxqJRAq3Mi7CW78DJK/U5NcnrPiGKeAaNo&#10;cZt9PjP3ejzEfxOf6VzKxEYVVJZjwByTXHKWuhM6relyW6u5b24muZwoeRizFVCjJ9AOBTbSCS4b&#10;ZyIx1I/oa6O18K3QAuNZZLKE8qJD87fRBlv5VuC7sNOQR6VbAkcCWYA/iqDgfjk1z1aiirGL8ynY&#10;aK6xCaULbW3XzZjgN/ujqx+gqyNQs7Rimjw7pF63Myg4/wBxOg+pyazrq4nvWM107M395jk/h7VC&#10;sxwV4xXC59hc1thZpZLuYzzSPK7dWfkk1HHEgPPU9+ppUPmnI4A71Iic/wAjWbZDFMaLwvJPamiJ&#10;ycHgn86AGjbIG4t3zTZZBGuMnce9IBxjEXGTk1HJAcfKevviqxlyQepHU02R5G4HI9BTSC5KbYjA&#10;HNXI4Eiznknv6VXgR1+Zxj0q0zRxJ5rnCryaPJAO3xRxs82AB1Jrlr6/a7yE/dxdNoH3vc1HqGot&#10;dNhvljB4UdfbNUlZy2U54rto0OX3pFWE8kbQ7HntSldy7R26+9KFLNU+EGXA6dTXQwKewnqf/rUP&#10;nOAc8ZA9KsMoccHBNNZMkAelAECRsx3E4q4sSrjHB9aWPywMjmnM4GOKAJCMDceg70sBJkUOduSA&#10;T6e9RCQEbeSBUTOME5xjr26UJDR3N34F0udZ5Lu58yVIfPtyr4VVVTklB1BYE5P0rzjQdYvrbS3W&#10;/nlWynJjgccGGVSHUqzZXb2IFVZvFEWm3mm6tpb51G1MgkHBj8s42qcHBBJbPf1r0bUtYPjfwdPp&#10;+iaaLWeKVJ7hFC7eSdzRf7R6ngcZrvpYb3WpM9KGJUZRcI6dV3MC20bTNbvBZXU6RzXCNMspb95I&#10;yDOQxz+OMcdK8/8AEWl2NhqkUGiyrcW00MTM0JDhZGJRgOSeSO/rXp+l/BsatbLjUxFcrGcII96L&#10;7Fsg5Bzk/lXkus+Gdf8ACOpT2FxCVmtNs3nRAlSgIwwbGCucZB70qUbK6kdGZYpV6n8Pl9Dtbrwf&#10;pLadb6DNbNp2tyP8kruzxzptc9SQowQAcDg1ynw+0Qav4ghTUbWS4sYpAk4UZCl8qm723eldb4vv&#10;9YvNE0LXLuQ+YYZf3yAhQzlSv0J5/kKzPAHiWw8MT32o3QEkgCtBHn5fMPDA+2DnPataabi1JnBJ&#10;KM/d2PorwtDo1rDLHp7IIVnaLcuP4DgHHHynpnvXIePdEvNJhjvbO9jt7OwjedVABZ2/hUgkDA+6&#10;PrXD3mqeNrLw5cTpD9ksJJmmDRIFKb2yFUH5tuf/ANeK47VI9S8aSpqCXM19ePGokg8pj5e3jggb&#10;QB74zSjaMLQkOvZzvOOpL4Y1ye+8Y2Wq35e5nMq4ZuQOOiqMdOwH5VJ4418+J/F0uRItlbt5SqUw&#10;Y0U4c7OOScn16Vj6Kmt+GNSLQ24W8kQrC0hAKA8MQDkZI456duarvpmpC4+0XIKCVi8sqYm2jncW&#10;x3HJNaNKzdzKPRJHtGi6RoninWoR4enNqqWbSXTGPAcqQq/JwAT1OOOOKm8O2+nX2pStcyxT2cSN&#10;JHI+FRygyNwOcbG6j29K0/hppfhtLPUJWlkvJguyV5cxnaAdygKcqpx39K8z8WeF5fDkkksVxs0u&#10;7lQSIhyyeYTjC552YAPPQj1rjeHi2m2bVYNtysamk6R4Vl0fVNQS8+16wS8jRH5QilwxKjHzEDJy&#10;DW34OvLK31ErFYCORo0E07nBDEhdx3cjI5IHetbw1oGmXc1hrGkXIuk01ZIHUL8z7hwXxjpubtzV&#10;3xl4ostDs/tjQiK5jlCRxowDyA5/eK2OMAcggjqpHINdEZQqLkaL5JUnzXOq1KPw3pVpPrsMO37M&#10;xDhDlXBO0ghsjPNeO+INP1GXxSNb8LzNaWhtVldx8qICTlCeQGYg8dsZrktc8eTavp0dsmY45GVr&#10;naxy8gB64A2jnoPzrPsl8Rf2Lc3kazfYPkMjM2chWwDtJzjn0Ipyo01LmasZKb2h0O80XXLyxtrz&#10;QtfhZ4tYDvbswyGYn5iCTnaRwD3xxWVoeo6Z4b03XILW6EFwkiNb5AYuF529ORjjrWTYWWteJbZb&#10;qznD3FgpjijLDeF5ICrxxjJ3evHWqOi+GNT1m4MrKixW5xLNI2HTH3gY+pYdKTjCm7jjzztY6C58&#10;QR63ppu4mzdRs0zx/wATPg5I9Of51SsPifrl1c2L6hGlwbGKdMn5d4lTYCxGeR+tU5/DNnC0WkCS&#10;SK6RBcySBRlY5OAjcjnG0+2aqxaXBZyvcvbn7Ak6xM7OAWdByNwORuGeOmfpUwjG/OhNzTcWyrqP&#10;ifUl16z8QXMYaaJRg4Kh9pPrxnDY49q9P1b4razqGnfbLPy7V2RGVvvldqkFfm4OcnPFcb4h8UJ4&#10;nzZ/Zo0tIwoTKjzeBj7wzjPXA9BXR+DfAHh7V1gurrUzdFEd5bErsIxx1DZxyDkVrGm5JN6ET+Jx&#10;i7nEv478Z3d3Fem/lZoB8noB3wAKyNVt7ufT28RX84lnvbgxldw3grzkjg8jpxXpcvwqln14abps&#10;u1QpZ9hJEK9UZy56kHoPToOteueHPhv4SXStg82S7BKyTyfKyv32ryuPzyO9VJpOxPJK1zxLQtTt&#10;G+HGoaNpduX1RtxmXBJZWOCwGecJnOBxjOK81j1FrfTTpzjLbwynIwBnJBr1nWFv/h942jmMv2lH&#10;VnQqvljAyhXnd7E461wF/ps/ibUry+0exFuQpnkt4cyBVzhmAHIyT0xxUQpxabXUdSb0T6HXeKGh&#10;1PwXpNxfTRi7gbCxRsp3Rv8AxDHJxtAI4xXJ6jJFcRRapbkLNEwWSPPIVjlT785rjA5VlEeSQMe/&#10;0r2XwZ4dsfFelraMwW5trkSTQCLMkkZ6fvOoHUelQn7GNmXJ+1lfY9R8dvHrHhbQvEBOZJYwjHHU&#10;sgb9CDXlgAA+bpivavGdlq2rabZaXpulTRRWhJOFXaABtUKAemOa81HhLxK4wmm3J+q4/niuatrK&#10;6OeUXc5kL+8LbcgnrXrvg+yXRNKn8WXaje4MVoh7k8Fvz/QGub0nwJ4jvL+K3urOS2hY/PI+AFUd&#10;cc5z6V6X4m0bVr2WCx0y0Is7RAkYBVQTjk8n8BWE7xi2lqCVtTzmaR5ZWnmYszHcSepJ6moiwIHS&#10;ul/4RHWgf3sccY77pUHX8aU+GYI+bvU7SIjsrGQ/pivN9jN6tGfKzljgDcOvb61VLnbg/L6k+tdW&#10;+n+GoTmbU5ZgOohhxn2BY1DJd+FbfMcWmPeHHJuZeDn1VeKPZ23Ychy19diC0NzEnnbVLABgAce9&#10;ceniDxBcENBZKqnu4YLj3ZmArq5tzM8WnAafBK28xWyqBj/eIJrAu5tDgRoryVJ3bqZWMr8fmB9O&#10;K7KMaS6XJO30iaXXPD1xpyzCOdmBYxEmJXHTGDyMfrXBwXWs6HaxQ3Epmsn8yYFCGO8AowLnnKnn&#10;HPXNdp4W8F2/iLTpbrTruTTIXzFHJCDlz/EMEj5f61yHiTwtrPhZl0i+d7q2d/MhuI1Yq+44w45w&#10;+T75r6TCyw8opezsw5qyd1LQ9Mg1KPXvAepXurhTZYmHlhixjC/Mvphw2D9K8V1AeK7Lw/p8k7SL&#10;aWjBoHVAPLMgOQWxk5967Lw5HBf+GNZ0cN5TvH5+W3DLx/wFDjkhcZrd8P3N7b6LbWPiHTk1YTQN&#10;OsSkyuVz8pdcfLjtjn6dKwxDlKd9LHbS5OXs7Hh2mT2lneTS61bG5+0xuUXOGV2OQ5U9R14q1pet&#10;a54T1Z/7NlETgBWLorbgpDDqD37iu1j1Hwjpuo/YdSs/KSdfOJwxMLnO0BW+YHAGO1c14U8NL4zn&#10;k0xrtoLwB3gJQuGI5Icjkf8A66zjUvo0EqdrNM0H1LVvE1/YaveFJSssqzSOdq8gDkqQcAdAPSuz&#10;8JXUGm6Pc6H4rgFzpkpllz97yh2YEZwG9uhxXAefc+FZzot9A8dzEzedHtAALcZBJGQcZBHatfSf&#10;G8KwXFldWayafdjyZ0B/fYzgFWPAIJDAYxkda0nGEldkwm1ojlPsup+MLyLTdD00GWGPGEGCEB6u&#10;3Cgc8k9+9Om8E6xZyy212BmEwiRYxufM/C7VyMgNgZ9/SvWdY1Lw74Y8K3OkeF7mSHUHRHlbYfNm&#10;3DHznjYo9OmfWvP/AIc6vLJ4rjs9SZ549TBglZiWfceUfPXKsAc1nK8V7uxUYx2lucTdQ6roF6+n&#10;6jA0E8RxJE4Ab8+uPQ5wav2fiTUNNjuTp+ES5BjJIyy5GGKnPBIyO9erfHHR5k8XWt0+ZxNaJlUX&#10;DERsQemeMHr2rxOaWJLjaqNDCWyEDElR9T1x61qqvRGXJ1PU5vFl1NpMemJqYWO1KyxgnaysgAAB&#10;xnPoPxrAtI7nxhrlraXMrurERmZl3YjQE4A4JH/66vabq3n6F/Z17pK3ViJkC3ioVliJILKZcYYZ&#10;7MfavUfiRocWzS/E+iSfZ4LbbG4CFQkEvG84wccHj0qZVpT92KN4QXxSPHfG+iv4Y1H+zSRKjxho&#10;JCuCY24IIOdrBlPT1rJ0KVpLyKG7CtGjLIwfJXYvUNjt0r2LWNBsvEvxD0/Srol4nso/McBoxuAZ&#10;xtycgnI9aNI8L+FbzXbnQbLzoGtCy3XmNlpfLOPlY5AHGT0+lKPMoJT3FUsptw2OktfB5j1Jb3w/&#10;qH9nS3MRjZNu+HZyx+Vjn5hgjniuen+FV7O13JcX8b6pbv50SKfkMWCVbHDA5/AV013aR6TZsNCl&#10;K28ayTjaAXdMAKQ56qVbueK848a+JZ4LjRvEGjzmG5Nt5chGCysmUYMpz1B79a54U2tmb1KsXr0L&#10;Xg/RNF8Z6ANEWdoL2AtLIyhd5ZycknO5gMDOeKn8D6de6DfNcR3JSa+jli8kqGSUqrFMNnh0dfmB&#10;HGa8Yt49Qtria5tRJFJH/FGSCC/IG4eo7ZrotD8Uahaa/bXWpSSFBdLLJuAJLMCucdjg9uDTlSko&#10;yVyVWTlHSx3/AIe8P614F152ntjdr5PmTyRDIU8PuU9gM8jrwa9iV4bPTrvWbS/2SFEmaCZh5T5Q&#10;FVVeGUkccHk9RXDa/wCOLDTYZEvrIXmnXgY+dFP5jGRgAVPTyzt9+nTNQWuieH/E2hGfR9NuLXzS&#10;gjmmZmC5P3lG4lsegrONSHMpyjvodPs5KPs4vbUu+Pra08SeCYdckYQzgN5MJYPkM+HAzzwecgZr&#10;yK9e4uPAsEssouFtbgQEZIMR+8j++Vyv/wBcV1fieK8TWbCwv4g0tnAI4RDnbJ13yBQBgk9VIyKu&#10;XHiKzGg/2G9usTNgEshViVIbgEDLZzyexr0IU1JJW2OB1HdtG5pWtxeJtNlmuZ2t7iySO4t1VjGW&#10;MCnzCSchuhPtTNX1CfT/AArrGvWShFvNgVyxbHmNtZlHQAnkDHvXn48WWmjyaWIYon/s2ZpJYpM7&#10;pDISWUYPTGOo60niLxzZa3otzollbtawzTCRIgcnjkIWIxjdz29KxqRUdFEXtW92WNL1LUtOtVfU&#10;JX82K2EkMbZdQpG4sOqkHue1ek+KZLPXdHt9UsIWje3ESyZQKHVl3bkJ+9jdzjPGK+eYNakeyTRt&#10;RBDW6yRI/wDEEc5KHPZTnH1xV7QteubQx2t1OzwRnGwE4AOM+xyAPSuSEJxU0zXEzjOMeU9f+UIi&#10;ghSi4+uB0x9KiLK+BIN2T3pgmjuUWeEhopF3Dg8g/Wk3xO20EnA6Yr59p31POYMf9o4PHI96n3v5&#10;YXPzY9M1EXRVKgbuf5U9GVASVOQQOR6896QEakGXa3T0HanBuPMA59OtNViwZtvz8daQ+YY1z94d&#10;T2pgSxgBiWy+eScdO2KbGpVnZQTtUkDnHWpeCjOh+UAdKiGdrOGGAMHj1/XP4UhEaPKF3SAgE5/P&#10;2p6SgLuV8k9Aff2FSuzFQ6ZfYOw68cf/AFqrJNjGAFPYEdz/AJ60DLCzbQWdcbjjgdeKmg2NJuRc&#10;LjoelZ6hlZB5wPzE4HGMf/qqWCV3k24LPk8jgZ+vTpRYC3IJANy44PJOBiiTe7jaM8ZznvioZ5fk&#10;LEgE8Y7/AKdaUOEZY24Zl6AZzSsInO7Cs6MCATzjH505YUO2TAYnpg1F5iKuxxtB5qVZ4HjBTcW6&#10;jHSkBE8a42htjZ+XvyP/AK1LE8icsoI79ad8zxMxAUg9T0//AF014SNzKWYhRx+tNDIQwlOR26/h&#10;WHfLILGQH5vT14Pet0EvuD9CQeO3pUF5AHt5GZcbUYnPXA/xrSm7SQHFxqr8x5GPz55pIwyljKDx&#10;2PSr6g4QxKBhR83TnJpxBLFGA44Oa9W5ZVQo4G0nrkcH/OKSVUZPm7dMVNJmMCXA5H8PIFQTRq0B&#10;kB56YoAeRHsIDbT6/wD1qqEsRnr2PFWGkhCKQu44wC1UwdpyhwTnpTAsCMYAdtu7/OKbu8piUyc9&#10;z7VEJZWYqec9COcUpLbQpyDjHvTAsyoq4D5/3u2apYGNoG454xxV4OWjyScD9KgjxkksDzwR6GkB&#10;VIkDheg75qaCNg4EY6HmnOySKGTnPWpfkUZHU+lMBGVY2VowCQeT6nNWjtfLxjB67f8A6/0qlFxn&#10;OeD+AqdZDE5wfvelICTEjROX2c9O9PciRCrjIXGNvT8TULxqigk8YwRn8qkUkoU6Zz8y96ALcZ3j&#10;JB47DtUEcCNI+8hQw6Hp/wDrqsjMrFFPPrirDTmMhX2sX4HPSlYZGIQFUqu3np3wD/Wi7t4klzGc&#10;jGcHHP8A+qq08swYDnaTjHoaG+cEk8gfrVIRSYYyF7GpVuJrZlniTzXU5ABxTlT5M45PTPSkjZT8&#10;n3T05pgacH9s6orsZY7Qr/D5RL89OWH9awJr5LaVljvrqVxxuXAXI9ATXeaXKZbVVPJQ7W56/wCR&#10;WPqdtokMbXGowojMSoK5yxHoBjmuaFRKXK0ScBcz/acvK5Zu25FBP4iqyRNM2xMZPcnAH1NdNHde&#10;GY3BNszDvuBYfq1Z11c6UbsXukjasOPMjkTCHnnqeQfTFd9Obbtyscd9Ss+j3lvcqsuxVcdc5Uqr&#10;YJ/r9K9bk0rwZpugP/aM6m7xgrG4IY5HzRrhQQRz81cLqOtve2fnbQZDJthjTB2gjKggDLDJ4/8A&#10;r1seGPA99eTLDqiiMEI7K2C2yQsBj0IIyfY1rUvGKlJ2PSoRV3GEbi6d4abxBp9xd6RE9zdwGJmj&#10;WTrHhg5UY5IO35a6rwh4t+wRy+HdfthLZo4JV0JdWJIIwSMYx1HIrS0jTNU+HWrx37gXFnIrLviQ&#10;qgJPIfrzgAgZrvNS0Tw/42Q6nbAWuoAA7xyHx0DdM/XqK78O+aPPLVHNWXK+VHTaJe6RJbLaadKG&#10;hYECMsGIx255/A9q8l1OJbbUrqzjXCxyMqKe2DkfpXb+HtCSwswZIglykjLIep3K3ynPbg4yOxrm&#10;PE05j125GByVPPUHaM1wZxFOmpLuc8noc4ZC6LEOGbrjiqW5uASFI4z6kVclRj8xP3hxURB80ZH3&#10;85PvXzdiGKsvmjYTz1/GlkLEAjBI6gelQnAkzt4Jz+VSn922D/EM1LQELFsgoue9OIYZB/8A1UYK&#10;htn3h0pzs7RkrwT19cUAJh42AJwG/KoX2A7ABkc4qQM4QE5OKsyx+ZGGiOSRyKTGZ/mBv3gXpxil&#10;VASCh+8MgE/yFE8kcZ4HbtyM1Cm6XnOD2GKYI//X0JBF5eYCXYjIzgL+dc+dRnLqAgB3qp5J5Jxg&#10;cDP4VUt9QlkhjtFVpbnBBiKkbTnqeeR+nrXQafoojukv9Sfz5ozlF6on4d/5V4qjGGkz632tWtG9&#10;EmbQdTvdcmuJSLe2jlfMrtyeTwqjqD29810cer2+i2ywwWzQHGHl27i+O5Zece1X21iR3G4jjuEX&#10;n9Kr/wBobfuM+fX5f5EGqdWLVrnLDCVb3lEzFuYpVM+/OTnkEH9a6SyePVdJmshIrzQEzR468feF&#10;UF1C+mkSO33tIeABySfpiquqeKJNH2rE/wBpvVLKXBzDEccg/wB9ueg4FRCMXexrjK86Si52TRLH&#10;axxxC81F/ItvX+N/ZF7/AF6CuK1XxBc36PYWSm2sycbFPzPjoZG6sfboPSsW8vLu+lM927Oznqx/&#10;Qf0A4rStdMYgSXIIXsp4J+tL3aauzyMZmFSu/eenYq2dkz4I5HQnsP8AGuhgtYofucnuTUiIyjG0&#10;D0AqXa6qPQ9u9ctSq5HntkwysfPPtTVbIz2qNvMx8xx7VbtraW8dYYFZmbjgdaxtcgg+Z+nSta2t&#10;I7NFu9WJjjYZjjH+sk+g/hX/AGj+FIf+JTfR29okd5KEbzCf9XC/BUknhz19gaxbh55pnuLxjLKx&#10;5YnP/wBbFXyqO+5rKlKEVOS3L2oatNfMqDEUEf3Io+FX/E+5qllW5HQetRL1xtGPWpSoAwBipbvq&#10;zFu41pEJBHGPSoWuA77FyT1P0pwbauflC9Sa469vNUDTwwTQhZPlWRQwZV9unJ9c1rSpOb0EdHcX&#10;bRxyPZo9xJGVDCMEhSSANxHA6jrXK+EvDNxqfiKfRb0PF5G55tmNyfNwD2I7cZrM07xdqfhyyvPD&#10;1j5MsUsokaR0ywbAzjJx2755rb8R63rBksPF2jztGWt/JaSNfkWTccxnIIz3+Y9xivWoUJQulszv&#10;oOEFzp6nuP2S2msrrwp4WmS3KR7ZrhW3Orn+E453nHrxXA2Fpr8niTStOtpZXvdOa4hu84WNYeNr&#10;5A6sCOeSSKxPhRr7zeIryLUrhppdSQvMWGD5kZ4Ix3HNdn8TJL2KwgWxlEYurlYp5k+QuAhChn4P&#10;GD7etds+VJORcZSldxOs8cvqmjWVjqOhwrNHC5ScBdzMGxjAHqR+eKwfCHhDU7HxFqlzfRtLZzbb&#10;iIzAAtI5D847jJBxxW98Mlk0zRW02/uBNIspwN24KCAQDzxnrXe3mrafpoCTSc5xtX5iM9z6Cs4x&#10;XxIxm5fAzxP4t+HNU1ZLX+yoIXRzulkdkUoy9DubnBBxx6V5NeeETpuiS6q14jyqyiNAmEds8hCS&#10;CT6HHavetYhfVLia7EYlto5lBdnJIU8kKpODj8qxL2LQrK8g1LxGrhU+a0sFAZwvZ5RwBn0rT20F&#10;He7MJU5p3ascZ4AsZPD8UviHXJJrMSR7UgMfzTI3I2seDyPw71L9k1DXGaLSLP7PZq5cRxjbEpP8&#10;Tu2AW9ST9OKu6t4zt7m9N3bWKvKRtWS7bzdg7BIxhFA7da56+1PV9VK/bJnlX+FBwoHsowB+VcMn&#10;q5MqdS6UTQWy0jTnDaldG6fJ/c2vzfnKflHvgGt631WeMb9OtorEHP3MvKR05kbJ/LFc1BZlUweX&#10;AycDpV+JTux/CO/QYrirVukTBy7E7GeeXz5SWbPLMck0SeYCC7Y4yB60wSBcFFwp6e9MIeVt2SAO&#10;1cnqQI/myEHoBn9akQOR8o+Ud++aNiMApyADj+tJuwuFHINSIcSq4z3pN6AdSc1Gyyk+36VE7BMB&#10;skDsBzmiwXJjLgZXnHQVWGZGLd/4vQUY5yoI9c9qXD5yDgD9aaAeEz8oOAKuRwnIOMUkWAnTn37V&#10;M88SKZZTtVBn8fap12QDXKRqXlbaq8kmuav757n7vyxg/KPX3NQalfNO2/G1P4V/qaoqWIBbHPau&#10;2jQ5fekUkKQNvzYJNMV1XjNNZ13DcOPSmHBI6gd8dfpXUMs5BAJbH0peQCQeBUAJPOMCjcQdq5Jp&#10;AShtzcZqVwoUAHPrUKoCpDde9NlYRoc9OgA70WAsK4BAIx6CpSeemTjv0qhGxZQ7Vv22iedDFq2s&#10;xM+lDdvZJNoVgyqDJgZ28kjt60bGtKk6j5UZA8Oahr6zvYTLG9unyIxKqxYHcSw6EcAZriL27vIL&#10;X+z9WjKzJgOrEpJt6jPBBz+orV8Q6ta2upTW3hi+mNjt8pt3zeZzluwG0EDB/pXKX9/f6velr6Qu&#10;08qea+ACTgKOg9BxXbSpu3vGlRRSUVueuaFp2jeNPD58N2Nmtvq9tCXikwMNgjkuAD83Qg+ua9R+&#10;Hnw7u9N0maTXZ54pJyQkO7ARAepHq36CvmPSLzWPCd+mq2VwkTx5Ub+QynsVP9K9Hk+LniXUtesn&#10;uTHFFakhkiztfzVCksc846j0rppR5PhYSnzWPavEt7c6H4cuoPC0DJeuRBERgyFi+07cDlgMkfh7&#10;V4FaaD4uutE1LUbi7nj/ANHbMUsh3vzucMDkj5QfTJ/GvWPEfiS4v7dLuZhbrCDJJk4CYAOB67j3&#10;r50u9f1S5urvULi7lMmo7mmCkgYfqApJ4xx9KdelJJWKpVYptyPRdM8d+E9Y8P2fhTxPbPDFE0aC&#10;WNjsATGGJ+8Ae+M1xfjbQNO8Ja/BDp0wvrYqt0oY9ixwpZcZUgdRzXEn5lMW0AKdxbGDtHH9a7K4&#10;1Sz1vw7b2NziO+sv3UEzk/NDnhWwMd+D2rBx5HdbFOopR13PQPDnjy/1fSrvTbo4vUhlljZF42Kp&#10;JwDnc2exzx1rz2fxvrFxpi6Y7qiFw7tCixMV7qdgUdef51zcV1f+H9TWeJglzaSZBBBG4dvdSPzF&#10;W7vVWudZbWUt0indzK8Wz5NxOfu+lFOmot22YVKzmk3ujt/DkS3Gn3U8tuxid1CyFeyjB5xnJznj&#10;0q74I8TaBo95f2GpwJ5dyBGA3RnyVO4ngLg8+3NepLrDT+D7PXWsoblI4Y2kiBEShcFSAMNzngDv&#10;1r528QaUqXc2qW6lraSUvhedgY/dbvx69KajGaZUpSptHo8Pi3StI/s+7tvltr+GSK/EfEhkUFMD&#10;IxgZXB/+vWTeeLdJ1Wxm0qe1ubhLdgLWaaQCRQoxtkIHTjsCf51zdr4N17UdHfUbeAmKL5oxJkFs&#10;9SoP8IHJPtVjRrNYbmN762eeIsJJEjwwfoAuenJwKuMYzd09iZzqJarczdI1fVNFf7Xp0z283Byp&#10;6jrgjoR9a9a8Rw3vivwiLnWTCt/CvnR+WMHbjLKcnJJUknHpXmV94f1uK7SGe1Jmn3PHHAyuQqk5&#10;yFJxj3I6V2n/AAgPjeOK01JLcXMK/vEhjkDOiH7y4OOo64zTcE5XS1REZSUbPY8tljWCNbSxy0jM&#10;TIVXLED7q98jqTWlc+INcOmvpdzIRHMV8wMMOVTlV9l/DnvXo1pob+DvEiTy2jiCQKsTAF234DfK&#10;c856Y/wr0x/BfhrxvH9u1KKVJQFVJI2MZw43DIxyee4rB1VKSTRtGk1Tc1LXsfMXhnW5tE8R2eow&#10;sQI5Bv4JyjcPwOvHau4u/Dut+KdZ1HU9NKC2uLlnTL+WCp+7uXqMjHUVFf8Awn13TLnUZo5B9msA&#10;7RSnGXUKWBPI28cE8811fw6eOfRLue2jln1FCZJlIG2QDlFVzwpIHCgZyO9TWnbWCu9iqMbWjV0R&#10;xeo6ndXdvdabF5C3m6OK5nQMzTC3GAquc8ZAJx1I5rE1W/1yGwXwvrq+RCp89F2gsS3zhiwySOc4&#10;zivRtD8O2Z1K31nRbuDUViQzyWs2VlQ9GGcYJUnvj6Vv/EPwPDeNZ69d3O7NqYRGny4I5jK57AE5&#10;9cVVOaclFEVYcsXJ7s820PwJqeoeH7fVNIcXU07Put12qyqDgEEnnpyPcVRhn1zwN4mt7rUraWB4&#10;yA8TjG5OhAPQ5HQjIqTww2ueFtX3QKLaReWkk+ZHC4IVcDOSSOOPevWdZ8YWPje2g0DWIPL2ThpJ&#10;DtA6/JtzkgevIyK3pqTvCWxlKUU1KG5vDxz4U0aSyvWtWMetIZ5iVBkTGEVsdwTngenFTeH9Q1zV&#10;NS1DWNKhENsqIIYXJ3MR0yDxlhnjIxXKaxbx/wDCb2EuoWyLaJHFBbAYPJYZwOnBbjPQDjmusufG&#10;unaD4ii0mxsttuCltO4OB14IXuVJ5Y9aIU+VWtcc6nM+ZPczPG9rZ+NfDkt/Eki3mmu0skCffHGH&#10;4JHHGc9ueDUnwn0DS0sv+Ek06Ge2MiNCN7hjKoOSxGOmfp0riv8AhOLfwf4r1CGaPz4JJ5UYqOQo&#10;YnI7EE9q9b0PxppWvqf7MJCx8bGTaOuPYfrW0acdGjP2jPn74veGv7E8UtqdqiraaiPNXaMASDHm&#10;DHbnB/GuT8N3+opqDXFvM8WyMqzoSvXoCRjNfWvi3StE1vw/cjXLZpFtYnmj52ujheowcc9OeK8V&#10;8GaS+qtcGz05blLRMR+afLtjMf4TgEtgc8ceprDEu2liNehVj8Ta/tJ+33IPQZkb/GpE8ReJQw3a&#10;hc4HrIef1rP1e2S01AW6yRSPk+Z5K4iV+6Ix6hemeBXReEdG/t/W7ezdT5CfvJW7bV5wfr0rhaS0&#10;RN3e1z0nQ7rU9G8Myarqc8kl1fHbbLIxYqn97BP4/lXJSandqxV7iRhjHLnr371o+K/EKX+ot5Sn&#10;yIP3UIXpx1b/AD2xXI7i2GjBIwQPevNr1HKWmxM5dEX2maUb2c9MnJquZCRk9D2J7mq/2lkGwKN2&#10;Mndzx0FNlnDDkHC8DtzWFmZ3HPIGm8vdu8sdjxk+/emoWUl2C7mzg5ySPT6VVcyqAm4YOT0wf0oS&#10;Ni285wRxjrj69qdgMS8v7traawuLSUySEgPbjKle3PUe4riJLGW3+W7ItcrlQ4O4/gB/PFetTuYY&#10;zOd+0DO1BuY4OOgrZ8KeJPD1rIv9peH2aRMr9seJdxB5+ZWPOO2K78NWSW1kXBXdi/r/AIuPhvwN&#10;b6N9nFtqclvEiRx5CxJjJl9QfY85rl1+Id/d6PY3muRqIRfL865+YxIecdDhjuNY/wAQYbvWNcub&#10;vTButGYFF3EH7o/hPQA5xXK2/gzXdQ0Y6nboBHGXlCscMQow2BjqdvGetehTqRlF8zOmLbmuRHef&#10;Eu+06+FndaFInnXCs0sqEjzQpXaHx15PBPNTfDLVo77xJLPqm23aG3SGJWZuDu6Lg85GT6V5Sqav&#10;rNjPfifzvsQBaP8AjEbYG4ADBAwAe4q1H/aEOjvqPkSCDzEjMpG1d7dOvX8K2glGPLcupJzlzWOn&#10;+JI1fW/FzyXNm8UjJ5cCopdpIkJ2uSM5JyenTGK9C8FeEH8MaxZeIJGBFzE0EiZ/1VwRgj3DdQfS&#10;s7wRA2rWEF1Z3y/2hZM26Od9qlWJ+QHqARyD7mvU9Ftbp4GS5kEscMw43BsMn8LkZDYyQCB27YrS&#10;Hw3ZMt9DyH46WrXnivSUtlAmubYR5PALeYQoJ/Guf8SLpXhbSdItW05V1O2d47pHIZJNiht+5eo3&#10;MCPyrovjdNex6np1zIsWyJibcqQWIGCQ59QRkfWvJNe1X+34Y7gqUFtFsXJyTySxP1NZTi5SXYuE&#10;1FPuetDT9E8V+Fr/AMTwkNdwWYQWynZ5RhO4hgPvZ6gn8s14zp2p3vhy8ttZ0iQRzxk4YgOMsCM4&#10;bI6UzS7u7tLa5NhM8LSxtG5U8MrDlSPpVRkluLVFijYopXkdPQDPQZopU3C+ugqtRTs0tT0R/iV4&#10;h1GWa5uGDXkxAWbaFCxIc7RjkDOcgdc81wGsXkeo37TFFieQ5IQEIpY5OM54q/q2k33h7XpNI1JV&#10;SaFUyFO4DcoYc/jWBJEXvGQnjJ59qtQSd0ZubasbWn6/faei6bG4e2WYv5agYLEYz/tY7A8V7xa+&#10;JtRv9Km1i7Q/2XdRPZ+Uw3GF4UwjOoH8XOfrjtXzLOoSQxrkAHgnqa9h8L+KtK0/wld+HtQl86S8&#10;VmSOWMhFlbgHzN2R2JyMZrajZMXMzrbPVNRvptFisIgZIIUmVF+ZpZFBGcjkERj866LT9RsZPi5O&#10;LQDyrm28uU43K86Ab8HjoOCR3FcN4C8U+HvC2i3OuXUiTajExhitl4kO4k5yf4T6joKx9K1e0v8A&#10;xANYuVWzMs6+QoYrHC7tufB4yGJzz2z6VVTa9yr3ZP411C60LxFc+H3lmNvaSMsIIyBFJhwuMgED&#10;PH0rhL611OWyF08Mht3kChzjdyeMgcjOcDtXtXxK0qz8R+JILkTL5ccS+a0fMhPZc4I6YOe1ZPk6&#10;1p8Ud3oti91b2bLdSb8BTHEegJ+8c88A9K5vapRuV7JuXKeezaJ4h0FnfVIHgSUCUh3H3ecNtBJO&#10;AD24rF1GZL+9dtNgMQ4bbuLn5f4ucfWvpTXvFHgXxBG+i+KwYLgKvzxfvNuRuBSRQw7/AONZWkeD&#10;fBt3Kv8Awjt3BMpYR7rjzN5dgSFBAHJwen5VjHEt6SWprLDpap6HO6nBZeKPh8mtWEax3+nBBOqA&#10;DcF+Vgyjg8HIJrZ0rXbXQdKs7O4uPJMkjFd3REBJJIHRf8a8zbXr7wjr2o6fp00VxHefuJA6kR5+&#10;6x2k5yCSMn64rQ8ZeGNcgntRqN5A32iMPHFExZETAAx7N1689a5ZYe/uyem51fXIwXMtz1zRh4T+&#10;I1xNq2qiO8kiJgiiYlCkadCF3ZyxJOfwrl/GPwvuINQg1HRrmaKxhBb5mMrwnPIj7kEf3jx0rzHw&#10;/p7aLq8d3col1FgoyLI0TDPRlYdx78V2lj4w8YWKlV1PzEGQokjVunYnNW3ODvCRzqvSlrNHT+Hb&#10;bwBZadJpd4EuQ6vJNJcRAykY5O4DPuOeK+dEliE728IZ4mciPjLMpOFyPUjFe4WvjLVoUuJLcQR3&#10;Uygq8UKR4fPO/AJZSPQg5rgNUsra8v5dQWL7JLLKZf3BIVWJz8oPQZ5FXSny3cnuZYitGdlBbHJt&#10;aT3c3lwbpppSIwmNzlugUd854qbSdI1K6vRaQRCOT5siVgg+TluvJIHYDNdjpmj2MuprcXUs0JZ9&#10;zShyMP13ZHQk967yXw34MiSC9sJGuLuNwxYSFlz1y2OM/wCTWWIx8ab5bO/oVDD81F1rrQkVXitY&#10;bSTa3kQpENowPkGP1POagVN3KqMirju5OWG7OccYqPLsgCrjnPvx2/xrxHJyd2ecyBA73Manld3G&#10;OuOtWSzEvLKR8vGB14NPQSeej/xDHf07VFKheQ/Ic/XrQhFVXbAkUgB25DD39asOpkIG7AA4GeOf&#10;1qIIp/dSfdx0HXg0h3RAmNDtHIPB4HamxljDRxMVIzjgdielPjUtGeGViRwe59qQqhUMuDx1HbPp&#10;TyGRM5OD27j6VNxDJmICqewyce3FMAby2kVtvG7HX+dKyyTttJxgc444pzROIhHuyTxnOD9DSGQR&#10;KZo1MzAEZ4zg5zmkSKRX+XnIPOe/bNSyRRgqxx6Ed/8AOamhhjVWxkjaBtzkU72AphRtBPJXk/8A&#10;1vpUu5lJeAHcBjJPPPbJ6VI9s7vxhcDGB1zmrIiZThgNuOvfP0ouBnNKsr77lTkfe7HP4dqtR2kU&#10;zCW0dl6gg8YHQ8/409rSORXcOWXP3e5rRSMJHtj+92U8fjSuBmuA0TwNyWYc9eQeKtvGzs+8gNtA&#10;OOPzxVaS1kEbHaQA2SVAyPSrjeYo8zap+QcdSc/1oYGcsptZMnuefXtU9ywa3l2/NuVgOOtV5Ss0&#10;ZZRyeg4HGfX6+tMkfyrchpBnae2c49MVUd0NHHSOroDJkFF+Xjg+p/SntOJSQvyMAenANVJ7p0VV&#10;MYYnuQSf/rCmMHeQMoAbGcjoPwr17FFiN9yY8wYABA78cVLNLkBNq9setVAkjXDcEgj8OKnWOXkS&#10;ZCgZz1OB0/OmBA4jeMRqjBye/pTkWFQGbA7j69TT9hZMqOFOQSKjfeBtX7pHJpgRPjfvT7pA6UxW&#10;L8HqDnPt2qxtYSKVIA29qaYdse7PTuaAETcsbDaQTgkml8lGIXJzwcinrkn5yN2O3GRUfl7SCWAB&#10;PU0AHlSAAEYJJ6U2EKOJP4SSM+gp+0pJnO4Hpt9TTvJKyfeK459z7UDJom8vzCdowMckd/SqkTbm&#10;54z1weR9KtMULEAfKfT/AAquoEZbeOnFIQ8qUcKcsGPGastOqbUYHPP4CovPcFO+0Zz9KJDHJh4v&#10;mI656/QUAQuQ7syHGec9qUJJgPgZWlcoG3Nk5FLuhMRKgqccfWmA5vPWQFm4I4xQYPOiMgPQ4+tE&#10;cv3ZMYccAHmkWQrGVBOCM4z3HrQMiO/bhmGAMAHJquuVbHHXIH+FSPISQ23r1NNmRmQOg68cEA+h&#10;5PtVIDoNOngt52VnVfMAxuIBJHXrWhc2UF/E2ZIzGAS25VZQfXJOR+deP3MBtJSH3c9Nw5P4jIrs&#10;dK0nw3qdsssl7Pp7FtreavmRN6bXQDB9mH40pYO75osSV2ZEtlo8Qmkm1BSqchYlO4+w3VxU7q8h&#10;ZBgE8A9ce9dfrGlWUIntLb99NvV4HSQEMjdiCFzgDqK4+OMs2Bwe59K7qcHHdlctjpvC+nT394kv&#10;mFIbeRHOOWLA5CqPU4r6C8SatqnmRXotGs57bbIMhc+VIoyckbT9O1fNEV9PaKyWzbA2M/X1+tey&#10;aT8SrWfw4vh7X9Pa7iiVVV4X8t1C885zkg9+h9K0lCEmnJHRQqygmkz33wxr8WrubLAktNpRQ4GZ&#10;OeWKnPvmua+K1jd6To1prfh5Tbpp8m2ZYxtzG2AM+oB79s1zvw0uLa/1iW405mCxQgLFNxMqKeWB&#10;GUbJJz0Neta7aR67YaroUrMyzQZBB6ZXIwO3IrpfLFrk2Mk23eR5bpfxE0nSLf7NrNw0/nRrcQzw&#10;jzCyt139MEfdYHnisO/1ix1++mvtMkLRO2RuGGHAHIPavItU0P8As+/jj0iT7Xu+Vkxlt+cbcDrn&#10;tivYvh14HuL60uJ9RVYpbmHFuqk5i2NzvHT5jxjqMV5+NkqkOXqJUnKN0ViWkUdMLyMfrUaukgOD&#10;kqMip3t5bSZ7W4BSSFyrA9QR1qBoUVsAdK+dkrM5xjMHAx+VI6M6HYeFxn/9dKqsG9RUik8qVOCc&#10;Ek+tQxojlIJVxwTx69KUP6gnHpSMwV/K698EdKSORQcHgnp/hSAlChsenSkRSAyKTzngmm5KpkdD&#10;waE55Q8A+lIZWZwo2MhBHpSbULApwe9XLgGWTz0zlQMjH4VC8ckZyw3L1z/jTA//0L+l6Za6SjLa&#10;7yz/AHnc5Y/oK0c0lKqFmCqCSeAB1NfMNtu7P0eEI01yxVkG6rcVqWha8upFtrVPvTScD6KOrH2F&#10;Q3dzp+hpu1H9/dE/JaKenvKR90e3WuK1XUbvWZ1mvnOE4SJfljQeir2+vU963p0usjxMfnCh7lHV&#10;9zY1TxGJInsNEDQW7DDytxLMO+cfdX2H41zUML3J8qPBIHQDOPr6Vft9PkkAcjAIHHOSPauhtbYR&#10;IERAvfj1/nVVKyhpE+YqVZTfNN3ZTtbIW6h2y8vcnoPpWjtD8dfpUp+XAz+FIyOe+3nmuKU3J3Zi&#10;2KFZeBxiomlkZtijNS87Tg59zWnbWNvZxi+1UlQRlIRxI/ocfwr7/lQo3GlcjstNluA00rCKCP8A&#10;1krcKPb3PsKludUEcbWuko0cJ4aRv9ZJ9fRfYfjVO91Ge8KrIBHCn3IkGFUew7n1J5NUC+Rz0qr2&#10;0iJytsJ5lwchiQPTPFQ/MQcj3pxkwpJ4A7muI1XxbcWV7PZ2kSM0DbHMuQd3fCjHA960pYedT4UD&#10;cpbmvd+JdMsboWUrsWU4cgZVCex9/XHStRdRsZYmeK4hZIx821gT+XevEPtthJHcT35na7kZmURh&#10;AhZuSWJOevYD8agt78/afPRUjOQQiZAGPqScHvzXpf2dBrR6jcLI9N1jVi1lI8TCFEU7ckDJ/wA9&#10;Kz00yTRNOi1LVLgFbpsJHu8x8kbtxwSBgD361Pb6ZcavNY6jDYz3OnQuJZyqEjAI3D349OtL4n0e&#10;G71+VtAjubrTIxuYxDMcbuNzLGMYAHHFXTgo/uzohR9xyaOS1JLC4uANOwZSxZyNxyT2HXPPpXtW&#10;meGo7/4dy6Fb/wDHzctvCvuTbOCCCRjOQBjA7fjWN8M/BN9qCP4kW7Nlt3RRDaGMg6NuXI4GMcc5&#10;r0TXLTxRo1gyaTLHeqbhZ+FImXu2FHbPfOea6GpJpRYU+WMHfc8t8MeB9V0TWory/vEhnhfiOIb2&#10;b1DbgMDHfGa0J9fvfEmia7pt7tlXTo2KyxjlmXdhsHGMFeowcHvXUa94h1DSdHh1S9gAmulKIAP9&#10;Uw+6ZCTk5GcL+teTWWtTrpmrxRRIs2okRxwL8xAkyrHjk4UnrWqXNuZ8zirJlz4ceKIdH1RrK/uB&#10;Bb3SffkyVWVfuk89xkZPtXqmq+LvDMii7NyjXEeCsaOCJOeQcZ44PPHHfFfNIiKFrcjDAkEntjrx&#10;XUWOgWsdhDqX2pZZpQWFsIyQhU/KXJ4Kkc4Aq5xSXvMmNRo931vxYtqiNAFkv3jUkdY4Aw3LxwGf&#10;B9MCvJrmeaaaS4uXaSRzlnY5LH3NLNdT3k3nXB/eMFBC5xhQBwDnA46VPb201w4WNDj+Jvb3ry5W&#10;jdiqVXN3ZXtoPPICZJPr0FbdtF5TNuOT0B9qtwxRwpsXgD8z+VTIoz5h4weB/WuKpW5tEYNksZ2q&#10;RwR6f41GXCMDipFCkktwD360jRxFuCT6VzMVxgGSZZOT2FPjLb97A7fSnMgUDNRk7QSR9BQFx8kh&#10;PX6gDtUZZR161EACdxpPvNk8UrAK77htxj3qsU3PuX6f/XqYIzOMDCj86mCkDB5FO9hETAEiMLz/&#10;ADNWI4kRctzTI2GSSPxNSySRQx+bKdo6D60ld6IBMooMkp2ovr/nrXNX1+ZieOB0B6D3+tMu7x55&#10;Dg4B5VT0H19zWXIzthVBYk13UaPLq9ykh0rliHdsnsKjMxLjnr/nikCHO1jnjPNBUqRxhj+groGW&#10;CykfPx6k01seu4D1FRj5zgjIHTNOPzZC4+tADpJBkNzzVbec4B570kaEsxyevOe1OVXQbgcD+dMB&#10;4ck9CABTmAIBzz1/+tUW/qeh7AUp3cjHNIALspOzrjvXL6l4h12eKTQkllitpTg2yE4kJ6ZHfJ7d&#10;KNV1a7WciDyxGOFYYY+/f+YrH+3X7SpOZAHjYMjbRkEHII49q6aVNrVouDsxNRSe1mgsLyBrOeNA&#10;s7ODlgT8r46YC46V7mvh/wAE6Pok91ryrLDM0W1492/LLjgDBJJBbjj2rzPx34ng8XS2F8qCGaG3&#10;EU424UyFskj2rh3uJ2VYN5cJwvJIH0rRxlNJt2OmNSNNtJXHtZhnykylCThmznAPp647Vsadpsl3&#10;C/2RY5Ig2PMmcRcjtjJOPQVT0uwjudQi0+9l8pJiSCOpP93PbNdNb/2Fp97qdzHmOW1I+xqMMpdG&#10;CncpyCMZP61pza8pjG27NPWtLvl8O229pn8nPmiMs8YHJGQB0U8A9K5rVbS80XyIL/yi80QkwjpI&#10;QpORnaTtPt1rsPC/iyGBdQ0O5k2Nqn7qO4LYihLArlx/dwcnHSrug+JPD2k6fc+GPE9isot/MTzo&#10;gG81WY9MgHGACrfQilKrJbq5tGnB/aOY0LStG1aKaXV5jaW0cUnlyHkmXbuXA5JHr9eKwNMtl1B0&#10;WW6htIyAhY/M/PAAXrzXrmkab8LJY0uBqsyQr96G4XaxUdVLAfyrg/Fj+HtR1Se88PWS2dpBHGSF&#10;yC6s23zCM/KRxwO3WojV5ny6hKmormZ1/iC+udPiHhvTtMgEd1b48wQB5Mp8rlGAz2ySRuGa8qEU&#10;siRhozukYJG3O1mzjG7+Yr0PwJ4+t/D1rcafqOX8kSPbSAbiCRzHnrhuPatP4c+Hf7etLm+1NpGi&#10;sEZ7JCf3SyvuLNt6MQcZoVVwT51t+JbpKbTg/wDgHQeHrvXPD+jqviGGKXTlLQSQJtLguQdrAnOQ&#10;DuGO2axfGHg+5MFz4t8JTIul/ZwxjVmBAAAbaDkdyfqD3qDwta3useFNZ1Oe4kd7XfJASeBIqAsS&#10;O/ygKPQV5pZaxr0VtPawzPDb3EZDoSdj8ccevv8AnTSi5XpaW3KnK0UqnXY6zw34vvjZPpOqzh7Y&#10;wTKMkiRi64Ubyex6D3NbPw41zTNM1h7TXHERKFY3f5o9/XDAeo6ds15CkzxxCPaCQSfu8846nHOO&#10;tWFF07RvkZXADNgY546H9a09mtbaXMfbydubWx6sE361M8cHneXJK3lNleN/3flKnvwF6+mK9Nt/&#10;GP2SK1N2oijtVQjydxG184Q5JyfyrzDT9W8VeJZ/tOmWMpberPcxoSqBMAn5QAW4+tdLf6Jq+uRN&#10;9js2VlBaSSQPGGbrwpUDJPHFbQnzpt6WM4yaPTrHxHJdaVatrKxIkzmNlcDBULu5z3x0+vrXF+F/&#10;H+nWt9caHfyLEjStJbTPko2T8oJB4GKbpPgTxZq9oraveR2yQhhDAVByx6u5XvWKnws0fS5xDrNx&#10;cXkh5ZIQI19ck5LYrntBa3N0pydkjA17xVJqF1qAvsKLmMw+UkrLExVQFcc8gMAT61kaJ8Q5fCnh&#10;6XQtPtw90zEtcbhsJJyGwOSQOBzXr938OvD+s6bHpsE00SQTCVhuWRgCMbdxXIJHqTxjiuc8VfDb&#10;wvpukTanYRtEbRAxRm3BgD8xJPzZx749qKbg2+ViqwqLSS2PBo9c1G31F9XhcQzSsSREAiYIwwC9&#10;ACOOldW/xF8TXGkNockluYsFEllUGSND2Vu3ucVveD/DGjeIJt5t28leQ23CHHYtyfwGK5Xxvpel&#10;6P4sutNsYhHFGsZ2ZJUMyAnbntzVy5b+Zk1NRu9jsdLurbV9GgW6cNcwOEaVD8rjorc91OAfzrF8&#10;QSRrqq4KASYG3PJYe3p2+teeH7XBI72heNcfMUJAwfXFLb3MIninuCzsJUZnPzHAYE9+eO1axdjJ&#10;o+qfH1r9m02215Qu6zaKWFh94E7eOONpwD7VwfxKaa1uLPxRoc4a21JFk4KlklUDp9Rj6EGtfXfi&#10;jBHOdL0W3tLy2Eab5HBKsSM7QP8AZ+pwa8FuJXll23Az5WcIvCjPJI+vtVykuhT2K91dy3kjTXB3&#10;ysxZnPUljk/rXtHwdmtZZLnTmOJnUyKfXGAy47ggg/ga8cUWUvYA9OuP0rv/AAFpF+mpPrmnTYXT&#10;45JZOgJwhwOv58fzpKaWpKR9C+IbsaboN19of5WiaONd2dzMCAB/npXz9Fd3trH5FvLJFvGGEbFc&#10;/ke9aWpavf3skct7K1y0QCrvPAHesb5xmXA3Mf8AODXDiKnOyW9SeMSIAhTJ6AD+le129q3hDwul&#10;sxxqGpgtKf4kix0/p9Sa5b4c6TBqF+2oXpBtdPXzJN3QtztHPp1pmt65Pqupz3b5BdsIuM7Ixwo/&#10;r+NcNefLGy3HflVylMQyEZIU4HFQxlmj2ZCk9MAj5fU1GSJHIfgKMhf65qWLa6HBwxAz6gV51jES&#10;JcKxz85OG4zkf4CoWhwmM4287sU4Kxj8xScEgAf1/DrVmPaVJYcHqSc5pXArRoVTew3FuST2FWcL&#10;tGCQTzimGJWfzDjAwORwB1FQztxvRGfJzwcDA7/jSvcCULGxO5y2OMZ/nWLfw60X8vRIi/3mZyc4&#10;I7AEgE+lbEEsaIFkUjrgY6se59aetzNGht4pAhx1xgjPv2q4S5Xex04X2PN+/vby7nmsWreILu5S&#10;1iy0sriNQYxnex2gdODmvoDQvhg+kWRu9dv7uWVkwwt3IjQMOc4yzD1P6V554cMdl4y0+a+uFjto&#10;WGTMwAZ3DDK9B8vHNfUwvEW0WWG4icKOzKQw9c5r2abjy3SsbUNPeR4VJ4Qa38TWV14bmWCSODy5&#10;GijKxvjoWLAgn1ABJroPiB4VvLrwNdyX+pF5rUCdhtVIzs52kAZ57H1xUmrfEbTdP1GG3lKXNy7q&#10;ix24EjDc2MZHA6+tdF4qe21LQtTi1AtDBPCIQn/LTzsbgOMjPTv0FNyS96R2VJO1l8zzH4bix0nw&#10;ampRWr3M11NiVY1DucuVHB7Ko6ev1r1nSZLcxNDbRGFYmKlGXYcg9ceh7V8/6SNb0zRrnQYLqM28&#10;4IB8s70LdcHOM5q/4U1DxB4atJbCRopo9xYOS2/J9cjmuaeIVpWZjCtSVrsyPjU73eu2jRRnZBbb&#10;XbbjDMxPP4YrkPCXhIeKp3sNLvEikKOfKnUltwAxgrwQxz9Mc16FOZLyaS6u3LvK2WLd/wAP09Kp&#10;WdrHo2tQeINLRY54GyUBwki4wQQBwTntV0caklFo451VKbfQyPD3wxvr7S9Wn1GVrGXT03eWFD7j&#10;gkk5IxwK7r4Q6YP+EX1q11GON7fzo2IlI27kAYNjsBwazrj4hXq3GqfYrOCOHVFIlRizEMV2Fgcj&#10;r1xjGa4MSDaFHRwFPPBHuBXT7ZlzlBO8Nj0HxfBBZfGfTdTR45lujA/ykMCw+QgjJxkAYr0+y8B6&#10;VZa94h1WCNVa7iwjyAFIjKhZyox68mvne2kNrewXtr8lxaOskTkBlDL6g9a7a7+I3ieeC4SS5VRd&#10;LtZUjUYGNp28EjI96HVuiVNHi+t3UcYWxO1yh/eOO2Oy1ZfS7yCQ2F1A6XGxXMf/AC02uu5WC9SC&#10;D2BrSngtbxD50alugOMHFPe0tpkElzGJpVUBWYksAvAGSc4A6VUKqirEXsaGgeDdK8QaXK8UiW99&#10;bvhle42yOo5JEbI3OOOO/auin8O6Suo6P4avlI07UIftNvJG2GeV0wd7tySCMdMfSuPhdrYrLEzI&#10;wBAKkhgCMY3denvVoySXMFrbyyvIlj/x7lmJaIE5+UjnGacq7a0NIVFGSbR1viP+ztHlGg6CHSOC&#10;MJKxbeQ/O4Bux9aydF8U+IdF1N50mF1BJCYvJnLMFXAACnPbArFkkYO0pJkLsSSerE9ck81WYSu5&#10;ZeD7Vzy95WkEqz5nKGh21hJ4ct7YPPE7OFwUwckk9V6KPr2FcrIZ5HQhnRYZPNTDkbXxjcMEfNjv&#10;UTNtAyc9hUkLMFYSdiP8+9Zwjy63NcRjHVUU4pW7IpX1ob+8S+dz5gYyOxUMzsTnJJ759Qa0pri4&#10;vroz3MjPJgZZupwMD9O3Sohs3/KCM8D3HrTokChsk88c+lU5Nqxy3GfMMh/QnPtUjNtjChcEnBbq&#10;Mf40xoirCToMdM1OBuUKp+7g+30pCIBDIz4jO3IHNLlk3iUBicYPpUwDZO47j7ntUO9G3DIyrZ6d&#10;cUCLAdTCCAQ3qB3ziul0m3MdiNmFdizgEYyPfPeucjSNQhZuW4wPw/KuzkdYbUNgbVwMEYxx7Vx4&#10;p6JA2PSRNgLDJxnrTdpZvmIOeig8kdzULvFArM5yKid2Bwz49/bviuKxBfMaLubnAxwDiqvmSeYZ&#10;HQjsM/X171WW8y7LMNqvxuBHOetQ+bLJGyA4GSAQc9entQkwNJZI5JMlcNgfX8anyoy2d3HAFVba&#10;4QNyTxy27jt604squVhG2MgdfXrSaAtRjz4/3ZAOf5dajZ5I2GV+X2/z3qd90YjC7QccFe9DNlFR&#10;yDnHPHXPFSIjyrgvjGeTj61bcnDHBHeqsruq/KeT/dGeahe6kwA23GMEnqDweaBkjRN5gYnIK5wP&#10;enRjylYKSdwAAx0IpGkwD5bckdAOMVKAApk9Rj0oAZ5mBnvgdOuT1p/mlo225wB1FViysAzMNo/r&#10;61afy47V5YxuzjHOcUWAYsrOGQggjHXr/wDXp9vLMGLt90ttAPUDpSO3l/dIJYZ9eSccGgzN5ZWN&#10;l3kkYPbjn9KLAJDqUpkkibAUMRnHBxRdXEjr5cfyg/h06is2MIAUZcc8Hd1qw92k4Xd85GV4GelO&#10;wEiXQjbEypsYYAU96J7mMwscBcK3HTtVJ2tNg3qS65znjGfarL+Z5SoARx6881SWqA4Rv3fyEBic&#10;YPcf/rp7Hyzls9B0qWWCYq7lm37icd8VVWQovJ3cDn/61eui0TJG7fPHkDr1p3lsyFmbrxspY5mZ&#10;cN8rdc47UpWeZd0RCgZOemRQBFHmPcFbPPT0zSldzLgkHpxTFlYSbgoPfPrSPPJ5h2gY74FAFjYy&#10;npnFMmVnTCnGTznvURlkChmyCOMe9RmZwCDkjjrRYAXcrZUZHb1pZ1Vk5cE5/L61CZNrIwPOc4x+&#10;lLJLHhmLfN37mmBK25SC2COOnT8KlaWRkI29AFz3qqGYsUfOQOD/AFFJ5hUl+cjpTsMkVi/ygFVH&#10;JI607zd/EuTgfT86hSYhSXPJP40KAzFx+lFhF2KWLjGRzj6VMkiCR4FAVfXGQe/GKoqpYHHP+fWp&#10;VSQ5POOlICRcsuCeBwB9argEZTJ3A4p53eWDgZJOeelSscgEnccdRQMjwuxssuV96jLFs7iMnpz1&#10;pGRGY7yRx9ahaMBPm5x/KgCQsAm0Hoefaonk3RkZzgj2P409YhjC/wAXc/pUQQ5yDnPGB3qlYRgX&#10;lxqbuFRXVT0C85/nVm11u4ttNn0m6h82GYg5J2vG3GcHBBzjoRweRitN4YZlPmqG2/mK6bwXaeE3&#10;1GW28RWTMrKPJky7x7j1DqDn6GuiNRII7nlc8ssgRcs2z7m7BYduCOfwp13ZXWnQo9wNjS5yp4Ye&#10;zA9OOa+x9C0OwsHeXw/oFotyvCzMzKp5wSBICwxjnGea8p+JfgiHRkj17Vbnz7m4Zv3MalUyOeDn&#10;JxkccZrqi1JXNXBo8Jto5JnMj4VCR8vQHHtWlFbPNfuI5kRvMVTuPQNgZ9wO9UpGkdtkKGHg7t/C&#10;jv1NZyXD28pZGy3Qt/UVL12FFpPU9O1rRbzw6IJrHUXuL2QsSbcsjLEOmQvIBJHXvV+5+JHiWTTF&#10;sbuZd0gjR7sDD7QMMr7fvA9ema2PhpoTXCTatdszsVDtFIrEFOSsgYEEnIPTPfNb+q/Di418jVdA&#10;MRS5KrLbyEqsfGNwYjJBxnpnnvXPTxXLLkk/mdtWj7qnFWOBkg063jWeG4FwsigvIDxkHgr6Y/Ov&#10;bfhnqhsImi1DckV4POtpCOHGcNz659a8ZvdC1Xwm6WWs2vlxxt+6lI3wyDOR83T6j9K0YL650fZP&#10;DOl1ZXDfaZYIxxB5pZWTqdh5OOxwKubTS6nPTTSdz234gadbq8GtQ8GQiOTA4PHyn69vyrzSU/MC&#10;vPY16To8dxrPh02QnS+tGVfJnBxLERyokQ8ceueRXA3dnLp1xLaXS4lTg46H0Iz2NeRjadpcyOep&#10;HW5nKfm2t7VJIPL60mG2GQjB70glMhMbY6enpXCzISSLdGJs7iOfeoiCgDY4Jp3zK/HOeM1EEYgq&#10;/Rec1Ixxfy5hIRhDweaV96OSgyuelVwxbIznnPPpU5VvLDc8UACzPGwIGAevsKkYBt2BlevTrVGa&#10;Vw4UrwByR3p+9xGJEJ56ZP6UNDR//9Hp7e2kuNxXCpGMvI52og9STWPqHiCG2VrXQ2+cgq90w+Y+&#10;ojH8I9+p9qxtV1m51U+QuIbRPuRITt+rf3j7n8MVlW1pNcuY4yAg+8/p9PevDjTjBXZ7GOzWdf3Y&#10;6RIsSSuAuWYnoOSx966PTbFFXzJ8NJ/dxkL9ferNtZW9uoMff1PWrwtlUZTGe9c9WvfRHktjVfLf&#10;KPxq2jE5IB+tRCPaf6U2SUAhFP1xXNuQSNgZYDJFPgiuLyRYLRS7t0AH+fzq1ZadLdIZWIihT78j&#10;/dHtx1PsKsXN+kNu1rpgMcbcM5/1kg9z2X2H41ajbVjt3F8y00YlI9l1djq3WKI+399h69B71hy3&#10;jSu0kjNI7nJdskk0xUblic57Y4FM5DZUZx3+tDlfYlyvoKXckjBP0pkaktuZQQKtMWRAEIGepqsC&#10;qqWZtqjkk8UIlDohDdXYicgmI7toPc9Mgf1rhPEPhmKC8e7SS2eS4diIpchiW5Yj5u3vxUt5rdvp&#10;s891Em83KbVPUb1JwMjkDBz61yumadda3rSWsISY3Mm5mkbaVBPJIBGeucDPFfQUaXJBI6YJNJR3&#10;MrWrBV1k21tGAZMFQn3WyOoH8+3FNulshdIdNhk8mNU8xWIZmYDDkbQOM9BXZyanPp1peeH76NBc&#10;WyOsEjIDKinkx5XoXBAPpyK4BnkUCRDsdOmPfjH5VtHa5MlZ2Ol8PeKb/RdTt7mCeZreBlDx7yok&#10;TupHIA9BXqHgTWbvUNZudJtoktLa4eW4ijbkqucsoIx69e1YNto+hXHw0uXtrmL7ZAUuLnaTlmBJ&#10;RD0/vY9iPaud07xTFpd3FeeFLBbaRIiJi5aYn1wScqox1GPes4uM200dN50teY+oXsNG0ew2w2v2&#10;ZEIJMAwVJPL8ZB55PFaMNzIPKZZI5EnXfHKgHzr+OeO/HFcwviG1bw9bajqMmftsKSBEClzuAJAA&#10;wMD1P864XxlqFwdC03TvCt4iC3iZJF3fOV+XaC3bpW81HYwTerMr4o/8JDq+tpHb213LYwKAhCEx&#10;tJ/EwCj8MnNL4F0q9tbSaee3ltpBIFLMpV2yc9x8qAce5NUtJ1fxLc27Prd9FbWtptTEWJbiQucA&#10;IpJBPueK2tc1zTn0yKz0S6uJZVlJuGI2b/l4JIwQOfu/nSlVVNLlMuW9+YyfHOjWkGsvJbXEV087&#10;CSaMIuYZVULjd3yOvqea5dVeLiTg5wef61YLkDc2SevuSa0LWzeaQSyEFQe/JNefUq9ZEPyIbW2a&#10;aUlgBg8DtW5Grwp5anbnt61cW35G4gdcAdBmpRAF56mvOq1uYhspfP0xTyjAgnn2qxtXJxT1R0Pr&#10;WDYhEUY3Pj2FOZVA3r1pXDAcCmnIGwctUiIy24fMKi24JzyKmSNt2O5p4Rj15xRsBWK/LkUwhnOO&#10;wq2ylepxVR5NuNnegBSxUYTqKjXnLN1p4XYCOST71HO0dsDJOeOwz1JppX0QDi8UaebOcKOgHU1z&#10;d3dPcSGU5K9AOwHpSXNxJdPljhQOFHQCqMpjhTK43E/KK76NFR1e5SQGQ5245PrUbkKvAw3U/wD1&#10;qp+azN3zmn75Vbnj8OldFhllHkZcn5cetOCjJ8zgDvUJfIwTgCoxhxk59u+aALGQB1zj0qIS4YcZ&#10;PYdqZI2Fyo5HWoAXz8nHfJoSAutMzt8wxUchBHJAHaqxZ35foO/amSIuQXYE84x2p2AtCUr9znNP&#10;81DnufSq6Oqqdg5P6UxE+Yk8nOTilYCnfWf2mM+VHEZAerjGPyHNV5/C8dn4bTX7q7jn3XAiNrE4&#10;DgAkMWJ5z7Acd62WtvtYMO0kNxwSP5c1am8GQQWLeUZJ7jG4JvVU3H1OO361ccRGFlJgmcfZeGdT&#10;1PdPDH9mglcsvmHgRnkYH3mx06VXn0S4sdQFkMTOQGUopDc8AYP516PEmq2SW8cdu1zH5SmRiqK0&#10;b915Y7gOzUyfS2mls/EovvKll+a4jVATAgKoFUL1OOCPbNdP1iHc2jG6bRxWt6LptrZQE3Mn9pHB&#10;kh2AxqhzyGBzkfTmuakyhjt4ECswwX5+Yk9T2HpxXsqeFtAu9T1rUNU1F7nyFWSC3hZUlm3DC8sM&#10;cY7D3rmdG8NWV3q09vrHm2ELQloMuHbeCNqlgMdck8c03XgldsFBuXKclY6X/aN7HpdpjzWx85OA&#10;PUt6KK2NT0BrDVJbLWLtZXRQ/mIxYSDsEJ5/DHFaejWfiXw5fx3uneS0sY5LFdjbidytkbskY6V6&#10;3/wlz6jbeXr+jgvt+/FIhI91JwV/OsamJs7x1NqUaUl7z1MD4d6FJo9hNr2qWaxRcCOS4HmNDg8s&#10;0ZxtB457Vt/FSw1DX9BtpdO09LnyXMjTWuGOwrj7v3sZ5PUcVy6a+2o2msaW99MllCmxYJdi3Dh8&#10;KcsM8An34qPw/Pd2OqJbPtsLG5ZImkj3/IuCflTJ+9gAsw96zakpe1k9Tpc6LjyGZ4I+Gh1SKTUf&#10;ETvY26DKJwruPU7vuge4zXY/DPUBYaF4ithILiDS2leF88OpDHP0O3P41z3iHQkudYnhTUpLqxY5&#10;UBioOezdjj1xzWX4ZvL3w1o+vwW0cU8M/l2xMqt824svy446Enk9qal7a6bMo1oQdoI25NQXwl8K&#10;Le0X5bzWVcgdwsn3m+gTA/EV5DbSiePY2Qw4r3HxLBBrH2QarDBJNDbomyBXRIwQCFGSDuweQAAO&#10;K4uLQ7aGEWyIqRiczbhkzt8oVULYBVVOTx170UsRCDknuY1qynJLojgNQ0+9sXEWoxtAxAcK2QSp&#10;6HBA4NdR4Q0y91zVLRYrGS8hRw8iIPvohG7kkDA6dfavS59T/tnQhb6hbCW9KiGZ5o8s4Q4BVmA+&#10;UgZ471nW2pan4aaf+zrnyTNGEaNFXCL1G0YyKp4xN8hEnGMlZn0PZ3kOjmESWslvGyFI4wFVVxzj&#10;YD/KuK1z4jRahLc6NouJ7xIZHiSMggsqk5LHjKgZx614Rc6zrGqTLPf3UspiyY2diSmeu09s98VR&#10;EASQSLjeOQwOCCfcf401ty30LddX5ranrmkfFvT5tLS41C1kTy28tvKIkwwxglRhgD2OKz9c8Y+H&#10;tXhe5s5by3n2sEPlbgxxwPn6DNeU+QiOzIFUt128E46Z9ac6OEVRgn0zWfsoXujX6/O2iLXhLXvF&#10;Gn6zGRctHHcyfvmk/eKQASTjI5wOMYr0O1+IGpeIXOlf2LHqaPycnaoGeC4YYGPXP0rzQwvgKRnB&#10;z05H0qxatcWkhntZZI22lflYrkHsQOtVNQlq1qZwxc4q1z1rxHejR9DEC3CW2oS7TFBa42QJnkc5&#10;zkdz36A14Xc2RlvJbm6kaeadWDmUeYSW6MCcYI7VvE+ZmSYs3fOckn3JqoYCzmRiOeevpSpvl2M6&#10;teU3q9C94S1rUvCkjzWciyxzkCWOSNSsir/CSQT+VQ61qEuv3cs+oRRbGfdEsa42LzheABwDVbaG&#10;6cHsM9KI4sj5eecYySfrWntH3Mrs5e7sn09zc2+TATg/7Oe3uPeuh0nTl1SQvDA1wwAIwpbH1xx+&#10;daRiWeMxyjjacjsfaobB7/TLK80qwdlgvHRidx4VQflwOeSeT6CtI1bxsxp9GT3WnxGfyrlY5AP7&#10;pDD6ZHFMsmOlyTLpzmKOZCkqAkhlJBH05A/CpNoSIRg/Nj16+tRNlEK8ewGetZc76Mm9tiAeY53M&#10;cYOR9a1bO1kvLiGzgy807BUQDPJ4qgPMQdjkZB9PrXsnw40i1srOfxjqSkiDKQDPVuhIHr0AqW+r&#10;CKuzW8QrD4b0SHwrp+NxUSXbrwWY84PpnH5YrzgvNcyleSvbHt0rX1B5r26kvJmO+ZyzD6+n0FZ8&#10;NvKXywIHPU+v0ry51OZtkzldkqlVkIQfMRja3vUbngp6/wBKm8hQAo4C8HOSfwNMYonyhCT04HSs&#10;bkCw5jG5m3KB0bGKT7ikqAo7g+lSxRAOVJGMZxilkhldl2MqAAlsnPH0qWwI1ZY4/MKbg3LDoQPW&#10;o/MD42MMDGVA4qNy0ZySHL8YHTHtioDBLGvzuAM++fpTsBd3h3G0KoGc8d/rVe4UO579+O+ajhin&#10;YkvLtOPu8fmauGIAHBzuzznvRsBTntorhUjnVMHoWwRkVZBjRQojWMDAwAMfhxTIYTuDNjAAJA6j&#10;rgU4R224F2fLY+8ef09qfN0KTaLCjM6yKFzEQ6sBgqRjBB6jH86keWa5ZmuJHlLNuJYk8+1VTIrA&#10;qCQMY5BBpDGQ5WNyB1AI/Ic1Tb2Dmewu1l3YBAzkg+opsspRTt69frn2pQkrRGNzvJOCcY4+lV5I&#10;EZ/LwQQAwI680KwEsZm2727ZH178VWvZWhsm5JZjtXPv7VeSAAh+4zkehPrXP6zOol27fu8N65+o&#10;rWkuaSQIxnBZuAc5xgDpT2WKNgqDoOePXmq8cnJIYnPrVmJHfLTHBHTjrXolD03KOBznptGfzzUb&#10;sgkO4f7IOfxNWIwwYMxyAOhFUJnjDlsEgAHrnJ9v60IBHKStlDhF7Hqf8ipJQrlSny+3t2pYVFxI&#10;IYY/ncgBQepPAqvIQrgL69vagCRoQUVTkkDJ/H6VKm0JlB7e5NVi5b5mbIOMHoanw2UEYyo67evT&#10;jrQBBnDGLOcf0pmSh3s20E9KlMcgKs0eCTxg9hT8tsDOu3dk5PP507gQyfcVSc5yePYZqZCCUOSS&#10;3GfQnnNRMHBBPORkfTNWreT5wdoPBAzjjP8AhSYAbcMwwdpUEnPrURR2Pl8sRyB06VYlEcrLGWK7&#10;upB5pZSQd2dwXjJ7VIEWVGcseTxnnjPamj5HLtyADxnr6A46VI0ZWMIRt6Y57H1NRNjbsPdsFuwx&#10;TAfGJI0yCckYznGQRiq2CmO244I4qw5dWC7sqccZBpu4LJ+7YHBwN3P4igB8SszRRSHIYgcEd/8A&#10;61dk6eTCqO/yydCeT/n0rmdPeVtRBk2uqjOOnI6Y7VvTbfNwVw4J7YArixL95ImQjRxPGJDxvbAC&#10;kcAex7mgK7r8wAwD9fbNUWcna0YwB6ip/wB6GGwklguc8dfbNc7QieOKOVPLnY9Bt56fpTokjeEL&#10;vGeShPXjj+lNmJWJCuFOPu54znmooQoRF2kkjn2J9al7XAmSB5SZCcsAOmeTSmOZQvO18kcH0ob9&#10;5IzhlUYwBj+tDW0pdXJDZPXPQf1ouBakm2IGPIGM55OaesgJ3SKCO3OMfhWeT84UfMD1HXv29/pW&#10;jHbQBsjomSQfSpYgF4U2spUDHGenWoVMLo0zZ5IycHHJqtdRGI7IzuTkgZ5XPOaSN3QLGclZMe9F&#10;uqGakYDMzIOAMYH65pyMT8oXjg5x6VDDLscw7RgADPqfenu7LFtQ8g9AO1TYQ9wm8IVAHGM4/Gkk&#10;XG/HI9B3FQl2ZhyAMc49fxokMqp3IbjOOh+tMBDE4TKA45C57jtTpTMVLSEcenUU6dhuVVZSMjPU&#10;VV+d/vKwHbv+dADreNCju3I7A8n8KfFEtuTKw+U5wD1b/wDVTol2wtg5HXt+VS3ACRxKxLIFA+hI&#10;ouBGYUSQTdOhwenNSNKHY5IzgdOhz0zUfkkxgkg46DPGMULGipuOA2eO/A7UxnJTSFXdYyMgsCP0&#10;NUlSMgFkz8p4FTzZW7lVQDh2xnpnvVUsxxng8nPTNetHYqxYTAQMGxkAEHrSeY8Hzr2455OD9ar4&#10;5+Ukgfnj3xT5DI7hkB+UkYB4/KqGL5xclW6twKhdwjYbknHI96QlWdc4z3//AF01lVFb5gc8AHrQ&#10;kAJltxHQdfrQcqCBnnjmmoxVd6nI7j/CjcH5zg/zFMCOQFs4yKM7VGe1SFgC3agAlenXJ5poLjoy&#10;du+Mjj+E09lMhYKcE+nSoYTjKv27fWrEffOcDvSYEGwN8mRgcVYUKox1H5UDhcqOnXPpTJQEjzH7&#10;H8KALQXHMYznoKmBIKgcE9R2pEZZF+UFcKOMVC28Ak/LjkY561LAe4jdm2nAx1Hr3quZ2KhJBxnG&#10;aXfh+nBGKmaNPLIVc8Zxnn8KYEWT2G0Z69aaXYSNz94U9CohwrDJOcEcgVFKQpy3IGM0ASRthNi9&#10;d34VRcurNtJGWzwOc1bKqhwzYGP4fWmyyIGG0Z+vf39qpARKRvILEZ5Oen14qWB4mby2JTcMb0O1&#10;gc8EH61zVxY3ryFxmUZ455A+lVkt7+F8xBlI9DitfZJrcD3ew+Jl9osRs57yOZxwzSIxfPfJUgE/&#10;hk96868Z+Lb7xLdq9xeNcQxjMa4KKhxzgevvXJTW08KLJLjD85DA8+/vVPqKqnC2tw55bFy9t5li&#10;FrPdFmfDKoJZf1qncada2jPHK+XTIzkYJ+npSxTmM7cKc9C38P0q1NLHGrFEBaUcswBPHHHpXXTa&#10;StYuyaudT4H8YaloUrCIecgUKEYkbQcnI+h9q9P8H+Pbiy1JzqDAWt05LBidqejLwcehHSvnJZni&#10;lEkZwy8iu18OajYS38EF8GMTSBnTOPl/jAPuK56tCOrsdMK8mlFs+0YZdG8S6ZLAzR3VrOpRl9Qe&#10;DweQfevljxJ4Xu/h74gWLzGfTb3IWQDO6Ikb0ZehZRyPfBFfQ+l2tv4evo7KyXNleHfE3UrkdC3U&#10;j0Jp3jnSNM1vwvd2+osI1hRpoZj1jdemPr0I71xUKvJLl6GtSnfU8U8Jazp3hrV3068u45IGcKJ4&#10;3KbAfutvGRg8ZU8D616R4psrTUrQ67psyTbQqOImEgY567l4BA9q+UNs9iHhuFPlnqFxyfbNel+C&#10;fFWq2FhNaWGY7QOGXdzljwcZ9Mdq2xMFyNnLZbTOlMwQkFT6EemKhlmU4KDrxzxzT7q8uLyRrifm&#10;UjPThvc+9UonUxsT1z+WK8RxOaSV9CwWJKhemDn8KSWTO12BBxzj29qRJICoH8XJz6/596R5CSqK&#10;Nwbp/WoCwwOqtnPamg+YpO4rgYJBqANslZGBG09DUrMBCGU8E8MKdgGSxyOpdTvIHJ78U+CXeggk&#10;YAduagE3yMh5U04KoKsooGj/0tW08C64xH2i1KIP4S6An9eBW7F4W1OMACFAo6DzE/8AiqxWlmBy&#10;D16880R7yd0vA7c18zOqpPUrmR0Z8L3QGZWgX2aVaX+wZEAzd2i/WYf0rnjKST8gzVCRiz/u2VT+&#10;Z/CovDsK6OufRIQv7zUrRfbeT/IVDBpmj2Q824vEusf8s4Q2W9skAKPeufjEjHAO33IzU5KqOTzR&#10;zpbIV0Wry+urtlXAWNMiOJOFQe3qfc8mqLy+XGdxyx696qy3Wz5V4NQRmWRWUDr3JwBS1erJbLKN&#10;I7LvyB24qdpti7F6DvWcYLkvkvn3z/KtTxdJYaP4csZbLBu5TtDYyDxli3bIPQVpTpOcuWJUKbkm&#10;10M25u4LVDNKxBb7q92PtXn+qf25r+pR2VqjMuCY4UkVFOOpckj+vtWNJqN3fXAa7aRl45xxj8K1&#10;UFtMilMgIcjYdpBHuORXt4XLuX3r6ijZP3jJ1W2bToIrO5eNpoZWDCM5XJBJwe+3pVPTo7y5vIhp&#10;YkNxk7BGDuz2IYdMdz2rtrawsdaurPTdTlMdtG5xgcnceVyOcscDcTwK9dPw9/stXu/CN40MjgBr&#10;acb42A6BSMFfbr7muvEXjoa0UnK72PKpPh94i025+3Qr9vgBDu0R3Pn+JWQHd6gkZqqPDuk380Yu&#10;1ns5dwMqYIkZfTa/Q+hFfRt1pLWRbVNKZoX2hnt+fLc45wARtfryOp614r4sl8ReLNUgaxsZxPb5&#10;jVUU7ihIJ8xjwvHTnjNckartyyZrOKT5kjyLUb2G3vby00XzYLGR1AjkbLOIzwWz/tAn26VYuddu&#10;bqWaWNI4BOnlssYwMen+frVjxBouuWerGDX4fstwUXy0dlUGPkAIc7SB35qTRPCl1rF+lhFtjMm3&#10;c7yKFCseo5yT7Dmt42tcxk3Ji6RZ6rql1b6bbGQvKQIUJZVOcnI9hgnNdbdeDLzTLFrvX9RMVxOP&#10;3dtCA0jf7TknAT0OMntXr1lY2VrMlnbQiaXToUtYb2TDJtBBztB+8uenrwa8r1ISyX9ybqYzyiRl&#10;eQ/xEHGf04Fc0sQ27IurS5En3OcsbF9PuI7q0u5PNjzwwDDpwQCOCOoPY81pF5C+5iXZiSTjqT/W&#10;nptb5VByPQVu2enomJpTkjBAI6GuerWsryOZyK1hZYInmbI9DwT9a3lIP3APwphi8xeOPc1a27Rh&#10;Onc15tSo5O7M7i4AHrQG52+tRocjH61KBjkcmsmA0rtHA6U5yB6jjpT3yo6gE+lVTIVOG+93pAIz&#10;lmzziplBXpioGkUKATk+gp+ZWbHCjvQBJgZ3A5qOS5ESlicDFPbaiEjtVQYdS0vT360CKssxZcLn&#10;k8e+f6VHECqF3+Y5/wAirCCMsCB1PGac7xWf72Y8MTtT1q12QxxuBbIZ58AH7qg8k1zFzM1w++Q5&#10;BP8A3yPQVPdTzTyGSRgR0AHT8KqjcoPH0rtpUlHXqNIqO7qQBxntWfMWznk1oyyADjv1rNmck5Y5&#10;x2roQxsUbBfMfr1NTmXcxY4IPfFMMquNpJK9z61F5bZywwKoB5dDlgD71NCsvU5APJHsaq8Zz6Gp&#10;1uDjA4bue9ICyWGCijG3r759Kh2hlIHA9M06Ly3YKCc98H/GpUWLnjPfmgCJojjHAAA496jktwjb&#10;GG0mp5ShzuwAO1NMROQPTFFwK/lcYyB9KlAA+50PHvUqROvHX0ziui0zTY0/0qUZJHyj+tZ1Kigr&#10;sA0+y8jbcPjzCAdpONo/xrVwAhd2NKUGd55PvTlbcSvHXtXmzm5O7JK+1iCqDOev0qRB5Z4xmpR1&#10;zn2xT9mAxJ+lTcRUCDLF8Fj3x7+tVzE7ncOB7ccVeViScckjFKMHKjOcZ+lPmY2ZzQOcsTx6MM0g&#10;t55Mq7/J1x9KvMpdSSMAjk9sU6JWduQFUDr9afOxFF7W3EonKLuU43bRn8+tWkiBUrkndk8YB/lT&#10;5AgfZ1qVI2AG3n0HpTc29xldLWQD5jwvemRKlqY1hdx5GTGC5YKW7gMSM1clYNF8rYqmm3hvlwO5&#10;75oU5LZjuN2TSnz5yWYknLcksecmlC7gIy25ux9TTyruGC89uP8ACo0hQAy7vmAPJ6j1xTvcRHPO&#10;tpGwZido4+vpXG3jyTsSTuBOWP8Aj9KvapqIkdkC7QQQPoetZ6SYjKnO4jt04ruoU+VXe5SRBbKS&#10;2wZ257+nrU86kfwgAcUzfsUE7jjPU8UwzGWPbjhunXjFdIyPbKpwq7t3OcU1iA6llyx9P8ajErMF&#10;jB56D/69TqYk+7HyeM5PNUIaJSHBHHPQ+9WSwRSSfmPBquZBEN7LjB49T9KssBgPn5jzgHoPeoAY&#10;4wMEg5oYAYRRkYyM9c1IkmCc9u470MXYguSfp2FAFTDBtyjAb5eeBV0AhQTxnAGKYzHONpx/tDHP&#10;apAoVi7/AI0AKX2DGdzHt7UK4PyqMcelRKyAFxyfbvSrKMiMcBhlvb0FAAcMwdgQMYxUaeWWyT14&#10;GeKSWVhmMHk8/h61JBGquHILM3I7cUxG3oGjT69qkOlwD/XON7ddqDlj+Veu+Lb62tPI8OacAlvZ&#10;AAgHq+O/uP5mm+F7KHwp4afxDKhF/ershV+oUnjj/wAeJ9K4Ge6ZpWMmZGPJYjOTnnPc9a5cTU05&#10;EXL3VYnfcVd15bpz6/8A1qZHK4GxyGJ7Ac5/wqvE3mOZFyQTjjjnvU+QjFkA9hgZH41wNdDEsFud&#10;gOPqOT9KryyxRDLOMZwPYn1qi9zK6nEYbsoI6Y68U18TxjeFCjBIzn8P6UWA0ysTLuPAIyT6j0NO&#10;jQQoEOSD6jJNZiAh2EbMozu56e/Q0Sz3aliQW4z/AIdKTiBoziN8Rg/N1GDjFV7hF3qzfN8pzgZ6&#10;e1VZBJt86U8+mM9OxqC5KYVGQqcc/Tvx7/jTUQLKiGUg4J3feLHt6ZP9KhnkVmXYGVT94YGDjgfp&#10;USxgqSXwR6dvzpVQsVVX3e+P/wBWadgLck0KxqqHeW6Y7KKa92vypwMnJxwOPeq8wdXO35iQRTI0&#10;eVBGI8BR8xxzQl1AvxyI2AqkP654Az+fNWGkKsDxk+/9aoF5VcYXcQOCaYjO8wfcDtJz7/40NX1G&#10;ay4fMvlnIyBzkYPWstrZmxtXBYjjuB/9arVzK2AqHBGMEDOP14qlM+T1JcgDd7D24pxQDpYmYu4Z&#10;gseXcA9h2/GuPmk8yXLHPfA4610M9y0doFZhhxhsDB4P6Vy80bOd2S25utd2GjZXZUR7xgkbcAMO&#10;B9KsiQBwNxKAnO3jNUgkgJA+U9Bnmp9rLGqsADjjA9O9dLGSzOI8RqOrZ5NV2CFcE4J9ePwp7x5I&#10;kb5gBx16+/WqxEhf5Tz788mhAOMcxOSRhfTFLGU5JBBAwOeKjcsjZcZwMZHGaVgVVV25zjqaoCSK&#10;QHAIPXINTAsz5RSuP884qLafLJbgngAcfjUiQygBhwpPOP5YqQBkO1XZmGMklf8APPFK7h2PJ2+t&#10;QNzIRHn39Ke8ciny5SAT159KYD0cBwMhtvGM9PxpizPndtDYxnNOMKKhcHBHb1piI5baDjOOPrSA&#10;ni+ZlYMY+D+Z9e9RSsU4Z8qeRg96ssBzJ8xz3Yfnn86jEQMgJIIxjGPXt70gI95GBJngYA9zRsjC&#10;KJHwx6Y6DPapnjQHYxOD1z2qQAIQwbkdc4/r1pAVCoWRdp3KSOMc4qYxxLIAScnnmlWIFj8+4EY4&#10;qWJRJmWRgWJ7nGO9FwNXSooQssiAkAgc8jH+NaFwX+Yr84Ixznil0m2ijtS+D+8cseeDgYqZhEJV&#10;V3yjDkk9j9K82tL32yWZgDNErK2Mknpg+nWrE2WUS4PUY55x0x71cEcSLuDblAwMHr6/SlSON1wo&#10;G1QTx1rPmEUWCyKquwB569B6UheZMxKwDDJBX+X6VejMHzu5B9Cfbv8AlRH5c7nAADcgkYz/AJNF&#10;wKkRleDK8kZbkcD2+lLBviUyREAsfTjJ5/TFWS4KBFQBCQTgHkiiF5ITICgCk5ycnr2pNgVXXdIf&#10;MX5cDBAx16/jU+wsxXOGYcZ6n8RVyMCUnkYBzj+VI8ZG0qC3t0H1/wDrUrgUdl1EW6tjuOf8mnIf&#10;n2kHHYHipgsokKFhnGVJqKISux6ZBOWB459vrVXAUsvmFs4A6HNWYtpRSxO4NnjvmoirjKlAefbv&#10;VxIyg+T0xUtiIWAkmDKDjgc96mLDayrlc46d/wDCkjDRvtPXPX6VNJE2xtrBRkdff0pXApyqWCYO&#10;CTknGePSpCjFyomAPbjr61OV2L5L4wMA59veoRBslVhlgFJz7+tAECq6xNjPP3hTUDOwRwOQST+g&#10;9qsp8yuoyAccmnJEkYU8lsHnqCKBkWMyKCcbuvpntViNMMQSOAT7EfWmKwWYMF69fr606N0YvHjg&#10;HvRcaOOuIVa4k+Ur85OT19MA96oyQxIpYk9D9c1rXhVbhwnCg/L7VjXDqzrlicnqe3PpXrQ2RRXm&#10;27zGcgBevTk1bQKJBuyAeTjnr71EVjEmEOWJwCR/9emS5J6Y/Ef0qwFkVhIc5OD1x1ppfrvJ3dMU&#10;xhIEVupYnj2Bp0UUUki7jj29TTAZGfNYqGwxPbpSmHEbOvUflT4YlDb8nJ/CrkQBVhLgsASAfahs&#10;CkEYuXTbt29zg+lTJG8kGQCTnn2NOaIhwyrhQMEVNb4LmMZLHGB/WgLFZUONuORjJ7ikQHDKOxzU&#10;hOyVwAVPI6VNFhi/m42rznPH+TSAgVJM7lXp+tSrGAT/AHsdOoqy4U8RYyR16/8A6qou0m8mUlRj&#10;bkD+n40ICw8E6xCRegOMCqYZ2Yg9McexqzHOrRsofeeMjvUG394CAQuf8ihAG0mRSozjGcdverJe&#10;NZAsvBHU56j6VC8jRvmLgMMHHeopZBIC8ncfjQAkjhvlHILZ9/pUTyGTjuOxHakdVJ67SacwZV5O&#10;R3qgI1llAyDnjBBFODDYcDK5zzQsYb5ASMdDjrTWZY4yzgnHUAE4/KgZPCIy56gHnk/yqnfWa3am&#10;NH27Tn2Oe1Qfa4IgHTcxGflCnPP1GKrtqcqtiK3YnkfNn+QFaKLvdCKq6XfIpKxFwvdPm47dKokF&#10;SQf1q+k99cPsyR7D5f8ACtvR7a5tb3z5YrSZduGS5ZCMHuOvP4VrzW+ITRzMNld3zGOyhecjqI1L&#10;Yz9KrzblHzLtxxjGOlfRXh7UbOBFvjDEtpb/AOtSMBxv7janVcHr1zXT+KNO+G95ZHxPqFsly5VF&#10;EcMm1WJ6DahA3Adc84HNdVNJtJGqpvl5j49Zmzk1p2TXFtcxybWifG9NwwGz069VPSvTf7e0rSS7&#10;aLYW1tjO1mjEjfi8m4/lWF4j1OfxHLHcam/79FCROMKAo527QAK3nR5Ve5MdXY9e+G3xDutWu7Xw&#10;xqUCiWIMsUqn+HH3SD6dsVB8Xtc1PSIB4Z3BorxvtO7PKqp4X/vrn8K4HwXp9nY3Y1me523Uc8Hk&#10;x7sExlvnbpz0wPTvXrXxW8AX3iF/+Ek0yUNLDAAbdgcuEyflbPBx2xzXDDCwlLnidkqsox5WeH6b&#10;4jttqwz2aXDb9/70AgEjBx3IOOmK6PSQJYpNi7ikn1wGAwB6YxivJo5WjcOvBFd94X1KR77DJgMu&#10;0tggZ6jPbnBrDFUV7N2OadSUlZnZwh5M7xyg5PpTymVLY3AdeaeplRyx4GefoakYRj5l5xxzXgtm&#10;BUCgHKjA9KdHuYlB8u3kdqRgDGdhJKnjv9RTklYnbKAAOp6UgIpYnWbfksGHQ4zzTI4WbdGVxj1q&#10;5LG4Ty42BYHPtg0xi8kQMY2v0IzzxRcCjGkgfHBGe3UfUVZdD0PyntVYec0u1QeOT0zVosZCpYEb&#10;vX1oYI//09JgkY5yc9yaUzgKTjp+dMdzJ9z5vSo/JZR+8xnrgf54r5IAWUuQijk8/wD6zTo7YCTc&#10;wBP61YRVVAw49Ka7AEDofanfsS2TuxUBBgE8mqM0wZCykFv0FQyyxoCWUk9OTyfas4ykqAiYX2qo&#10;xBF5gRHuLAnuR/nipo5CE2xqvTqaq/bIkiJcBR+ZNcxeQ+Jdeu5bDRYnWKBUZ9uFYl+gJYjsc4Hb&#10;muilQc/Qag5OyNO81YKSkDF8fff29hXXfDzVINV0to9atRNBFckRNIoaPcwzj5j94A+lc1p/gzVI&#10;j/Z+rXKxiaInzeGMTEHh/X2wetbHg3Wz4agm0XV4Sba2naF32kHex3LJgg9untXp4alBXS3N405Q&#10;3NC++G+kx2V0LS3WOTYRDcSSMybyeMLk7c9+OO1cVp/w01+SWZoJbZpYRysbltx/u5ICgmvbJvEv&#10;hyztxFfX8GybhQWzvU9DgZIH1rVg8j7Mo08xqHy6MCAj56YK+vfrWilOm7o3vCatLQ+SfE6atod6&#10;mm3sb28yESEHjI/hwR1H0Namm+NvEFzq1tK19Ku2RMjeREkYI3fLnGMev869Lm1bw141uTpfjGz+&#10;zahZSGOMqxBYbiCoY8++D16ivTdI0Lw3o8PkWVpCAwGcoGJHXknJP41vUrOWskYwp22Yun3j+I5F&#10;vV89bcgMi4Cj6k57+gGa6tGjs2Bl2wwqCeTjP1rnNV8RW+hxfapopVto0yzxRFkUA9Djp+WK+bfE&#10;ni7UfGGoxliY4lOI0BxhQclzzjdiuJ0HKV+hrKppZnrnjKa08cXLaDY2Edy8LEfa3OBGFPJVh0U9&#10;8nHpXB3KeHNAtn0rQIY55zxNele46rFnkD1bvUtzr11NpaaTpcH2eAqBOUyXmfuWYc7fRas+G/DN&#10;1q96IbyKSGBFLMxXHAHAXIxkmh3Ssczd3ZGTBr+tW9ibC3uXih3F8Jw2W6/N1wfSsNI5bjCx5wT6&#10;cmvUdP8Ahjqt5czLcyi3iRj5bMMl1zwdoIxx61Fr2h6VoV0tpp8rSuqDzmJHD+gx047VjOXLHnIn&#10;fZnOWNksCh5DzmtNv3g46Cq6NHtOTk5q2ka7t8nQdAO1ebOTk7sxZB0GDxnqfSoS0uSASR0qxKUd&#10;u5WlVVBG0ZJ7ntU3ENjBPUZHerWRENwIJxnFQyfuVwnLVXE24bSDx6UgJi0rqzZ59fSoNp7Hkn60&#10;+VWKdSM4zioIRxy+fQZoAfHbMSW3cetWmJUZH50wNgDPJApA4Yf4+tSMPtMTqyuGBHoOtUsyMQw6&#10;Z/OpJVWFw/r2qvPexWiGaVd7t9xT6/4VcU3ohE8k0dqvnTgFz91R3rm5ppLiUyzct29vYUya8LOX&#10;mbLHkn09AKr7z1XvzXdSpcuvUqxKzgHJ/Ae9IJ1aqvnocqueO571DI3Oa3sAyaXDYJyf5VTb5zy3&#10;XtVlkSQcscntR5aNyPwq0BUUAKVzjPepFbZ9PSrBtsfOxBGOlSeQo570XAqH1oXDNgjjuaupChba&#10;eR15/Sp8Z+XGAOP1pXAhSE/eK4z6AZqyIlUZ5p8aDdl2II6Upye/FTcCFYYuWPJ6UBO3T0FS7STx&#10;+taWn2BnPnT8xDj6n0qZTUVdgTabYoQbiYZReB7n29hW/wCamcDrimKUXKJ0A/L2qHyo8g5OGGD9&#10;K82pNzd2S2TSMgHAyfSqwkU8jIPAwR0qwI1GVB6dTTHRZFAXPHccE1Ahj8rnHT8jRHcB1KgDjtUJ&#10;yMLzgev+NECx8lQF9MDHPvTAlaZwdmcfT+VPaYqu3HHr1zUSxAnC8dck8mq67kbnMgzjBGOOlAx4&#10;mUtlM8dRgHP/AOqpJJlUYx17dqh2fMxxtTrj/DAqYY3BjycfXFAhIp3eXzCOmfbr/hTXkYDemT14&#10;HUD0p7CMLsjUZPUe3rUQUKrISTn9M/SmDGGZpI1VDjgbuenHNVTc7cJGBsB+Xvn3q2eMBcAAd+Mm&#10;qgtnJJaRgD1x2GOg45qla2ox/wBruGO9FVVXPPc/Ssu81G5aIwnhs8ngA9sVevJra0hEyqN+MKM9&#10;B71y3mSzvu9eef8AH1rpw9NP3mhpFSQvJyM5B5yOMf0qUx5UMHAK9AafsYklzjPHPQ0yUhV4YPju&#10;OK7rlEEjyE+WGPUZ46j0NSDbkgNyB0AprMXwVwf6UiLn/WD86Yh7noeQAOAe2D0pI3Ctj1+7xxSF&#10;zsCMTz27VOm8KDtAJJwR1+tADAruxklDBF44Xn8s9aVGLMW2E54GafulaXy8EA5wcgD3qdVHmFlJ&#10;G3gA0rgRySRpwflI6dhzUTnJwM4HPI7098HLnk+9SoyoMy5OOgHAoARgx5Dgn1YYwO5602OZpd0P&#10;BA7+oFPQCXJbCcf560eSsaB2xluP8KQEbMY2wFC7flHHr0pm51447k+9NkaYSKw5UcD6nvS3SqzC&#10;FSDjlueR6UwHETyD5VC7ed3r7AV2/gfw9J4h1eOGTP2eDEk56DaOi5/2jXH2+1Ygi8t79817oQPB&#10;HgqO1ICX9+CZSOCob/4kED60nKyuyoLqzN8Va1/auosITi1tf3cQHQ9ifxPA9q4qVgf3aEqQe3+N&#10;EcyMwGckDgEcfrzQ5hDcMWZ+Dx2/wrzHJyd2Zyd3cYsr7CRk/NtBz0Hrx1qZZ+DGuCzj+L7wJHrV&#10;PzHiJ8sg5IU8Z/nUrEM3mlct0Hrjvxj8KloQ3fNFnjZ0XPQ5+pqNSqkxLhicEsD79BVkFGkLcDA5&#10;zVYR/OeVAXliOPwoEW45fIBVnzu5AI6Ee/0qrMxn2h5CpGDtAPNSTKJE+QBs/e7kY781E/lNkTS4&#10;D8f7Xvz70kgGxyMzkHkAnII7nseae8MkrAN8rYzyOMUoWNXDFiAVAwTzx/8ArqZWVgshy2PlyTwA&#10;P59eaH5AZru6EKx5HUcjgVYyrxjOAQMtj/69PleFyxznJ529QPT60xmtxjk4OODyfqT3p3AmARo1&#10;CHIUYOTnk+3akMcrlRGzD5vmUdDjpx6U9NwXzIiCST/3yP8AGp1uZFIDqrE9wMYz249KkZUDGVtz&#10;Arg8AdD6UQpFCOrZTls+pqy2xW3sDxycA8Y9KYsq+VvbcQWJxwOvr9KafQCFXkfcUUZLYB7c1M0U&#10;mdrH5mHTsRj+tPE0bKu7dnt268UyeRLeJpo/vBcDn/PSnG7dgOW1PM0rCIBQvy8fzrKCuM43ZyAD&#10;jjAqzJcrv3rnB4OecH6ZpOXPHUKck8A+mPevUgrKxaQkKy+btQEqo5znGaXEwkYuMqueM859qlVH&#10;Ubs9R64pQYoVMfOWG7LcjiquBSk35CnIH1wKbCXI+bPALcf1qOSRimeMnk+5+p9qaCwHHAIGec/g&#10;apAT+U0zCPeSMk+mcVNJEHXzFc7l4/HHFVlcMd5PQYHPapbfbj5Blsbjzj6UgI5JHRlCnGOvGev6&#10;UhWZeQxwOnvmrgmjdeSvzcnmq0rKrYyCMAZH8qAEEUpw7Pjceg7ipJUx04OMnjmo9wLqBwBwKQZ3&#10;5fGSeue3vVAS4kJVhyBxnGM1LkmI5XOM9jUCO3VxgIcYzxk+/eraSPIhTCly2Bg4Yd+npUsAdX2Y&#10;6gjcOev40qqztvU4bHA6DnjrSHIU7sYUcU4r+7UbcDuQemDUgRS28+3OchAevHP171GkckijcOBg&#10;5PSgsxJYrkA4BarEMhETRr958gCmBEUkxuZgyEkgDP0qQR4tyu8HOevtULc8dCOOR/hViK3eUIgA&#10;5I4z1zxx69aTdgO0sI2Swi3lR8uSR78imyxiRs9GwD6j61fkjEUZVQuF49DgdqpiXynaRwDgcYPc&#10;eteRJ3bZA0WkYA+XJbJBB6+9JGjBmRV4Xg/l/nvSrKVQqPlzjHuc5zSR3JAJnwCTkbc4qdQJmRUh&#10;ZVA565HX2quiEFcp06ccVMzq8SCQ8vznt0pziPaoDnHrRcBrQpEoIOCOp7DPSrcYaMMcH5hjjpz/&#10;AFqKN3yFY8AnBP3SRT45AoabPHfr1pARxpzsTjk53AVOVZEG45GCcevFV94YmQZwRhgc554BpOFm&#10;ZScqo49ePWgCf5ZHCLjJ7nj9aZFGR8gOd3pSMduDn34IxQJUWQeZjAUZA6jPtQANHtzjJycenT29&#10;KkVgqLsAQ7cY603chjyjZ4PJ6/lS53FAxGAOQCOv1oAf1l/eH7p/H86HwwPXqAR79qkjWNxk89c5&#10;qCYHI56n+dSArqxkwO/Q+v1pEXLZGdqqc+nNPZQgQb9pDDpnn1/OmufLjIYfK3cfpVANlQgDkANj&#10;genpTom8kKjtwQTgc4FRTtGIuuGJA5/WmhQy8nGBk0wG5BcYYlcngjHU5pgR1kkYPxxx0PGKtW6E&#10;MsucrnHrUrLFuZsfKPy9MYouCOSu2BnduoUnnrz0rFdI2yVGCOntW3fRgzzIRtGcqf73qMfyrKaN&#10;Ce68jgenv/jXrU/hRZFGDnIOGHWhFjWTMpPrjr29aWFCxKE8E/5NSOqR4aRu3OOwFWBFcSq8SqiB&#10;SDg++TxUIjkRgQvHfBzj8atSgeTnqVOMnr/+qmSSGJMD5geCB0ppgRK25vlXBGQCfXtVtIg8p3Ha&#10;cde3vVJdu0sdwGckexHHWpWmi3ArnHA59e9JgP5iyo/hbvTvMijmbBwSM89c1mtKzP8AvGzk4OOl&#10;GQsik9zg+tOwFl2Pmsucbuc+mR3+tSSTtIdrgLhRkj27k/SoXVkDMuOeKrttbCklietAFhp3U7Yi&#10;20jgmiaTeEy2/HByeaQYcEOQCOQOaiYBcZz257UAERVXycg9sdamMpZcZYqDwD61BgyuSnQc1OIi&#10;ATn3psYwyMX/ALoxzS4SVNwP6VYl+ba/B25piKo3BunX6e1IREkRZd245HAFOKnBQDn1qfyg0bMg&#10;5HzHnt+NIVLAMRjjt3ouMgRSpy3IH41IrDDMvC5/KmP5ispQ8ZpQCGVh3PUUARu7qRtGQfxrI+zC&#10;I+dd3DCNhwM7cn04NdHchCschULxgn1NZ0lpb3cDrKmdudpB5H0P86uErCPVPA/hr4Y6hZW41afz&#10;b68DFY2kZAmDgKDwCx68mvWtd+HvhW50GTS7HToYZNn7qVVCyBxyPn6nJ4OT3r4zm0+1tiHjvAue&#10;cY3HP/AT/Suw0X4k+MNDSOG0vzPBHnako3Lj0+bnH0Nb200ZspR6m7L4Xt9AvpYJlkjbAdVlYx5A&#10;HzYUkK2DnnJrjdXW9v8AUmGnRtLGQqxlSozgZPfrnNdJ458bzeNtAtp7+3WC5tJ9gaJjsZZFJIKn&#10;JBG0d68hRZS4SMHcxAUDqSemK7aVW0LWMpU1e6Z2Vr4J8T6ojywCMBTht0w4J7EDOKbqVu6xzxSc&#10;PCp6c/MvX+VVnsvE+kao2k35nsbhlDurk5K4yD159qmumkTT5JZGLuVIYt1JPGfxraGqbId07Mr6&#10;TLcyK8u5pDGQFySTgfwj869xh+JOu6N4RN1OqXLmT7NDI5/eI20n94mOcAcdM+9cf8N4UsdNudan&#10;XakZlVpGHyr8i7fcHNdH4+vNA1XSDb6HLHcSTXan5eG2YZscgdGJx37dKSSUbmqu2eKabpk+uagU&#10;QhF3b5XxwoJycD1PYV7B4Vgln8L6nos7fv8AS5hInBJ2jngg8Agnt3rn45NL8OaTZxiOcXDbzcPs&#10;UqXJ4xzyAOBV/wAMT3t54im1Gyt7g2VxDsc+W/luwG0g7Aee2RnFeRVqScpKSsioxbdkjWSQtuVx&#10;yo96cqgqwB68EUjI1pcmCYFWAwyPwwPcGghYSZUYMHHHsR1rwpbmLQxAIsIEJO7P+TTpG2tkdGFI&#10;jyKdxyyPkAnpTT8gYgY28Y74pCLsQVwuRyPlGfSqrJJu/djhjjjmlEhKiMncvt0ye4pUzsxn8W65&#10;pAQOhHyLwTxzyaDIwZlfKcZyefyNNuZN6q2fnyTx7UyJy+SWAPoe1MD/1N1xHFHuHX9agAXAlYHn&#10;setSTOo+VfmI9KoSy3KLllGf5V8ilcVy2CG5k+UAcUwFN2edv061nSXmBt349z/SpFd5lAizj34z&#10;VqIgmdHkAQE47DrVW7vYrONpXX7oyFHf6morm+js2KRYeTH4A1ympXv2e1a5mG93+RQeQSfX2FdV&#10;Gg5NXC5RfXJLuP7Sq7pATlVbkDt8px2960PCV+ttdRpI7HzJQxydpDqfk4zgZHyH2Oa4yG5iCCG5&#10;jEm0EK3HT0P09a7B/CtzpuhnxNPKtqqOnkRspLTbjwRxxxyM9R6V7ahGKsbQuneJ0via41WJLe40&#10;q6nKFiwEz4YoeUDDODjpVTxL43urvw9FpNuoikcr9o3lSz7RwcgdM+mOOpNcpqmtyXNq1nC7GK4O&#10;90J4Q5yVHGcE89cY7VgWdpavOkVxcLaxuRmRlZwM+oHNUorR9ip1G9Cot07ksBgk8/Wu8s/H+taf&#10;oCaHapGgTdiYjc4DEnAB4GM8HqK4dEQTmORx5YkKeaBlTg43D1B610WjabBPdb7u3ea0jeNZZFbb&#10;t8zAx1znntVSatqRBSeiOba6nWb7VuLSbtxY9cjuTX0F4K8VNqOmRGWT99AQjhv4hj1/ka67w14R&#10;8M6dpwjSziuXJJMkyLJIxyTgZz0GOnWsvxLf+FPB1tb3trpsUrTO5TyisZDEZO7uVP0OD+FYzqXX&#10;uo2hCz95naRavo0MLS3V3CQw2iMnMhJ/hMYzkkccZrxK+0Pwz4V1C5u9VmkcyOXt7CLCy+WTlRKx&#10;z5a+3UiuL1jxzqupalHqMZSyFrkwJEABGTwTkjJb37dqxYbWfU5BcXRlMbnLN/FIc88nn6mriuVX&#10;kZVJq+h0l38QfElzP5OhubGBMhYrJSoAP94jlj7k1Zsrzx1q8hF3qlzDF/ETKzH8gcZ/GrdjpyRW&#10;4CqIk6CNfvHmt+ODyFCoVXHTPSuKvjbe7Awcjo9L1zUNA06SyiuJJTKQTLMxd+mMDPQVlNeRuzFy&#10;WJ5qmBwZHbcfX0o2vnLcfzry5zcviYnNvcugoFDMmMnIBpzTfL82Af6VTBXJbJYjgk/ypu4SsVPC&#10;1lYlllWxx1B9aXeMEKPfNRfw5UcYx71GWIHzdew9aLCJGlRAXO5mPQCq8bzbgpAGepz2pqyhgcdc&#10;Y9qEXBLZ+960JATuxYsoyR69zmkhiZNqDn6+tNbLLiM/UnvTUd1bIbGKAJ2EynHGaglcRuZmJOBx&#10;ihpQW2q3zVSvblLZNzAO/Xb7dqcYtuyAiuLyO3Tz5iSzfcQdBjjn0rnnupLmRpZHGT09vTFMkmaV&#10;yXyxPOarkeUTxk5/KvQpUlBeZSJGErMOQeh+lI0hUgZ5brijfwSAc9Dmo0UjLOc+hNbDHkALhe/X&#10;nkU8EkZ4JH61EAVbnhe+at7Y5B1G0fhSEV0DOxfhT1//AFVKqNnihVCH5hx0qxuWNdqH5s9PSmA0&#10;hs7evvTkQg7s9KXdgkKQSf0qRQBkdh1zU3AiVRnIp5Ujr060hdAML+lLvRhg9TQA4DPJ/WlII78V&#10;E+V5B4q1ZQPdTKqZHqcdBUtpasC1ZaebqUgsQinLH+n1rqmSMRhI/lC9MVWjZFUW8AwFHX196jWU&#10;AEMfz9a8+rUc2SyyAnJ6ikXYhP8AEccD0qENGpzjn9eagMgbrzk5yKzsBMMb89iaiklZWZV7/pSm&#10;Q7Rjr7d6YSTkEHrnJ/lRYRH/AKQwxkuO39eKdyvJJOTjntT0baxKEgEY5P8AIVHKwXlh06e9MBsg&#10;KxBUyzcnOen6dKaqS7d7t7nFRLlgVUlsdSM4HergYqpVVLFRnPTJoAjBmaTCjC+h71Y+UZxgc9z1&#10;qNxIwGM9sjuKe4GCp4Ocqc9KQEQIVizLgkdc+lOCsynvn8KSKOXdvk+7657nrQ8JOJFZT7+9ADd4&#10;DFWwST6ZPNS3G2OPeT8oHPrxzQUZTukx05bjFcnqV55lx5cLFlTgHPr3+npWtKnzysBSluBdOCRh&#10;Rx6f5xVZTtxnBDHpUbQZYMT1HfoBUZiO1n4z0Xp3/wAK9NJJWRoXSsSrtyTUIVlA5x3x2/CqchyM&#10;rkntx1qUIxJfO0nsaqwiRULZw+FXntSLHHjfvGDyveoCoQ7pecjhR3pyBcDCnOOp65oAs2zKWwfT&#10;t1xTWZC2znk8ewPaoJAewwR37k0R8PuHLE8g9MigC0vGSg4HTrmpCq5AAH41JGWIPmAAEf8A66hJ&#10;iMhPOV4HOBn2pAPEi4VNgOTzntz1xSyMhOANqp1PTn0qJjH94jqfz/8A1UqIpcKMFVznPc464osA&#10;1DIW5GRkY+tOmbIBJ70pKY2Bvu+nem5DDfgBcDNAMjeX5flb5W44/Wo7dlMxK8jGee/vUTBZGCBg&#10;OeMf4Vr2Flc3t1HY2imSaYhU9yfaqFY9H+HugJqN9/a14ALKx+Z2YcNIOQPovU1Nr2rHXNTkmcfI&#10;x2KMZwgzj/E+9dRrptvDmhweE7Rhu2K9y4/iJ9fqefoBXnW2Mn5WK55yp5xXFian2EVN2XKNeILL&#10;vDHaMjP6Yx3qtOYvNMbNtbHT1zVkPEZPkLfNj5WPT1x9ahnniZiwk3DPB4x1/n71ymRAiquMblVh&#10;kYH5nFOaVNmQTuzgHnp9KmRY5gAWZSB1XGOf8agkYjJDOxweo5x+FFxjD5KxrjPHX0zUjiQqruCT&#10;IcnuAOw/Gmxt8gD4UdSGA9cUhYyKXD5CjgAfz/lRcCbyUlwBkYwT6jI/rUTxRCUJhv4Su4jtxUyF&#10;xH9o3bmbAx6epH06UKPLfdO6l9pGG7Ad6kRUkRGYhSMdF9AfenCOIhYZThicAjOM/SlMaOq7XUkj&#10;Ckdx6/SlJywIIYL2xwT2/WncBzQW6K5ZT8xGG7LxUaJD5ZPUKQQB19PrxRvmz5LJlgcn0GewFWlm&#10;SVFjAYA468D86GA9HT7MZQ5Hqcj7vQdKzml2Adck8ccEdz+VX3kVmaFV/DsPb1ojK8BVCDgdfzOP&#10;ekhkCzs+XTrKSB6Yx6UyWfyyuJGdU5P41Ycop2smR0B/p/Ws+aUNLjH3j8zZwP8AIpx1Atm4WRA6&#10;L8zEkKRxn8Kx9XuHSKOInGfnZSP4j0/Stq2uXlwsQ2qnGOnHfNcrqV6biTerYDnJ9vaujDwvK/Ya&#10;MvfGcKV2tnOR09jVnBeRQpxvOMkdj0qrGqyygjJBPU9BVyNnZj8xZYwMDJ79fyxXeyh7xBJBERnG&#10;D1OT6ZqItLhzGgCv8o7EAdR+NSwzsgllAy+AvXPXv+FVXmQDbIDyMjHcihAQxlTNhx97j/GnOY8s&#10;F5GeOKREG3cY8r2JJpWWJQqjK5JyVzVAOVFEYR1O773rx/SpVhUA7QSf51ABGZCdxPUDrzjtn3NN&#10;ds/KMr26+vvRYBWtyqfPGRz1PIqZ44XZVVSigZYnvimGWYsEA3bc5BOeKU3ORjkHoR3oAjGzOXHJ&#10;HBz+FSFdqCRSOTUCsBgbRjPGa0beZCFLoMr0HP8A+rNDArocy/Pwi9ce3WpUAeTJydg4x0H+NSLt&#10;PyjgZ5yMU3CxIzLn0H1pNgIgdgR3c8jtipApPKHOOuSOtRIGQtuzkDBz7iom27hIMg/XtSAmVcrk&#10;8Lkk9KfMBhVRM8EZPaokYBTHjg8jtSBl2EH5T9f5igLiIN2DvGRg49R04rbsV8y9iUbcqxPp0GTW&#10;EnydB0wc47/0rf0Mbp5JTwyrj67jg/pWdV2i2HQ7AeWVjBPONxyMfWsp0YZkBK7jjPsDUsknAyAe&#10;OAaptMEYR9MgN7/jXlJEGg7fKGGNrN8x45/z2qntVY/MKgZ4IJ5PfH/6qjaLCsSRtIyvc8dT/wDW&#10;p4mcxhR8y7W6cYyMD6GiwFqQpIsXldh1Yjr0xiokuAirG4HJzwM4x1z3/KqkmQ6xplW2/Xn1x3qa&#10;GKMoV3AMR15z6E8/WjlAkB3ksRuPU5GOPapjdFIchRljj3/CkjjCoQHyAMZxz/WqjuQjBsqBz8uR&#10;zStcDQilRvMbBwAMZ5+tVJ5cqHBA479fwpkMjPEzu2Du4P60+52MyfL8o5H+fyp2swEi2MoMw4II&#10;9/b8ak+9Kz7S4AC8+mc5x9aqlmkfccGMjjA4z2qeObaC5PyYxwM5+tNgWJv3QCopUEZOQevfBqRZ&#10;gzqzhdp4AA9Kb9o3puZiwA4z6ZHehdkjhkcY9+h//VSAnhntlJZmO7B4/wA8VIJM8D5lYnGewqgI&#10;pi7eUwHHK4zjPHFOkgcR4WQAHOSc4HvSsBI8jJcjeAApA55z9MfyqSS5kBKp8wxnp+XNZ5aVzwAe&#10;RweD9en408210ZS2Sc9RnI4qrIC00ymEeYcDPH1qCWQsGbIwo9/T1qVEP2YMfkbjIOMHtj8aBHFE&#10;BkkBhgjtnvUgNheLcB2Azx6+9I87JuLDarHoOce9UwjwkBm5GdpHv1/GnpvlYKo7dT3wc5q7DRj3&#10;twDdNjJ4zzx+FZb3BR8/e2859cc+la2pxq165kYAqenTjsawXXzG3gkMuB0r06fwoomdsnkgcEkd&#10;+veoywk+U9QP0FNIBLFsnBBPrSvEG5DE4yfX6VdgHbiyBWyMDAJ6ionkL4y+evT+VSGPYnB3Z5Pq&#10;Pf3qBkOAWXt29+9NAQ/xEOSo9quAhyBJjAGAcc/jVIFVkyanUDflecjP09qbQDCY5GJQZ9PQUrlV&#10;YBh171IAV3ALgDn+tQEngkZA7YpgOkbCgclc01oyVD5x+NXHRCAOD/SqrwsQTgqDz7fhSAY0TvmT&#10;satQr5ibHbbgcfhTQVVcDPP+FSRBJNqltpPXnFFwIUAZ8oOn61oJGJMqvHrnsf8A69VVt9hIcblH&#10;r6VMTCgwUwpIz3qWMGhcExkcA9D7ionUKwA/AnrVzeDwhOeMZ5I46UyTaArN948HNK4FMnkKB14N&#10;TQOzqyEA9R/+upZUjnRXVghC5wOuQcVGSPMJXg4yeevrTAJIvlYp8pToB39+aS4urJICZZNjjBxk&#10;HqOmPehh5cuQcq2MH+dVpLO3uVd5QGxwueGA9PpTXmBkz395dt5VhGwQnIZhzj69BVKbS78oZmYS&#10;N3VSST/Suub7O6RRxLtCoFwOgx7VUJlhbB5AOOlaKpb4UI4YqyEow2kdQRgipIi33MH1rqLq2t7o&#10;bmUg/wB7oah0eDSPtT2+oXsyQlRj7OoLZPXcHIBA9jW6qJoZhpmSRIXDPGXDMq9SB1x77c19F/8A&#10;CrPDgnsfE3h/UWECGKZYJ8OX2kMAr8dTxyDiofD3hL4bf2fcXNvfi7vdn7tbsiAxn1Vc7ST75Fee&#10;3Wrav4WvotJt7pJ7GSZXCvtKowxnDDO0kHnHB9KqSk43izopKKtznvnjDwtbeMrCK7tWWPVrSJkQ&#10;v0cE8Ix46kcH3NfMesaRqlvMNP1aCW3dMnYU8sHHBOWPOPavafE3iefR44/E9nMSXVLcRqgkRQcs&#10;W5IBB6D3ryPxN4u1DxFIs7STyg5b5odqBj12hSevHeihVn7NJlVoU+Z2Mdtd1GwspdCDFYJsF1wp&#10;LdMZPX+EV0fhDVP7JY7rkxXUjo6QSqphlA5BPXDDqDwR2rhLq1vJkS6KMHbIII25x0Iz7U+1vrom&#10;O2CqZAyrGzKC6kEYAbrgVVR88bXMotx1R9o3xi8W+GZXVDnbvTzFxhl549fqDivNtBvxoMbzFGcM&#10;c7VYY564B6ZPLY9K3dC8ceH9AiOia1K8abi0LFS6CNudpK56HNYMdvZeIL26Xw5cxTxwtkDOw4bk&#10;YVgCfSvGr05KNzfnlzKdPcyNR1N9QvGvZVXLkZBGegA69aBJbvHtjIQg5Axz7/nWde6jplszQXtw&#10;kboSGVfmII4wQoODVe0e01HctvcISo6qfmx9ODXI6UrczRxSu22y/IjFlaI8ZyQaiMhWdvLOFPr2&#10;q1bnFvskUsikgluOD3posh5e3JPJIHt7VFySyu+QGP5fkHDeo/ChVBG+QAKeMHuaqKpgbI44wVI7&#10;e/pTmkLOSSSAOuOlSBY/dNkFSpJ4P/1qz7lJYZPNBPHUDt9R6fWr8pMxSUjqOx7UyWAxsGDHn+VC&#10;YH//1dQv82S2T9MYquyyA/Odw9KlcsnEZyx6kU2W5jhi3S4X09a+SV+hFyPbEAXbAxyWPYCsO81T&#10;cphswcf3uhP09qr3d49ziPbtjHQDvn1qFBGg3P17V3UqFtZFFfaVXlfqa5jxPIpit4kYZ3M23POM&#10;YBIr2bTfAmparp636uIlcbhuxjZ2PXPNeMeKdG1bS9RY6jCwjIBjcA7Cp6YOPX1r0aVNxkmx8rOa&#10;ignkIEZyfSu5PinUrjRZPDWqKGjYoY5HOfIw2SwwCzcZ4zW14T8Fabq/hybxBOXnlgm/1Kc8RkEr&#10;t77h61f1vVPC+savo8NvbtPEreVMcFGw+FRew+UnPHHvWkqqlK1r2OyFFxjzX3OV1vwpNo+nWmsw&#10;3SXlnecK6qUIbrjBJPY1e8Q6H4LsPCNvdRXZl1mVYy0cbgqC3zHcvYBTg++Kzta0TUNKtJm1CYTJ&#10;bzbI1W5RlVMkYEX3gx79MdxXORXscThreJcdGDDJOfpwBWqi7aswqNXskNSKG7tbKOJcMC6SY74O&#10;Q35Gu28E3niRNRSLSoGvFkUq0BUFAPfPA+prhRNdpdZCpH5nQBQFAzjPFfYnh/wnJofhnydCnjae&#10;VN0sm0HzSeThuw6gU3Dm0Y4z5VdHJFfFOlX9iJ2t4Ibkj93uy2SQMkgELjPBqp8QPBul+IManY30&#10;CXNur+eiuAJMckjOQrcfjV7V/sdzCvnz/ZZ13FN64C5OCCMcjPoa5C+1e10yWW20xjfsQEV5FBjQ&#10;7drEDGWJPrwK0lTpwje5jOrKT1PNYNOs7dxNGgyOhc7j+vH6V0tnFJKwnk3Y/hFJaWSxjzJlywxw&#10;e3/163ImEp2Rr83f0rxq1dvRGTYsagFWk5J5x/Kp8CUYdgCac5wNi8H1HemrF3zgD86473JJIkAz&#10;g5A7GnMC5IYcdKjG8cKQAOtP81M7U6Cs3cBDtUqucfhUpTOMjNQjcxLvxjp9Kl8ztkH1NIBd+DtX&#10;moHYqSx78f8A6qkJVFyDlR1NVZLhDyhz/SlZ9AI5SVTgcntVfILb2zwO3QewqJ5DJkZPPpUkYVlG&#10;7oPbmtErIByeZMwwNqr/ACqeRQcZJHoB3p4ZY/mxknge1U7i5W0GT/rMHaD0J9TSSbdkNC3L/Yl8&#10;wj944+UHnB9a5uRi7kyEnJ5PWp2kafLt8xPX61GGWL5sZ9q7adNRXmOxWEYDE46c1GWZMBflyOpq&#10;zJKpUKvUnkY/nQoGN7LlsVsBXQMgIJ396VUMhzu71JtyCBwBz9ajxxgkgDrimBKVC5LHnOPxNJvK&#10;nbgZ9ucVERg+ZngdKmHlqxBJLH+ZoAjcO5yTgnmlUbEIC5Yn1qRgBgkk+1SjZjK9+DQAyIqF5x65&#10;H8qQS7wQ3H0ofGQqDJzjPpTmEeSvOfrSAjdgMYyABQW2/wAXPHFOIVRuAA9O+KbDbvI+MFye5PNG&#10;i3Au2tu90xjQde56AV1EcUdrGYI+ndv7xqkkKW0Xlxk72wWP4f0qwEiKgct7nPauCtU5tFsS2OKs&#10;w2g49e9J5YR9xIAxxn19alKRsA2cY9D+dRO6ZXaMfXvisRDlzHwWwSaj2AHCjNWHaEAZAyfxpqFD&#10;gkH2pAMRFRsjkjv3FPExI8s8D1+tSeagBSMZA6noKrmTLY/D/wCvQBE0gGWPBBwcc1IkzOxdTkY6&#10;E8rSsRGMgZNM3Ryx4UDAJ59aAJF4GIycVaVQQFPGKgTcEAjGPXmkeZlcIQGB689KSAjZEWUAe5z+&#10;tDxK3yqSSxzx6UxJEJKRLhsnjsfxpzS+Sdq/e47/AKU7ATM5yBjanOeO9NchwoVgyLzz0zTEYOcH&#10;gnJbJ6cdD9arXU8cEQlZgCOFUdD/APWpxjd2AqapqHkW/lo25nBz3/X3rkmmdnz0OBUdzO8ku89z&#10;xnPSnRBWYKhLtnsOgP0r1KVJQiUh6qpZTId23Jx+NONyFQrEv3v0X/69K5XZtDAdtoP6VEyqdpYB&#10;ucgfSrGVEcqS55PXp3qTeA+6TODyR607uf4VHX0FQERStjPGeuKoCRDvkJbaTjim+YfL2Hr0qTMM&#10;RIBOBnBI59aVXUAMTwe/QgUARCGTaGbcQPxp6IwBByB2zVhXJGVJ+bj1OPakEoMYVODnnjI/nRcC&#10;NEJIIJH+eBVpAIxgj5epz61Gkn/LPPueKl86M/ugOc8mkBFKhxlcYf7vPWmLvyMqRnGB3wOp/Gp2&#10;kQbVcjPQfT/69RyXLlhtx6E+g9vwoAQsT/yzIOefUYpkjMYym0he/f6VKJFU5kbgDJI6496WCQv8&#10;4P3f9nANAFeG3VPmZCeMjBx0r2j4e6VFY21x4x1IZjtVKQDHVsYJGfyHvXnGi6TNr2rW+lWfBmJL&#10;svREHLMfbFep+M9Ss9Lig8L2eRbWKDcueXfGRn1xnJ9zUVJcq5i46LmZx17d3eqXUt/dfLJM5dhn&#10;OB2H4UiOrEEbtw6gDP8ALisxbwXReQDZtbj2/H046UryxyuyrIUKYDYGM/jXnNNvUyZqlQI9sgJJ&#10;HLHj5etVZFiuGG47QnUKoXAP8+KzY7mWQArIfmGAFGcH8f1qZZ3jIjZtxxg/iP60crEXmVGbEcpE&#10;fBO7jpxSKVjyhJGMnJ6HngVmLcA7pGwdhwB14x2qFWdgIx/HyxJ7/wAulHIwNxljiQNyWmOd3PA7&#10;8mnoYrfCRpjjOc+vQ96zkkRERXY7W5OecAfj+VRAPL81s5UHOc+n+elRygX5JBcDbn5P4mPBH8jU&#10;UkkCERwEEOPmJ5PPv1qtbpLt3sQFbHJ68Uv+sTIXPJAHHP0x0ppCLMbpE+UAQnqc9j046CrEaW8Y&#10;8oSZ6EtjqfTArF80tMMsFHXBPpT2d53G1ufahxA1MLKrTnG4dDyM/SoldSuduw4B68fTHNNge4bZ&#10;CWAHfjGMf56VVEmCATg7SPXBOe3qKEgNANHjymU/MDuPXJ9fWmK0cRLAFwuQM1Wikcr5MGSQOMjr&#10;68mmSB4BtKE4G49/b3pcuoy/I8bYZ8JkcdzjHJPpUElvCse5DvGcDnPPXrWZMN5DBcnA2nOeQOBV&#10;6AtbqsRfeMbsEcDH0quWyugIblZLazO5sPOMdecHk1yEgJbkA7jx9PXmtq9mYsYy2NgKA565/His&#10;XoeDuAHPpXoUIWiWiU5hcrEcqFyTjmk3mIESRkZHUHuaaUYZjkbJ7jqSOtJKsz/MPm/z/StrAOLh&#10;Rt2Lt6jHUn60rz5A3Ip55zUKGQkqFDd+cU0SSgtuUYB64/SnYB7H95lMDOMY4pFMkpYjGPbkU8TT&#10;Ek7Qcd8etQASMu2HPXtx+dAFiNd5VGI2jnp2FGElLF19c0/ci7mfcCABjsajcMG3AEZ6AGgByNCg&#10;O8HLdMcEAeuarMAV3gEt97n36YNWESVuWUnPFOaVWkby41G7A4JOCowep79aYFc71ClskP29xUxc&#10;xpmInHoabvUuHVTlM+/6UnmAOqMMA4PH+etACjeFG4nqOpq6fNjiRMgBufwqElZ5AFUhcgbe+Mda&#10;kumkDFmA+UYUYpMQNIV3TDOSeP7uRwOtU8hR1579qsruMGXBY4/Ad6ikUMNzDjgZHvSGEY3EISAM&#10;bsnsOlDsh4Zc989KmEiKu7aMgAYxnOTUDvIG56ZH40AWRLvGWI5GcdsjjrXVaOqCwkmCD53wO/3f&#10;171yBQspVP4TnFdppaSCyVB8uctgY7nj+VcuKfuCZKyKse7cNz55HY+4qAuSN0kYzg4J/Lip3+R0&#10;iCqG5OSe/U/WpJjEASyhiuDjt71wIkrMVSIMF8znquP1qf8AeO3ljAztORx16DFKrRm3DK20EnjO&#10;MH6+lMjDNLmA8bV+oPP50gGyW8m9vtBVQpH3O46VDGgk3FFPAwT7VPIBv3gnjnnoM1TSB2QvCSW3&#10;cnjGMZOfSqQGmiL5LLllCgYJHU/jVOYxqCpPLHkDn2P4Vbj2Mnl8MyYyxPRapSHEh3BioORjGPTO&#10;e9SkBIYSiRtuBUvkgcdBj+lTsIDMnlOGCfNhsjnp7U2WGPyVmWToecHIqPYBKsjNgrk4xx3FMB5V&#10;NpJDbOenbNLbvb/Z8KgZcnJJ/Clea3Q/uyWORnkkAY6U2PaEYKOrZ5/nigB6hPMAAOzgDHNWnRWl&#10;Kg9Bj/8AUarRpB5hYcL1PPB4xjnpzUqXC7nWIL9Bzjt9aVgK8NuIyWSTkA4PTFODofvHIPBPXJpY&#10;CeVGCcE4PI/Hv+tEe2P5tvPPHbPt9aAB49hQlsgEdOvHQVKZ037d3uPf15qCSUSSLF935uc8DPpm&#10;pIwkLu/yuoHGfanbuA7BEbLzzgjHQAevekLEL8/HfOewqEYbLBccg7acuwHDNwcsc8fhRYBoDPEh&#10;XGMknGf88VMkciDKkggZAz/KolkQhTHhQBgf14qZ9+3zRgnAAJ6e/wClHkBzOsvIbs4PBAOPrWUC&#10;B1yGFbWqiQSFRjJAHH41QZP9FV5AASOuO4NenSfuIsoSFnY55XsTTztAwGwcds9KnAAClwMY/OkP&#10;y56Fc9/6VqBFtOMN0x196ZmNOAM9vrV1VUfNGdox0J61ERkALxg5/LkChAUDGWyw7ilVOADVh2wA&#10;WHUkH+dMdSp4OM88+lMBQ20tu5BHOai2BXzxhTnj0qyDGv3huyO/amJszhunp1pXAXcqodgwzDkn&#10;61AZJG4Iz9Kt7FfkZORmokCKGHOSRimBEqqUBZc56VYi8pCQV+7zUO4nIYYx61IpZpD5bYPXNADz&#10;KTISOhB4qESHaoOM+wpzGN8ANtGMZ9qhjyH2IM4OATxSsBZ8wSEK2R+n0pVDzBkz37inTSBmAIIx&#10;wCOaieZQDzhsYApWGRFAEJJ4HQepp0T/ADoyD2weRVUyNIzDOFUAkE9KmRlToQAemaoDR2k42Y69&#10;CelRSGKCQx9TJ+WOxz170xZ2XlcEelRySmRQQMEHPvSSC5NGI0cGXlRwMe1Zl1fouVtgjljnbvA/&#10;KrIaYdAMtxWfc6XZswJUoSOdvr9DmqilfURQfU59x3WxU545PH6VNJrEQC+bbNkdmH+NVLu2t7SX&#10;aJ5BkZGOSPr0qNGV0x9sOewI/nnmt+WNrga/9s2MoVhaN0weR1/AYpg1XTT/AK+x8wD1Pr6dgfen&#10;WWn6rLDts7pNpGcKSM/iFp0ujavISk86t67nOP5VklHmtcdzoNC1/TsHTJ4ibMpIDHIQw2uVIA+h&#10;6eldGbSCBRDbzoqHhBIef+BEcceteZvoGoKDs8tiPRsfzxUb2+sxR7JYpHjPGPvDjtwelOVKEtLl&#10;uV1aR6Fe6Te3tpLFLIIo4zu2qCxcKeg3AYPGR6113hK08K6UiNcWKzm5UBL5WDnJH3SrAqpz049u&#10;teExandW7KbeR4QP4Y2bt7E4rq9K1AzKLeC8iVv4Q6tG2f7rAbkYfgapUuRWWxpCVtjpviJpdvba&#10;f9qtkKolxtjz12uOB7dOntXlNne3Fhcpe2MrwzR8h0OCK6fxlq9zM1vZ3RAuEU+eEfcpx9zIBIDY&#10;5P1rhWlVRnPatqa92zFOVpXRpz3DXUzXDlnllcs5OOWY9ePU12MnhO5sfDUPiy3vULBgGhUYkjYk&#10;gcg9c9uOK4DSL1LTUob2aLzxFIHEbHCtt5weDW1qGvT3l/e3Footbe8Yb7eM/u8DBAxwODz060pq&#10;TaS2HFxs3Lc9I8P6nZTX1ta6je+bHdDDTRjYAxHCsrggENwe1dprejQaVaNqUUskiR43Iy4Ygnqv&#10;QHGeRXzc0zRKGTpnnFb0XirVZIk05ruX7MhJwWPQ56569a4quBTd4mkHS5Wpx1PSreVLstPCfMDf&#10;xD1HY47+1MF3Esm1cODxXHeFIXiS5fduLEfIOnPIb3z0rpXCK4mXknqOhyOtedVpKE3FHFLR2L8U&#10;gzhvlByRjgc1PEwKES78hT0OeM8VmLO5XD4ZRxjjIz0zUwFzDJk/Ohxz1wPX6Vg4iR//1i5vre1U&#10;ttBbHAHf6+grlp7ya5lLSnPoq9AKqBpbhsFixPJNQ/NGev414lKioeoki8JX2hugHrx+VdBpMEc7&#10;SX8PnTyQRAi1WNWBYfed3P8AB7D5q5Lz3c4PfgZ6/wD1q6HR9e1LQ3BgfMLMC8fHzcY64zn9K3SN&#10;INJ6nYaFeeKteS90i0KzQyRgMJX2iM+oI57YAHFTaTPqdjJP4a1hhcxMWR2kDSK3H3VZjg4+ma7j&#10;TY9F1HbqlvDE8koDBwMFvUH39RW9cW8F0gikUsOMZUgKe2M1s3fc6FdKx8s6RrN94c1f91J5drLI&#10;VYIQAVJ6kDkHFdTrPw91CKVdV8JwPdRM28JISssRJyCoJAIHY9a1tG+CV3fQ3M+rXTWz7mFvsw+4&#10;ZOGfPY+g5rr/AAd4a17w/dSWurzBYsgRop3K3+0Dxgeo613UqcWrvcwUpfCzhP8AhXOr6jcPNqbp&#10;pxvsPPEBvd5F6su3Oc5yVyMGu80H4ceCrBFQ27XkykEyXJIJP+4MDH1BrudetprvTHjt/LF1H88D&#10;OuVEgHGQc9elc14dk154DJrkYhcHCjy9hx6kZOKc1YpWe5pJoWjaY5jsrGHyj95XUMFUHdn5s9D0&#10;HrXO23xJstP1R7AxhbJG2blXGwr97AHBANaXivVI7HR7nc5V2jKoRn7zcDB9c186QaVb3U5ndC5X&#10;uzHA/DOMVySnyyuxSmkrHe+NblbnV2ks7zz7O5/expHIWVSQAwKH7pzz071h2tt5PbMhGB7f571a&#10;trQQpvUKC+PyH9KvRxrH947iep6Y9hXm1q7lojnlK70ESGMvukAJxx6U4xOseyM7O5x3+tI5JYeX&#10;nFSFwpXPf071yMgkWIvgDoB1JpMBm2noKayyM21mAU9qVmQEADKj0pCJvLZk8zZ+7zgNjgn0zUDI&#10;eCoG4etddOZp/C6sqqkccqg7RwAO598n864tZ/MYrHnPc03FmtWmoNJMtBW2kE8n9K5XW9dttFEc&#10;cimaSQE7EOMdslj0/KugdVyI5DiuJ1mCK51K3vLqORbOIbHdOXYdQWQgEL788V0YajzSvJaE04cz&#10;sa1jqUOsw+agaPy22uCc7SQDjjrV4LtUqudpHXHNWNc0a90/TP7f0hYrezWNH8kqA75/ibj3Hfkc&#10;1V0nUYtZtPtSjYVO14+uDj19D2oq07LnjsaV6Lpy5WWY4Qp8xyMYyMUxtqn5vY/hVkBT6fU9qp3E&#10;scCMQ2ZCMDHb3rninJ2MAvL6O0UKoDytyAe3vXPyM8vz5yT1PSm5V3MznLNVrAUAv/kV3U6agi0r&#10;EWBt4HbtTBGSCD1FMM55KLw3Q9eKfHnOTwe/firGIkaZ5JzjmmuVBwnfpSu2/wCVR9aVVwhOcH6d&#10;qBC7QBjGR1z70O2ccdKb56bRxjP60wzc5YbR0FMA8xlHCgH0pBtZ8nAPpUeFjyQc896ehCfdALH9&#10;KBEhUIwK8E9c1G74J2nBPemTBgMAkknrRGjH5U5IHemMkZVSTZGwYZxu57d+cGnyGEKdv09OaQQL&#10;jOcY5+tNCeZIFAyM96BEKu7FUjQsTwBjqTXZWlrHZwcj942Mk9h6CorKCCyVHdcs3PPYkdBVpoZJ&#10;HIVhlucdMVw16vN7qE2PSOCX74zzxmpjHGUOMHIxntVKNJM+VkHnqTxioVYCQqGxtwOemPasLCLv&#10;LEKqgAdh3phJAOfXJ+o7UG4QKXXqPXiqu+Mu0rSYOPlGf50JCsSgZO4L9ST39qeN4YhiAx6DsaYs&#10;bBC8hDf3QOnPFIyrEAE++Tn5uaqwETSvI6xgZwfmPYkVYSVUYM2Ce+DkAev1qvIuH2dW6/8A1zSq&#10;xSPaM+1DiAryRzSOpXoMs39KfG9ugUAbCOn9PzqMspIVQGBPIHFXDsGCU4/z0pNdAE86RVyoDZOP&#10;Sq808wBfyzt746H3PtSbZEJyOGPrjaDx+dTjKLi5QFc88kUWsBGqtDCsjwAkY+6TxULB/OBaMHfj&#10;kngnvjBq+BNI/mA/u/f+WKomJdzSkqOoVR2x1zmgA5g3Ssdig5z1z/noK43Ur+a8uTgYX+Ed+Kva&#10;rfMzmKEjAzznqfX6VgKwjUkKSx/i9K7sPSt7zKSJf3rEbtuQe2KncrGTg4ZhkkcY4qvHLCp3uC3b&#10;8xTZH3N/sk55/lXTa4wOQvmqPl7Fu4zUchmkcgdOAMfypC7NGVI6HPQf5xThvwDxxTSAYGkCmEHD&#10;Zzk1IpO3aoyxPPaogjdS+OfSnEyKNqH7/Occ/nTYD9yh9pGSPx5/CgByeBtJ5H+FVxwdoYZPrVlS&#10;djkYbb7dqTQDRJLnc2QRnPOMVKQVQEdc85x+FQkHjBxjGTipMO4AHzDPXvTsBMrMvzDBJ6nH8qe8&#10;r/dOeDzxUTAqoO7mPnA9aiDyOd0hJcdPr7/SpsBayCQT26n37flUbxZQvtIAGCxxj16ZqJZQVyW4&#10;PT/69Ou3by+CVU9uuTTsBVd5DypxkfTr6/hTy0qoqbsqOQM1FGCkTSOxOeh9/wD9Vdd4G8Ot4k12&#10;K1cHyI/3sp/2F7fUnGKY0r6Hp3g2yi8I+F5fFGoRkXd0NsCNwdp+7x2yec9cV5tdT3N3dPcXDb2c&#10;knPXJ5Nd9481s6pd/YbP/UWmVXaeC2MMfwxgVwNunmMFYBpABjt1/rXDWqXYVJfZRAkalWLBlDDH&#10;GBg1dCRtGoCtk5YgHJx2pZRNHiN13emR6VVeR0YuzHOcbQcYrHcyFfdv2oGVVGTj09aItrsXk+XI&#10;+U5zzTgSjFGG/cNwOcDBFRLuODj5/QdKoCzmEsozhT944xwRQLdQoJICg43ev/1qgQSE+xzk46YP&#10;+NWy8bDLkgtz7DPtSa7DGMiMCNhUsAAP9kdPfmoiqCEeWCsmMY659eeKXdK+cEE5zubsvepIpPPd&#10;nbGMcAcdsLg1DVgLMcO75ImHIBIJ/PGfTpVS4hKYMcoJXIBPYjtigR3bASJkFQd2Mcf0zzSrbbnI&#10;f+E9eP19KF3AZZiN2TdxIckEcjHpTgsccpbOFyMDHr7cZ/CpXjniXcq43ccD+oq9FGzDB2t+Ofm4&#10;z1FJsCDzJmidhlVzkY6bR0OfSqTCYsHx8vTpjOa0btJViCnByefTHpg1nFn3ur5JX26A9MU4gi5b&#10;q+4MJD8pye+MDpzVJ7mdvnYY+v6dKekskJ8srgPyeOSP5VBKViOOvGSMdzz1p2AlE7NzsO0HJwOR&#10;jv8AjSzTOW8wKUjHzMT2HY49M00yEjy1UjoRg5yO2ao6g4WDEqqS79v7qj1+tVCF5JDRhTzrI5Mp&#10;xjnIOMk81FFMVADYYOe3UetEx3Dcep5zTYxlNxOCBxx1r00lYofEyyOxIGSc5J71N5xWD5toJPUd&#10;s0wCJVRecAckdSTUZePJZFbaAOTjrStcByv8v15z9KafRckD19qZNINwXaBxj+tLwyY4IPP/AOun&#10;YAUiQBjwfrTxtQh1bBGRj1pkSjOTke2O9KhQTr6jvnimBach1G8nfjPPvUQz0djx1p7SQvIWxgHj&#10;j+tNO0qSgPUCkBGd/KD5vYe9PDbI8AcnPt9aVVZSccbsHpnGPYUyYIRknr6dAc+9MCSDawJiOOAM&#10;HtUoXepI25GeAe3/ANelS2IUGFuo596ihCqwdieew+tICyCEVU4Zv4jj+VQtIpKuM4De/apYmUoz&#10;hfkOQT646c1ByY+V2nHT6+lCBkjEYGCduOc/nTdylse/H4fSiSPLbRk7QM9OvcADtUjbCmAOTyTj&#10;sfbtQxCYXO9G4P3S3Y/SmRK33ZGwOoz1yRQ6Roql2HQYB9aRdqSbjtY56nOPwxSHYlHy7cEgsB07&#10;nPeuqA8jcI+GRduMeo/+uawbGCO4vY0YEruHQ44rpZSgdnIxk9B0zXFiXsiWJIqB40kGTghvp2NE&#10;bjgg7s/dz+XPvVVn+9Ix5I24I/lSGExIuxcnAdmPAAPTFcrQixOUDhcg7eozirMEsZJVQSQOf8R9&#10;KqzeX5jeYCCDgsB7elKs/lI8kfKMMEn8etK2lgHu4XkMygfKMZ4P5+lMDtBG5Vt24fUk5xj8KijY&#10;zRkMpyBwfTPfionlQlQB82MEdsA/1oS6ASxyyLbiJQArZDE8HOev4UCeTII3PtzknHNGH3qh+XK9&#10;M5yMdatS2M1tAkkqYSYHkeoJBU55zx/KmNJvUYVOQN3ABPA/PNObllON7YxxxjFSJ5e1R+Zzz7/p&#10;TT5bMDEAAD24zznmpJIFbcVkLbMNxjnj3qyibrbL8lj1qFguweYMbmOcEHA7c05sqq4OMg4XnHuC&#10;On40xkjZ8nuV7kmltsMxfO0Ac1ZjEcpVNvlqpGRz29TinwhInkbaMcj6g/hxSuBThSMOzTDjpuzn&#10;r2pGVkkXyyShywDf09qkLKCxGVboT2oTa5ymM5IyexzjHtTEUnTMqln2k5P/AOqr9uifMoBwcjAo&#10;mB3qDyeOo9KmSZIhugHPAPbA9qHsMjyDlY1EYXHXgcelJ5imMM7csffOe/NN88ysFAG1upHIq0Uj&#10;8tCcAkAj0pAUWliRiUGQw2knGST6Veto3lg3yqGyT9flODkdqrMUJDEBSg5P6dKfaTFGZYm2j1/H&#10;n6Ck9UBl6shS8w44KLjPcVjybSVLnaVOBW7rUvnXEau235QCx5z3/l+dYWp2UtoI97hllQSROMjc&#10;hyOh6cjBHY16ND4Fc15XbmKqSkyBjnIJ3Z6Yx2qWEebhHBx1BpIpNu0sAwK5wTxz2PpmmhwGKsNv&#10;8q3JFEY2sNw+UEfN7VU3MmVTDN+lTSOA52Ag4575PtUbZX5RnAFAEbvwobHHX8aeqRk4XJNNY71A&#10;2cHHPrShQnK5wegNMAkRR8uOneowmASvFWQykZHJJx9KiDbkBXoBigB0XmNkPgY6Ypjl8gAYxnrU&#10;1n+9k8s8EqefpSO4DbD196AKwGflc9KcBlwwq0inIDqMEVDEhA2YxnpTGK8MgUt95fUD8agUxsx+&#10;b7uCMetWysjbkYnPUDOOaqbWWXb03HmhIROimQhFOc9zxz9aGiSUFdoDAjJBp0q7BjnJPHpTBEGX&#10;B/iGTjvg1IFUxoWK5qURpt2vwcDHHBxTo0MhMg5PQ+mD0xUx2qoVug5ptjKqjHzDio52kZGMSFmA&#10;HAPNTrGitjk56VOjCNge3p6UXQGNb6gGJgmTypB03d/xrWk80wZI6DI9eKbe2Md7FvmBznCsp6Z6&#10;A5rmYtSudOcxRyeaqkja6np+PI/OrUVLYCvf3UF3tePduXgk4wR9KS0j02ceVcMYXAJLn7vH0z/K&#10;u202/wDDvimKHRNdUWNzENlpdphVK9opeOg/hbqOhrO1jwbLol3vfdcRQsrSxFfnEZ6PlchlyMZA&#10;HbPWuiNrWK5epY8K+HdRvrgXGm3sSWu7bvcmMSHPQKwy3uQK2fE2n6jokv8ApML7GxtlCna/+6e/&#10;86zNbuJ9GS2uoHRoJ0EtvLC3G0HpjqpB4IrrvD/xXvHsRZa1Zx3CnO2QnG8jn5hggfUVnJTvzU1c&#10;6YRppWk7M5KDS/EF5Abi30+6eMfxLE+P5Vz9zeXUCsjO0TDgg5U4PbFfQ/hLxiNS8QJY2W22iRHn&#10;aIncSCAAoY9Rk59a8s+MWpPrfiiQRPGYrRfLTAwQerZOOTn1ohOTnySQ6kFa6Z5ZHM1lMUnXKt3H&#10;UjPBFbdtfQw3EdxZSsGVgWwuSB7g8NjtWLNb3MIiE7K4ZcjPOBVm1heFWMTKR1I/+vXQ1dHPsek6&#10;roWleIL5tXd2DT7S5iwqtwMNgg4JHX3p2l/C3+25LiKxnHmQqGCzEjIP+0vH5im+HNXX7EtrcMmU&#10;IVCGH8WcK3oc9Pyr0jw/evYavBdFQqswjfPXmvHlXq0qnK3oSvi1PCNX8D+I9Av/ALNc2bY6oykM&#10;pXpnOapWvhzU5ZmSQLDxn5znP5Zr7E8c6dHc6T9qHDwMD0/hPB7ivn27JgkDsOVOOuc7vpW9TGTW&#10;iQVFyuyMjStCijjeKb980nUkfKMeg7fWrC+HtHlnETxJuGf4igOPUg1pwSuoMsbBR3xU2oxoQJmG&#10;x9ueDnv3rhlXnzXuZ3EgihsgttCqrEBnapJPPfJzmqdwOybgCflyc/X9aZHc8MuMtjjPaoPODkEZ&#10;G2os73YmPtwEnB98Hjt+Fa/lztGVBJXGCM9qyhExzcKSAOcjr6c1p207mL5QpGcHt17ZqZ+QH//X&#10;5XVtOk0q9exDsQnIYrt3KehxVX7Fc3AaVVZliXc20Z2r3JrZ8QXgigsfFeIbtdQHlPCS/lwyJztb&#10;DKckdiexrS0jx8bnRdWs9Rmtoitvst4oowiEsCCq45Y+9eb7OSjd7nRKEHNpPQ49YN6/KDkfhmob&#10;2T7FCZ5eo6KCOfSoo7q7uIM2oVHHGXyQD7VgXKSTzAzS/aHHUKoC5/rVQptuzOfc9n+FWtSXUl1p&#10;l5hQQJYh0zjhwM98HP4V1vxO1vVdE0i0NtIRFNMUkkjO1mAGQN3UZ7464riPhtpmlRA6jdlJr1m/&#10;dxqQzxICQWIzgZ9xxW98S9d0C5tH8OPFMLpGjlErAbUPB55zypNP2ic2orY7nScYJvqY3g7x14gv&#10;fM0a5aSePG+Ms23aPR36lfTkV3Wgya43iH7LdgSKE8xsH5Qh6AZ64JxXQaNpWkaZpcFhbRLIiIpy&#10;4DM3+0frW5Zy2dvc+ZCixlhtO0YB9MgVw083ftOXl0IdtuptLDOp+6pHqTyP0rL1l4tMs7jVL1iI&#10;Y14UH5mPZfxPStLVta0/R7Q3WoPtQ8KByzE9lFeK+IfEd54jdYY4/s9nE25UJ3Mzdif8O1dtTEOX&#10;vNmDlY5DUbq88QXKy3H7uNM7UUfKuevuSfWrKRW8C7ECoFAyzHA/EmtCCEOywxr8zEDOccmp9Z+H&#10;v9o3sUc95m3UfNHggj3B5GSfUdK4p1faS952QqVCdb4UUFQv+8+8OxHII9jSTouMDjPXFbdr4Uj8&#10;OaG2+bcA52c5AY9VH1I/CufmMgcZGSfSuaVr2RFWk6b5ZEoHGR1NMYBBubt+AH1rGutct7e6GnwQ&#10;y3V0Tt8uEZwfTPr7D8aj8RaL4huraziFtLDBduVbzCFw5I2iTB4HXrW0KLbXNomKNKU9kWL/AFW0&#10;sIfOvJAqk4Gz5i2Owx1/lXO3Pi3GDpkLSB+rS/IFx/sg/rmrurfD+XS7ixgS4WSO5bymZlJMThc8&#10;heqk5/rXV6N4P8OzeXYT3CTXMLq8yyHj5eqhODg54BPvXXSo0dOp1RwM9b9DrvCl7/avw8u3k2gs&#10;ZshScHYQQeeecVxUbYJPCjrxXq91pQutMOneH0jii2qAPuoqHqBgHn/69cVdeDdeiTzBEjqOW2uv&#10;ygeuSK2x1BycXTWljkqRadjjdUmdLG5uoZGjkjQsrjqMfXpmvPf7Z1KFWk+2TBccjeWzn2JIrv8A&#10;UZbW3tZGvnRYSCjEMGBBHQEE5J9q8clZJpW8ssYIz8gYYYj1OOM08FFqLjJCg+h0r+Ktd1MxQajc&#10;yPCgEKqeAqEgc4HXHfrWroEUum6xNpYb5WB289QPmU/lXJpJbjhMhV54616BoB8NLpr6hqDSQ3to&#10;mI/nB8wktjancDIB5rWvBcjSRsoOo9Wa95crboI1b94Dnjtn1rnmJc8HqeveqKX0crBpeGx3PGT6&#10;VZaeONDI5wB1x+mPWuKNF09DDlsTg7F68/0q7ps+k22pQDWZgsLHcVALE+gIHXJ4o8H/ANn6/qwg&#10;uiYYQDhpCAGboFGSMnvgVhfZ4v8AhI76WLc0ME0iRbuOjEDOfQVooXupGqg4pVGb+oTtqF/NduoQ&#10;Ox2oBjao4Uce3etm+8KGbwQ3iG3vBbyRCR5cngquQE9jnH51znmBnCdSSOnXJrhrvUtYnM+m3DvB&#10;F5nmm3fIAI4GVPtRTpuT0KhJXcpo3tIupriNjKSY3bETkYDFR84Hc4yK1mYDKenXFcY2sXV60Qlk&#10;3G3XbGEUIij2A4Ge57112nvpxie4v5RHEkfm7dwEjdAdoPXFaVqfLqRy80rRFkVfLDAHOOAP600b&#10;Y0Dsu4gdPU1O0kOGkiOYyfkz1wfu/jiq5dAOeD3z6VijOwI5yGyBkdqkLlgFXr+lZdpqMM9y9uiM&#10;yRqzGQcgBe5AHA7k1dSSF13xEyA+nSqlFrcLErCPbuC9vpmnBRtJBIwOlReZHty3bt3FRtcxoMgj&#10;0wfekk3sAvnSTNtUHHf6V0ljbRqPNlGXI+VSOnvWSpWwtm1G4TdGvIAON5zgD6ZNZlh4w1Oe+j+0&#10;WyNHPIsaqoIIB446k4qZQnNPkCx7FqHh+HT9Itr6R2eeYqcKTgBgSR+FYBlij/eXDhAeMscc+mTX&#10;TaLb2WqLJY30zJcD54pM5VUHVcE4wPwrwXxHPdPrl5DqCSTx28rRR7D8qqhxkDGOevNZQwEpe89j&#10;SolKXu7Hp0ksc3yp0/vD/wCtVQJvfLHaD0HXH41H4d0HWYPCD67LDIbeN5JViI2uIVAOeeozk+3a&#10;neFdQsdcubmy1FnhPkmS3EQyxKglh0JJA5A71P1Gom+xn7N35SeeJFmaBJBLEhADqMBuO2frSfZ4&#10;sgR5zIflXGTn+tYmkatDfxlMbJUHzKT19wP517B4ftNJsVs5mZJLuaHzJAQCVXcSp65X72Pfiuec&#10;HB8sjbD4d1Zcp52fLAyWw27pSSBmwRw3UEZrpNW8N366nc3diPtMFzL5gUlQ8Rx8y7Tg7QQOa5OV&#10;3hnaCZXjljOxlPb2qvZtamNSm4ScWNZlBC3DASPyAWxnHSraJC7q0m4kDkZ4z2A9TXKaz4a8QxaZ&#10;P4kuYgVLE7T96ONjtVsegXHHbOa7zwho9zd+GrPxLGy3Igci4ix8/wAjYJ75G3HvXRPCvl5ou5bo&#10;STSloVbWy1GTxHbaObKWKKXDSTFckAgkY7Dpz34PpV3WNOj0zVn0+KYP5SIXB+8u/wDmO/6Vc+IX&#10;i220/X7PTrTzIn/dTGTkfNkhVBHcAnJ6ZNdi8HhbWdUtrjV1Q3ixF0YSDLIGxsk2nnBORVLCuSWh&#10;2VKFNQtDc80lEZXhtzKc57f5FRIs1wcsCQMfX8K0fE8dvpuuSaRayJtH7xIww3AOMhT34/lWOjNw&#10;qI7EkAkZIHvXJUpuEnFnmtGjHLCj+XxsUcY9e9YWs3rKVSFQAQSQetF5fW1im4jGxsNjnk8Vzt1c&#10;i4bcgIjXoxrWjQv7zBIiJ3OJpFyR/COAfrTQQRs45OQRUZaJlVAclufpQsG1icYA6k9R9K7CgLJG&#10;M47ccVGRGVBHXHINOnlj2gqD7gfpzUKqxJ2KSAP5/SqSAVSG+XGPpUeRkk84xip0VCmGUkg9jU/2&#10;XeQhG1j1A6ChMCsNnLfw+hPWnAow35GT6jpRKyqdpAKJ79TTEUSNuHQ9AO1MCYLHg7QRnjNAym1M&#10;Et+mKR1bZkg7R6npUKMkakBSxPGeuBSaAeWiIIGT/d5/WlJjVBjIABPPXjqaYh5O0A9yRxtHpzUk&#10;h328qtH5gbCgAjgMdvH500ruwFC01ZGaTMQREKqMk5O44q7Ix2vMp/dgZOOyim+E7TQ728/4n+oL&#10;HDbF28hvlaQx9Mt9Oncnis7UL8+RplrbIFW5tiJflAL75pAGJ65xjn2rb2acrRNnStFSGpqU8hkl&#10;MQWNeF/vZz0Hqa0pXbzBsGdvHt+FeufDzQ/D8duup3EouroMEBkG3yn5BVV/2gc5ro2+Gvhm4BSG&#10;We1fGAVZWXOPRl7+gIqLqUnGK2NKmGcYqXc+fEL7wmMgdj0B9a+gNNifwT4MVGG3UtUJLEDlQRx/&#10;3yvb1Nc/4b8AXFl4rlh1Ub7KyXzvN6JIOq+vcEkdsUvibXv7W1VrxCPIj+SAd8DnJ+p5/KuevPlV&#10;upj8Kuc5KlxE6og477u5phYTSFsnAPJA5qEyzyHzXYAg4x659qY7bUcgDrj6Yrgt3MCwlwu5toJC&#10;9++D3685qJpIGUgKFIOST1I79aQvMIQybEZumMZwOlNYPJEYwvBPLY4z1HOKQDFcMu7JDH16D09K&#10;nTZ/rGJYj3yM1SGq2dtIsV3JHHKowoZsduMj61cUTSFtuPXcCMfgfSqcWtWgLCozbEJwH+92HPr+&#10;FD29uw8uNjj2Pp9aPOPlCRhlieg/KvWvDvgTSrvTUmv2k86UbgUbaBnsBjnHvW1HDTq3cBpXPITb&#10;RrlwTjd34yMdKl3RJuib7wXngdv6it3XNFn0W/kt7oB0Q/uZOisuOBjoGx1FcspmLnaBuPXOPy7V&#10;hODTcZA01uW/vxBVcryM543n2qO3Xy5GZgW3enQmsa81yxtLpre6kYypgFY13AZ7E+tbMc0TwrJb&#10;sGSUAhjx/wDqx3olTlFXa3CzHzzRgrHCGHbOOh/z3pw+zxqzhCTxgE45PGagmjMLks23fz6d+vrW&#10;fq+qLYIpkzJIBuVAOvbPtRGm5PliFnsaE8jg4y3zdM+g7UWrxLJu+YtkDPbniqGn3M+q2kl4IWiW&#10;PCtnnAPA544P860VhkC4TkH7p9/x7VUoOL5WDVtyRpZLlnbJOSPlHQAfSs8gvNtycEbsDnArRt1E&#10;cOzHU5+vb8KhhX/Sv3ecjHHHf2NTsSLNafLtiwXQ5YBuRXM3YkkkkZeDkKuOgA4rqJ5oo0lEBAY9&#10;cY5J45HeuR1Ce1g2gttKnrnv9K6cLFvUqJGY2KncAVxyfpTI4wCoXOf0OKFeOaPzI5N6H+Yqyu2I&#10;F5GwFUk+wHf867NShhhK/PJkqOuMcfrUB8vcHIwWP4e2BV4QTS6S+pwq3kqwVySAQCdobHPy54z6&#10;1Ub5hliMjoT2FIpxa3IBE3zZ78A96EUAcjkdsVe+yXy2q3skLLAThHbhWzk8fXtSYZgGjCr1JBzR&#10;e4mmtysm1VYn8OOce1OhXCmVhuyMY9zTdsrAAjIb09qmMbhBGOAvzH1FMRFuODkdOB2IpfLlUCRR&#10;jjr69hxUQV5SAOSeuTVmCNyhcjcGOFXqSfQf4UwGmV8q65GflpskzSSNvGWzz2qzLa3dkxW4jaJn&#10;UOFYYOD0/lVRUyw7E0aAWVgIGWJUt09/arIjhAC/dwMZ5IyeldL4K0yw1DW1g1FFliMTkK2eTjtj&#10;0rBulhinnghJeJZHVS3BIUkDj1qL62NHTaiplGaHy4ggJOSOnTNOhixuD53YBwc4+Xp9KnZmYgHt&#10;/nmnrht3zA8Yx0/WmZFCRVVNzKcuegz1/wAmpVjVYi3J5xz2xUskQb5GGVU+v+FRRvFGWUngk7eM&#10;4oYEcxJwrrlegqPy8SBueBwQatSq8qZY7ugHtipjaXVqQboMhdFdNykZUjgjP0qblWNHRYPMu2Yt&#10;0G5cj+771rz5OxQCmc5OAfxNUPD9rcXskscKszHCrtHqen1NasjsibHG1jwwbqCD6GvPrv3yWupU&#10;8iNGZ9+Q3HPTP4dKvACULtxuQ9zxwMY/Ws6fyorcSYCZPBJAyevH1q3FMBHsVmyw3HGOh9+lYyi7&#10;XJsNhlilDiVSGHUYxk56/wBMUhVFjDBc98fp/SoZCPnclgMrwTgnt27ZppljVFV8My44B4pWAa6S&#10;OWVQFU4xjI475qR4QoaReDgj1yajUxljI2fpnjBoTbuBbawY9M8gU2mBdgiEkqlHOFUNnHII4P5Y&#10;rovEguJ7+JW2qkkSTAouNzSAFj7nNccuoWF00lpbzKjeWyDY438g9D61i+FNau7wiHUJZLhlQNG7&#10;sWKKgwRzngZBrRUZODn2NoztBxOvuEiik2ISVJ3dO/ccVWkUoVyCMjgA/wA/SpnkklDMgJ44PAIq&#10;LBVg5JIxtOR6f1rFaGIwIrorMASoJcfjUxhjaeFIyABuyD0OADjtUIKoWDKfmBA54PPt0p7DZIGk&#10;IIKgZPYn3FAFwRsSJQePukepp0kLvFiJiPvHH49DVVZ23LFGGBJyfSpd/wC7kjXrjGe+aWoE0ECY&#10;cNhAo4B71BHFCuVXgvzx60q7vLMgXnAUY65+lRwAEB5+mD8tUgGvGzSpvxtXI6n9amWPaNrME9OM&#10;jr0qtKoDI6c7ugz2P41ZjO5TuGMenr9KbAen7q3PcZzjtj2q3Jp04sRdg7kyrED+65IBHryMH0qm&#10;0uy3MJ4IYgnGR65rvLi9g1bwxNJbrtaDyxOuQSFzksO+0nH0oir3N6MIyUnI88uYwE+T1x/vYPcV&#10;ZCbQN5BLjsAoycDr+FVY7zTp3MENzFK44wrAk/hUuIw5Mi5BUg56Y9KTTWjMbai+JtLm025gllIe&#10;3cYWXsSOxx/EKxtT8QWerWthZ+aHuLUSQsuPmADArkkenA+lK3iuPUtHi0CMvJLFO7lpMFSoyF2n&#10;Oe/evO9Sjlg1Zp7cZIXfIF/h28Z/EV61Ck7csjrqSjFuMNmdSx5CkAADB963ZdCvItGTWpsNDI2F&#10;VOqqcjcT25xgVytnqMF7GTCxLDBKnsfWvVrrU7mL4STyvEsmyUQqcYKqXBBPrg0SjK6SJpQjK6ke&#10;ZuGDrkZ56+mKbGd78NwT0rn7O+1WZ/OkDTRDO8AdB68dMVtMUDITkBuR9DVzg47mTjYsMA59OBjH&#10;NLsO4jqRilkAV8R4GRxitbSbCe+t5LoK0kcAyyryQPU+gp0aUqkuWJLdtTkb+8eweJUxmQsMnkLg&#10;D+pqrY3ty8xiu8beu8DAGa39WW2vIY7eWMJDHJj5RghiOu4decda7rwZ8PNFv3F7eXr3ttbthoAC&#10;iE7QcP34J7da6p0VTfJLc3p0nOPMjgYiPM4JVueAO3pSzjqQpBA/lXW+L/DU3h7Wvs0Cl7SRGngZ&#10;jztHJXPcr09a5S4yx3bSoHcjvXLKLTszPkfY2fDutppF6J7iFbiBl2SxSKGBU9cZBwa9C1TwZpmq&#10;xpqfgyaMg/M1tv645+TJyD/smvII13ZI5IHSrVo9xbyedbO0TKcqykjH096ylTu+ZM0hONuWaLt5&#10;b3NnI1vfwvDIpPDqVP1GRzWawUx5ADcjB756V7do/i3TvElqmheLbeOQY2pMeMsPfqrfSsPxD8Nb&#10;qwWa/wBEmFxbR/M0bnbJGO/PRh+Rrq+rvl5o6mbS6HmsLb4yuOVOQp7ZqBVbzgjD1GPf8KnmWUxS&#10;xqCrFDg4OQR0Irzwm6jnxIzq4IPzfez6571EKTd7iUb6noMRMEhVTwRzkenpTJQu0Y5z/j/Ws/S7&#10;qSa2kinbc6NkHjkHocD9auRMTEUbO4HgmspRs7MRKjFChZfkPH4dzSTGOM+YANq8jPAx71FI5ELe&#10;Y2VjGfTFc5quoQ3+n/ZbZiZIn3FduNyYPTHXb1q6dKU9gOoSe2uH8qJwQVyAp71FNBb3e4zIsmOe&#10;Rz/jXFR6lb3CR/bgxaH7rJgEgdAfpXXQ3ImiSeNSA6ZIwc/5xzVTpOOqKaM+40TTnbIRo/of6HNb&#10;H/CQ6jp+jNpl+/2yBF22zSZE0DHoUkU5wPQ5FV9M0bU/Fr3a2MyLLGP3UEhKl1HGOcYP9TW43w4u&#10;F1CPSZ73bDdQl7OYj935643xSDJ2nr0+tVB6qMpGqpTUedHkYUE5k+Zc5x6nvWi+qL5LI0YDqB5Z&#10;U4x2IPqMUuuaPqug3zaZqUJinX8VIPcHpisbaqncxyf0rvWmxg99To9Bm23SSTnazSR/OT0GeT7C&#10;uj8XeHpLLxPLbC7WWO7fzAx/uy8j1FcHBNJ50YyCHYKRnsa6lLa6vp0hXfNLwqYyx46Y+lc8oPn5&#10;rm0ai5eVo63R/AeuXVpvXYyujPD5u14yUYqylgcqT27Gub8R2i2lrHBelYb+GRoGSMgoUzuXOOfl&#10;zgHHevRtGv7nQvDxm1BhaKHlhj2nc7OT82U7FcZNXfih4P0/VdBj8Y+HIld1Ae4eLOJYiMb9vTKn&#10;r0PXNctP2nP7+x2VfZKC5NzxnTrK4tdMuNWnA8hHEEsJyrMH6EHpkHkfnXQ6P4sOxbS+ZmEbApKf&#10;vAe4HXHqKoG+ttU8FyWpYxXtpMshXIxMm3acDOSRweh6GuV0xm81tuM4+tXKmqqamjlqRirWPuWx&#10;vrXxX4X8yOQSLLEUcqckOP696+f7+NYi9u4IZDsZWHIx36Vc+FOrrp/iNrC4uDFDeJsEeBsabjb1&#10;+7nke/St7x/pp0/XWuYVPlXI39MqH6H8+tcGIp8qJqK8bnnscphPOSp4IpZGZhvznPf+lNcHeV55&#10;6YH+elJArFzGejdvpXMcxTUbmLd+nFWVQ4G7qKmFmWOej5xjtVwpCDufI7cDnik5AV23liwYqSAp&#10;x6DsadbhzlQCNxzwKvRNBMRGOPl69yfTFPg3qrxvGMD5cj1BqHIaP//Q8HuGmf8A0cuTuYHZu+Us&#10;OAcdMgHrUsQ8lkjjyX6O2PlJzxj0AFVzveZpLdBiLqe5q3a7ZH84gB+/19akiTZ6PpHh+XVtFnuI&#10;7z95bhtlsuAqr1dmY4x1yD+Gab8N7Tw7qWpXmna2FkkeMiAuvy7R94jrhsc/SuEup1t0YhmDyjaQ&#10;pxuXr83tV/wxq8GmXF3dyECQwmOLIJ+/97p0+tc86ckpWe504erHmTsep6J4PvLG/mutEmawhd2S&#10;JpPmdkJ+X5T26ctz3rI8beD9Q0GRdTuro3X2uYjMnLn5Q3zHv3HAHAqvoXj3+zNMEM6te3MaAgTs&#10;ojBBwPujc3y+vPYcVt+H/GFz4m1CCDdBYrawujBz5rOJD82wycKRgAZzgHvWLhUpvmbO+9OpaEDs&#10;9W1K7u/DOnjwvG6XV0qjzVwREqj5gWyee3qPrVzTb3W7LSpJ9eMcs9qd3mJwJFAyMjA5zwT3rmIr&#10;bSfA+IvtkrS3rb4FkBMZ6A7mX5Rk9+30r0K40WzOlwya00hIXe8UL/IznkLnBLeg5x3rinhefWK0&#10;7irwilp8R4/4i+Iz6vcwW0sWYoSeIuE3Hqctkn07CrtvcLdQxzQklZVBBIxWTB4AV9WnNwJrSxL5&#10;QMMABjnBkbjj1AJr0h71NFFnY6ZbidGPkqoKptwM9WBHOPWrxHInGEd2Z08BKpGU5O1jS8O6DDbR&#10;rqmpBjkZhiIxvI6E+3p+ddJf6E11bbkuZIpwS3nRjJwedu3uK4fX/H9tosKrdr9ouV4ihXIw54O5&#10;zwVXpwOT0qbwZ491TX7mW1ltIo3iQHzAzCNST91ic84549DXXChZbGcHyK0HqcP4713xFZRRWZt1&#10;hjtn3SyjDKzNwp2n7oPP48cVydt40idgNRgKejxHOPwPP616rq0WrXbXdtPcWk9rIjOXdN4K9SoH&#10;oPUk+oFeC3mghbA6pZSKkWSQjnqoOMq38h6d6caFKatYxrqUnzTN7Tb/AMJaRby38U0818u7yRgg&#10;gtnBBIwOvJOa3NF8danq85j8RXO60RSvlpGoVjtJAOMHt1rxeTfIQQa7RfDLWWn2l8L6CcXib5IV&#10;Ybo8Atg56nHp61008PG93qJ4iXKorQ9CTWYdY1GBrZXto7dflMkrO25/4ie2B6CtzxRbeItHgj1+&#10;O3glktGEbSYA86N+hceuTjOeK8beUiUQq5j8zjcCVxjp0rUOpanJGmm3d9NdRZJZZJSy8dDtz2/Q&#10;06tO0vd2Lp19G5bnungPXtV1LRb7xNqLRkBWEdtCCAvlAk7gcnLH9K4DTrDxj43SXVZtSeO0uXZD&#10;GhKxk7TwEzjYDgHua5S08Wal4dmaPTyRIyYJb5kZTkcr3IruNO1rVLT4Wvfx43+ebdS/OyJvkJGM&#10;c+npRVqSjFRp6F0rTk5VDx7U/C2v2EBnuIWeBTIRIDlSsZAL+gByMVj2F3bWW5pbdboshAV+FVj0&#10;bH8WB29a+p9Nhub3wYmga2wSOeMRDyxtlMeehB4DEDrXgviXwB4h0G88trOR4ZXbyinz8Z+VSR3x&#10;RSqTd1JbGVekoWlHZmLd6xpGoW8UP2QafOow08PKSf76cEfUHPsapWaSSSLEQW3nC7RksT0Cjqa1&#10;oNF1rTVbzLe1DH73myRvIoPGNisSP++civX/AIc+Bbp9GuNXluIknu4mitwRu2DkBgcE8n07VV27&#10;8quZ04pu0nYp6z4JsYPBttqCJsu4RA05Ug7gRtYd+pYE15hqw/0Qq7bTuDKMdSO2K+ifBfhvWdNk&#10;udK8RQF7G5j2fM4Klu23nPIzXifxD0KPwzfrZx3qyuzSAxLuDpEcFS56HIrnp4epe8y67g2nBHCT&#10;geXC/mO8/wA25TjanPy7cHP16V7XdeBNY0+ay0uyja5+1QLMr428kAybyeBgnqe2K8H3KJMpjafS&#10;vofSfFd54t0OLSWuWTULIH5A2PtcJHb1cYGR361tUp3iZp3LS2vgnwXFGfE1ybq/f5hHbsSsZHIO&#10;V5JyOv6VxnxF1HSdZ06w1PTLbb5zHdclQpO1T+7Pc4JPPTiuVfwveXGsywiRhbAbzM/UA9uepFYO&#10;o2l9YyMPmNsHYxgMWCgnv2yR1IrJUFzKa6GkavLFwtuesWmheEIPCM+tRobr/RWcsSfvgEAdtpDe&#10;1eIA3F/cxxtkEgIvsvf+tdR4btdJvdRFvq10bK1kVndwM5wM7fTJ+lUtRubC31GT+zty2sbsIC33&#10;2TJILep5wfbFTTXLKUbtvcutNTUWlY9K/snR/wDhFn1xr9Y7iDjyWIGBkAKF6k47jPNec3mqQGX7&#10;JGHl3EZZPvAeqjufrWwUi1OyWZYvNhzhmwdoYfw59aYsdhp1tHMrwIJSeQ25/lxwe/esoLl1e5hN&#10;p2sjt/AWo+FbGC/vnlfzILWQStOpJKP8gU7RtALEDGSaxJ7Wzk8RJoXhnbJG0SKWVtyswBcvkf7P&#10;BxzxXmt5LH9rle2fdHN8zBcgZznoevPNbPg/XY/D2uw6xL86Qk5THJUgqcdOea3dO6ckaxqRlaEl&#10;oWNQkvrXUpdLkBieFvLbHOCRnJyOnNd1r2nG88JWfiPyhbyW8SK4+X99uIUEbfzBPuDzXn/i3VpN&#10;Z1VtZZlWW5JBjjPCoo+UH1Prz1rudI1htE8PxNbag1xaiFmaBos7GyCVVjjjdwcHIyDjrVRU7JxH&#10;D2V5Re3Q4uzvob2N9HfKiQCSJgfuyD5iB9cV6F4d8KKkVrremySGWK5AlvpSEjiUdQEyefpk16Fo&#10;OkeDfFt1beJ7dVZoAVaABQNxGPnC/wB3nHrXTaJd+Fb26GnabLbM8bSJtjOCFUtjI7lemTW8Yx0k&#10;9G2JU+VyUdTJt/CmsX7S3p1PN7bs3llV65Bxk8EZ+nFefeH9H0y+1oC83JcTEyJliFMqncwYdTkZ&#10;xz1r2n7anhpZLu+uI5DKFACKdzsuecZwOOv0rw6S5sZNXk1EXSoqXymKEKSfLZgSd6krkZPHpVYh&#10;e9zJ6GUI2kjuviL4gbwxoc2lwnfJdwSoOcbQ/wApOP0HvXjfw4uYIfGlo00ojAikCBujSFcKv1Pa&#10;um+KGn6Glit1Hfl9Sun3eS7bsoTwQf4AB0z1rxyNpobxZYX2vEu8kHldhByCO/euePv0VFHRVlyV&#10;uZnW3sd94bu5GvYTFdCUiVCPuq5Jyv6YNdFe6mZDFq0xkjby0XzrVdrx7RgLn7rI4/X0rtNB8e+G&#10;/E2ky2/ipYBe20Lr5kqjEi4xlSe59PXpXkWm6m9pZx6Y+DMkn7sOMoy5DLnPGM8VlzOTXuarRmdW&#10;9O0oPc9Fh8SeINY1iAeHVKoI9sjT4YMQct5jDhiOcHAJr0rSvC7apqkur3rq2xO3AMw4LYGeFrk7&#10;TWfsGlpfCJEtIFkyrLiRJFA+XHpkBex5/GuN/wCFjeIYbJ4nt1ndpMRytv8AkL5wuBjOcHHP1zW8&#10;qS5bJbGTm3Lmluey6X4j0nWfE914WuYBIkNufMAIKMOjKR04BB/+vTItN8PeEYRJ4du5ZbS/lZWh&#10;jZZdu4YO3uOQBzWFpfw7lmFrrK2rpczW6mUszJyUwwZcgZzwciug8F/DhNBuhJvkMJyzJ5mV3EY4&#10;wB+OKKcFBWRrOrKbuzynxvLY+LtR0/T45Y7L7KzQb3IYgseSQuOAQPpzS+EPAh1DTNRv9UdvNsPO&#10;gQKcYeIliScHIyQfzz2rB0/R9D0b4jXena5PssrOWba7chj1RWPPY8+4r1vQrjQ7+W98J2DRJHcw&#10;uwFs56MBlmJ5ySwGf0pNTUPdY6TTbcjgrr4fTN4djutPnkm1d5I53clSrk9Qp68Zz17Vbure60a6&#10;fTpZFMyhXl2ngbh78/4V6JoVg+l6oukwrKFjhcgylSI1BGFBAG4ggjPXGKwviRpFtH5PiKziKSXu&#10;2CY54JAOwnPT0PY1xVaE56Sdy8Sqco3gjz6x8PweKNTuFlkWOOJE8mJt2Hcn5mO0jHp361p/8Kz8&#10;TWlsrJALlVJ4ibIHXA5wTgY5xzTNUt73wBqWnXVzIXQsxuNg3IXGCqYBHG0t1NfUuiTpc6VbXMZB&#10;EsSOMEHGVHGR1ranRmnyvYzfJ7NJLU+JZrd7disiFHU4Kngg+mK7jwr4NTXtLvL2WU7Ycog/2wA2&#10;ePTPHbNbHxgtVsvEgvArKtzArF/4dyZVse+McV5Jp3jTVLLS5tP0uaS3MspZyuOUIwAD1DetZzpS&#10;d1EmjyqV57EVxpusMzm3heKa2VmljkAxsBI3gnggdDir1vIjRpOmdsiAgf8A6veuon+IFjceFVsw&#10;Gk1B42gkVl4BIwX3Hrkc46561xdtOWgWQcHGNoHpxQ+Zr3lYvE04Rt7N3O3tfCUsvh2XX+UjTlAO&#10;SwU4Y4PUfj79q5x0eQ+Vp4M9zLxHGgyST14HpWc/jjxA+jt4dkn8u2XIKhQGwWJI3dcVpfD3XtO0&#10;rxLH/a2FhukMYmP8DZ4J9ieCafsZRTkwjCnKUY7GPqWj6xpBTUNQhnhSV9iQup5fGQMjj3rGNtNf&#10;6mtoFdpA+xY0GScn5TkdM+tfQ3jDQ9c8T61YaJpMojtI0FxJLjKxjJUlj3J/hFcnp66x4U8R3Gmw&#10;xCYgMWiQqGkUKWGxyM9ADgflmuqnTnKn7S2pU6VONXkvoS2Pwz8QTRxJPJBBLMhYKzk/d6rwDkju&#10;c1xepaTqGkX76bdoYp48blyDjuCCOoweK9s03xlby6RHrN64toFlkhSVgXjBJ4OcA8sDnjjv1rnv&#10;G97p/iTw7L4rsGS21CzZYXB+ZZlP3SpI5IByPbr2qFT5o7WYV8Mopypu6PJmgJwAC3QkY71qaVbp&#10;NfwQTEIskyb+nG0gge2SK42YztErJM0hcZYlyOfYcVnRWlxNdCztVaSR2AREySSewHc0RpWd7nJy&#10;srwoMl2+9k56d+tdn9is9d8LhrdjFqWhRnehPE1qXLBk/wBqItyO4NZEui6rY7o72zmidOCHjZcf&#10;XitDSJTDp2ueXjznsAo9Qnmp5uP+A/pXRctHtnw+g0+60lNYtFlaWQkTKqqMOvB+b723uK9RMKXF&#10;pIkbBSVPOcYPbJPTmvHfhRY6vBpsf2m2WK2nZmiuAqs+084dTyVJ6egp3xivL+1h0zTC/lWtyXaV&#10;o8gMUwApxjgA5xUtamibseiDV18SeEYhHcJBdXS+WyswG6SM4kUfXFeUnStQuLltLjgdrlBgoACw&#10;A756Y5615xozXMk5trS5ESLhgpXdljxlQehwK9ptvE19pzJHMUlM0RRJJBhwV/2lwT1zzXnYihKc&#10;+aJSVOatPQ5L7C9pcfZr1XR1IDBv4ffjvXPeJb9bSSKxsn5lVnZ8AHb0AGemT19K7Free6mM08wR&#10;HYBnDEqNxxlieQBnvXnvi2bTTqRs7SZp/skjJ9oAGGBxnaM84PQ5wayw9F+099HP7PW62JtFupJZ&#10;TDcvvIVmBJycKRgHHr2re3TBQr4KjkBePzrOs4vC9hDFHb6qsklw7PM7xMgQAfIuMEgnJzyRmtK9&#10;8QeHNCuFOn7Nbcw8+YrxxRS56kHHmDHbiqnQdSb5VoE6bTsea3TyWeqXP21dzSMzKxBwwPTHr1rt&#10;9E85tDt1aVQzvkLuXKhnYIu3O7qD24rkdW1rVdcMP9p3BlFuGEKhQixhjkhQoAArL3MEYr95QSCD&#10;kgjpXbVo88VFia6Hvml6eb7SdT1BFLtbRKFCHpuOGb3IUGtDxdq91pujWsMs8lpeRIhgRXZGPI+Y&#10;AcNxwc9KofCnXpdXuZ9IugFjktw5CgEsVwkm49TkH9a0rvwk41C91fWXa406wL+QhkZ2JwDgbicA&#10;Z2/UCumMPZUOVG2HXvnoEQ03xHoA/tSUCWWOJZXbCSRXG3+IcYOfzHtXikltJY3ZtpY282NsOvPy&#10;7fXGa1fBXjKODWJ9O1wAGZFjQnDA4+6r9QSoOAx+h7V0GlJ4f0ZdfsdacYt2QpIR8zRuNy4x/Fn0&#10;71wYjDXhzPc1nGNWej0OD0HwTo+pWz+cHaYFw06TAgMSSCV59KimFho2oNoSy+aLVgB5mCzK2G5x&#10;x3rhNE8SapocswsMLbTyZKSAswVWJwDng46+teo+OPDJ1zRovEGgwrc3KsHka3+YvC4PPHJ2lRwc&#10;kZqJUnzctV6M2lGnUo/u17yPSpn0jxFo944h2XltbtJtOM4TkFGHvwenWvOfDlto+qax9m1OP96Y&#10;iqL0wMls5B65H5VZ+Et6LnVWsLpip8h0KEYPONyNnpjrzXQeNfDHh/RtQ0e4izCJ5limIbC+WuAW&#10;PpkkAnNKnhOVu7MFUvJTktjpNE8H6PKJ5LCHyPtK4fzCx3RuwAxknoA230OK8wvbW5sb+TTJyY3g&#10;cphvbkEeuRXqo8RW0OuWek2U6yF4nG0kHKrtZcY65zwR15rmPG0X2nWo762y32xFyGyCrR/Iw5Aw&#10;OlZVqW0d2GKjzr2iWh51carpkEzJcTqrg42gEkfXHStISqikqMtwVYdMEcV5NAsT3f2C4GLhrgoc&#10;8LuZ8fN7DOfpX1v4V0DTxpUGkeIbS3luIHaIOehXg/Kc54J/WtpYFaRT1OZUW48yPA9Tn8phEfkb&#10;AY46/jiucttA1XV76SO2t3mjcqc5ACHbnDEkY4Br2i6sfCvh/wAdywSlrqJVVkifDKsrnBBJ6hRj&#10;GfXnpXRx+ENI/tabUtElMciSnzIkP7tXwflI6DIOPat/Zewp3e5thaHPLXY8YuPCOraNbhXtycp5&#10;jtEGaOMA45kxjJxz2r0rXNL8MaV4NiscI1/cxrvAb96zPgtzyQB69OK6m61GSNv+Eavl2NIUYDqp&#10;h3E9u5K4rntd8NaNqeuvYXl4YbmRFmVIgDkbTkNn0I/I1rHCOpyybt1NnKNKcnFXLd14Xtf+Eduv&#10;D1nH5cr2ysgTDGZofnwRx8zYGfWvHrfR7y21Kytdbt5IUuJY0KyIVYqWGduQBXoz+KdL8KWkmjWJ&#10;kuLq2dMvIAu0ECQ4Yckjpz06Vb+JOvprXgq01zSpP9XdxMXQ7XjfB7fX8jShg5KLcmGIqQnJNGL8&#10;T/EmmXRj0bSVMYtWIlCptGUHyp78/lXka6Z4i1CzXV4recRL1YIdo5xx6jNR6zeXQjN95nmSTPuc&#10;ty25hyfx716j8PfGmkJo4sb+VLS4gDKWcth1IzkZyMjB4/SsHGVKN0rhSjGtO03Y4AyNG6xXCbJY&#10;z8w4BVvQ56YPatPT9I1TX5pDZRjyo+ZJnO2NB6sx6celY9xqFit4hv5HM0uGlwBgljnLehNd14us&#10;7vS4o101Gj0+aFQ0icCTJ+65U4OD0zya6KdC6cpHFJWZyOp6RqmjSbNQi2K3KSDDRuPVWHBrCmu7&#10;pbqEQx7gzBUI4y5PGMdDmkvNVvSI9FupmFgzLKF67eMcegz2roPClnZ3uqOrfNFZKswycgOD1yec&#10;DrSjT0uy3GN/dPUvHXhzUNN0W3utUm+03NuFdpBncySYVwc8kq+D/wACNeaW+nX8+nS6lbwObWFg&#10;sswwQhPTPfn+tdp4t8S6lqdvafbZtlk6Sw5VQWbcA43Z/vbRj0rxXT9ee0t5VV5VeZWEgU/K+RwG&#10;56Ajpih0ru4TV2exfDWe5TxTAYlyNr7m7LkYyfYnj61k+MbH+xvEN/byv8iSmTe2PuyfOP54rvvA&#10;HhK4g+z+IGu4/s1zaea3lOd0WdrFXHpjNeM+PvEK65q88kAxE0mQck5RBtTnv61r7K8EieXTUWG7&#10;Wdu8ZlXcgPBI7GvRIo28UaJcTxWwW80xVaVogAJoyTuO0dwMk14kuo3MVvEGdSEYFc4PHp645r33&#10;4X6ja6Xp02u6oGjW4LQoqjiXbjG0H6nOfSspYZy+AuDSunscbYWEF3bXt1PceTDaR72c9OQQBn/e&#10;xx1I6VU0q3uNcZ7bTVUzYJjR/kaYDrsB4J74JB9M0/xhoeoaVfXejWweQqy3DRLyTDjcu4L129/o&#10;ayfCsmsXOsWq+HoiL2NjMpOAg2j34wen41MaSabbBQTskhkgk8zZt2shOcjoR2IP6ivZ/F9zpdx4&#10;FsdUcCKSQIIVBI2nHzdP4VGQPqK4bxh4h0zVNImvbq2FnriXBiIjBGR0YS8AblPQ9/zrg5PFl/f6&#10;GfD1zFE4V0VJiDvVAdxUHOPmIGTjoKzeHcmmuhcGoKUX1PRfBPiPTre7Ty5d0gcB0wQWj4HA7468&#10;dDXU+PIBFqzy8rDcRI8JXkMRww/A9frXzhBczafepdwnbLA4dT6FeRXo3jXxlrF3qaQziFbSIpcQ&#10;iMZ3RTop5OT9ccYNZVsC3K8BXXs3FnK+Jb2ObXDDKD5UUKKADjGQGJH16VoeHtZYzSaawBR03Q7z&#10;wNvVc+/X6102ofDDXdVaDWLDymW4VMhn+VRgYLED5eMZFep+Evg1peniG+12Y3N2FYeXGcQhWBX0&#10;3E4PX1rd0k6Sg0ZKN0eb5fyw4AJ9umP8KzNYs7y60+RNNSUspDOIwcquDnJHpiuq8ZafD4U1gad5&#10;+I2USQlhgspODk9OOlY7eLbvwxJA9pGks83zusu4jZggNkHrk8fSvNo0ZRqJNEwj71pHIzaZL4Xs&#10;LLVp5pBLe+Z/o8g2lUVsBiDz8w6cCruuz7NDe5hDAybAO4Cn5ify4rkNVvtV1W6N/qc7zTMcfN8w&#10;CjnCjsBngVmi7lSRIJJX8tlbeAT8w7AivQlh+ZqT3RrUjFy903rcRXELYhRDHEZY5VOGyOQOvpmm&#10;aFqEejzLcTFthjZfkHIPGe4rAub53jCYBxwuRztq5YafqGoxxXKuiRPKbbe5woYrvAb0BHAJrdxT&#10;i1Ib97Q9M0bxFpupM8ESvHORkBgPmA7gg4yK2mTIyrZGwAk8Hd71ieHPAF/dWi332mO1IkHCgs2F&#10;5POOOR07+1eheE0sNRvZdK1AqI7hcRlsf6wZxgHvzx9K8XEUoKVqY5YaUWlLS5yOVOEkz8jAkDgm&#10;rbxoVKjnjOD3qqttcC9NjEvmSeY0eFAyzDgdfeuD8R32oR6m+nLI1uI1Hyjgk98nr1zxUUaLqy5U&#10;c/IzvoGaWYKqb+TgAZbj0x9Ku38ElgGDgZYnnPJ2nBzkZ7VyHhHXJdLv4hev9r8kPKyg5YIo5Abu&#10;cZx711WpeINK16QXWlljbpgNuUqxZuS2PpgfhVVKDg3c1VOKg23qQidm+YZwuP8Ax6tmyszNoV9d&#10;SxZjhCGKYn5hIWwU+hHX0OKwmd8AYB5457f1rrfCGrRw3Emh6ltOn6gQjqQcq5+6QR07U8PSVSXK&#10;2ZwavqefX0mpRJGunRPK5DM5QbiiKBycdOtc/Za9qFtqMsMzGa2RgG8wYeP8evHevX5wPBXiEG8S&#10;aSC5DR27RLu8wEgjoQM8cjrn2qfWvBja9Jc3E1stpfXc6Ogl4eaONADGHU7dzEdD19a9Clh3ZwlA&#10;6FRh7Lmvqcw8khVsAMM43DGcd/8A9VbPhzVbbRtSjvZ1327BklTj5lYY5HQgdSKz7bS9SvxcR2sJ&#10;3RElgSFC9f72MdKfdaTcWcSxaldWtqTn5Wk3EgZyAEDH9K5MPQq86lGJyptMz/iP8OI9OH/CReF4&#10;ybSVlbCv/qWY9h/dPY546VoPFKIIbph5SyEhSTkswALbQeuP0rofCXiqGK8bQ7tjPYXZES7l43nA&#10;yAegY547Vp+K9H0mJLaCVGjmtY5JLR4fmEi7izp5bEDcc9M89sdK9LH4VyXP2NZWeqPmjTwtnq7Q&#10;z5AimkX2yCcf/qqxqGl3h+06vYSLiHHmJn5jk7eB3+lW9es7eWR9d0cyPbSHdL5m0PE4wCcKT8v8&#10;u9Y1xf3WoK8xmxIoO7AAD7R/EB3qoPmtJBBx+0ZulzPDfgEbDkBs8ACvru40W41f4YyaVaQ+dcND&#10;GPKHHzKQcrnHJA3D618hLrV8LOWy3ARyuHYKqjJHQkgZOO2Tivo34efFJYrCHT9YUKqqqrMATgDj&#10;DAHn61pNdUVC1zpvDem6dZaRDBdWUcbwIy3W5QpC4GS4OD0HJ5zXg16kBuHNmu2FWYID2TPy/pX1&#10;3qNjoXimwniDIZLiLYsy8Ng8qffmvkfxf4b8YeFHLakhFvnatxCAY2+pHIPscVyKi7t3OjEVeeKS&#10;WxUSUNuJGNvT1r1b4YTIdQ8l/uvGwIJ7Z9O9eB28l7cWc88Ejb7fDMM53KTzx1BHXNd/4I8QTaU0&#10;d4iefJsPLjCYJ9jnIrtwtJxlc49j3MeE9AeSazMZaa3lkYRAg/LJhgSPT5eD1rauPI0yGZ1URwxI&#10;1xJgADco+UYAA5PNfPF741vbHWTq63BSecmJpMkhFfvgckKB6dqrfEL4gNqvkado9600KoDcyhPK&#10;Eso4yB1298HHNbKPLdt3OidXmSSPUo/GWia5oJXXowl7Y5eFWGd5OcqPZhwfTg1wOnSadLOYNdil&#10;t7aeJmt5EwWPzYDDPBxjB9a8ji1e7lwkzBh/ePDfnXXWurR3VnHZzkkQR7VLH7oHPBPSsqnK2pSR&#10;HtXy8pN4kj/sa5iit7lLm2nLFZFypIHQMp+6eeQM/Wsiyl+xsbiW7V4wCTGpOWbHQAjg1pxC3udq&#10;TYmhU8bWHGeM55/lXqlj4M8Hap5c8UO26SIrJA0hcbxwGYc/pjrnrXPWq04aJaGtDDuqtGebxXGQ&#10;xH3XwV9q6dfEeqfZHszO7RTIqsGOcYOcc11vj/wHHp1rB4g0iFreCVVE8A58liOo9ux9DXlTbkLK&#10;xODjilGUqUrxZyvR2Lskt5bxG53HYPug/wB0n/CtrS7Dw94jRrKWw3STIFSaMn5cHlsn7pqrafZp&#10;dPtzeL5kMbGOVR0KZ+b8cEEV12n3Nt4cuJrZ41EOd6FVVt6jBwGJDAkcYB78jvXpV6DrQUouzNcP&#10;WUHqtC2vwpt7NJYdE1BfMQBXSVD8z4/v8449uteZalp17pV09hqETRToeQe47EeoPqK6jUvFus6l&#10;qqXVlH5e9mdok54IOSc+gz9KSfxtb6va7dZaDUEVtoV8KyjOMqwwynHcdaxq4SFr31Jk+Z3OEjsd&#10;Q8QXSaJp7KinLyO52oAOck4yQPTFcvqen3Hh3XGsrtlZ7V13MhypBHUH0wa9Pt7rw7o7G11RJ3s7&#10;1WCuWVzFk9VZQMMvHXtXPeNzZpq0N7ZQg2UVskBRTkhMEKxPfOevbH0qadRKSpx+E0lRUYczep0H&#10;hq30LVNPlvIbe0+22qSRqJQGMztkowRiORnGcHtWHY3I1ZJbeZ8XTL5gZhgK+OnsBwMfWovh3Np1&#10;xeQaZcMkVwJt8Ukh+VxwdhB4zkdahhjvLbxDdXWpp5JkmkVgvTO4gqG6cEfjXXltvaypNXTFi3zU&#10;ozW5o+HtWutG1dbnUI49iyK7SqAWTZkHB/ukE5/A17XYeNtB8S3d5pFi8VxM6q9sk+UjkkAwdp6j&#10;P4V82eK7h7fUXS3fMNxGGCjjbn5WH5iuYsry4sLmO8tHKSxMGRh1BFcGJwahVavsVSxTUOW2h3fj&#10;ay1Jrt7i+ybmIlLgEkldvA46YHqK85Y5PHIruk8QTahIZbly0r5L5OSSep571g6tpwtnFzbjMMxw&#10;O5V/T8e1XzPZmEl1Rn2KA3Af+58xP8q7fT9QbTpXulJDCNguP7xxjNcx9kuLGITXlvLFE+OSB/nH&#10;1xVhrmCVWSN85GOeD+VVy9yVuSa3q899qMszcGRixC8LvfknFfVPw4uIrrwjZ2EsAixCQVJ3CWN8&#10;gyf8CJII7H8K+NnYtMXPXivqD4Q6u19oIsT/AK7S5SV/2oJeo/A/yFY1tjWD1Pm+8T+ztWuIIj8s&#10;E0kY+isQP0FaVlbIWeW0jaTCmTYoJIHccdqseN9Nay8X6naKhVTcuyAjHyudwI9ueK19N8zSNJl1&#10;FAAwK85wSCQMf/WpTlZaA9znLO7ummFwrHerbgynlWByPyr6h1eX/hKfBNrryqXmRQ52now+WQEf&#10;UZrwJ10rW4TMx+zXf8MiDGW7b8dQemetel+EfFOs+FtIGjXVqjsZGcGRj/H7gkYPb61yYiScdSk0&#10;k1IxDblyDEhLA9ACfw9autpF9tjuBbu3AbhW55xxxXdf8LPuQf8AjyT/AL7OT/Opv+FnXDglLSP5&#10;eoLNj8DXnuMe5nyw7nFz6FqUhWS3gmORgjy259xxVX+w9SIYNbTAjB/1bjj16V3x+JeoSLvjtYwp&#10;65ZiRUTfEy/O0CCEDnklhj8c1PJDuPlh3OQHh7VcLMllMR6eW359OtI+jauCS9lPwdw/dv0HfpXX&#10;v8RtSQgGCIq3KnLZx+Bp7fEm98oMsERI92HX8aFCHcFGHc//0fEtQt54ZStsuY25GxT+vWq9g4Vm&#10;Vuuec115iLng4HtWfcWFtMw3oS+eo4J+uOtckK/clq5mXX2Ur5kw3EcKM9f/AK1YOyR5sIp3FsBQ&#10;OST2Art106G3TdCqpMw+Vm+bb+eayY4NWsLmLVkG+eKQOoxuOR0JxxitPbJhCKW5QYbVMU6YdeAT&#10;1U+h+lM069urCYT2sjQyL0ZGwf0qfWr671HUZdSvoBbvcHcyqCqlu5wfXqay428xj2z2FWndaml7&#10;S91ne6j4ivNXEdxqlw0hSMxjOBhT1HAGc967YfEUpomlAHzJ4EaFw4O0beFOe/y4/OvKbYDyQrg+&#10;hq08Oq2+iNcPCxsHnCo5xtEoBzjuTgYz0rNwi1yPY63UmrTW56xpvid9Uikn1lzNOZB5cCKCmSMA&#10;qOmfqcDtW/LaXmq3MMNwix2sbB2IIYsw6DjpXIeArC2l0iPUJUMkwldQTyFCnjArT8Xahf6Vatd2&#10;MoAlxEwC5K5zzn1NfM1OatjXTp7r8D6elKNLCKdTRHYeKPBlz4u1W0NnPDZWsEWwHlpHBO4tgd8k&#10;960tR8G6hDpiaHoSwRRSsqNs3A4J+ZunXA5JNWtD1iNtPtJrY+bG9umEyAyHjqOpzTr/AMfnw5cP&#10;Hf20kwKb4mUjGM85+lfZzoRsn2PklWcbqPUu+LdD0++0+z8I27JHKI9+SSp8qMbTkjJO4nkfWvDf&#10;Fnw18QWUbXcZWWzhTG2IltqryTtbBx9Aa1vEesalr+qxa1EZLKUor2kmCAFGQQc8kE9fWu40jxld&#10;Xcf9j61ErTSxMPNhBKEYwdwPTP5VhdGEkz5OZQGOOgNW9OA+3xZ4ySP0NewWXwgj1NpVttbtsx9U&#10;2ksvqCN3bpmuQ8Y+C7HwyYk0++bUZCpMxjXCRfUgnOfr9afOovVia0OX1S5hSYJGwds5+U5A/GtL&#10;R13rJPLl34HPYe1ctbWYnuI4Q2PMdVz6ZOK9c8e+DtT8G3iTaOHNhPGpaZlBEb9CpPbJ5GfXFE5p&#10;sIxsrnmmqXzPqL7eEi+QDHp1P517fpHizwl/YFtoqOzpAPMMRXDllYMOvy5yd34V87yuzyM7tuYk&#10;5b1PrUtq8qSq8Z2mM7gfekoJyTfQ0jVcU0up9u+F5rHW7NtRMRZA4CGVRncvJYdeeetXPEmuXHhv&#10;S59TjtnvY1wXTcAFXoT67fXg9a534e67pt7oduloBH5a7HTqQ/cn6nmvRLq1gureSCYK0cylGXsV&#10;YYP6V3OxFz4b8VeIjrVwTbWltZRA/MltGFye25up/l7V778PtXN1ollbIoXZCoAHAwBtOPcEGvHv&#10;F+jaDpbXKaTO80cbgRl2U5IOG27QMjsCfrWn8NdYPn/2Wxwcloz9eo/Cs6UveaJ1uesa54q8RaTq&#10;cWnPbqUZkKTEMQ69Mj3APPvXmHxH0bXtU1iTVr9WSKMiBH8rahiQkg7hnk56nj8q+hor+yuQkGqI&#10;pKMCrOoZQw6EZ6U3xHr1noGmNqlw32jBwqrg789V64PFFZuxVrnw9Kiw3DRAYAOOufxz71esrue2&#10;mjntZDFPA+6N1OCCOa6Px6NKn8Ryah4dV3trlQ7YjKqsh6hRjp36da5A2V+zZWFweoJx/nNcyqJo&#10;jZnfXeq6lr2kXc7qBczzpHlBjzJJGBwo9TnkdKd400bXdEsYrnVkVFnPkoN4ZsqueccYx0rN8I21&#10;/J4l0i0vWKQG7RwCRjKHdk47nHevZ/isNL1CKLTZJ9l9axyXkMbYEbBQchj2bCnaO9c86tpqK2Z0&#10;wgpU3M+cEUiKOQZ6YwfUHipmhjnXEqn8+R9CKdbzJdxljgEfMRXstt4B8NJaWsmpauYJLhEcgtGq&#10;/MAcAHnjPXNbyqQppOfUiFKVS/J0OW8E+EDq1tcXl7O1tp0BPTq7qOW5449cVwtzYXdxK80KA5bE&#10;cYyXYZwDgcV6f471u00NIvB/h6TzLK3A86dOQ7E52lhweeWx1PFVNCiutRgjGmWc3zg5xG2TyMnc&#10;R05HtWEZVG23t2LrKmkow+bPPbjQLi2tvtepOYQOq7S34ZHGayLbT7q6wbaJpAzBQR0ya6jX5rS4&#10;x5pmPkk5U/d/Hjr+Na+vtqWhNYxraRwOYRKFTLbQeMNgAZx9a25ktzCxTtvBoMSyXV0vmcHYil1+&#10;jHIz+FZtxpMao8/2lJQWIWGJWXLem3oP1rqNE1fUdX1G20uO28qW5cIruxVAT3JIr6D8E6LDDeah&#10;pviC3hkurB45d/DpscEowyOCMH3pKXQqyex8w6JB/Zt0l3dlwCeYYSckDsQOtN1fVIZdWm1XS4rq&#10;1dsY2t5eCowSduTk4rtvE3jHTtW8TX9/axCO1jKwiRQBuCZAYgf3jnGKjtdR8OXS/Zr1TOl0VhUq&#10;5Cxlzje3I4H41akBzPha5u72a8nlmeWUoPmdixyc9Sa5eK7u0gbTUR2lcqUKnJBYgg8d69o8K+CZ&#10;4NTv9MtrqC4VQSkkJ3BhEcYwOhORXlzWOoWL3FzdyrafvHRjkebwxBCqOfbtUznZ2ZtQouo9djmz&#10;5rzOs2Wl3YbOSSf51Vl+ViVzjGDiu/tLGx0GBNWYP9qmQ+XFIQeD/GwHTjt/kc3K8k0hJG55GzhR&#10;1J9AKpSujGpFKTVyrpwgWNnnBOSCuOvFWZ3je4tzsMcauMleXIzk46DIxxUEVrNFNKLlShjYqUPU&#10;EdcipRmRg/Y8j6CnzEWPVLrxppSCOBo5dSQJsd5v3TumQdrMCS2CB2H171lT+JU1GNLW1shaaRZy&#10;xzSBSXkDKdy/PwNzYIHHfJrm9O0GTUHE9xKI4D0VeXb354A96l1cxW4i0u0GyFAXYDOGdjjcc9cA&#10;YzWKrpy5EPS56tpXxr1dNYmu9XiElnIrCO3jwNhH3fmPX0JNdNdfFy9/4Ri71S4gisnmUxWIDFnd&#10;+hcA/wAKevc14b4O0F/E+vQaWOImYtK392NOWP49B9a6TUdEm+IXjefTNCKQ2dmnkQEgiNI4RjsD&#10;95s49a1bSV2UtTya8vbi+neSRi7ytud2OWJJ5JNbng+8m0zxNbmOc22/KFx9Ny57YLAZrtfD/wAL&#10;7/Udblsr3fBZ2plWa6RcxlozjCMwANYOgaFo974mCarcqNKhmaMzMwTzduSi9cjdgZx0FTzxloh8&#10;so6neeJfHEEyki7to58kuY95bPHOF9eeM9azLrx3Dc+EY9Ee+82Rv3rB4ShAjbKorZIyeCOnpmuN&#10;1h4o0vLK4jsy8dyib7dCfkVTt2up27QOD3Jrl1je5PlRAuzHaiqOSegAHXn0qkuVWQnJvQ9s1XVN&#10;T8VeAQ8nzys6OXYZJELFcnHfHWn/AAq8b6haGLwzuUSeYwgD/cfeclSexByR7V3Xwy0K70PwxPb+&#10;J7IMsj744ydzqj4DBgOnr69a8rufCNlqOs3Vt4M3yJHOWSUsVWJV6qCcbjnpz05zWftafc0VGd9j&#10;134m6hbanorW91GN9sruRt5Eijor56HBHTmvkK3+VCfTBFen+LNV8S6Lbf2BrLCV5U3RzFh5gUHH&#10;O1jk8cE815nEVjjVn4DZFae60pRMpJxbTNGRrVUUQK6nAYl2GMgfNtwOh9+lb0TQ2lnE87qisobk&#10;4689+tc3LZz3Fl9pRGMUTYMmDt+boM9z7VWdEjVJpH85yPXO0AY28+n5YqJU+bRiZq6peWN3+7hG&#10;4qBhtuPqQTzishwPL84fwMR6ccVH5y+c0xGVPAz9OlOhhlvJUhJEUbOMsfurnjce5wKcYpKyBaHq&#10;3h74u3OgaPNYfZ3uJ24id3AVFVdqg45OOc9K7T4aeIv7V0691DWblReQXguRIxAwuzaeD/CBwR6G&#10;vBdct9LjvjbaIC9vhVSRs7ncD5m5AwCc4GK1LTSNcs7MBDEpZ87CRuGfXt+Fb05206Fym27s7S40&#10;h76HVr3S5Xj09bqZ2t8gx+aqh1KHOedxHAPbNT2/ibw5beFJNJ1OD7ahTzreSEBZopzwVfP3QD9R&#10;j1qr4Y8QnQpn0nWLzFpeyMZsLjDMoXg4yAcYPtWn401zwPa6NHoGi20dzJkMZYjwmfvZk53EjtyK&#10;5o15Ko6bV0zrnCEqXOnZlLwZ4Z8N+I4d0zSpKyFWCnCKw5yrAYyARlT9ad4bu7Pwl4nlW4s47l7a&#10;VoWeTIkCoSMrztBxjnFcn4f8Sap4f81tCm8tCf3kbgEMp+4xB6kZwSK9N0bxD4G1/UBearbpbaqC&#10;RIzf6mZj1baflJ+vNS+ai3KavFhFQrKMY6M+itP1/Sr2wNx5qLHkgKeTj6evtXjvjDRtA1zXYNXh&#10;i2eTGUKKoVZGJ+84GCRjjB69683j1m20zxFqGnQTeXCLktHtPyurAcKT6HtmtDxJ4gFrpyPZO6TS&#10;ybd3GQo5bhgefT0ppapowkkm0dFrHjjUNAaJWKSK4KrhQpG3nB/DpXKa9omo69qEMGsXsYa8JkgY&#10;sWXJGcAfw+grjvEGtrqVpbwpalIocsk8uTJK2MEs3QgdgK7vx8jQ6Po3imJssUSGXAA52lkYD1yC&#10;DVu8VYzctT0nw74O8JaZp8enSwJdTg7mmb/Wbjwdp4IHtVTxZoWlaLpFzqAtft4jT93HKSRGzEKH&#10;+XB+XP415f4J8Tz3fia1E8zSCXchU9csCc4rvfi7rF3pNlYW9rI8IuhIshVioZVC/KQPr1NZxumk&#10;xtpq55n4Q1CWfxClnMqldjIFK/KCSACVNesp4M8M6tGl1Pp8MKSAiQRDyzHKPlYblIPBHevnvw3q&#10;M0HiOO9B7EHGeRx+nFfTen6pp8txuCKJXAZjjk8cH8u9ay8iYu+55b4l+ElxZxG88OTG4iQEtDNj&#10;zBjn5GGN30PNeJSyFSygcg45r7Y1Nr67sZ7fS2WK4eNhE78jfjIwMjP9K+JJriSe7mluQFleVmcA&#10;YG4nkY7c0otsUtCWNyevWrO4YrPziTFSlyFbHOB0/CmSb3gzWrjSNetLq23Ft4RkXqysQGUD37e+&#10;K+tPEeotpPh6TUBC0jYGEePcFV+CzjsRnNfEVpK0UqyLwRjn05619cWWoXPjX4eTi1YG+WEowHGX&#10;TnHtuA496zrVpQStsdGHhGV77nhtneINZW9VEcoy7Q4yrc55Hocc11WueIbG90m7GqB0ubyZZYxE&#10;OAkfyjGeCqrkY9a830WYSatbpJxGsq788HbnBH1r6T0+y8I+KdS+0w26zwaXEtvFuH7sMSXYhe/U&#10;cmufEzUWpM3w8XNOKPmjU7rTp7hHsA0YcBTuHAZPunqevIPrVPTtd1TQr8X+lStayoein5T6gjoR&#10;XsHxa0LQYba01XShHA8sjRSJFgK+BkNtHGRjBPuK8y8DWVrf+KbS3vUEsYZmKMMhioJGR355rWFW&#10;MqPO1oY+wlCqqaeprQfEG/PiIeJAgS5JVpET/VvtXacj3/Suo8TeN5/F09vOpVFhQ4hCkhNxGd2c&#10;bicetO+JWh6ULlP7EtFhuI/muTENqhCAVJUcE9eg6da4caRJZW0ep6fdJcBlyRtKcdwCf64oouM4&#10;qUdETiIyhNxk7liaSW2m/tG3nfzEkUxDBBQKcqFJPRcYr3yW1l13w7D4kuZUe8ijPyx/dcSAHPOO&#10;eOffNfN02sWsn+qTcWHO7tntWjHc+ILvQhp8c5FojApbg4BAyc574J6E11RSjJT6oyU3yuPRnpvh&#10;TQdP1TV2mxDLexOJoYm4L9MoWGMEAbh/hXrY1DSpL2azu99oYzujKEBkkwPMUZ6gEcD8q8Q0jw94&#10;m8M2J1L7DcS3E4jaF0YqYmJwGIGScZ5zjiq2m+N7BdaP/CTB7iNGO8rH1cdd3zA4zW0OWXvS3EpS&#10;irDvH9ta6bqaL5qurq0gfjDIcBW9cnnI7GquoeJvEVppv+i3TxKAgkEfy7xgAliOST0JznFR+L9Y&#10;tddtJ50h+zW6ANbqyMu0bvlCs3Ukk7sHuaxLueBrTybm5Us7qhij+ZiD7j8KqpBNub1uKm2nZaGo&#10;t9qXmvrektcW8MQTazSFym/B27jjOWOcYp+l6ve/2wmoTSNPO2/eZDkuGXBUnryOB6dqgvf7GsbO&#10;2it7oyGWMNJAEO6JskYbtnjPqKxrC5up9bSzsxvUjMYQbiSBkdBk56UnG/K0xTunZkzySz69dPMf&#10;MeYb2JPXjBrQnidtKW3CKI1ZpWOPmYsAOeeQuOPxrprXwp/bHiLTGWO4jhvYXEjBQwSVA2QGHGMg&#10;cHBHSvdLHwhoi6ctpdWkRfy/KdiMEgdDyeD6nrVuKacWU4t2aPkG9gha0ZQzbl+YDqOP1rMRylvv&#10;T/V7gHjBxyRng/hn8a1/EkVxous3uiO8cot3MZZOQR16+2fwrNeOVNOlYwyIsnlneysFYLnODjB6&#10;/pXCk1o2CTM2/cvezMxyWcnP15Fe/wDw48S2/iLT5fCHiAK0ToERs44JyP8AgQJyK+dmdmYOx3EY&#10;685x0rZ0OUwarGwJQ88jgg9j+FbwlZ2Ee5SfB6+u5jDd3sSxqT5bqCWxn+7jHI7Zr0XR/hd4V0uw&#10;+zq9w0kq7ZnEm3zPqACBjoMVl+GPEr3dgsU5YNGNpJJZmx39cV1i6oA8VtGwZpTgAdh61uqa6IZ4&#10;h4vgtbC6k0vUtzQ6a/mMqvsaQupEWDg8EHnHU8V4PGhyAfavZ/iZeKPiNLaXCh4pYLeIg8YJXKnP&#10;qCevvWvY/DDwzqTR3cVzcxQugJhypYN3+dhn8hWbgn8Iuup1fg3UILT4WMNwXfO1qm3GSZJAMH3I&#10;Y/hXG6j4f1vxR4htpru2WLTkxErqVRjGpJyFYgBj7cV3Ximx0vwv4OgGkwbVTULV9mSwLA7dx9yB&#10;+fNWdI1CO5uURSCPTrge2a6KcU42YSep3Nro+g2Vq1rb6Xb+UFOR5aNkgcEnHWvDviN410/UbmKx&#10;0qPy4rTcsh4UFlJGF28EY7+9eyeNZY7XwPqk+9ogtqwVlO07m+VcEepNfFF3cxu0f2ZCgSNVbc2/&#10;c4+8w44B647VlNqOw2fXHgvRNHkjg1v7SUuZoVLsxZmfMeTksSBhc446V2GmfD7w1ZWbxaWGjMuG&#10;MikM+fvDLY/HHFeWfBa6U6YWumEpM23DYO0IMDAPsxFe+zpHHG11ZnY0WTtzhDxgkjp06VhVgm72&#10;NITaWjPmP4o/Dy90DTptejuUngadSy7SrqXOM9SDknmvDIyiuJCQO/1r63+MeoJeaKNKhOWQLcSp&#10;wSF52E+2Qa+T57eMRGe1begIPQjAYAkc/wB08UuXliZ2uxzwpJN8z4LgEd+e9NniaC3dGU8puVsE&#10;ZGcZFU0aYlXOSVPHrxXrlro6a34QtYnAWdIyY2bjnnIPs3/1656tdUmnLZnRRoOrfl3R3fwp1xpN&#10;OEM0mCzYRT3O0FgPUd69avdcs9GtvtNwCQWCJHHyzO3QKK+SPBOrXGlaqsF1Gdtq5Dx7sMG6cdRz&#10;jBr0fUPEslzq0Wqywho7XmKJiQuRyCfX5sE+vStHG7ujJStueffFXWdRu/F063BePyUjCxPg+Wro&#10;HK/ma5K61ZtUvEunJ3CCGPB6/u0CnHtxTfFd9eanrdxqN8d00+CxxgZAxgewHFYMKEtu6bRnNO1i&#10;HLU2XEkoODhx0PbIzisSWVjO+/j+E98Y44rZgJCgGse8G27k9yD+dIBs5LbWyGz6flyK1tI1d9M6&#10;ASKW3GOQbo92CASvcgHg1hk5FWjLbyQsXQib5FUrwuB1JHqeKLXVmJSad0ejaH45vdOEtlCwaG4D&#10;KIcZCswxlSeQK9B8HW0l4/225eMzRgmFH+SISY+T9enWvnKGZoJUlHVSCK3NQ1XUL+0iFw5WKDiJ&#10;F6fU46nsDXJVwyk/d0OqGI1vU1se3XkF1ol8n20ATbvMUo4YZBznPqD9KPE/jLwPr9qL17Y/2nbS&#10;4KBNyypuw/zdCpHPrXzw08r/AH2Jz71dsJdkrMfugf8A1qmlglB3uZwq8jfLsezeLvFXhzT9MtU8&#10;M2Nuksx3mRUA2pjAUkck85weneuC8Gx3YmmZVPkyIFz2LZyMfQZp+ni3uMWJjiSWZi0c7LuKOFyB&#10;zxg4+tMa+17TpzazMyuhBAYAqe4IPQirqUbQcYdSK1Rzd7HobBtuG+8vHtiot0UYY3BwpwMnjBPT&#10;n61zC+KXjtN/lp55JBUEkY9e4z7Vxc1/dXZzcyvIc5wxJGfp0rjo4Kd7t2MEtT658HeKtPvNOex1&#10;Qx3Dae42SFQdy/dUj/a7Zr0L7RBq9mPkDQXCAgj7y7hkN/8Aq6V8IaVcXMt5FbliI0V/lzxg8nH4&#10;4r678M3Fxb6RZO4LReShJ/iTj07rj05H0zXv017qvubc13oeJ+OvE2r6Jr6aho9yQ93GDPEU3KHj&#10;JQ5B4weSfrXm76pfXZ+1TIu4kkKCRgD0B6AdhmvWvjJostrcW+rQ5+yzuwOCPllYZPT125FeFx2t&#10;3PMIrZgWOSATjp1qpScX7pnJ3ep3Hh++e4Z50Yh02kD+6ynKmvojxir3GhWuoyxrKluRJInfEybT&#10;g44wTkH1FfOnh2zuLS3fzV+aRx8w546da+txaJc2T2u1XxGBsb7skbLgqfTOAQexxWnTUI9bHyAv&#10;i+TS/MtxEtxkljkBRuYck8ZbPf8AKuCMzkseBvJJA4Az2A9K6fxnof8AYmvXFnG+9Uw4GMMqPyAw&#10;9V6GuTPNcTpqMm0h21uPCblLbgMc816T8O720gvIRfRLNHv2HJIZMkEMrDowrzMthcV0fhtiWkUn&#10;GCCPrQx3PvLTZSoEXDqfu7gAfoccfiMfSvOvijc69Z26mwtBdWN0oSUYyySA5H4Hj8qPAPiRr+2F&#10;lcuHuIR8wPDFezA9PrmvWZGW7tHibqR34Of6Vg9Doi7nxnbeE9auZ/7Z0y0mhiUENtG4FlI4wAeM&#10;cGvPtRn1DTtQe1UvbiJ9yx9AuecY7gZ4z2r74trdII1WMYGOB6V8cfFjVLfWvGNxLaEMlui2+4fx&#10;Mmdxz35OPwqaGJlJuNiq9FRXMcC8r3MbvPLj1G2s0RyHJAJA9OaspbyyxSSJj90NzA9cdMioI5Xj&#10;kWRexrqvc5BySqg+VAfc1KrOcswxnpxjioEYecHcEruyQPTPI/KrshNzcObWMlckqigthR09TTQC&#10;2t3LbyiWFijrxn/PWvon4ZatBcWqRLbA3rzMnmDAUxcYz0JYHj6V4hp3hHxBqH+kC2eC36macGNB&#10;+Jxn8K988A6H/YcWFkWQYJLHAySe2D09q1hDq0F7bH0bc2kN3p72V0okjkQo6+qkYNfHnibRJvD+&#10;s3GlOSyIQ0Tn+KNuVP8AQ+4r6V0rxRDcytZSyoWQgA5HT098V458dLqK0k0y4gUGWRZVJz/ACCuf&#10;xJ/OsqlK6KeqOI0tsWBib728sM9PT9cVftVuNV8mwcljHIscW5iAmSAAT29M9xXlkPiDVQMI6YXn&#10;7ozXS+G/Fclvq8Et2FjXcN7gFl2jsyjBIz1x9a66dVRiokcp9Bt4L0+w00WY/wCPiYPDLMO/nIV/&#10;BQelfI1zDNazPa3AKyRMyMD1DKcEfmK+9dN1nQtcsFvbWdHUna3lHdg+hGM/mK+WPi0dGufFkz6U&#10;wDooS4bs8gHUADqOjetY1GmaOOlzyZZChx2PWt+TWJ5LVISqkJEYgw6lcYGfXHX8659l7VJCrNmL&#10;qOp9qwITLFviZYhGMSDjd71oTape2tvNptyRIrjOSclcnPBq1DAbC0a/dCypgDAzjPTJ6D8a56FV&#10;uWe4u92zPb1Na06soO8WNq6sw1DUW1HyTOPmiTYXHVhnIz71Q6dK3z4Z1FkWeNVMTjcCGBIGO4HN&#10;VZdCv0VWUrIG6bT/AI1NSbk+aTBK2hRt4Xnf5TjBHJ9+BXbW04ittrgHysOM88oc/wCNcvZW80Nx&#10;JZ3CFGZO/wBeCPxrq9JsrjWbqDTYcCa6PlZY4VSQQxJ7Ack1k3bULdDavon1RPttm0UkMg4Xccj1&#10;BBFeZajYXGnzETJhWJ2kHI+ma9Xv/AMWj29w9hrsFw0GN0ZRk3Hvt5bPNZOv+F/EmiWBbV7ZVilR&#10;XBVw4we4+nf0rd1FMnkcNDzBSe1e/fBbbCuo37EgwoCT228kgjv0rw5o4UHA6+9e7fDGZ9M8Matq&#10;SxbjtLqD/EFXB/CuLGNqFk+qOzBxUp6lj4m6bDe+K7OZPmzaKWI6EBmK8+4rir3SJNRjS1E6wwR/&#10;MeCSW9+RwB0rqYryXW7S2+1oqzWaYSYZDPE5IEZ4wQnr70SWYjfrgnp715+IxEoS5V0MKj7HGQeG&#10;o7J1mednAwV6BWHb3rdh+VfKBBPHXrx0xmtN49q+S4ztPGPQ9R9M1RlhVcHOT2yMVySrSn8TMWxs&#10;Xy8S8gkcHsKdcMqMrRL8rHOeelRPjAYjGDjrnP4U8vIqkcbccev0xU3JJLec28h8xflcZ47fhVtr&#10;tHKoEyB/eHr6VmtErp5qZDKOh6EntSmQ7A5BGOnNDV9R3LlxjJZMZA7dhUds3mZByPU/561ZV1nh&#10;Wdu/DYPORxT3gaOcvAwYDA3Y6+9TzLYEf//S4DzNmduMmq64RixOWPWopFIxk9BTVZenevMsSi0p&#10;Ejdix96VyUBDEhR1IGat2Vobp/kXCjqwrqLaGK3HlrkepwMk+9YVKyjoDZ41qty97cFY8+SnCbhj&#10;nAz+tQ2KCMtnr616RfeGNNkV3iDQu3IcsSM9+DXm0+2CVTE2+Nhwe+Rwc/jXdQrRqRtEunJXubMY&#10;3rjODXVXfiLTbjwxZeGorV0mt3Z5pGOVY85IH+1n8K4a1ulaQpketbtjaS37fu1IT+KTHGB2Hqad&#10;SMdJT6HaqiSumaOla1rGh2cq2YD2QfJ/vJu4OP057Vo65f2+peH3nEilVdCoJ5znHT1wTWha2VvB&#10;B5Ma/Kc5B5zkYOfrWe/hzTzG6JCoLD7wJyPcZ6GuSliaUZOXLa5z1cTKa5W9EegfDvVRfabFau8Z&#10;aNNo2jDkKcAMR1wOntXrU+iaVqUAe+gWdolJVT1z6fQ+nSvm3w3Zaj4f1RbuHNxanG9UwH+oDYBx&#10;Xrsvja8k0x7a2gkt5hlVmm2nap6MApOWx26CvW+uUnDmcjC6PJL3VnWdlw090/CooyRjoABwAPyF&#10;dd4f1SXQbWVigkvpsHzXORGMfdCDIOCTznn9KzYNNgtlZoeXkJLOfvN65NSSW4jkXcwyOdueteRX&#10;xfNpEPaO+hmLZxee13jdI5LM7EksxOST9TU5HzeYewwAKllxng4xzgUwsCq+34VyOTe7IbMaXTLX&#10;aVtoY4pW+YMFGQQcj6c12XirXIPFVpYx6lbkSW4YyIWzEXOAGC8Z6d+mcViFwmQFwT39qybq8RsL&#10;CQeOT71tTnN6IcZO1jltT0ewkLfY0KOeQQcL+VczFpuoBC3lMB6HAJ/DrXeMd+QBgHrT4UVBuY/W&#10;u6FWUVYDJ0HVtZ8OzPc2ELknqjKSGx/LHrXp958VNQvdGazjspYrmQBN2DtUHhjn17CuIMvVEIAx&#10;0p6DKHecAfrW6xkkrAmYt7ay6hEUlIhBAwqjOMev/wBaqGlWuoaHqtvqNuizmBt20NtyPQ5rpJSq&#10;9BnNVgRkt6is1XkncLnsVt4x8OiETXcd07uN3lbUCqcZxu3E/pXnus65ca9dFpEEcSEiKFOEjH07&#10;n1J61hozEbFxzzVgLtJ298EmnUxMpqzC5WZCpK56nqKb5DnlsAf4VcVd7lce59qhO6YlIshR1PQm&#10;ue4FWy8QxaRqkVzFHFcPEwbZIgfG0g4HXB9xzWx4i1G31/WbvW7eJkSf5kjkA3DCjI/E1lbPLPlx&#10;4HHOBipEjweOn86pz0Vh82lji00vUZXYOgt1cgndwB9AOasfZfs0+yVpJAV4k2sw9MHGcYPSuveS&#10;M5DY/L0qBpePLj6Gq9u+oKTI0hMcQEZAcDGOo6d/r3rbl1TVbu6a5WVoXlUoVjYgbD/D9O1Y8ShT&#10;l2wM8DuTW/BAYtrY+dxnJ/hrnqVXFXE3oW7TT4HiZLnMjEYbJ/hIxitjT9Ju7+6S3tA8sgwqDdna&#10;o92PTFZ4bDZVzg9T3NbOia3caLeyXSDek0QQgcMMEnIJzjOa8/ncneTFHV2bNs+ERc20k167Kyll&#10;VSqsN6AnOPRe5zWDa3lxp9rd6XDO7JcuPPkIxLIQMHJ7L2A9KkvfE+oTZWBjDEM4H3jz15P+TWTb&#10;jzB55O4nkdeK1lWtG0Daq6cVamVn0exQsXgiJJ67RwMetUYbCwMqtBZwtt5B2D16npn8a1JpBsYF&#10;sknK4/XNVYpI48qFLMepzwfaojOa6nNc9E+FVtaaVr1/HEqRpNbq5JPzFlY7vbocmuh1b4eaTqd3&#10;ceI70wtHITPmNMtsxkEE5GSPbmvJYRMGaQsFVwQSMZx0Na0/i7Uo/DVpo07mOO0RkmkDf65OiKR1&#10;6dRXfTrqcOWe6NoTsjx/Wbue81K6kmJCpK8cangqiEgAgd/X3roNNhi0G3W/hwtzHtk8xwHwRzgZ&#10;9+MViaZbNd3gkmUhAxkbPfknj15xWlf38dzfw28YWeFZAZVZiFbtgsDxjk8HrW9WTclBfMUtWZFp&#10;p+oeItQa3iYyXF3J80jd3kOSxI9Blj7Cutg8CxNpF5enUInlinWGBIfmDqDhmIOGxjkcdqw7fRb+&#10;4YRQzrBCA2SpJdt3fsOnHWtay0qTRomlsnae5A2qZW2hQevQVnWxPSMi1OC3O+tfCOtzPDFb2TKr&#10;bQrkAIqkcc5rH1f4a3Y8YR6NHex3CyRJJJIQE8sZC7SM+nIxya6TQvHev2JWLV4ID5YALxOd5HbK&#10;kEZ/KsfWNTvr/WzrsMhtlZlby1GS20AE54GSPyrGlWjTT7itBaplmO60v4bXepaVZTRTO+wLczY3&#10;fKPmi2r2yOvf8K9I8E+LPCmr2E0unw29lfyZMkQ2oXkxwQTjrXkty1o+WuwHdwSNw3Ek+pPvSWss&#10;KzY2bSBz8oH8qaxz1uiFVGHxt4kj0LUrWGN45JI2RAyEsN0gDc4wSFJOa8VFneeWmIyWYkBADuG3&#10;uQR0PY16zqt/GT5MLgoMb29/SueeQyvvXqRjP0roo1mo3sDqOW5zFppbysv9oI0cRbc4QqHAPXGR&#10;1+tddqN94V8JXdnL4bt5Lm7tbje9xOWw6gDhQPl5yfpiq8YkOCSG7EmnTSxiJgy9TyPWrdVy0kVG&#10;fK7o94tfHOj3mh2mtaov2a2uyURmYnDoeVynQjqM4rL0USaprtxcaXqtuNODFmO7Mm1hnO3HUHjP&#10;FeKm48xAijaqknaBxk9Tj1PrUjXM32NrSM4WTG7A5IHbd1x7dK540oJ+R1vHSfSxa+LujDSfFzBZ&#10;JJI7iFJEMh3EdVYA+mRnHvXD27W9rZrdzrHMS+yKNuV+UZZmHcDIAHQnr0rqL55dU2DUme5aMBQz&#10;sSwVegBribvT7uOUxxxOy5JXAJ4P0rtpSVuU5ZT5pXNq6nv9X2tcStMxxsCjhVA+6qLwB9BXovgX&#10;wpYa1azWOp2QWGJo3eVmxM75J2gY+VSBzXlUJ1i0WPchaFSMx54YdcEA/wD167n4ea5qtp4olsLK&#10;DdBfsztHISuxY1LbgxB+6ox71VZ3g+U1w8kp+9sfQV9pGhtp4065tYPsiDiNlUKAO4Pb614NpPhq&#10;2HiGQWVrNqNjA+Q8nyRYz2LYEm364PpXslj4y8Ka9aSRm4jYCMtLBOAGCgZPB4P4GuO0XxTY6xqM&#10;9hGFsNOtkCQZTc77n2pgN93rz1wMVw0nNXR31uTRl34i/Z7Xwct5EqJ5VxAyrtCk4J+UY6evFeUa&#10;dqkN9bzXKQuEtwDM5GVQNwCT2ya1PG0s9nr91oty9xdojAwI4DKRgjIAwBznnGa4kabqk7Spt+yx&#10;ygCSMHAbb0yo64966KL5Y6nDiJpy0MuAWstysU84iiZjmXbn8SKmvtPhgQSWdwt0hPG0YJ+oya0r&#10;I6dDcxafeRBYiw3sed3sSQDyfyrRv7e3DsEt4lXPCxgAgdueP512w1VzkctTkHd93mXKFW24Xb8u&#10;MdOK0NMijYtNIeTwv9TVy90prS2iu5LSaOOYbo2dW2sParWgC+vr+O2jxCH4GcflntWkWhtNbl+7&#10;hW5sxb3KDYSHLY+YMOBgg8ZFbGieFr7xWsWmWjjzI9zh3JO1cDIY89cYHfPtVO/glt9Qlts5ZQFb&#10;uPWvd/DVqfBvg+TVZyPtd/gxKRgrkYQEe33jXDiatpNplQ11Z866rcXWhX7aTLGXS1cfJL8wyvDb&#10;SfpjIr0L4gS2s3gmyh0wAxS3Cy+WCS0SlGYgqecAnAI4xT7K30u/1XOuGJ4Vy580Z3Nye/8AjTtd&#10;1A6teRCwiRLa2QRwjG07e5Pp6AVyPHX6F2XJz3PIvC91babrtrqNyxAt5A4xwCR2J7Z9a9l+MwN1&#10;pGjX8ZLRb5RnqPnVWBz+FcRqfhu2uFKxKIrg9Cv3T/vD/CvWoIX1DwFBY6vtW4tlVU34KHy/lHb+&#10;Jav61BrnuKmnNNI+btKu4rC8WacZQ4BPcc5/L1r1bRvEVgtxHFdzbUjOYLkAnarcmNwOSvcEZ2n2&#10;rEn8P6RO+RDs5JIBKg+3HSoItA0qH94sTsxPA8w4GfbvR9cgzJSsfRMOuadbW/2tpo3QL8roRhh1&#10;JVQOc4xkda+N9TtLm2v5Hu42jMkjSDPcM2eD36163DbeQFWNVjCEHg8//Xp100FyPLuYUfYSQHGS&#10;PcZ9KyWNtLRaDlUueNywz+YjLC+G+6dpw309a6uPw2LnTC+ZI77dja+1Y1X36sSfwx7120tynkAK&#10;vQ4Cjpx6emKhUrIwTO0DGSeOPT6+9KWOk17qsLmPNH06fRp8alZ+YqnGGJCn6MOK9V+H/ijTtHvp&#10;praMpHMgDwqcEMp4YDvxnOKrXrJIrQSIro3Ehbnr3HpisG90LTRAxsEZZkyUKt1PbrS+sKorT0ZV&#10;Oo4y5kdp4i+HV9Z+NIbu3izpepSmYOh4UEb3jPoTg49vpXY/DOO3srXV1C+WiXJbnkBQo/TrXTrq&#10;tpafC7TdWuw3lRJAW/ickfKSAepyc49K4HwBdx31nrsenq0ilF254JLKw74roxavSsjvwsrVLnhO&#10;s2N1auJJJN0czOyAEkLz0574Pauq+FFiZvFkcmMiKJz/ACH9ab4leOJG0kwTfagFYIUwEx3JPb6V&#10;1nw5s5NI8Oar4okUCR1EEHPI9T+ZH5VE6kvYO5nhpXqqcumpgeJvF8Y8X30iJ5luGWLjGcxjBI/H&#10;NPm8NpqNlBdpBd2dtc8xkIRHIW5BAPBJ7YrMvINHsIQ9zCrlnVHOOcNyWzX034i8X6Fo2kR6Tou2&#10;QC2BhMRBWJduIyDzz0OPStKVZKmrdDOU/aTc5HxvqGnWen3ktsjPKyNtIddhVgcEEAnJBrodFmN1&#10;Zm3RgrISvIzg9uM1h3cOp6bfLeXR8yTeZPMb5ldupOfX9altL2zhFvNCvkyIoScZ+WQc/vOeh9RX&#10;UpJpWMrq+h9I+DvGMniDQ3sr3zRfWQMNwY87gCCocEdCcZ+orzrwf4Z+0+Mmm1VGunbM4WVCp8x/&#10;mG5SOSoILcYBP0zQvdD1TQzY+MYmjEN1sJiDn96cbl3bcDGBk89RXs/gLXotbt3jkfNwnIfjLRk9&#10;+M5QjB/CkpKzcTZxd1zI7Pxtp+ky+Ebt9aG+GOBiwwACwB27R/CQcYI/lXwxORb2Y4+Y4A9j619O&#10;fGHxLu0GHQ42w13KrkYyfLjOdxPbLYFfL2p7gUQ89W/pV09iJl21Lywl8lpDySTkkn3r1j4O+GDf&#10;6xP4gmJWKxYpHtPDSMOeR1Cj9TXkcG2KylKHI2kA9M5H/wBevWfhT42g0WJ9AuYJZDNLvjMKGQkk&#10;cgqOe1RWlJQfKVQUXNcx9Ca9e2un6XeXbYjUQv5hTIZgBwRgj5h2PWvOPA/ivVPEfky3cpmEabZG&#10;K7SSPpwTXe2Xiaz1USLpyynYxjZpImRQ3dfmAyR6V5z4z8V2Hg+1WxsFH2x1OxUAAjB/ibHf0Heu&#10;OFapJOD3O+cIx95bG3BoHhLV9fu/EcUKXFwkxjOTlBJF8pbZ03HHfNXdf8S6bpNu8epxmSMqQYdu&#10;7I6fcx0Pr0r518I6jrCeIETw1PmW5DExzHCysoLFWzxubHB/WvbvD3xH0XxHE1nfJJa3SDDry2Np&#10;5IYA8Z65pVqE4tSeqJpV4S91aM860LRPDnijxLbw2kMlrbrmeQSncGCEEKm4d+/Xis34qWNtofjO&#10;Geyhjt7a4gVlEY2jgkFiPr6dq7aXwtqdtriXOnX0LM7NIrOxRwm7BO0A7hg9jXC+LHutS1eRNcCy&#10;yWKm3UY2rtU8Y+uc1vHmi4z6HJVqU9YfaRmpeTngMVzzwSQT9OlehfD/AFi4v/F6x3MhIFuyqvq/&#10;H8lBrx46bcFMWMjR46rvIU59K734PQF/FUi3AIktYTIMjLZLBSPyPeu+nWUtjmT1MX4uux8f35Xg&#10;xrCAR7Rqf51peGfHEdjDLFcJJukVWyrZQsOCSp6E+xqDx9p/2rxhqs97uSXzyNoIxtUAL+a4NcxF&#10;okEcny3Eic8Y4/WoddRbBvU7/wAZeNH1Xw2llbrJCRcIzFl4bZyvJwPQ8Zz61l+GvGFvaXcdzdHZ&#10;uAV/QZIyRXJT6Q0zErcOxHd/mP5nFUTo80RGyZfm9QR/LNOOJXcG0z6J8V63aeKtFm0m1d1gaPej&#10;9A5j+bcR1wCNv45xxXy+6FGIP4fzruNMOp2IMTOm0jcoyeGx7joRwR3rm/7Jv3jKuoG1sg5GDx+d&#10;DrKT3G5Jo9q+F11BFpVsTiMxzyBz/eB7n36Cvo7RdQjvIzCwDFoxuQ9SOhPvXxN4f1HXPDU2YIvN&#10;jYhtu4EZIxxnI5HBBHNe7eHPihokZj+32NxZyA8lAGjGepAOWX6CrdSMloEGUfjbaLBjUoHMUhKW&#10;+1CV3wspJUjjgEV4JYMHj8vHXKN9eoP419A68sHxR0vU73SRI01vLHHaLIQoYLje3J9D3PrWdqXw&#10;a1JJre40BoEXywJBKzAMwHOMBup78VVWm5RVioStI4GwghjtUmSNdwOenJxXf2UiTokCMAHGB7U6&#10;3+Gfi6BTHi1YZzxMeP8Axyt2L4e+KoYhlrOJ16FpXOPyT+teJiMHUm9j2KGKpwW54aYrybWr6+ji&#10;GxJTGyD72U4zt79M+tXZNWtvKIaRd+eQeMH6da7fTPhd4kXxhCLyTdDJIZp54j+7ZAc469SeACK2&#10;/i34Q0lrq1udPjS1lMThiq4VwhGMgd8HrXqNqnSTl0PHqy5pOR876kUupj5TBn7Ac5x1FZ1sVKSA&#10;e1dO/hfUlYGHy2AwQwbbg/jjmqmpaLrRUXE8MZCDbmPbkj1IXmslXg9mZ3KEbIoAJwTWXc4nlaUH&#10;jOB+FTNbzg4lyh6YIx/Ol8jaop8yHzFER4I3Zx3pGChiEzjPGeTj3q6ydqjAWNsugdT1B4/I0JiT&#10;GRhNjMeoFPM4NmLc8kNn6Co3dHP7tNgxyMk/zqSGDzDubhR6dTVFFQmrEJO8LnANNlXdO+3GM9qV&#10;Bg5Pbn8qLgddpEZvbiC0X70kqoMNt5c464OMZ9K6DXPDfilNXGha0qq1uMo/8Lqf4gQOc45HY5ri&#10;bO5e0mE2cFSsi4PcHIr6Q8a63b6pqCX1mwlVYURWByAxyzfqcUNpK7KSurniOt+HzpGn+fJcB5GY&#10;KFVCF9fvE+grjPmU59a9Xm02e/hmiv5mkiZxIgX5ShAweuRWFc+EQA5guBlcYDjjnpyP8K5frkL2&#10;bMm1fQz/AAtb295qcCPkyGQKQOMqxA/Svp7w5qDW95JoN1gPaSPEGxhWQD5Sc/r9a+a9M0TWLC+S&#10;8s54oZojlSckHHqCMfga7rR9Z8T2mrT6lfvb3Rl+ZyQQNwGNw2gduMdxXTDG0ktWCetz2L4h2kf/&#10;AAgmqi9QBI4w8O7G5ZFI27T14zxXx3DdyRSLKvyuhBDe9e/3+t3mt2ypdGNo1PEQHyHvypyT7da4&#10;i+8I2d3LvtW8hnycKPk+uO3vWLzGDlYJST2NjwhLYa1c20MVxGkisM28hKnIOQFPRh6fqK+lzst7&#10;fzm+RYk+YngBB0zn06V8b2vhO4juQwuSuwgq0akPkc8Z6EV6B9r1aWNPtt/cXAOVKzOTwPpxWk8y&#10;hbuwi0jivGcWrap4kvfEEVuwhlfCZ28xqAq5Ge9cXPol6VM6xBAT0DA/l/8Arr2C8O+CSMcjGc/r&#10;XKyxR5BPQZrmp4qU9WO55tLZzwH98hX6ipbK7ksZhKnKnhh6j/Gu7wpXDjIPY8iqMmmWbD5ouc9u&#10;P5Vsq3cVzf8AD/iyTSbhbm1VJRnOCOR64Ycj6dPavpHRPFVtr1qHg3AYG4Hjk9sj0r5JbRrHeSgd&#10;O/DHtXQaZPe6UhNlcyp5yjJDDIAPTp61nWnzLRnRRqqD1R9BeLfEceg2D2lnITc3J+Vd2fLDDk57&#10;Z7D8a+Wb7SHMjSQtncc4Y/nzXTSzyy7pXZnlY5LEkk/X1qm8TyR79235uhrKleGwq1b2jOQGmXec&#10;BODwTnj8agutOntD+8UEeq8iuzKMoLE47cVm3tteToZ4pTgDAjAxkAY4xwSe9dEarb1MTN0mySFo&#10;9SugrCN1dIn+7IFIJDex6V60fHttM4j0HTobSRSS4UKisew+XGR9T/jXiwup4YvJkTcBwM5BGP8A&#10;CqYvJUm81MKR6V1Qm0W7M9xPjvxHcsYZdLBU8Fi5RfzO4H8jWV9t8Uatc/ZrSGO0t1wZVhbcxTPz&#10;Etwxx1IXHFcDbeJbmPCspP071qaV4qis9TiubyKWS2DhnX+L5eSAenPA+lX7R9Qsj2vTIZ/BV+1v&#10;eMZvNOFhUAhn4A4IJB9CMbgevaovE0EOr+fqviCKNyIzb2UJYEGQ/wCsIweAmAM/3vxrzPVPHdxr&#10;DSXdyxMzkqvOW8stuCcdMHpiufTxK1zYWelzhwYC8ZbdgbHcvx3DHOKurLT3Qha+p3lh8KLTU7S2&#10;vrDWY0W4H+raPcyt/EoIYE7enrWufg8g5GqosynIIhIwMcg/MeR9Old3pHhfw1rHh+zudMiW2lCk&#10;rNGSGDbuQ/Jyf5HpXlfiKTxToWqy2dzevKyYZHLE7o+x6jP415aqynJqLOx04Rim0dr4T8I6t4Mv&#10;5biK8ju4bgKjKuVIwfvENkfjmoPiJ4Eh1KGTxXZ7oZRg3UWOD/D5gHr03evWvJpfF+uWoRhMWwwG&#10;C3T8Oa6GP4s6pJE+mapHHLazDZLgFXKHg7SOh9M5qnCpfmTE503HlPP7fSnm1aHSw2WllSPK+jkD&#10;OK+jPE3gTQvC/ga5urG3zJCAZPNJEkjEhVbPbAJOBxXCaBFpOgePbK81h99kqCSKcqSrb1BidsdB&#10;g/ga9j+Juvadd6PBY2M8c4lfewjYEbQOOR71tGrbU5lE4f4WWsHiLwxqGnXVsshYtGxYfebblNpA&#10;+XGR+PNfO+oxrZyy26DHlSMuD1GCRXuvw48YJ4PkuLK5tWltp5S4eIjchIAwQcZHHGDXH+K7XSda&#10;1+81WCFoY7iTzAoOOvXjoCetJVUlqF7o4TTvEM1kBAx/dj7pxyv19qW/1xpLqK6tiAV5dcYVjnr+&#10;I7itOTRdPVSxQ4B7Mcj69ahTSdOwQyEk8gljgj8KXtokcw/ULuK4nglU4271x3HAOM/Wi3SSUmRG&#10;eIAkhlOGyRz+B71NbWdtbNlE5BIwcnGfTNW41CjEx6ZHNRKt0iDkUG0u0JBcupPXB5/Wu9im1S+h&#10;tom1CRobeLakUoEibWXBUjgnj8sVy6uDnJAfGB34FbOmyjy8xHLKcY7/AP6q5a1WaV0xNuxxlz4b&#10;mguZDNC8kRJ2mEjj0yDzXY+EdU1vQVW3G2Wz53Rk8lSCCOhGcnP4VplmkDEcN37A1WgZWR4jGOOV&#10;IHf3rmnipzVpBCrKDvFm4+sXuqSJFcmONIlbYqRqgzjjhQBk4qMo0RKsS6uM5Pr6VQSKNE8yQ59Q&#10;D2pXuXYBwPkPTvXJO8ndkuVwklCFCmVY/LnPY1A8pmhBc/vOnPf/AAq1FA08ewsMn5lGf7vrSPH5&#10;U2UXI6+pppoRSEblGzgMvGKrlmIKseVHNaChJAUCcsDyeDkfWqTxhmAXg/pmqQiSPATYxxtGeeah&#10;gd2BVzlffrUwSTaWUhs/eWo3Ko68Yz3poC0j7Y2wRj9c9qtRXDpCpcZwcEjnP4VmSsODkfKSDz2p&#10;yXkgGI+V7FR0qXG4I//T8+kROcj5s8+1WbSwN03TahOC3c49Kv2ltHKpmlXaM8DHLe/0q6mWOFIX&#10;A4Arw51raRJuT7RbIFRlz0wP16UqzsPlK7mJ6moxGq43Hge3U0zdGpA6jOSO/wD9auTfckdcb5QN&#10;64XOPqKy3sLCU4e3iwTk/IBmt0KWQMeM1X2QltqcnPanCbjsBRFjY7kX7NEdnTCrgY/DmtNi6xAt&#10;1PQdgKsAFU2MqjnIx1qIwq3rmk5t7jImYIo34LNjpzUmCozjg9Ke0Max5J+YU2JUGSVPPPWkIsRy&#10;vnOMgCo5JmkIHQZqQEkBWGOKaxREOQfbFUmAO21vvfdGMCqqBi4OOTzzzVyOJZF+cH1+lOxsVhFw&#10;PU07iKrAZy3P0qu5Yt8gxxj34qQuz5C/KF6np+tY91e78wwH5ccv0J+ntVwg5PQBLu4RQYkZmJA3&#10;E9/b6Vnbgg24xURVj8wPPb3pVXks9d0IqKsihyvxjvSsyrjAyW7e1NLZ+UcfWnGIZD5JNMCKOLaS&#10;X6+lWxkqd3NBIXDNznjFN3/3QKLiIjnqOaeVBXHf+tNLMAQMZoH7zocUwJo/LQ4PSpSSVOCB/OqY&#10;HzbD1p4UjpSAsIqd2GDwSP5UjOi5CEY9arZKnFKoL8oCWHXPTFJoRIWQ8Dk9zT4wGJD8YHboKhVQ&#10;mVI/H0p/HUnPtSAYyqQODTlUAEL/AMCNRLGzMAeg6mt3TrAxk3LjoMop/i9zUTmoq7GLZWQjAklU&#10;s7HjjO0etX1iDttbj19/SpEZ3GFHXk49Ka8zgbQAADzXnzm5O5LJnTy13sN2fu546VXtoy0h8zg/&#10;p9Kgk82VsruCjgnkinBlhIJG8ClbQRO8MRk2/MCfTv8AhTQ4VTDDnaM5/wAKW4kbfliMHG0HqBVQ&#10;KcfM3zE8Ad6EgJoD5bfvAc8jOKtySW7R7YlznjJHA96p7ioK/eOcYHNOEzl9shGFHQdsU2hCvsAC&#10;AZOOPQ/jXORWGo3DFryNIy2Twd3X0relnSRwFfJxx2xU8MixwkfxcnjrmtqdVw+EpOxlwWcHzWyq&#10;T5gKsQTu5/l+FY0PhmztLhGE87BWHyDGDj+Enjj1rqvPliXfIAAVznqajgYsC7+pxVKvNXaYXLMd&#10;ukaiQk8gnA4xn6VaiWHhXGTnPrnvVRGulZgQRI3AAOARViGSVnwRtwSB3rldyRfJ8yaSRUAyMbj1&#10;qF2YuqhSduR64/WnT3P2dtuzHGc/571DHNJIGVCC7cYzjAz1ppMCyq+bGHkXOV6/4fSqc10YkOxR&#10;lhwW6/lU32tbVdpDHAJ+Y9fp9a5O7u2knyW+Y8nHY+lb0Kd3d7DSGzRZX5hjJ4qE5iXauQf6fhTm&#10;kVj8jbqTeE6kAkV6BROFzwCRnmqckTyMcEbVJwe7U8uN4TPI6irIhHys4zjPXvS2AqNDGqKVYg45&#10;p5hxG7K2ABx6/Slcx4wvelJR1G7ODjn1p3AgXzU4kwB6n/61SbJlty4IyemD2/GnFoiQZc7QeB60&#10;2d49waRSTjheg+tNAUnZPuuAT7VNasYLqG8t5HhlhyVKHHBGCD7EdaqGNUGQmPxqULKvGME9aq9h&#10;kEiwN80KKpHAOAKsI00MUsKPtMyBGx127g2QexBUVH5LEZXjOCWNWNrsio/Hfp2obsF2W728vrqU&#10;XV1K08uApd+TgdOnSoVeQk/w5GRnmlZnCHjO7+Xao/NnYjcFwenHPFQDd9WcldaVqRlLP++LHqG5&#10;P4GrOmxTPHcpLOI54FVo4X6yAk7sN0G0YPPWumLEglhyOAcdqY0ULsJHRWkHAboQK6I4hrcC14Qs&#10;bTxjff2VqN1LCkMTNHtPfP3RuOBnPTHJqLxF4f1Lwbry6bY3CzExrJvwAY9x4Vh03D2rb8M643h5&#10;bxvsKmeYjy5g38AGMMQM478EZqjKbm+vPPnJknuG6gZJJPH/ANYU5Yh30OibjyKzuzqfAfhq417V&#10;xNcZe3t3WWdmPLnqFz7kc+1dd4t1f+2NTMNo26KAGNPT/ab9AB7VvXEI8GeFYtIttovbsEzMvXP8&#10;Zz7D5RXnSyrHukJGcYHqa8zE1G/dMajsuUzLm3VZtiIVG3LH156++alUCBQ4GZMY7bRjufpT5LiU&#10;/JjLDqxPbHaqqMdqq7Zzw57nFcuttTEne5WVAWG3ORlf/r9qsSanqEtuto/MSnaoAwcdcn2Haqm6&#10;GUJDGCCOccDj61Yfc2xEH7sDj+8c/wA6kpSa2IbiLdtjiPOeT9e3FQ3EbuyCPaqxfLtA6kd81OqK&#10;kfmONgBwMdyDiq4ZTIRGxbHXP6mqTJGBbglZY1B4HOahKIxCZO/Bzu/x71Y3b8x7flyQ3HpRPMjz&#10;J8p6YGOeTx+gppgVI0IJklBUA4Hoamit1YSTKrMCCRgcexz60i+VPIIndlC/Me2B/jV4TI6eWrc8&#10;nap429vpilKQGMXdiExg8ZB68/zqZUSRQHY78dO45qeNIomaQurkcf3jUKtbtIZN2WB4B7Y6Y/wp&#10;3ARojFEth5snkRkkIWYoCeflUnjk84ro/hkqaRaX13qUsaWvnY4bn5BkgevXAHWufV0zu3Zcjvz/&#10;ACpfs0YYrGio8h3EhACT7muinXcU0zSE+V3J9f1n+2buS6upUtmvituGcACJTwuD6AD8667xPFBo&#10;vh+003TyGikKLkdWSNfvHHXJI5rh/skT4imCuW9Rkdf8KbJAtvII8qUUZCg/kKFVSi4oftNGMjgV&#10;ixuE8xMYG5c5OOPyq8Eb7KfKyvoAAOnt2qyFKrFGjgBPmIz6jjj0qBy4mODkDnr+n9a5+ZmdzM+y&#10;tLxMu4DlgRkfl61yd3bWeh6nDdi3ae1cOJY2GQEcFSAT0IzkZ74r0PhVzkZbjnpn/wCtWPqtrcNZ&#10;zQvKE34QbRzgn5uvtXTh6zUrDi9Svo1veXmkmLUrxxodpL5kCy5QydcCNevc552j1qjpuoz6TrUm&#10;o6afs9pJIziGJjmIEYBUsST7881DcXF4USKSQyrGqqMn04rOlmlt3Y/Z3ceqkY/z+FejGbubyqX2&#10;Oz8c23ivVms9fuLRRZGJUH2fMhTAzmUAZXOc+nvXmmowiW3W6j+bZkNj0616X4Z8auitpuuxSrZz&#10;RmGTaCNydiG7OvUdjXI61o4W7mtNPuI5rOE5SVVILqQCCw9RnB9xVxqP4ZBO26OivPBFlpvhSLX4&#10;dQS7VFU3luP4C/QKeOh617f4E0rwZ4O0W01q4khS+vYPN3u4yEIzhfQD1x1r5ogSaK3e3m/eK+3P&#10;UD5c44JwetWlAEQTk4G1V9MfyAqHJ33DnS2PRPG3ix9YuhaaNeS/YgQ5ZQY3Zw2eT1wMAjGM159c&#10;z3N7O0srGR5DlnYklifUmkidggA52+3rxUsbbWLSckfdqbkSqOW5RW3jMq3W3bIp+VgSCPyp8llb&#10;hgUjAcDcXHBH4jFaFu0RP7wde/ekn/1pTnPTHrQ5sky3gvoJYtQsLiXz4MbcueB6Ak9D6dK6LX9R&#10;TXtTbUzA0DyxoHUMCu9FwxBx3AFU5gV+b+6OCR6dqo7i0jDccDnPvT9o2uViau7lmKAFGL5AyMHH&#10;JrovBVzZWPiH7VdzC3JR0DZ2gknox9MDv3rmQ0oBJOQagjVpB82SKnWzRpTnySUjqPFGpJreqtew&#10;IvzIilsHLEDPPuudufQVz8gIYYIODg496cMREHsBzjrk+tM3FmEhHfjtSWmgqk+eTky6EUQ5Y4z6&#10;jt2qqjNvyD056VNMUYrGzDIHc8+1QxsQpBBwR/L1oRmWhIjShSoCnnnrkUSEEhFGMcbT3PrUO8FQ&#10;xXHy54657VGJFebK5wOtAEqJ5Z3DqgPXpkVE7BImnILAZJx0q08b4AQkl+M9KiA2EI2B6g009bgf&#10;RfgC207/AIRTTrnTJFkdBulMf/PQkllcde+K9Pa/szGNrqeBhc818ieHtZufDV+13pgHlzj95Cc7&#10;CRyGGCMEV3MXijxNaqRPeRXCv8wEsIYjPOAwIJH1r0Xi6VlzMpSSPd5fLnBSQYXIbPIOR6EVhaql&#10;tYCImdlaeVIo03li7OccDrx1PtXlzeNvEykB5ogeOBGB+uawLzxT4guPEFjq3mR4sjzGFAVwTzyO&#10;ef0ojj6SejHzo+jJbiy0y1aSS9SJIh8zEhj/ADyT7V4V4z8SWuvXsYtSzRQRsiuwA3liMnHYfrXO&#10;SyGV5pm+UTsZHbORknJzmq4hSPywV385J9QfavLxWN9onBLQmU76EHlMEd0JbzDnAXGM/wBRRDGZ&#10;ELNyceuCcDANOIkYCMBQc5yTxg9OOxq2HidAnyqdpZd3X1xmvMbsSZ09v9oheG5RXXg4b9DWVHom&#10;lPLGJLddrdcFh+oNdDtd1LMoyF5Gc8e1V4dyScAlQOfbHrTVSSWjEZ0+j6U4SMWyKCPl+XnA9TnP&#10;1rLvvCunYBt5GjYD5h94Z/GumndEkM684HT68UgY5bzABnken6VUa01swucUPCliit58rs/YL8v9&#10;DVy08M6WAW+d/UM3T8gOlb85TDMDkg8MBjP1qS3CkSAAbWAZsdOSOvpVyxFS25VzkJvCsEhb7DLs&#10;YkkK/K4HuORWO3hzU0YgKnAzncMYr0uNEcMigLxnPrzSSQYRYwxJBIHbr2qo4yoguef23hS8fDXE&#10;qQ57L82R+BGK7qytXtooxJL5mG25xkAdeP8AOall8uJ8yYYgAHb37Z/xpzDzGWNGHA5A6D0P1qam&#10;JnNWbC5ckhMYDI3ByB12kn296SZRhGLcNgkAc4A5HTrTtx2rGhHAPB5GT6U87hA6sQCuDnrz2xXK&#10;SUJFjDIeCHyCe4/AVYIfzSGGRjt/I1TCbyQeijAKj+lTok+wMnCkZUHr9aoC3GkY3AY2DoRz+X0p&#10;8cbthnIbBwOcGqwKtCRL+NPjjPBzgFuB/SmBKrMJfNVgA3OT+op8qmRQwOQOR6Zomj+QklVCPkAH&#10;tg1GkZba2B6ge5pXAguQzwOpAGRjrXMSttYI/ccZ71014NkbLIhxhiMDocdP8K5ibawUAk4yc124&#10;fYtCBwCA3HHbrTZNo4PBPeo1BJGfm59eQKdtLfL93aQeeetdAEsS5yrHqMg4yeKEUiPceCaIpF+6&#10;4IYA444ow5j+6CBzz3pAMic52y/KpxzSTKQ2AQyqelM24Yqo4J4B7UyVfLOO/FMB5PnfKvHOcHti&#10;oWL7W2njpT2xng5wOtRAnJAGR/SqAXaZMkYz05Haq4jjV9gCg4zkAVYDcFfypvAUAjpnmi7GK6bf&#10;uAKDzxTXQBdknIYdO361O4cLhG3AdD169qaudh9Nx4POM/4Urhcp2trBbuZoo13Dp3qtcaVayu0i&#10;oV3dQvGCf0rSCqF2rwB0pxeQ7QOdvtyPxq1J9wuXND1TWNC40++miSQEMhIYZHsR19+tQ6lMdXuW&#10;ub+eSWRgASXPbtj0qsThQWPvSn52B/vUX1uVzyta5C1nBCdqxqUHTcAcH6mkNnZ3ZZZowSBu44/U&#10;YrQYPNCpbkAHB9xVdFJYDAGeDQpvuTdl3dsWOLezJEojQklsLyQATzgU1pmTEYYhR3HY1HIirEVU&#10;Zz+NRqOmOveoC5MrhZcKchfXvVtm80AlsMoJGf1/CqYQMeR9D0qz5YVQQxxjHrSYGe7lSQRkP39P&#10;amncQpGBj1qR4nKqR3PTHNMEYKsMkd+e9ACOxUDjvjmk3DZy3X1qQIBEwbnByMmlmSN0AGAQe3Wg&#10;CJTgnB7cVsaU4glO0jccj0yKyAgVlIOPSrETOJA8ZA2/3hnI9DUTV4tCOjYBkZ4+xyfpTdr7V+XH&#10;GeKmX98i+VgDAPHSkVCg+93zj/PpXmskqs29cHoc5/CpFOxcOSO4z0xSSAIcjkZzU0cu4jYMZwMH&#10;nk0ATWhCs8iHBIweODUU5fzGQkgDp1+tQbGDhGwOT36c45q3KroQPvZ44qVuBWRxJEWYgHODnjnN&#10;RyToEC5JPGT71JJCskbELkhTnnnn0FU2iUR85PT6irVgFFw6l1ABB96e8bSRiXaR06dM++aIIjs3&#10;/LlDyvrmra4z5catuYdz+pptoDNwzRkdOORT7chFHzZI9atCMpIzLyw4IzxzRHDJFOocAk+vcUrg&#10;f//UyLhVVwqn61G6RKNyA7umateSGk6kHvQ0K5IJP4V8upGZRbK/fPJ6CpMORjv71Y8gGQsScgDt&#10;UyR5Xpx0zQ5AV1jmkULyf73P9akCiIbV7fnVpYwF75qJh+8J496i4ApZuDjn+lISeccH19Kay44F&#10;N56mncY4ZdMjgdvX8adGDnIBGPWmMvOQenYdakDoqZLZY00IeMknJ59KVWP3cd6iTcuR3Pc05iAO&#10;aEASMy884pisZD87BQKR5MIc/KoFY11dI67Yvu/55NbU4OQEd7eNJH5IJCHr2JFZi5YYP4U4gNkt&#10;8xPQVIsWBhjz3rujFRVkBC2WPH/6qc2ANoFSuNq4Q896iQHdheT707jBI1HLdadkjjHFOOc8dO9N&#10;OXGBQAq7ipA49KiJG0hfzNP27eBzShAyYPB9qBDEg+XeT06008ndEML2z/Op8BQRjFQMckoowOn0&#10;pgRmVy3TOe9TE7jyeBTRGANq0xUZR7UrgWERiMHAHY0/5lX5cfT3pQvIC55psgCksemMUXEMYptJ&#10;Y8dePWoPNGOvP06VIQHHHHpnpVzS9MNzM3nfLChwT/eNTKSirsC1ptmZ1M1wPkGNo6E//Wrf83Yr&#10;s20beMAdj2FNkUxHfDj0XjGPwqmkFw7Nk7iTk5/nXnznzu7FctrN5O/BHI5GKrPIJmz04OM/zNP8&#10;iTaA+T836e9PEUZUblyx6Go0C5VJPzLnjHOKmiSFgu8ZY8+1NWOJ5lUHOM/j7VZy2Tk9qGxETLtU&#10;ll3ADaM9c9qjSMpunH3n6D6elSeW8p+bJH15qIqsW7cTu7c+nShAHyoQ6J+8dup61bjg+VjLn0A6&#10;ZqFLeSQmXOfapxDI2GUndnjPTHpQ2Iqboo5GjI6DJI9abGCW3DgZH+TT2hQIdzYdv4evfjpVxIUy&#10;G3huMH0zRzICrKhYMZCW7+maqiJSflc8ngA/yrVaMzFYhjGMH0/GnLa+VgREAKeQoxzT5gIbaJ4i&#10;Fcnc2SCRggf41NsRMszAcfn/APrpVgeNWcncSc88H86rzzcAKO4JPU/pUbsByuR1XcW5VV7fWoyi&#10;RgkhRyCx/wAKaHVn3spyoyOvcHGKyNRvHi/duT8vbAya0pwcnZDRHqF2kj5ZSRyF56+9YARgw3k4&#10;656c1HNJNK4kfI7DNKI5j97LEdq9OEeVWRRoBUUErwp5qnL8vzPGGJ4BqxEoQBH+6vUVVdWaRpUX&#10;jPGfSqAneKNMMrfN0bnpQvynzCOSMDPUA1WTc5JH40p8xmPIwelFgHtHsUFDhs9Tz+Ap6ncoj5zn&#10;BY9x7VEqOo5549asnoSRkv0wOlAEbFJCOPudPWoiVkbBGT9eaJI3O0EjJ+9g9DSQ4C4jPIyM/wBa&#10;AJFgVlL7tuOme5qMnLkZJ24zU+35C74LemfX2qALI+I8bc9z0ouBIHcrhQD68frT2DZweijJNSxK&#10;vl4JOenHejyvmYqc4J6njigCNXYnv07+lNVCW2rwP6ClJyPn6D86XDOAq8sTz9KADAY9h3qD5hLs&#10;bn69hUyhUk3OuRg85605EJ/eN9ee9AE8SRthVbvzj0r1T4a6DH50niXUlAgtgwiLdmHV+f7o6e9e&#10;d6TpT6pqMGmQE77hwC2OgPJJ9gK9s8VXVrpGnw+GdNG1EQGQDjjqB9WPJqJy5U2aR095nFa9rH9s&#10;X0l5KG27tqLjhUzwPr3PvWGqoqlhkjGRnt61YMsBJjQfM3PXO09OarBdyIqk4H3s8Zwa81u7uzFu&#10;7uwMsQ3A/u92CueSPXnFQbsFpsnGVxxgk/SntDLOpkxtVGJHfjt71XkilZgvmcjqMY4680IRaXyW&#10;heQfKzHAUD09+uKrQbGwFBJUgHBxk47fSrCQmSPz5m2ADgEdvpSQ2jry2F3rkFeT9aWgBcuo3bR8&#10;gOM9zmmRbVB8kfPIOM44p7WzCfYAGUjJ/H+tCxbQWwd2OFHYHjvRdWAWVpIojESd/BOBn8jVMxt/&#10;rTtJA79BStBMCzHJ3sBjPb3o8ssSjkHqevU/SmgGRXLQqwUnaeTkd8dqYJpJo2UKYwSARjGR1qUx&#10;zSFCg+XncemMUuyUS7i3Xk56HFPQCAxSsnmqCMdMdDUZgZYwwIJxlgDnB9x61poj7EiV8DJPr16C&#10;o+rbJV53AHHvxn1pKTAzrZI5pFGcMCMDHrUuGcMyg5YkDOeo7+tWIY5oVd4l+8/DenrkZp6y3RUn&#10;aGxuXOO7e1VzAQbUh2wIxJzkkcY/yagaGIYcksN2SSMn8+1Shi8gV1xjqM4qyyFGCEAqV+mcdKL2&#10;ArgccZHv6fT6CpSgDBgM8ZB7ipTLNuEK4IPzY/8Ar0xAzsMqCidOw+lSA4MBuO37g4zweev5Vg6l&#10;JvZVc8RjOfc+1aazoiyl1wqc59+mMe9YFwxLHZj5ueTngCunDw15hopupfO3p71P5KhC2PcDrVYM&#10;Sp3AgmpI5W3BQxP9MV23LLCq6oY8fe52n/PFR7iHVYxtOfz7YqR5c7lIG48AntUTIpGWyR2zwaAG&#10;yrKrYYDByfpUIj+bI475pzpIhYI3y9OlRLOwG0kqVGOnpVIReETLESV4bj0/GoxGUcgjgghR61EZ&#10;S4CI/CjJyT1qVJNriQNu4xQA7yHXDpx9ePypHQlMkY45JP8AKrAmRc+a/XgAVG5HlmMHco4yD3P+&#10;FTdgP3fN843bh9c4qsUdyrMMYOenWo1nCuE2AE4AOTkYq2/l7jGNxYYyQelGwFS5Qp935cnj2FJD&#10;gbtx2j+dLcukhXacgnnuQPakZRsAiJJ6E9OtUnoMkUEFn3c9lA5+tO2mSNFAwWwTinxRqU7Ascc9&#10;RRhZWZgTgcDPelcRAArMTjce1TISiMzICvT398U1o4whZMglsAD1qwsH7gEqQVPHXmncCIOVOcED&#10;jHHpSxs4+bA5OTx+lRHzEPzg88danjYqodV4Bwc/SlcBsjgyBkGQo9e/sakjw0qOnIBB56+9RyFV&#10;ztIII449aEQy44zgHOOPypAXoU+03qxEj7wB2jgd/wCVdbdkHO7G4naD7HnFc/oqA3TTupBjQn9M&#10;DP5mr927ylEYnOf0HY1y1Ze9Yhk1yFXa6D7w/wA4qMjaCMZbAyOlXIy2xZJcEqO3v6VA6q+Apwx5&#10;Y1ipCF4a3RJsjcSfy4pso+QlyTjkEdwelSbzEYoBuK4PBOcZ5qCQkkB2B6nI70gK8uGHmgZKAqCc&#10;d+nFOkiIdWkyQmAPqev0p0f7yTy1H3Wzx1qw8EjnMhAAbkE+nX/61JsZGJRyYxkqABjp6YqvF5K3&#10;LmWM72GMg5Ug+tOCZ3KpYZPUcAAe9LDA0m5m+6MfMfUc8mpsA8Dk+SuQ4wVPTtz607yxl5D05+X0&#10;z0qCEsJDNjjAIIPoe9JHnzWY4Oev8x9akBrRKyDeQMAA4/maBGNjhTlTjGOD3z+B7VLIWOIlAbd3&#10;HfHaowVjJ3rlh3HA46CmBLFCQjysNyrwRkZ5+v1pQgKxl1AIbk54I7Yye1P3OV2RkMCSd3fnpkUF&#10;GklQHAzwfQUhkF4kzMy/KQTzgg0u5Q6Bhh0XG7jBH4e1JNGsRKoT97A7/wCRT3AR1kVQVA5zzzTA&#10;mSGJoCVOcEHPbJ6UyWbzFeJD/Fz7MDTZCFblCMjoeev0qC3Ee1lPJGSfXk9qAGLvWUEjBAxjPGTV&#10;3yxJjdIVIXnHt6/WquwE5OeQRyOnPtUkXmxrvh+ZMc8YPvmgLFkJG6EvjGeB2NTM0cyKUblW+b8R&#10;VbMUNlsXOScjHYsemakij3p5i9GAxg9T3pCJpiWUQnG7qT7VBFKRICvKgA+gOetTSCQsgP3gcE/4&#10;01o3YDcMd/XNAENwZJDuPOOwODiuXPzAYz1I6V1kkeWRiOuM7eQfT9K5edGjG1uBuz64yfWuzDPd&#10;FIgSRklwPbNMOFYkAnI6VM6qCQuTzyexqNyS/pnmuoYKVdcrx/Q0AOOAxJ65zSo6K+duSOpp+1GZ&#10;jjjk4HGKQEUYG9i2ST0qaZCSVJB46UwrluuS3P0p24A99x4+tAFcCMgqncDNMBIYA8cGlBUkZHze&#10;tXLizmtktriZV8u6XcjKysSBjqATgjPQ4NO4WKKR7wSTg/0qPy96Hnn1qxlcFfwxThlOTjaOlK4D&#10;UiwNuTTApd/m9OalXkkHjr71Flm+bpg460XAYQw3A8nsfwpodlOOxFTEqGCMQOOtMYAfe4I9Pf1q&#10;kMesayDOcYOQfalaJy2eo9qhjBJAyDjjb3+tWlLMpO3cRx9PwouBNAQMKDkA55qKRV37s88kLTY8&#10;o7A85A4PSh4/Mxgc+1ICRlzlc4BHFQwtkbWxlSRU4ljCL8nzc89elRxISGIPy9cf1ouA8MVQjGTn&#10;I57VKMEBo2z7dKRiHAkxjI/z+dNUr5m0gZxnH8qQDmkOSvRutROisN7DOeuKkVkMioxxxnn+VPdR&#10;uOCADxx0oAr7CBkfXjtUAUsPm+97nFXQHfoQMD/OarXEXlESN0JxxQBF8vGefSkiby51dTle+P51&#10;KSAxTqB09DUCuSOAML1NAHT2M6LGuMlR1I/wqXH8KqWx0Pt9azdLf5NmfkfB59a2I9qjI+ZTwR+l&#10;edVVpMlrUqPCJEKsT/8AXqeBAigkHOexq1txMQw+8OvrQgUkqy/MOnv/AFrJsCJ42adlkKnHp1H/&#10;AOukjWZSRyRnPtVkMHRphkYba3AHH1qKExrMd5ADZwT0z6GlcQ7D4JBGP7o64qhIoErKv8XIzV1Y&#10;YxJ94HadvX16D/8AVTpoMZIU4zgnnj6UJ2AoxRoFDD7wGMdaVC6y+ZIPlHB4q8GhXAUbWHJNDuoG&#10;4g4PXjpnv9DQ2NFe4jCXBK59hULxOZBJ/EeefatGdNwDjBPY846d6j8vzFAHLY7d8daEx2P/1WI2&#10;TuKjH5VE4Z23nhegqXGcelQsjufUHvXyZmG9eSecdvSpBukGDkL2qnuCthVwM9O9WiTlVxx/OmwE&#10;VmD7UG7ng0xk3Hbnb3+tPZih2KMHHJz0qAKCwK5Dj8qQCoFU/P29af5gZsBTkdAakJVcsOeKrb2Z&#10;N2QM+npTAUgKcY5PXHrUaozDcAAc8inecVAAGBTA25snH9KsC1gcfMCaimCR5ZzhfWo92FzkDHes&#10;W4vXnID5CDoPf1NXTpuTBIku7rzPlTIQdPU+5rNLHAL/AIUhZi3I+gpdwTlhXfGKirIY9QWO3PFM&#10;IGcAn69aVuRkj8KTOAMCmAhK52jIPrT9mzIB5PU00tv5AAqIy7sgdutAEpYKQoGPWkLqvC0wSqB0&#10;yaj8zedoAJHX2oAkBbk5xmguQ39aAR90dqUjIwo5PUUCGtIGO1efepEdI+3PemrmMYIyaZITt+Ve&#10;v60wEaUKenBNTswJDdyePamiTylJKgsfagsUPzDnHOOwoGP3AdTj3przIxA49h/jTQY5cbh9BVu2&#10;tTcy+VEnb52x91aTaSuxCWls14+xF/dpjc2cc+ldNF8iKkYCjsBT41FvCscCbEHXjqR3NDNKxB25&#10;5xXnVavO/IlsaS4Db13Y6e9PE3B28evQ4PpUbTvGwwPYcdKchCKzMAM5yBwW71jYQ9Jd+9pDgego&#10;VQy7g/yg4yapGRd5+QLketIjgtg5PoOuKdgLAlWJiE+ZycE1MWV8gAfL1z/WqoKqw2jk9Se34VMs&#10;mCcKuM4HvQxEpXcmGP8A+qqzQZU8AAd/pT5bnG0FevHoPwNPaaJh5PYdfwoV0BXlLADHXI6dPrVr&#10;cDFuZiMUvmBlygO1etQEof8AWLgZ456UXuAxMZLc/X61Y3JExjGTnpx+ZpY5odpQkBAMk9KYUKNu&#10;XL54C+mepoAnRvLT5T8xOM+tSFmL4x8nTNQxswk+YYKnvTJtu47SePwGTQBdlAZQV6EdjnFVAsau&#10;EYAYXgDnrTIdsPMnGffgVFcS7Mvg4z8x68f/AF6EruyGMvrpbaIRqw3k9B1AxXGSuJ5C+Tn1z1qa&#10;8uGmmZux4A56VWjUn5fw5r0qNLkRSRIFEpwQMDt2qyyLF93jHaoUHlIWkIqOSQLnceenHatQJPLk&#10;CFj90dTTEKABQeePfNPSbEZAO4Ec1XUqcMpwOoB60wLBUiMZ6nioRA7/ACckgdad5jzSBd3P0qT5&#10;gQC2T3oAQZ2kjAxwM0uWZWkZsluajLbxt9OuP5VCGBiMbFiSQc+3pQBGmVlYsOMd/WpowzYPHqee&#10;KWNQcrj1Iwc/N70ixhgysMgdx/SncCWQN96TqR0B6CmRtlMsxOc96c0sgzz14pVZEGCMt24pAORG&#10;GNpyOtOflcLzt/me1RCcAfN/+ujLOuzn8KAJUjCtmUZA/UmmkZTcOCflz/OovMdztBYhOmelJIVb&#10;gHAFMALZygPA44NSRuWwCSwXovc1VywOAPlHWuz8DaHLr+uwwNG32VP3kzAYG0cgZ9zgUDSvoeo+&#10;BNLh8OaHc+KNQ+WSdf3SkfMF6Af8CI/KuEmuZ7zUZbm5bLPlj3zkV2njjX1n1RNHgyIbbG7HQuf5&#10;46V57dTNGWiCHO4k4/pXDXnzS5UOpL7KFwwkARsYBzxx7US4KkvIBvUjjPU/WkiaT5UkYDGTwMfQ&#10;VHIVY7HXzOc89K5zInQSKNzN8uOXz/QUxi6qNx+ZiCD3wOuKjz+8UISEIJK9hnqfpTIx9o3XDgf9&#10;MxnBGMjH40ATHYcDdkgct2+nepVQgGUN1HAHbtz9KhKGOIhjhpMYGMmooyyOg3fIvUfxEn/61SBJ&#10;5b2+cZzkZPbJqVnVtu5sEcntwOn61MziUs55VeCaqkBQzkjcxz06dqW4DWDGTJ6MASPXJ60ojtoQ&#10;SBh/z47iokLStiQMM8ZA569BihlEkjAx7Rz9eapARkvG4kjJzJx97C05myhUgIRzkNnmkhh2YZ87&#10;R3xx9Ka1ujsA5YcEj1X86YESTlQQAdw+bJPJ9KtQXAXIJBdgS2f09OKZw5IUZBO3j2/pQ0JA83GQ&#10;ONo6mnoBHcs88bkMMY4C9TTrabYgWTkr0IpzRBcHlQoJJ9+wPvUKyRKjqxOWH1/KhbAODyvKcJ16&#10;HHX8acsrrHJK/BbhcjOPw7VYDBYQ/Hzcbc/mKRphtEKnavJbHJx249aLgQJEWj8xjycYwQeM8n2z&#10;VmZvKQBV6dee/wDWqcww4wwUDk7v0BFV0mWW6PPJbIJzzjr+lNK4yhqMkiwrDxv6t7Y/xz1rGjdl&#10;4XGev09as6jI93d7Tzsx0Pb0FVUAEmGBAHTnP616NONopFIceeHAJ69Oc05XjB809sjb+FOAWTJI&#10;JPpx+FSywqoWMDDEfeA7VYDEKxxeYclu3c81W851fYRuAGTnk5qZkDIqEA4POc9BUO2MBvLAXPOf&#10;pTQDc4J53cdqN+Scr0754xScDCL3A57Gk37FwEOPX3PpVATKsUq/MBzyT64pHKIqrH04/Xt+VQSI&#10;Yj83y4yBjmp4cRqWIBHUE9uKAHM6gsQuT0B70zzeiMuAvU+ueaRGJk5UDd0x05prI6k5Bye9ABGA&#10;SCw5GD7VdVgoZwcHb+HFMRSI8xHk9e/4VFNuCEAcnk46Cle4EIyXPZT0qTygrYz940xAC4Y8DOCP&#10;bFTFkaUFBnHzDPtQxkiJLKzAnB6n+nFTSKLa22k4fcRnPf6VHEEeIuy8sSAfpx1pk6q22PGWHNIR&#10;IJXEvyjAA5AHrTUlkySeoPf+lEaKWJI6Ac9+PWo2lYZZhnJz/n2oAsE+dKHlxsOTxTIzvDqCAQSc&#10;9qrrtIKBTuOB19auFZLVQEGCRnrn86AKqs65fpjgkj/Gp4pJNnmkkDofoaiETbBuJ6jJzVhlTZtz&#10;16D+tFwNnRm3RSyA4BwCTxnknj6Vfd/9JAGcqMkDuDUWnWqjTFLDG92Az6VozW8ayqUY4AAz2rz6&#10;klztkshiaSSUoq/eJIApzRzK+/btJ5yMdKftXcnlcEZHuKj2SbgFAODk8HoOvNRcksSeRJIpmIIC&#10;9SOR6dKrzeUihNo6/KxPY88e9THaRuIPfGOeOmKbbrHOrhlIJ6A9/wARSuFiBGRHBUE989881bjR&#10;pA0hJOT37etQfZd2CQCV655/SmoXBZVBIXJx/LP1odmMLncM7c5yfx96fAw8nDpncCMhs4+o7d6j&#10;IMnzsGViATtOR7ZqWNSYiw5J65460nsAy1O4YdQgUDBHQ9e1SDPmOsLc7QOe3pxQtuyT5kJZQpwe&#10;uKj+yx/Nl3HTj8ODU6XGVXWUojD/AFecnnpz09aXg7fNGAc5xz1Pb86njjBVQD8zcY7EDnNS+W2c&#10;sOegx0p3EQrFKkLyB8qpxu4wPbHWooWLAyuTjdzipnYtEEPCscmn7A5wTjB6YwPY8ZoGREYmLoWU&#10;liR6DvinS4K+aTnj7vqew9qnSEKzZO/HYe1M+zshZznZjJz1Oev6UmwI1+cfd2g4U59fanLBsZsc&#10;g8Z9adICFjdOQOnrk9DTVkmRBHtySSMk98/ypegDPLdJGZRg9iDyfwqSEKwkikA27cj1zn+eKidS&#10;r4bofmGTnBzUgUfNOg+ZgeP8KYEqRlIhE4yducjoaZbbWiIbA64PSnwv5i5mGDg4we3pUAO1mOBt&#10;PTHTnvTAsCZHddwPTn2NOMoy64B9OccdOKhDsyhQcBcmneXGwLcNzjrzQIkw0rxkDaQMY+lclcbg&#10;zbuQST64zXVZuBIssZxjg47j8a5y+RBOyqOhOe+OfWunDPVoqJRWVkIyA24cUj7DIATtzwCelMK7&#10;ZAv3uOMU+RsOBjp1zXYMhTAbI6n09qsl9xJbHrTXCBkcDHtTnKZBPA9ulAwYKzAHI9TUUpEbqzNw&#10;cU+Rfm8wHA4qGY7xnGQOc0CBHDMSw79aQ4GD1BJI9PekwC2EwMUuS33V4z0FAAy7jnHagLnJz15p&#10;znYQvUNn8qkBTZyCM0AMhxnJP5dxTWY9MD8OKfH5JbD9O+KjbJUA4PvQAh2HBIGcjrQ5IJB7jinS&#10;KDH8gycfkcVXbdlZF3FccimgHYIIK9QalzhwIsgsP51XjYh/XvipirGZHPAHTH9fegBysZMAkqe9&#10;PjaQbhsByDVdgxn3KRhfWrOG6LxnnFAyCLBGcbecYP8AKpVZUk2y9+mO9RHbhuMU87GTdu5A4pAX&#10;VTKMScL0/Gqwj5BU4PY09JjEpUng9e4NKGQt83Q0ARqxfBPOOvriruxW+aEcY7cj3qsQDkjuKeGR&#10;EDxD5u/akwHwBmJGRjkZHvVdiS3lu3Shmw5ZMgkCoicnbn5uoNFgECKMc57VGwKMADj3PQil3FHB&#10;Pb8KUrluGBx09eKYF3TmJkWFuPm69cexFdOIliBZRgEfWuNgl23AJJU+vuPWuwt5GkjWRhkNwfrX&#10;HiVZ3ExBIzEkEnng+ntS70L5I4xjBzUqCNlZEwecgZquxZnGeT1H0HauPckCm3AMgKHkkdj9PWpX&#10;tBgojc89Rim74icqTzyQe1Sl/LUODvOBjnuOvSkAr2q7Fy2HHQj9fypzSltoc8EYyO+PWmO6so45&#10;PvyPpUQuljdWIyD0Hbj1os+oDngSWQyMcccAnApqEmMJg4xgn0zTllYn5QD6CmZbcQ2RzjB9qdwH&#10;ASRMyk5X1PaobOUPJ+9G1skYzkAY64FMcZAMeRjsvTFSJE6uJIflI5BNNIZ//9ZpjkP3eBUTM6ts&#10;OcN3q6GlbAI2gUHls4496+SuZGc7eWcDvSHyz3JPfFSyxBcuCMH1qJNrkqOOOtUULgA5PX0olJHL&#10;Hbn0p4gVP4iT61C4Unc/NCERDIzjkUjgscRD8u9W2RFjwVwKqmHK/NwKYEaktlQckjHHbFLtSJSz&#10;N8o5ZjUkcKRRmVztjXkn2/8Ar1h3d2blgsa7Yl+6O/1NbQhzPQCK7vvtL7Y8+WOAPX3quMkZb6AU&#10;novBPapNu0AMQM8+9dqikrIoZuUMev1pjMT93GfepfKJ6DHpUqxbfmGD7mquNornkAZ59qUYPTqK&#10;c0ZycYz0+lOwm3YmKCbFSQ87AOnpUePlyPyq5sjC4Xiq3l888k0wsIhyCce1KIh1XrR5IVfQZpyn&#10;y+QCeKAG4Kkd2PbtU0kqooAHNQAkkM/fpipGZDyevT60gGIwP3D1zU2GI3uwwDUMcYJx0x1NWnRG&#10;HzDoelDAY+Mcngc81VknVlOxsjoOKmcqB8/TpgU2KAyOsMCAuxwAT607pasQ2COaWRYkHzN0z296&#10;7C2t1tP3URyc5Y+p9/an2dglhHs4Lvgu3f6D2q4FUZ2Yznr1/wD1159etzaLYm5TlmO8gAj69zTy&#10;7IFGSSwyQe30pMuJCXXIxjPfI9qaI3kfC9FUsxJ7CsBDyER98JAcjnPOcdPpUE+5wAWJxgmp5YVD&#10;EjgAAZJpkSouArZZxkZ/woAbGQvDcNjrUkJiH3s/NxxSPBIe+TnAApGiKIFPB9aNAJiS42qDjvUB&#10;kj8zAOAMc4qf5hCVA4I4NRG1VUUglmBBzQgBgPkCMSeTz6GmAjIUg5I5Pt9Km2MwynJ5FQh8HazY&#10;z3+nai4izHJFGPKJ6AkDt9ajkaHBIYZ9xnipCq7c4GT0pI44WJDjC/eOeaXmAkZTyw2zgnn8e9PL&#10;RHcXGcDoOP8AOalVFZD5fyg9OO1KI41V+5bjPrgUAMZwx+VsEkfQCmCPC7ifl24XJzk+9QhFMm4v&#10;wO2Ow7VMXjEO0tj1PpTAg+ZUBBw2OfQn6elc9fXzsvlKc46HGOfWr2q3caRGKBjluv09K59Czff/&#10;ABNdmHp6czKSIA3GSM4/zmraxgp05FRFXc/LhVOR061Id0R2qAB0PNdYyvMQSD2GOP61AyKDuC9e&#10;/v61IhV2y3I780pkDYCrwOOvSmAwJEMBz+pwTVhgRETgYA6daasW5Mhe/rTU2+Zhc5B7e3r7UAIP&#10;lG7jNSs5ZQcgE8U1iI3LN0GPxPcCkBQDeSBnJ2+n5UAReWy4CN0PNKIMP853DHIz696sGIlAyrlW&#10;GSen0qqzu8pZR93A/A96YCpmBuW4/hAqeFipPIOe3eqRbLbm6g4qykqkbwCAOhxjihgPfbHDuJJB&#10;wOfWoG3BSpPfk+1StIssYJztTofemK5IMYPLAjJHrQAR7Scg9AMD296tMHCFlGN/HTpVcKEVe/qa&#10;eXM5JORj19B0pADRyxjYeq9vrVVnfdnO32qdrlovlUbieB7ZqEr8yq6n/aPTk9eBVAKHK/uxlmPT&#10;ivpKxWDwJ4LWcgi9uQuc4z5jDge4QV5t8MvDa6zrL6leITa2e0qD90yc4H4dTWv4y1sa1qTrEcwW&#10;2UiHYnu3+e1ZVZ8sTRe7HmOa8yWR2uHbMj5LE9dzd+aqv5qqPMj8zOSSeBkfSrELRsm/g4GGI/Sj&#10;ynIG37p6nNee3qYELCRQsgwq5GMD2yMd6j87Z80gPrn2NX5nSdsZO0DgdOfUVQlhXzdzHGB6cUlq&#10;BEtvDJ8yn5pRjIPIHtUyrtIV+NnzA9ev/wBanqy+WzSx/MpwqjPPuacHiRCjr+8cYPHpQ2BVmuJW&#10;IkBwegGO471MJMbfMbczck4xUvl+Yvz4G3JGBg/SojF8pkYBSx4x6f0pALeTNkRZ5bk8YwKmeeGS&#10;M85fGBjORnr+ArP5dstyT0+n41LDGysWHU/w+3enZAWIp0QHJGAcgj6Uk7MyncdpOOM5OM81HIxa&#10;MDaw3ZXbjrQqliiE4ZhgAc9P8aVgGo0qFuSVwMHsKkVgzFJ2yDgeygZxil+zTCPJcHcQNo7VA7EE&#10;IwBIbggD055+lAGhDHERvJwoOc9Cf/11UBcHKMTjlTkg80MXlCoSVB5yRnA6cColMqkYJI7DFJIC&#10;RV2t8/JJDEDnr3xTpIxG+3btQ9D/APqqJJ95YoMfw59B2NSyZE4MfKqhOCed3/16YEu07dsa52/j&#10;ye/6U0qpiKtHz7YH5nrTVllWMqygMeeD7d8VSUOZAHOSQOST3P8AQU0gLioI0DyIuMgKCAT9TVK6&#10;aOGJ3ACluB7E/T2rTliL42ncMgADp9a5zWGRphDn5kHOO5PTP0FaUY80rDRlu0QYpjBxwc9/SoZJ&#10;AVVWPAGBgVHKhIBDe+BzzTSGVTknPX05r0kih64GGD8DnpVmOSIfeOSPfqKhRC6b2BUAYyRxxQYl&#10;Q9cjbkjp16UATeYqsdjk7umRwPaq8mzO9u55xTCwUDdz9D1phKyA4GP8/wCNNICdFjGGXOc9c08I&#10;HKeXlsnoOvHNMGBjjgd8d6ezpFyRubPbvQMZLG27PJXoQ3UU/wAxVjAb5gT0/wAaRpYnVkcEA9+3&#10;40wtGzhFxgdB6/WkAv7pGPl5zjj8aXe5XJyxHr7VGIm6KM579KRPMXDg/MWyR7d+KYFxZ0BG75V5&#10;6jv3qKeTLAxccdT2oYO+1sDGeM+n1puAxxnbgfX6UhErGMcocg1FtAyFPb1pocZY/h6cVIpQgGNS&#10;AeTjkc0ASRY4Q5GOv86cS+8yHt0FQIzOzSBflycfSiOUsuAo5PGT3PrSsBOrrgvyN3PqfSjO5iqY&#10;AwMZzzjrTpbgAAEAnHXFCxpIBvZRjvgn8P50AV90QOfXrSyNg5J4PQd8UsYKv5jqMdMUpTdKHIHA&#10;4z1zTASOMzv5eeB27Va8pHG9QMrwR3PfpUFv5RkYyLlT09zV1QJ5RtyScAD0zxUyYHUxLCkUAbKq&#10;IwxA/vNz9aRXheVnQ5DDg88npU1ww3mB1BKggHtwOM9KzY1jkBD8BRkkegP868zfUhmjGgDKWYcD&#10;BJ/z1qdtxgyhx5ZBB9+lZyr5ak/xNz83ce1WjsZSrYcFc7gOg9KQCli5w4HboaWK38jcynIwepzj&#10;61VFsqpsB+Z+hYkd+46VfYRRDcjZwNpPXOaGAokTYG/hP5n3+lI4K8oxJIz7YrPaNgDFnIToMYx+&#10;vFXordFyc53DB69KVrAIQyIJM4HccYqRAm0bG4OetVnjDfutxw3y89vSpyACqR/fHBOeg/zihgKy&#10;keYS2PlAx7+vvVH5hkEkgZOffpirjxNEjHcGXg4YevvTgrbchdpA5xzj14pLQCkwkBTcAOOoPY1I&#10;EbfycAAY9Kbvk3bC6uIyccckHt/hTkZGZpeik4b1yPSmMhwwUL1BJH1q7BkgrOmASCMcH0/HtVZP&#10;mA81SMkfz5zUxRl/egAnPGBmkwIS7HfnOScfKe3bPvVrdIjndjDHGarqrRybMFc9QRn8akEyiXym&#10;UlwQV549aVgsOnZ5DkqAeAPSqrozbDnOD6cCrypliH9enpmoAy7lCIc4OccjP1oTAT5PbA4Jb+tQ&#10;vKioAQFGDznpmkZ/MkwBg4xRtKRsxA6H9aqwFmKFTHtIygAB/wARTFhhBKxrlSeo/r+NIGY26lR8&#10;wwD75qzAR5eCDndgcdaQik7FTk4Ix29anl8pW2oAeBjHr/iKfeYZQyrtIxnjnNAwgk8vB9D9frTQ&#10;DEkKIEwHYnPP9K5W7R3uJQFO4E5x9a6lB5SoFXJU569R7VgXDYuZHBK5JJ3V0Yb4mVEylV/vE5OP&#10;pRNGxeMrknrn2qzKqsSy56Z2jrimEMpUgEjgY713XGNiTeeSB9ehz2p0sW2JSp57ge1K0eHBUhgM&#10;07dtQYGBk/nSAqlu9LKhZAwx6EU99pwOn+NNcYIX0GOO9AEMkW0ADIJA/wD1U4R7lIOSO5p0iF0j&#10;AOeOR71LEWSMJkFgSppjI5FUYCc5PGemKrbDjOcYI4/Q1oTFFUBR361W2BGJPzBuvrQmIgXdG53c&#10;jHWlZ95JyAAanYkZXgjpg9x7U0opbg4BGKBkJZwMccA801TsjDYznqQe4qUc/hxTdoIIK8j07UAL&#10;tBHmZxg8ZqXBO2RRxnr0yPT61GeYiSdx70qykJtz8vHB5oEV5l2Sq4+4SfrVoBZF3E4x+FJIFcZw&#10;AR0zxT8qnEeWHUUAXdJ1iTSp5Wjt4JzIAp85N/yn7yYJxg9c9azJXLySNEoQMxYKOignoM9hTpN2&#10;PMByxOSaI34O4Ac5HuKdxjPmZQGByePzojHJYHkcVMWLABe3NSLGoyG7jtSuMjT5euDznA60/eQr&#10;emeKQQl+nNSRnL7SQFbgj6UgK0rKR3z1yDUEhBUZ4yKsBymQuMA01SAfnHGfTtTArlehJxnHNT7Q&#10;sYYEEE44psoBk/dnr+VIqBFKgn1x/WgQ+RfM+dDgDOc10FjcPIGjbGFH0yfw6Vzqh2XdGfxrX0pk&#10;LmOUYJBx9R/Wsa6vETNZSpmAxtGP4anVVidlJDD8vwqOJwcx4znp71M+MAgbS3b6V5r00JEmCbeh&#10;GR061ctIdOntLgXUzRzRoGt2AyGbujHHHaqLndkH5ccZ/pSW6kN5TnBOSOcUmrrcqLsyfdGG2tjn&#10;C5HTNReUrFW56nHGfzp0jIjBANwPfuCOtL5qZUDOCeelAWGMVWTAbhfQdKVg0bf3lPOakJBd5WG5&#10;TjGaRtrYZfxFAgSRGYgjBzxx1odt4BzgAdMYPNRL5YkGTwDVhm+XaADnj8KY7H//1189j0NQi4lY&#10;Yxtx60sm1TtU0fOw4HIr5OxmLMEdMn0zjtmqaR7Ae5btVwjcPmprA5A6ZpgNQE42c0rocbWOATS5&#10;Ea5zio/MUkA8570hETKWYAdB0p5liiTfP06DNJNIkUfmSNgDjHr9K5q8uZLiXBYhR0A/z1ralSc/&#10;QpEt/fNdOAnyovb/ADxVMkZyp5PamBhyAOalRAfnboK7oxUVZBYQKoPJqRUjPzMOeuahK4baeRQS&#10;i8k/NTKJC2SSOMUbTxubI7gVDuPXIye3pUyMijCgE+uaYDOGkKKDimuVUlV7frQsjoSwOO1QF3kb&#10;JGfSmIXGSCx/AVIDjmo+c9OlI5xlO59aBD5CrkHPPapkxtKMetQLGI03MMnuTTQwDY5JP6UWAm2L&#10;j5Rn1NIIxy3pSoVcBVOT39KYq46jaoPNICcg7dwA9qhkkCn0JHP19KjZuPlP/wCqmKu7DjGOw9aY&#10;ibyiwGBkkAAV1Vhp0dlGJZTmY9fb0H+NQ2GnPEBcTcOwBC+mefzrVcZGO+etcNetf3YkthKCycjJ&#10;pUby8Ejp0+tLGeeRwO9SlWc5XnPSuURVbzHJHPJzxTQArYZM44571bPygcgHvmq7OsuWUcAjGOM+&#10;tCYDCAT0GO3eomPzfKhLd8VYClW3AZ7YFKBjLY5P8NO4DI5H8vejZc9uwH0omdcZOQx5GM8VJ8qg&#10;fKFPWosKW/ecigB0L7gu84I6Z65pHRWA3HLA5zjp61GZEjfL5yegHb3q0sqbQ46kdcf40MRWf7QU&#10;GOCewPOKTb5sZR156fjVssvXq3p/jTSGyqM4PPpjJpAMbbHtjbnpz2xjpSYjQnKlt2CR2FTK0Wcs&#10;AT+fNRBVEoZh1HT0pgWIEZUO8AZ6f/WprBl5HTuakdnIGEzj3qGV2ACuSMnJ/wAKQDMrnYij8RVG&#10;8mWOM/IpPTnnJ9fwrT3RpG8kn1b0rk7yfzXdnyV6AZ7VtRhzMaMljvZmILEnOKVASm/knP8AKpRI&#10;Pu5wf6UbckAGvSKEHygZPXgA1DJtUMuduKnIUPlx94Y/AdKryAbSQT83Q9qAGFcjIwR2A6mk+zyA&#10;EL6ZNMRHHzFcMvCnPr1NTJJ8yKuGzwx7CqAiQSY+YFakhHO3nnqTVlt0rHPA5+vFV5CyKUT7x/lQ&#10;BCSJZgNuFGRg+tKojMgOMDOCackTNhRy3U1KsSx7i9Fxj5JFAIGcVHvMoANRSYZwVGR6U+ICLJ9f&#10;50AK0LPlduAxznPT2qSQeUojjbIPyg9eO/WphnaWOQfrVebcVKAAE0ARFF2eUhx3+tSQxYyzccc0&#10;1YzwoOcVYKbV3H8M96AKbYzsHJ5p7R5TJXH0qZCUG9ud3b2qN280YzsA5OOTx2piKQQnpxzV+2sp&#10;7m4jtrZGd5nCqM5yzVGWZY/lwWz0Fe4fDDQRGJfEWoRqIkBEBbtj77D6etO5UY3ZvX6p4P8AC0Oi&#10;2hAuZl2syjqT99j+eBXkF2BAQkKneBg+uG6/nXV63rT6vfy6kRiIMEjB6BQcA/1NcsZEldnLEkng&#10;+mPavOq1OaV+gqkrvQiiiKZeUMiuMjAxn889KY58tT5crAnnBGAfwq/hSqbkzwePc0yWPeAhILjJ&#10;9fyrJMzKr+Y0bM/JIwMCoJ4pIiAjgBwCw6/ga01QyKOcKuORxnHrUaLsBlf5SW+THXp7UJgVBvIX&#10;aPXnJyfpUlunmKzgjA65GeaugxwoNyDzMAqMdF71XR4sDZ+76scUrgRbHK/KTkEnjuKhkldGKM29&#10;39+2a0QqFGkQbMZJzzmqhVMeeB8xHDcjj8KEwI2icJyM9gBz0qZ82hHBckjnHGMjNMSUK+Ww65Bw&#10;KWSYOq7H4GWAPJPp/hRqBXnkfzd8YJA6HHINVY5ZAhC7gjnOR7e/atKDbv8ALbkjPAPrSQwIHZUw&#10;cn5R7Dr/APrqr2AijWW3TZy644I6jPvSnei7ShGTxkZ+7Uzj5jErHjqKsCSRAAwP9089Pek2BVMj&#10;7fMZeM8c/Woec71ctk9+CMdR9KmuLdmXzCflXnb7fWowwiOD0xkHGRz2pIB8civKdmOOMf0zVjbE&#10;SEHyuTk89eKqFMkFTt5/T6U8qxKxIMEc9efzosBJIAzYRyWB56dO/SmRx5ufOQdVJwOR6fnS7iGC&#10;kLtH3jyDU/mqBkc4PQe3TP50ATxeVGjSyEAKvIOOg7YriJJDOzvJgFyW5+ueK6XUbyNYvJJAMo5I&#10;HQDn+dck5cFiq/e6c8AV14aFk5MpIkSJCQ2MYBOfpzUc0azBSBxnv0/Cmsyj5lyT0OfQfjUSFRJk&#10;KcnnArqGSvLtQJuI/hI5xxULDnYPxqQuS+SeetVzIWbjAOcn2poBVi3ZZRx0oiA2/MCMHBUdatea&#10;pLtjPHABNOjVCC2c8ZwetO4FaWZdm1R8pJpplOVGOnNM8zzX2n5R0+tTBQc4wSeT609EMnZYcB0H&#10;B529sCqoRd5K+/SrzR7gz55Ixz0Aqoqgg7PqfekDGlsdznOKcy7A2T/CPx9fpUg2Ajcu4jrmmhsg&#10;huvQUCHRxszqHzxyfpTGYoxbkgk8kdcU9XeNck/NyM9fwprxsdpRiD1IPbPb2oGLG6+Yu/nI546V&#10;OFGdmOOeBUSLtmVTndmplbaxBIJJ9KTEMYAINowM8j1FCoOoABHapWA+6euOvuaaZWkG04PPagCL&#10;eGYbgMY696GlwdqHb/gafId5CnGOnXoKhkX5t23bntjFMBY/Mzz159+vpUmD90MM+g9qRByCwOP4&#10;eaYMIxdMEAnrxj1FIBYwm92OQ2R9DjpitbSLdpL2NwxUZLEey8msoRmTO5dp7D6V0OiFkeUschYu&#10;CeeWPGPwFZ1XaLYM2Zi8kpwB855Hp2NVYyi5Eg2sOoA6jr1q2WCspbJJGduOfrUZIK4lJ3c8e3av&#10;OJGOYpdoiY5z07+vIqJhKUaDOMknd0P449aaiKsgcnAHAPc/WrZVD+8DAkgAgfz/ABoEVoZVuATM&#10;pEqEHI74qJm/1oHHzYBJ5qfyl3YRsYYDPp3/ABp1zAhX5TknBzzn9aoCDch+dgTtwAQeD04+lWTe&#10;BEVhuI56Dpj1phsNkIfnDDPB5/Gq6hAWWRiPQNRoxl+HD4lVjjryPx/lUpGcuO4z+A6daz1LeWEZ&#10;vkwQOO+Mc/gaupH5cZdGDoB3PbsKloCVkluIeTtzj0IPPNMcFQDJjcwBOBgY9DSZcxgouGc9O/4V&#10;XMsjqobjHAI70rAIsapIZVzjjrT0lbc0ZTr0I5GfrU8aRuGDYHA+nPakAaEsuepBOe3tTbGHmiNw&#10;7jcE4Jx1/wD1VPHdeWmUIKE8Y6881G0XuCuOfTB61Wki+VpIhwMngdfoKmye4E5uQZNxBGerDGfa&#10;mKY5GBIIcsMnPp0NMUItuHxlmP5AVZgbairGQTzzxg/nQ0kIc1w+SwPfpVcSLKm1GxuOD2/+tT2G&#10;0sHwXY8Z7VSZpFcCMdB26Hn0oSAkiYROySYyMjrkdfWpX8kxMoYAt0B4x9Karb2ZHGe/PUY7ZpcK&#10;FYkDCjP0ptALHIvlSGQYA4wOvAp9rJG0ZbBZegYZqtFJJGu7dxnoffvUdq5jJQDI5wfc98UWA07g&#10;x+UQvJYZ56n8fWmBlVSmcHaOfUkHHPtVR2YfJg5AJ+lM3FkXcOWIx6HPv60KIE8ZkMYJOGyc98YP&#10;5c1iam/mXBfpuGDjoMdq2i2IgoIDj05zWVqMbJcsxwGYDgfTrXRh/iKSMhkyokQEFBgY/nUbSSBE&#10;KnOSc96djbF0wMdc8U1Yw1uGB6k+2K7gFEjBgQPp+NWFB/1ci8HofeqrOzgnoRyOwJxVoSHasTEc&#10;9f50gIHVNw2nA7/X8aYpKgHpnqKkKHa5ByAePcVGqNgLnBNMBZMyKNoxtbmkUlEZYyRlj1x+dOdW&#10;EZAOD3FIjD+DOcd+9AxN8pQhx82fw6U9LiTyvJwGAOenIz15/CoVBTcMkkc5pFYqeBkN6UALuUks&#10;3Q9AKCd0Z2jB6ZqB/lYDOSPy9qljkSSI7CSV6+ooARMjdk/dGcetSsw7LtLDPBqsJirqoJypoYsx&#10;+XsfyosBKWXGR0709Wxw2MGoiCA24bgeQelNR8IAMen1oEPlj6y/w9DQjhk2gYA/Q0uA42uOSO/e&#10;oljdMr6+hzQMeGAG1vzp5DjBboeM1E/HJ6A1YiaOSJh3yP8A9dAEcRG7HXHY/wCNWBy4yc5BwPpU&#10;ATMmFHX9KkdQjZXJHNAySJwuTxznIHpSFWxv9TUaY2lh0P6VIJEKgHNICJihJZhjPp/nvUKqdwxz&#10;7ZqzOoXBHIxn2qtlDgngj8qYiSRUQeZEc5OPYU4Aff4zjH1qPbzzzkdaUZKHYMY9aQBEwD+WBirl&#10;sxjlWWM4wckYqoBubJOcClQmM4OefSlJXQHXrGgy4By3IPpUm3dDtOc/3qrWsnmwozKVG0AAjHTv&#10;VhRJHIC4yOhNeXJak2HrGNo80ZJ4yevHeo5I/KcEDpyOf/14qSZwwVT1HP4VBI8iuzIcq2CTjkY6&#10;1KQMmJiKknJJOSAOef61DGsTRMUHK/MO4PPY96mYOoyg6A89eOoptuxAwwz1P0zSGOVSFGAGz0zT&#10;ivltsbnuMdOlC4QZOMjoakkBkxI6jHQkUCKMTKxJb7wJB96l2gASLwOnPrQIgs5Y9+OlWAQcr296&#10;bGf/0GiNfvHrSiTLFaiOGAJPSk2Bue1fKGZOfm4FRltg9TQGdSN3GKSR+OBkn9KVgKpdmOTzj1pW&#10;kjiUyyHAH+cU0yqkbSP8qL1Pr7Aeprnru6Ny24jYq9FzmuinTcn5AJd3Es5LscD+EDsKpxhlOT09&#10;DT3LMAu3g9u9WAqqAGwTjpXakoqyKI1w4IPNIxAPJJ9KR2RTlO1RMxY/SmBJvJJD4xSgRrncM+9Q&#10;jAG7OSe1KzBxsXnHPtQA7Ac4X8KmkXZHtGBjrmq5YouOhPGfrVV2kYhRk4PTrTsBaZSq7W69aeEK&#10;AhepqIIwGe9P8wAckj3oEIRxk8CoVJJznJ/OrHlBlVwxx7ik2/Ple9FwD5sYz+FNCDcAeSamBTcA&#10;36UoO05ToaAGqpXOKilk2fIBlj+gq1JM65cL24zVSKPzTvfJz+eaQiLY7AkjAro9K09Ngu5uAv3F&#10;P8z/AEp+m6ergyzIcD7oPQ+/0Fasm2Igt1Of/r1y16/2YiZYGS20jnGaVoVK7mbB9KgWVSC6LwAP&#10;8596YJnbLtgDsB1zXGIsouMZP5VOGjHzg9Kps5hG1huLdTmo5tzsSnAPXFKwiVpXdt5HXgfXrimL&#10;IzvnaM88VAjoH569s1IAiyZYkgjt60wJ96nq31qFjGmWLcGo5hEQFXPJ6/SlMls/yEEBSO3JxRYC&#10;Rg5CmQbR2Bp5Qkfuzj1qJpg2SWIHuOv0qS23OnB3ZOF9gKQFVmVdyqhPPLHv7VIZSVCldijntViY&#10;KCFJ7/ypr2rSNvDYB7VV0ARKidW5bOSemaJEKnJIZvvED0PTFTLHmLb2U59MetQqVBLgdP1FIViR&#10;XiCBSNjZwKiYeXllIIbv71KHEjbn49sf1pqPvcxkcAf5FA7D42HEoz06VCUkeNpJMryfm9upq0zA&#10;9AMdPpWNqN8wQ28TKCRhiDnjuPqaqnFydkBSur9Zs28JPlAfe7t7n+lZwV1U5AC98+9AwjquCAfy&#10;/GlkJkBhAB6HP0r0oxUVZFWGsqM+FGc96ikRVyMkAd6uRoPLyBhtoH4VRmBJ6EjOfxqhjQ6k5ccn&#10;r9KikbzFEbADnGBTgBHGrnqTgr3p8fznbj3xVAMkIZWAQ7emR0qslwiPsHK9ferCrLufIJGeh9aR&#10;sNhSANpySBn+lACGcJ85GBxx60xpBtMwHXoPU00qsrbidqjnn0p3k+c+UxtH+RTAkt+IS5kwzHpz&#10;+fT8KkkRWK4PBGM9s1CIgFYdXI/CnWwIco+M4GfTigBoiLszJ06A5/OnqjnAAGMDGR29T71KzMAQ&#10;BjPAz2FPkMcaMzOAeAB7/T0pAOZ1XAQcLnd6nNMKsFbcBmrCFFIIBY47VWkmV5WH8C9+n50AOQYA&#10;8sZOaVmyuGPHQfWhwyxk5x6AdageRo03Bc4HX+dAiYvGI8ydccVXDIy8YHOc+tV1PmNljgdqRoz8&#10;pHzN71VhnReHtDude1KGxs+dz7nbsqDq34V7r4tvIdH0yDwxpXyZQBsdRGPX/ewc1nfD7R4vD2jz&#10;eIdSzH5yfKCc4jHP5sa4HVdSuNTvZb2dSXkbPB6DsB9BWFefKrI0fux82NlkR42VQGWPnHYmq7Da&#10;V8tUfzF6gHC+oPHUVUWVV3Io9fz71eiliZPn3KOME5HHTp+FcBgQsGSREODjtntRPKiAOvy7iFJ7&#10;45/KmTQQsfMVuD3b8uPrSTCMqqHjI28egoshFkSwui7cA8fp25pzxiWWPHAwenXPf8qo27+ShZh0&#10;HH9aupJIIhLj8sEUmrARSp+9J25wAAc54B6VGlsrnbj7pzge/al+0SOAArELn5vUmpYAFDSuckgj&#10;J7d+tK+gD1ZLW12SY9+On1prwgjfkDv7YpswlySW3KcEe3pmq0jsyLZoB8/fI+poSAkS1VUzEdxf&#10;u3p3xVF4ds46Y7d/096sgSpC0LbieFUDjb+IpixyAvj5mUFmGRnHAJ/MirQWDyhCfvqGBJBxnIx9&#10;fwqVIiRiMZx0YDHJ96pxvKuZHXk8ZIwAR6VbW6lW3AKqwPseAfp3pNMBZY2kk2ggBfugd84zT0gL&#10;xruIDLkA9aVC0KqFALucZ6DnilVpd5Xau4c9fw4pNgEivtMLlWXH0/Skjgdh5cZ+VSDz+WKWSQkg&#10;beR/e9//ANVKJJZIMoAOcdf896kBhUHAcBSTjOarHBTGOegP06VcMYlRUbDFehxzn1qB1OzCYbBw&#10;fUY64qkwHPEJDkDCkc/h7VVMRZQACMHv/niriEuOejEfUY6VBPKU3NIQgOenqB/Wqjq7Ac5qU3mN&#10;ycgAKMdsH1rLVpAMLzj/ADirsssDEoepz07nNUZNqn5RgD8q9OKsrFkzlZIyxUcDApYSgiLgY/H9&#10;Kgt3+Q44yemasFlA2Y6n8KoCMeWUKknAHPrVYKcZXp6+9OfKylMjI4BAxwakUZUKpye4IpgSIjDB&#10;PVumPSppZFjBZuABjrnNQq3lsRg8HA+nWpXEUqegboDSGiFxGhMkfIx/P0p6SLGFmGCR7Diq+x4x&#10;vxnH6VYEYIxxnPINADjLEwEbEg9R2zmoWSMKCuRz1pjxqcZ/WiRJFI3/AHVAJHWnYQ0SfMTH0BA5&#10;96tttBEi8gKc+/pVRlZpBhCDgngcYojT5N2fbDdf/wBVAxCwJBx+VXMhipQbVPDAeoFUinmzHaQA&#10;OcHvTszOOD07AdM+9DQE0TmSXK/fTnOO2OtPQl22deQWz3FRpE6n5uN2BmrCKwcuwA2g8+5oYwJx&#10;JgDgelLwDu9Of0xTCXyQeo+6c4NCqduQOTkVIiPa20lT1HFLtfAULwOxOevpRtdFAx1PWmxI4bDc&#10;7j+AqgJJJGCqFXHfn/PFRbMqHAwM8gEVYmlz+6AwAQRgdKrHCsQeeMA9OfWkBPOz+WOccc+9dNpQ&#10;H2KSXBZmYAewA6/gTXOMiuEGSSRg+5rqdPj8vTkRyTnLED68cVz4h+4Jk5nyVUKdx6Me/wD+qokm&#10;cjem3C5z7kduavlEiKsMqVHHuMfyqp+5eMyHAUEZx1OetcRBAZVjmbYA3AyoH41cjjEqeWV2KcHp&#10;6HPameWrS7EPGRhu1NQlLhnOSFByKH5DJZvKRyuMYJGR0yKgZEk2CM8scHrWiwCSEE+/FZTymOXz&#10;cYz+HfihagWmZd8UYz8uScn2qDKK53fNkgjvilklUSKX5I4x7YqBiP4QfmORmmgJ1BaTajA44GPX&#10;qPrTxkQPvBG88BePzqvCEWQOoy35D2q46faJMgEheCAcUCJUAnWNgSp25APsKkLrvXdwM/jUURkU&#10;hifu5wT6en/16ajs77FI+U5+lSMZI0MkmELE9Djoe9SABow5IJBwTnj8agigkWZww4/hIx+FOYGN&#10;FXbyO+eoptATF0UZzgdyCaj2usfzEMSMAjv/APrFMlTcAzHHoPUVKV/dK0SY/hAGBx6mgBts4Yxp&#10;nuc4/lUgQCTYRwMHg9/SqhSQTgKwBRs05XnQgPkg8A9eT60NAWC6b/MfIK9R9PSlEo2iTaM9uOxp&#10;kahmYkDPv6eoqOJmb92jZOO/t60rAL5qPMwJwQATjvSmQKJI8YDDK+oNQi4WO6CgDpye3+RT7pkO&#10;/OOQPmHeqsAwFCvyjnH60yNVVtrqdp44qWBkEWzB6H5hnoelTQh4rbkg7TgHvigClPtd/MZyy9Ov&#10;IPpTlC/Z8k8HGPc1NNmJic5B6gdCTzSRoPs25mAz8wz2Pp+NAFdg6RqdwbGRnuBWdfSnzVlY7+AA&#10;Sc/gcVeDTREKcY52jPGe9VNQUjY+0BDkk89c4xXRQ+IaMllDIwHfHHQcdqaivGu5hkZOPTFKXGec&#10;nA7Uq8YcjKt1Gea7CiN+AAw6gYIFWJkYDKjJKjk81XJG4LuzkHH4VMQSFIJJHVj2oERbiQcAg8HB&#10;qNpFY7SOG9T0/GrTcZDEH0P0qFI/lYAAg+vWgZHMwIPXJ9KEjKc9jzz+uKUx7FKk5Ujv1pVQCPcT&#10;jjjjIoAlKqy7h/FwMetVxI6sMr8w4xQhmWQuTx0GOh98UMg3rI/Jzn8aAGyhmcqTjilgGGkC8ccn&#10;19KllB3ZAzjv060xCd+1vTBGO9MZCVG4nP6808PjFRFOM4+7xTtm8Hbgnt9KGIJCqkgnJI7UyMjJ&#10;7ZHTtUu0ZGTjHAPrTxGCOnzZ4x3FADsFU3MQT6d6ZC5Q5bkelLsMjYYZx+BpSmz5mHGOO9IBGGTl&#10;TjvzSBCuQo2noKWYqyK6/MO9InlsfmY8cEYoGSbmSMZH3eM+tMYl8HkgdKeTsiKc4bke9RxMVwUy&#10;CeT70CJkAEe49yQR/iKcgDhlx90UyHC9ueSB2qQr8+4AhThgR2NIYgI2bR1B71EUbcWGMelWGGWO&#10;7GT/AD/Cq+Rjng8gjt9KADhsjt0wPSmKWU/IfXIPBqbLR5C8kgGoCwQjnNAh8Yy+fT1POfSneZkb&#10;SOc596YB/dJGaVXAbaTyeDQB0Gkzht0D8jBK5J+X149KvuJIHGQcOcZ4Nc9ZXDRXCYAwTjk+o/xr&#10;q5QJVzj/AGs1wYhWlcTIHwzBecgd6VUWQnPGMZA64phDLtdB05yfb0qVmCTecuADk9OKwAswlQ3k&#10;ggj7208cD0/wpnlIhY8EnoBzxVKaYxuwUglsHDdB9KsRThWDAYXr7VLTAj4LsjA8cj6d6sKV8r7+&#10;VIBBqqyu6By3K9DTN7hgmMjrRYRadxtyuG96RWTjPWqJmZSyYH51EkzeYN3APrVWKP/RY6RsMPwP&#10;Sk+ZR/LFOR8ngU5jkdMmvlDMhZ8HH8XemSSRwRl5vyHU06QpHGzyHYPXua524uHlct2HT6VrSp8z&#10;GR3dw903PC9gOg/xqiiOPlI5pxd1A756CpATzuz0zXelZWQ7EmxFGDkE8ZqJ0UDJ5z3p24ZBPekY&#10;hl20AVSBnGc+1PLLyF696CAowoznvQihvl6560wIiQ2NvepB8gKnrSmRYhlVznjPpTGYFd7DPtQB&#10;EXYyANyo/nVhQZDuAHFMC4fKj8+lS+XEH5cA+xoAZyWy7fKKcvlSc4OM8D+v407y1br90/rSK4zj&#10;GAKAZKqFhtAJA7ZqNbc5xnmlZg5HPHt3pxZUJVcljyTSEIEcMVYA4HTOKFIIwR34pAUUebnjnJNI&#10;JN4ORincBCGPVq1LCxe5YM3yRqcD3qnaW7XcmGX90v3ieAfYVu5m+8gEcY4UYNc1arb3UK5f4Ujc&#10;flToBTcLNhyM88EjvUZJRMLhieTTGaaUqMgbDk5/SuIll1YUX5WOR39zVUsgl3H6EY6U8XBzukAI&#10;UY+WqxnimIXYw7Yo1ERtIPNZkBcZwc8/gBV9ZYzERHkeuf1qokLI6yxoOmfTFTRyuJNrIEz6c/jQ&#10;wCS4QoEQA46n/CqjSzkERDHGMjt+NXWt0Ubk7evenCBtueWB65GKE0gKZlKqAcs3oOaf+8bGeCf0&#10;+tDGFnLOvzAY46f5FOgXc3OQKdwJWkRSqxDfjv7mnu0uCQoyBkjpVNoNk4RTjPPB/pUwulRgo6gY&#10;YnpmlbsDIoRMWV5W4BJ7kkmrzYCbUywc8H+lQp5JbfM/uoHapROrnCMSqjp2pMBQxlyhYIBwaBEs&#10;YOSWGeCfpUIeN28xsKAcjHWpJbkmQJkZ4IGOmecUAMaJiyoeQTlvTirPlAbWztBHSq372Vt0eMoc&#10;89KZJdMqYY8AEsemPTHuadmwJry6W3iyDhm+VBj8z+FcUxzu255PXufepri7klcFW35HfsM9KpoW&#10;ky2cBiOPTFehRpciKsWgxjDZ5J/LilQgZJPBqoEYSEBvlXg+3rT2ZVUyHGBnGa3sMt74QuN3zN1x&#10;xj8aotcRncgU8ep9KjEgIZyM88ZPJquH+4uAofr64ppDsPEiSEyNk46DNP8ANCg4xnNNYDgJyuMn&#10;1xUbBH5J2jPTvimBbSUICN2S3GDTZbgLmJATkY47ZqqxRGBBDAc5ppO0+ZjknIosIewlbO1Tjvnr&#10;T43YKIUPzA8+lECPMxd5Nq8fjUhVMYXgjuO/40ANkHICcH09qcoeNdznAPYVTeSVZBz/AJzUlzKW&#10;wh6A8+1OwzRVg6kynao/pUJEPEgGcDnnoarO0gBQdOmT6U4s7scriMd6VgLyyN5bRryWH0wB1qV0&#10;jySRtAwcEVUSQnOD0xTSyeV5bEl27UCLRHmSEgn6dqjkRUYrJxkZGfekQJBGNzHPYd/rVSR3zuJL&#10;EEZ+lAFswIFLcADpXTeFPDMuu6xFaPxCo8yQ9wg7fU9BXJi4Z0Ckkc/pX0RokUHg/wALHUJ9v228&#10;Ubc8HJHyrz2A5NJu2rKhG7uzK8ZazFc3K6FZjy7e1GDgYBccAfRRXCSoATGuASAc++cYogLMZJJW&#10;LuxLHJ5ye5z60M58xWZenb39q8ypNylciUru5Wa0l83cAS2MY7VYncIoixlyMkHn8KnSdXlLP8u0&#10;c9aigaGSZpP73X8Dxmov3IIBd7sW7R7T1x1GBUkg3RB0XJOck8nOelT+XbupmXOScD/9VRxYW32u&#10;d2cggen/ANelddAKMgPm+Ww3bR0HOPrToJXLEpnso7A/04p81ysBC/daTnk9MdKqvO7FXRgqowGB&#10;71puhl8YgQI3JPB+pPf2oaJDFgZIzhjn9Kli2sOGzg4Jp1o8dwzSAgoe304BrNiKDJFCp+YtkDPb&#10;FRCzDP5j5AJyBnkHtV26SMyq75XB+UY688Z+lWWijhiaXIZm4ye5p83YZUjMjlwZMBAMZ7/Wskri&#10;cuv8XGfbHrUssDZV04ZsfTPpVl7dZMMyg8gAnjHrVXtqA3apUHqVXJwR6U0xtIguI22qeMY/SnyW&#10;oiwOpPBOcH8qF8tBhnJYEYX1H8qLiE2lYWU/MuQF+uQTinRyeQHaQEEccHjn3qNUcKEj+bJL7T1/&#10;E/jUlyjlEYgA9MgZBJ9KAIhcvMjMOC3+HrThKVRQ3PHJ5HXoPrVeUOXJ3hcLzgDnv9K0GKSFRtBU&#10;c9ehxwPfrQ0BFIJHi8zkDpkH09qQS74/IcEOOMnuWx+Peq3lyRtjGecHtz7/AONSEtNcLIh+WPn1&#10;6D/GiwFh2S2LZG1kXGRyD6DH+etZOpXEfyq4O4jc2AScA4FaEsreYVdR3YnPA9PrXNTSl52mZslu&#10;pPoK3w8Lu7KSKUm7LtjB3fT6Uzh0Jf72eR6Y9avynAJ7nHB4Jz6fSoWQq27qO2efzruuUQBPOIxg&#10;BePr700TAOqgYVeD68dxVgKqKZCCxOTjGAKr713F8DLcDI6UwICRK7FlwW6A05SIiSxJycHFWmlY&#10;whG4xjt1qhLlWUDB4yMc9aa10ESlg6bSTzkfN1xTPPxkk8DgCmhHLYkPOM09IU4ZhnByc8CnoMeZ&#10;BsO489BU4lGAyYwB1qGUQ7SI8ck5IpXQ+UiDjJJIz7elICZf3h3rj+n5UxpHYEgY7bh0YfWpIRHG&#10;NwPTt2OajbIJCfKp5A64/wAKQCB3ZTzjI200Isg3K2AOuaZIpbAxz+VIimP5SwO7nHp+NMB3zbi3&#10;OFx749OKkjcptSQEFhn8+hNJGquu3O1m49asQxKzFiwYg4Ge+OopMCTBdjGTt8scZ7mkGS/lZ3E8&#10;YFMMgw5V/vEYPt/9akcKCq5YY7j3oAdOxMw2e3B/KkJYsoB69fw44pyAgkrzyAWzilmjXcGDAfw5&#10;7etAWK8k3lA5zu6jip4C6tlmBJOT+NI8Xnfcbkcg9BxSNtCgY/HPWgBxkieT5fl75Pc0wHO3gMjZ&#10;/D61WkwW+XocD/69WIlXlCeV7jpxQFycSq0iptz6e/5V3fyxxIMYwoyfoPauI05Ve6Qtn5nBBXgr&#10;jrXX/aEdC2AVGQRjB9jXHiXqkJjpZdsWcbugBJyaiRo8NIR09PYetRxyW+AS2VJyc55qWZ0OUB2h&#10;e/bnrXNYkgV/LbLcr37Ec8fWreYlkfJGG4z6j/6xqNcKSQRs25Jz1FNdI2BkAyOo7UmBI7RRRkbt&#10;xJ6GpAsRwB9zGPX6kVUeMM4OT06EZ6+tNCygnJ2gDt3p2Af5kMkzMpxtGOBnpTYjucbl6ZJI6YqJ&#10;C2STgZ5HPr1zU5AgVmYkA+nPX2piG2sQWN2Lc4B4+tOWcRAhFIAOTx1x6UsGTCy4IGcg9MgnOKYX&#10;kLByeAw49R70DsXDLmIAj+EZ9aFBL5j+9tz+frVV7l3lbaABnjuKWOWXdI7feI2/TFKwEsbo8nlO&#10;2GxxxyTUcvz7SQSVPXtzUBZosNgA4xkc8U77QDIkSDGckkj07fjTsFy0zJ5YUgEjr9DQowilemTx&#10;3x/+umAszE8ZHUe1K7FU2x4JYc47Z6/yoENU5lxnqe/appXKzqC3A7Yyc1XjHzFueByKapMj7XQk&#10;scZ70AXIo1JVuTjIx61DEI0ywPXLKT3NSQkmcLuJyMjnn2qAor4O7aM54/kaQ0NWMtOZCeXGcVJJ&#10;EPmBIJAz7ikhBBLDoTxTlfZKSVO7Hy46UPcBYkQDJP3lzjp/nmkBKEbWzkZxmlVsqS2A3XGe9QBZ&#10;OFC/Ljj1x9aAJ5otylvQ8fjUIYmDavJHb0xU++RoA0ZGDz+IpIJECsrAj5SM/WgBiLvgDcllycH2&#10;9KyLhlZE4yG6Z5/OtqQFbYHnOeG6fyrMu8KEBJ4BHNbUH7w0YbHB7DBweKaz7V8tcEdc4/pUuzbu&#10;Gc85HrUceS+wj7w64rvQyDcjAc/MOtPUn7vHp7GmtDl9sfBBPXvVgRMY1YHk84psYyNQrMOgPX8K&#10;YSeNv5mj5lztOTnmlcuWVVIJ4z/hSAURGVBuOCeneo0bordRx+VW4w+8c8LVWTHUg5U5oAkdtp+f&#10;k46dahYBSAp3ZIJHpTmiyBIGPIAoIHYkeufWgCQSL5pjbqRgGp1jXcdgByeKptHl964AGMipoZik&#10;uFOCpGP/AK9AEcwJDKACev1qFQ23cVII6Y64q5Mm4sxJyTye/NEZjIPqe/rii4yudvllAeM5PNKE&#10;ZCD+vvTX8sNwPvDNN8xmBTlT/OkIfIx8sArkBqrtjA+UgHI9KsxTB4ymec/nTJvnTYpPB5HpTGRo&#10;Q0eBkg8EHrTQAuD0bHA7iljO1QnOQeMf1ocnzNzDGe1MRNkAHf0A6GnxxKVDKeB3piOHIRQcmlLL&#10;/Ec+5pAPJPmfLkMBk0LLkbQenUVHHMokAc4zxTlRUJQdc80DGkiNg2fwNRyMpGQevX1Bp8ijHKnI&#10;5B9u9MfoCrZGOooAmXDrkHjGORioJhvQhTgjqadAwMbFux+tK5Vt4XH0pARLLtRVJ56ZPepVznrV&#10;fbkOvXAyB9P/AK1SwbWG5COOhNMCeN38wFDtwQSc4OB1rsBIwAXIC4J2g8464HtXIxIkjfNgt/nr&#10;W/ZSGaBC2ModrLnB+vFcmJV7MllpNxBEZ6HPPP1p7MhjXcecEE9ge1OAWKYxpn5gM5x796rToAXK&#10;YyP4T1J9q4xEkwjaLHV17jvxUKBpkLn0xxwMfSpU3mNTsByMYPX+lUEmdQ8TAgDp/gaYy2kTlcAn&#10;B6ZPpUrFdpJOMVGs5Cbk59R/WljcZ+YZBpMQeX+8Bx171FPEFlyvA9P61LMjkApnimM7MFDdqaGf&#10;/9JN2FOeWqJpVjj82U4A/WlfvVO//wCPP/gS18vGNyEZN1dPcyb8YA6Af561WyDwaQd/rSfxfjXo&#10;KKWiKGheM5/CkbJHFPXpQOhpgVjuxxTcuGxzUp6Ch/8AWD6VVgImEnfvQG2JtXr/ABGrDfw/Wqjd&#10;X+ppWFceY8hSwwB0FKU2fN09Klm6R/UUk33f8+oppDIBGXYBWzkdKk8rbw/JFOt/9ctSyf60/Qfy&#10;pAQSo3BB4A5/+tUQTC5B5arMn3TVcdU+lMBypsXGcnvTscBQAc9fenHqaSPqv+e9BLHuHwFyADzV&#10;qwsmkkO7/Vr94/571Xfon0P863NN/wCPaX6j+VZVW1F2AvxwwlVVRhFPAqJ2kklw3HYD2qxB/qh+&#10;FMb/AI+B+FebuSQvEgYoDgevcmoXi3HZExOPXvU8v+s/GmQ/6w/jVJBYjiCuQTnaD+dPlG9hs4x3&#10;ptv/AKoU8feP+e1D3CxL56IwR+MjHsTSQ7my2Dk96o3P+ti/3q07b7h+n9aloLCmZYclhlscCofO&#10;nYFWbkjoD0qO5+/+Apq/69v89qLBYkwgOHOGbp7/AFqxEQxyDnH5VTn/ANYv+7/WrFp0P0ptBYsM&#10;A0ofGSPy5qvNCFDZXI4Oferkf3qbc/6s1KJKHDrvbAH0qYDdCfLGOADx+dV/+WR/D+dXLb/UH/Pc&#10;VTQ7FeF4lIZxjZ6VI80MsgIRtzdPWqLfcl/4DU8H/H1F/nsadh2EMkq/LwF53N3rDu9QWQGG3UGP&#10;PXHJPTP+Fbk33ZPoa42H7orqw8E3dgkRruY7l5XOKnEUivnsM8A1Fa/6tf8AeH860D98/U12FWK2&#10;1pGCLxv6k9OKZPEiuFUbgOTmrMf8P41FP/rD9DR1HYijELjzQQOwHXHvVFyPMJJ4z2H8hUtt/qV/&#10;GoX6n6/1qkhsl8wHaMjHXntihQs5JZiB2yP0quvX8/5mpYOg+tDRJM0aswKAYHpUci5OSvA6Cp4u&#10;340jdvqP/QhSENGYm29KRyJNsaZVuM+mKfN99/xqIf8AHwP9wfzpoZbFsFG4tuPOKRoC678jauMj&#10;rn0qyfuL9W/nSL/x7N9VqLjQxY3SE5IfPqMf5FViC+1G6Kea0P8AlkPpVPu/41SEKVO/K4PHy8cc&#10;df8A61ReQWj3ucYxj6Hv+dWY/wCD/dP8hT5v+PUf7qfzNAitkONhBPGc+gHahGMuVVMUR9H+hqS0&#10;6n60wO8+H3hZtZ1Q3FzGfstqQ8jHGC3VU/Hqa6HxrqQ1XVQYSTa2YKhR/E2fmYe1dF8LP+QXqX/X&#10;Zf8A0CuCvPv3P+9J/wChGufEN2SNHpDQyZfMjXzVP3zgA84+v0pbYSs6qzcpj33Z4FSXH+oX/eNF&#10;p/r1+q/zrhexignS4hTEbEjcS/THPGDUWZUGzaoYsOR121oT/wCpuP8AeX+dUm/1y/QfypJ6A0TX&#10;M7JEUxkj7p9qgG+CUMPmQLk5P86dd/d/4DTpPuy/7g/pSSQIy5LeSWV5ApPJy3bPoKtrCqjEi5bs&#10;fQ4q7D/qJP8ArrUU3+t/EVbY7EM0ixQfuflZzt/xNSySLECq/NnB4wOKp3P/ACy/66N/6EKdJ/7K&#10;v9amxJLHPJKN7MGIyNpHJ9Tj6VG85e4D7gqD+Enr7YqCD/j4P0b+QqtL/rV+o/madhouybABJ1XJ&#10;yGOME9KliEryDzSMduc9Kq3P/Hqfr/WrsXWP6D+VJ7CIbl3a4xG4yDkg8/rTGijMquzcAZ4z1PYU&#10;wf8AH5N9f6U5ug/3l/nQOxYiJiQLu554Yc4571BLdlseWAygcZNST/fT6H+VZcX+q/4CKaSYrFlS&#10;ZCX6Y455DfhVhpWUBlGSMn/OKrxfd/z6mph938G/lVWBIiF2DGwcjeDkA+/fNSQmMQhFOHZhnjoO&#10;tZD/AHvwFX4v9aP+A03EqxBeT7YC44cnb36Y69vSuXjcs3mSDcAeecYrodQ/1f4/0rm4/wDVt9TX&#10;bQS5RovidHOV5wD07f4VIs3+rGM7ifyFZ1r0k+tW16w/8C/rWrQFqWVRuwTuAwOPWsuZtrK/PPY1&#10;dk++/wCH86pXX8P4/wBKEVYsGZHKufvYzjoKqEjGSAWPWm/xr/uf1ph7VaQmiXdkfN+lTJJlSAoI&#10;bgc8cVW9fpU1v9xfqaGhCGJFY4xnrSrKJJ1BG3g898Clb/Wt9P6mq6f8fC/Rv5UAXWjEpC5+Q9um&#10;TVd0US8EkfdFWo/vRf7w/mKgb77fX+tSgJmkAUhuoHFVjgjeDnccCnSfeP0/rUcX+rX/AHzVJAyf&#10;DoNynp6dOafbN/eYgj06Up/1Lfh/Oo4PuN9KTAtiOPPqemBximPE4mB6HqAaen/Hwfr/AEqxc/8A&#10;Hyv0/oKQFYEAqwPfcaWTZKoG0HPIBqFPu/hUg/h+h/lQBAAAwQZGTyD2x1qV2ia3VB8pHX696Y3+&#10;v/4E38hVeX7p/wB407DJQp8vcp6dzTYlJTg53fr9KlX/AFUn4/1qO1/1cX/Av5mkI2NHtVN3ndxG&#10;jHnp0x/Wt6RP3TEEYBA981l6R/rJ/wDrkf8A0Ja1H/1Tf79cWI+MlkKouAGUEp94/rVhSEDEcr1+&#10;ao+8/wCH8qcf9U30rBiJwjGA7gE3npnP+elKoZdqqRn09v6VJJ/qV/3v6mox/rf+A/1osNFd5PLk&#10;Dg8A4IPqaiSaQrnbkuc9eQB2FMue/wD10Wlg+9H9DVJaDsNZ3WJn+4QcYPJ+mKljWOWANICpx8o7&#10;8dRmorrrJ/10/wAasL/qk/4F/M0NCsSpK9urKBvUDgnqM1DGWUxsy/uz07ipG/1Uv0X/ANBFO/5c&#10;7f8A4F/Kkh2HxJ87uYwmCe+R+FQsFhcs2SCOnbI6mrf/ACzP1qnddPwep6hYm3BiPMyAUJ6YIx2/&#10;rUaYMxLNwR0PfHWnXH3x/uf4VAP9Yv0NUiSy4QzDA6kd+anuiGTCnB54xznPXioP+W8X+e9Szf6w&#10;fh/6EKQ7EEbRoMkHkdeeT2FM3MQWyDkgLnqKRf8AUL/vLTOyf7w/mapoVi2pw27aDwMj3HfNVomI&#10;35XrwAf1qyv3jVcfeP8AvH+dJILEkbRoRk456Hqc0rsZA6A4I/Kqc/8Ax8R/U1YT/WPRYZaVQ6Yc&#10;jGOo68UkUqorI2cEcDnPpn8eaIv9V+dQt98f7g/9CapEiVHZ7crGB8mAc8daSHcmMj5iKW2/1U31&#10;/rSn/Wr9KGtxsfPiRV4OQeRVLVmjECcY+vbt2q+fvN+FZWtf6ofh/MVrQXvIEYs3ynYMAjrUXmbm&#10;3Hpj+VPn/wBbJ9f8arj7rfQ16CKDB3Bxk5bjvVuNAq46lT2qKHon1NTw9/8AeNMqxFJskG1BgZ59&#10;ar4KuoHTPP41MvVvrTZf9YP+A0khD1cAkEZ296jYM+5857Y9KF6y/wCfSiL7sn+8P5U7DsINwGB3&#10;HHPWmvhX6EgjgVKPvJ+P9Kif7yfQUWCxAvm43EHZnB9KlkVQ7YIJA6+o9am/5dT/AL39BVaT7zf7&#10;hoEyyzK5HHOORTIGjUsoGcg447ihf9b+VRxf6w/U0rDsJhAzbmAySMVFHE5AlTIxnkVHN/rP+BVf&#10;g/49V+h/nTEyJIW27wwz3FKYzu2qeSKlXoaRP+Pkf7v9aQ7FEBw7DHzD+lTPHuwzEg0v/Ly340+T&#10;qPpTBobGioxxg56H2qx5YlDQkAjbkdsGq8fVfxq5F/rG/wB2kJlHahAIXqMg/ShQVkDcrgHp396c&#10;v+qT/dNO/iX6f0pgSRy74yrjkE+xPpxUAGEPVQp/D6U6P7/4j+dLJ/x7t9TUgNwOoOciguyxlMBg&#10;3J9eKan3T9aX0+hpgIsgAx1Hr9ajIKpvwM59e3pUcf8Aqx+FSP8AcP1P86AH7iSHHB6/lW5pjhpp&#10;AD99Qdvf5e9YI+6foa1dJ/4/V/3H/lWNZe4xM6PG9RIG6H9PaoJ4laNmdg2COnX061In/Hv/AMCF&#10;Qt/x7P8AUfzrzriRGoKgSZ3Y/OkO2X5uuevrTo/9S1Mg+6fqaaG0LGVT5fz/AMKsExkZA4qmPvt9&#10;TVhfuGiwkG8Ido79KjYkHnBHtQ/3k+tNPX8TTsM//9lQSwECLQAUAAYACAAAACEAihU/mAwBAAAV&#10;AgAAEwAAAAAAAAAAAAAAAAAAAAAAW0NvbnRlbnRfVHlwZXNdLnhtbFBLAQItABQABgAIAAAAIQA4&#10;/SH/1gAAAJQBAAALAAAAAAAAAAAAAAAAAD0BAABfcmVscy8ucmVsc1BLAQItABQABgAIAAAAIQDO&#10;WLwg3wIAAJQFAAAOAAAAAAAAAAAAAAAAADwCAABkcnMvZTJvRG9jLnhtbFBLAQItABQABgAIAAAA&#10;IQBYYLMbugAAACIBAAAZAAAAAAAAAAAAAAAAAEcFAABkcnMvX3JlbHMvZTJvRG9jLnhtbC5yZWxz&#10;UEsBAi0AFAAGAAgAAAAhAJjDVDDfAAAABwEAAA8AAAAAAAAAAAAAAAAAOAYAAGRycy9kb3ducmV2&#10;LnhtbFBLAQItAAoAAAAAAAAAIQAftGsCm98FAJvfBQAVAAAAAAAAAAAAAAAAAEQHAABkcnMvbWVk&#10;aWEvaW1hZ2UxLmpwZWdQSwUGAAAAAAYABgB9AQAAEucFAAAA&#10;" stroked="f" strokeweight="1pt">
              <v:fill r:id="rId2" o:title="" recolor="t" rotate="t" type="frame"/>
              <v:path arrowok="t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DA23C6"/>
    <w:multiLevelType w:val="hybridMultilevel"/>
    <w:tmpl w:val="84E4922C"/>
    <w:lvl w:ilvl="0" w:tplc="E37A690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12" w15:restartNumberingAfterBreak="0">
    <w:nsid w:val="0A035957"/>
    <w:multiLevelType w:val="hybridMultilevel"/>
    <w:tmpl w:val="69988DCE"/>
    <w:lvl w:ilvl="0" w:tplc="A55062C4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0F6019FA"/>
    <w:multiLevelType w:val="hybridMultilevel"/>
    <w:tmpl w:val="D1F4084E"/>
    <w:lvl w:ilvl="0" w:tplc="0409000D">
      <w:start w:val="1"/>
      <w:numFmt w:val="bullet"/>
      <w:lvlText w:val="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4" w15:restartNumberingAfterBreak="0">
    <w:nsid w:val="142629CE"/>
    <w:multiLevelType w:val="hybridMultilevel"/>
    <w:tmpl w:val="6690109E"/>
    <w:lvl w:ilvl="0" w:tplc="08249D9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6E91E2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1BE25096"/>
    <w:multiLevelType w:val="hybridMultilevel"/>
    <w:tmpl w:val="996C2E40"/>
    <w:lvl w:ilvl="0" w:tplc="0409000D">
      <w:start w:val="1"/>
      <w:numFmt w:val="bullet"/>
      <w:lvlText w:val="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7" w15:restartNumberingAfterBreak="0">
    <w:nsid w:val="1E915F13"/>
    <w:multiLevelType w:val="hybridMultilevel"/>
    <w:tmpl w:val="426EF36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21E15B08"/>
    <w:multiLevelType w:val="hybridMultilevel"/>
    <w:tmpl w:val="EF54ED16"/>
    <w:lvl w:ilvl="0" w:tplc="ECB6BD48">
      <w:start w:val="950"/>
      <w:numFmt w:val="decimal"/>
      <w:lvlText w:val="%1"/>
      <w:lvlJc w:val="left"/>
      <w:pPr>
        <w:ind w:left="1192" w:hanging="396"/>
      </w:pPr>
      <w:rPr>
        <w:rFonts w:ascii="맑은 고딕" w:eastAsia="맑은 고딕" w:hAnsi="맑은 고딕"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596" w:hanging="400"/>
      </w:pPr>
    </w:lvl>
    <w:lvl w:ilvl="2" w:tplc="0409001B" w:tentative="1">
      <w:start w:val="1"/>
      <w:numFmt w:val="lowerRoman"/>
      <w:lvlText w:val="%3."/>
      <w:lvlJc w:val="right"/>
      <w:pPr>
        <w:ind w:left="1996" w:hanging="400"/>
      </w:pPr>
    </w:lvl>
    <w:lvl w:ilvl="3" w:tplc="0409000F" w:tentative="1">
      <w:start w:val="1"/>
      <w:numFmt w:val="decimal"/>
      <w:lvlText w:val="%4."/>
      <w:lvlJc w:val="left"/>
      <w:pPr>
        <w:ind w:left="2396" w:hanging="400"/>
      </w:pPr>
    </w:lvl>
    <w:lvl w:ilvl="4" w:tplc="04090019" w:tentative="1">
      <w:start w:val="1"/>
      <w:numFmt w:val="upperLetter"/>
      <w:lvlText w:val="%5."/>
      <w:lvlJc w:val="left"/>
      <w:pPr>
        <w:ind w:left="2796" w:hanging="400"/>
      </w:pPr>
    </w:lvl>
    <w:lvl w:ilvl="5" w:tplc="0409001B" w:tentative="1">
      <w:start w:val="1"/>
      <w:numFmt w:val="lowerRoman"/>
      <w:lvlText w:val="%6."/>
      <w:lvlJc w:val="right"/>
      <w:pPr>
        <w:ind w:left="3196" w:hanging="400"/>
      </w:pPr>
    </w:lvl>
    <w:lvl w:ilvl="6" w:tplc="0409000F" w:tentative="1">
      <w:start w:val="1"/>
      <w:numFmt w:val="decimal"/>
      <w:lvlText w:val="%7."/>
      <w:lvlJc w:val="left"/>
      <w:pPr>
        <w:ind w:left="3596" w:hanging="400"/>
      </w:pPr>
    </w:lvl>
    <w:lvl w:ilvl="7" w:tplc="04090019" w:tentative="1">
      <w:start w:val="1"/>
      <w:numFmt w:val="upperLetter"/>
      <w:lvlText w:val="%8."/>
      <w:lvlJc w:val="left"/>
      <w:pPr>
        <w:ind w:left="3996" w:hanging="400"/>
      </w:pPr>
    </w:lvl>
    <w:lvl w:ilvl="8" w:tplc="0409001B" w:tentative="1">
      <w:start w:val="1"/>
      <w:numFmt w:val="lowerRoman"/>
      <w:lvlText w:val="%9."/>
      <w:lvlJc w:val="right"/>
      <w:pPr>
        <w:ind w:left="4396" w:hanging="400"/>
      </w:pPr>
    </w:lvl>
  </w:abstractNum>
  <w:abstractNum w:abstractNumId="19" w15:restartNumberingAfterBreak="0">
    <w:nsid w:val="23E656F8"/>
    <w:multiLevelType w:val="hybridMultilevel"/>
    <w:tmpl w:val="087E1458"/>
    <w:lvl w:ilvl="0" w:tplc="D564E080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/>
        <w:sz w:val="3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FAF7758"/>
    <w:multiLevelType w:val="hybridMultilevel"/>
    <w:tmpl w:val="533E0A5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2FE470B3"/>
    <w:multiLevelType w:val="hybridMultilevel"/>
    <w:tmpl w:val="8B5E3B5E"/>
    <w:lvl w:ilvl="0" w:tplc="91BC634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31D02D5F"/>
    <w:multiLevelType w:val="hybridMultilevel"/>
    <w:tmpl w:val="895E6408"/>
    <w:lvl w:ilvl="0" w:tplc="957664A6">
      <w:start w:val="950"/>
      <w:numFmt w:val="decimal"/>
      <w:lvlText w:val="%1"/>
      <w:lvlJc w:val="left"/>
      <w:pPr>
        <w:ind w:left="796" w:hanging="396"/>
      </w:pPr>
      <w:rPr>
        <w:rFonts w:ascii="맑은 고딕" w:eastAsia="맑은 고딕" w:hAnsi="맑은 고딕"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32D271E4"/>
    <w:multiLevelType w:val="multilevel"/>
    <w:tmpl w:val="1BCA8EF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F4539F"/>
    <w:multiLevelType w:val="hybridMultilevel"/>
    <w:tmpl w:val="F1C82394"/>
    <w:lvl w:ilvl="0" w:tplc="F9E2049A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5385CAE"/>
    <w:multiLevelType w:val="hybridMultilevel"/>
    <w:tmpl w:val="A1B0843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3C570826"/>
    <w:multiLevelType w:val="hybridMultilevel"/>
    <w:tmpl w:val="39A6E180"/>
    <w:lvl w:ilvl="0" w:tplc="FD207E7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479C7F8E"/>
    <w:multiLevelType w:val="hybridMultilevel"/>
    <w:tmpl w:val="533E0A5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4A2B1F77"/>
    <w:multiLevelType w:val="hybridMultilevel"/>
    <w:tmpl w:val="BF0602E0"/>
    <w:lvl w:ilvl="0" w:tplc="91BC634C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9" w15:restartNumberingAfterBreak="0">
    <w:nsid w:val="4EA3161C"/>
    <w:multiLevelType w:val="hybridMultilevel"/>
    <w:tmpl w:val="BCE8A99E"/>
    <w:lvl w:ilvl="0" w:tplc="91BC634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4EAB48DC"/>
    <w:multiLevelType w:val="hybridMultilevel"/>
    <w:tmpl w:val="AE9E904E"/>
    <w:lvl w:ilvl="0" w:tplc="91BC634C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1" w15:restartNumberingAfterBreak="0">
    <w:nsid w:val="4F10715A"/>
    <w:multiLevelType w:val="hybridMultilevel"/>
    <w:tmpl w:val="637CF0BC"/>
    <w:lvl w:ilvl="0" w:tplc="F640BE9E">
      <w:start w:val="1"/>
      <w:numFmt w:val="decimal"/>
      <w:lvlText w:val="%1)"/>
      <w:lvlJc w:val="left"/>
      <w:pPr>
        <w:ind w:left="760" w:hanging="360"/>
      </w:pPr>
      <w:rPr>
        <w:rFonts w:eastAsia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564B4703"/>
    <w:multiLevelType w:val="hybridMultilevel"/>
    <w:tmpl w:val="E0E6631C"/>
    <w:lvl w:ilvl="0" w:tplc="89946076">
      <w:start w:val="1"/>
      <w:numFmt w:val="bullet"/>
      <w:suff w:val="space"/>
      <w:lvlText w:val="●"/>
      <w:lvlJc w:val="left"/>
      <w:pPr>
        <w:ind w:left="0" w:firstLine="0"/>
      </w:pPr>
      <w:rPr>
        <w:rFonts w:ascii="Wingdings" w:hAnsi="Wingdings" w:hint="default"/>
      </w:rPr>
    </w:lvl>
    <w:lvl w:ilvl="1" w:tplc="F2CE73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10FE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D46B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58E7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1EB5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A0B8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9441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9CEE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19175A"/>
    <w:multiLevelType w:val="hybridMultilevel"/>
    <w:tmpl w:val="533E0A5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5BF0621B"/>
    <w:multiLevelType w:val="hybridMultilevel"/>
    <w:tmpl w:val="D638B7A0"/>
    <w:lvl w:ilvl="0" w:tplc="7902A1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5D0B4106"/>
    <w:multiLevelType w:val="hybridMultilevel"/>
    <w:tmpl w:val="968E72D4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5EE8360E"/>
    <w:multiLevelType w:val="hybridMultilevel"/>
    <w:tmpl w:val="938A8696"/>
    <w:lvl w:ilvl="0" w:tplc="190AF73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 w15:restartNumberingAfterBreak="0">
    <w:nsid w:val="5F7B41EB"/>
    <w:multiLevelType w:val="hybridMultilevel"/>
    <w:tmpl w:val="9D88F83A"/>
    <w:lvl w:ilvl="0" w:tplc="7E3E91E6">
      <w:start w:val="1"/>
      <w:numFmt w:val="decimal"/>
      <w:lvlText w:val="%1."/>
      <w:lvlJc w:val="left"/>
      <w:pPr>
        <w:ind w:left="760" w:hanging="360"/>
      </w:pPr>
      <w:rPr>
        <w:rFonts w:hint="default"/>
        <w:b/>
        <w:sz w:val="3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624410FE"/>
    <w:multiLevelType w:val="hybridMultilevel"/>
    <w:tmpl w:val="16CAA754"/>
    <w:lvl w:ilvl="0" w:tplc="91BC634C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9" w15:restartNumberingAfterBreak="0">
    <w:nsid w:val="64567367"/>
    <w:multiLevelType w:val="multilevel"/>
    <w:tmpl w:val="11ECC6F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575761"/>
    <w:multiLevelType w:val="hybridMultilevel"/>
    <w:tmpl w:val="B6FA2228"/>
    <w:lvl w:ilvl="0" w:tplc="91BC634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6A115E32"/>
    <w:multiLevelType w:val="hybridMultilevel"/>
    <w:tmpl w:val="42B801B2"/>
    <w:lvl w:ilvl="0" w:tplc="80BE5940">
      <w:start w:val="1"/>
      <w:numFmt w:val="decimal"/>
      <w:lvlText w:val="%1."/>
      <w:lvlJc w:val="left"/>
      <w:pPr>
        <w:ind w:left="760" w:hanging="360"/>
      </w:pPr>
      <w:rPr>
        <w:rFonts w:hint="default"/>
        <w:b/>
        <w:sz w:val="3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 w15:restartNumberingAfterBreak="0">
    <w:nsid w:val="6B85181A"/>
    <w:multiLevelType w:val="hybridMultilevel"/>
    <w:tmpl w:val="9BAA37A8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3" w15:restartNumberingAfterBreak="0">
    <w:nsid w:val="6F05603F"/>
    <w:multiLevelType w:val="hybridMultilevel"/>
    <w:tmpl w:val="69A436CE"/>
    <w:lvl w:ilvl="0" w:tplc="39AA9F78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44" w15:restartNumberingAfterBreak="0">
    <w:nsid w:val="707D2C8B"/>
    <w:multiLevelType w:val="hybridMultilevel"/>
    <w:tmpl w:val="55589BB8"/>
    <w:lvl w:ilvl="0" w:tplc="18EA0DCA">
      <w:start w:val="6"/>
      <w:numFmt w:val="bullet"/>
      <w:lvlText w:val="-"/>
      <w:lvlJc w:val="left"/>
      <w:pPr>
        <w:ind w:left="54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45" w15:restartNumberingAfterBreak="0">
    <w:nsid w:val="72E45A32"/>
    <w:multiLevelType w:val="hybridMultilevel"/>
    <w:tmpl w:val="5F16618E"/>
    <w:lvl w:ilvl="0" w:tplc="19842810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6" w15:restartNumberingAfterBreak="0">
    <w:nsid w:val="7989469E"/>
    <w:multiLevelType w:val="hybridMultilevel"/>
    <w:tmpl w:val="92204B5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7" w15:restartNumberingAfterBreak="0">
    <w:nsid w:val="7E1F4409"/>
    <w:multiLevelType w:val="hybridMultilevel"/>
    <w:tmpl w:val="F2460734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43"/>
  </w:num>
  <w:num w:numId="13">
    <w:abstractNumId w:val="34"/>
  </w:num>
  <w:num w:numId="14">
    <w:abstractNumId w:val="12"/>
  </w:num>
  <w:num w:numId="15">
    <w:abstractNumId w:val="45"/>
  </w:num>
  <w:num w:numId="16">
    <w:abstractNumId w:val="24"/>
  </w:num>
  <w:num w:numId="17">
    <w:abstractNumId w:val="31"/>
  </w:num>
  <w:num w:numId="18">
    <w:abstractNumId w:val="2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7"/>
  </w:num>
  <w:num w:numId="21">
    <w:abstractNumId w:val="25"/>
  </w:num>
  <w:num w:numId="22">
    <w:abstractNumId w:val="42"/>
  </w:num>
  <w:num w:numId="23">
    <w:abstractNumId w:val="35"/>
  </w:num>
  <w:num w:numId="24">
    <w:abstractNumId w:val="17"/>
  </w:num>
  <w:num w:numId="25">
    <w:abstractNumId w:val="15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46"/>
  </w:num>
  <w:num w:numId="29">
    <w:abstractNumId w:val="36"/>
  </w:num>
  <w:num w:numId="30">
    <w:abstractNumId w:val="29"/>
  </w:num>
  <w:num w:numId="31">
    <w:abstractNumId w:val="40"/>
  </w:num>
  <w:num w:numId="32">
    <w:abstractNumId w:val="28"/>
  </w:num>
  <w:num w:numId="33">
    <w:abstractNumId w:val="38"/>
  </w:num>
  <w:num w:numId="34">
    <w:abstractNumId w:val="13"/>
  </w:num>
  <w:num w:numId="35">
    <w:abstractNumId w:val="16"/>
  </w:num>
  <w:num w:numId="36">
    <w:abstractNumId w:val="30"/>
  </w:num>
  <w:num w:numId="37">
    <w:abstractNumId w:val="26"/>
  </w:num>
  <w:num w:numId="38">
    <w:abstractNumId w:val="14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41"/>
  </w:num>
  <w:num w:numId="42">
    <w:abstractNumId w:val="37"/>
  </w:num>
  <w:num w:numId="43">
    <w:abstractNumId w:val="19"/>
  </w:num>
  <w:num w:numId="44">
    <w:abstractNumId w:val="11"/>
  </w:num>
  <w:num w:numId="4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</w:num>
  <w:num w:numId="47">
    <w:abstractNumId w:val="27"/>
  </w:num>
  <w:num w:numId="48">
    <w:abstractNumId w:val="22"/>
  </w:num>
  <w:num w:numId="49">
    <w:abstractNumId w:val="18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NPYkOsNCGcYAMlxL0z+UZCFfd3o=" w:salt="6ucsSMDeI1jKJ1Q7OajQs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2AB"/>
    <w:rsid w:val="00004893"/>
    <w:rsid w:val="00006821"/>
    <w:rsid w:val="00007E77"/>
    <w:rsid w:val="00015A10"/>
    <w:rsid w:val="00020CA6"/>
    <w:rsid w:val="000251D6"/>
    <w:rsid w:val="000265C2"/>
    <w:rsid w:val="000278D1"/>
    <w:rsid w:val="00031C0D"/>
    <w:rsid w:val="00031E40"/>
    <w:rsid w:val="000425A5"/>
    <w:rsid w:val="000426D6"/>
    <w:rsid w:val="000429A0"/>
    <w:rsid w:val="000463C7"/>
    <w:rsid w:val="00076636"/>
    <w:rsid w:val="0008213B"/>
    <w:rsid w:val="000A4940"/>
    <w:rsid w:val="000D167D"/>
    <w:rsid w:val="000D4229"/>
    <w:rsid w:val="000E5336"/>
    <w:rsid w:val="000F0D47"/>
    <w:rsid w:val="000F36DE"/>
    <w:rsid w:val="00102062"/>
    <w:rsid w:val="00116286"/>
    <w:rsid w:val="00121008"/>
    <w:rsid w:val="00127D26"/>
    <w:rsid w:val="001347DA"/>
    <w:rsid w:val="00141DFA"/>
    <w:rsid w:val="00154B10"/>
    <w:rsid w:val="00155535"/>
    <w:rsid w:val="0015647C"/>
    <w:rsid w:val="00162D61"/>
    <w:rsid w:val="00165BA2"/>
    <w:rsid w:val="00171A42"/>
    <w:rsid w:val="0017207E"/>
    <w:rsid w:val="00184F3E"/>
    <w:rsid w:val="00185394"/>
    <w:rsid w:val="00186B9C"/>
    <w:rsid w:val="001A7E06"/>
    <w:rsid w:val="001B12EF"/>
    <w:rsid w:val="001C6D6A"/>
    <w:rsid w:val="001E1AC8"/>
    <w:rsid w:val="00204236"/>
    <w:rsid w:val="002132AB"/>
    <w:rsid w:val="002143BD"/>
    <w:rsid w:val="00214D2F"/>
    <w:rsid w:val="00225A1E"/>
    <w:rsid w:val="0029482D"/>
    <w:rsid w:val="002B7953"/>
    <w:rsid w:val="002C1914"/>
    <w:rsid w:val="002E2F9C"/>
    <w:rsid w:val="002E5743"/>
    <w:rsid w:val="002F15A8"/>
    <w:rsid w:val="002F29D4"/>
    <w:rsid w:val="0030285C"/>
    <w:rsid w:val="003231AA"/>
    <w:rsid w:val="00325A16"/>
    <w:rsid w:val="00350ECC"/>
    <w:rsid w:val="003614D9"/>
    <w:rsid w:val="0036502B"/>
    <w:rsid w:val="00374E2C"/>
    <w:rsid w:val="003766D9"/>
    <w:rsid w:val="00381432"/>
    <w:rsid w:val="00381B93"/>
    <w:rsid w:val="003A22EC"/>
    <w:rsid w:val="003E5133"/>
    <w:rsid w:val="00407E26"/>
    <w:rsid w:val="00425CD0"/>
    <w:rsid w:val="00437290"/>
    <w:rsid w:val="00457C35"/>
    <w:rsid w:val="00470497"/>
    <w:rsid w:val="004745EC"/>
    <w:rsid w:val="0048760C"/>
    <w:rsid w:val="004A4AB1"/>
    <w:rsid w:val="004B2DA1"/>
    <w:rsid w:val="004D13E2"/>
    <w:rsid w:val="004E2DC2"/>
    <w:rsid w:val="004E7092"/>
    <w:rsid w:val="004E7F06"/>
    <w:rsid w:val="004F1931"/>
    <w:rsid w:val="00502120"/>
    <w:rsid w:val="00503522"/>
    <w:rsid w:val="005068C6"/>
    <w:rsid w:val="00514840"/>
    <w:rsid w:val="005261AD"/>
    <w:rsid w:val="00530AC3"/>
    <w:rsid w:val="00532111"/>
    <w:rsid w:val="00552DDF"/>
    <w:rsid w:val="00563F03"/>
    <w:rsid w:val="005676B2"/>
    <w:rsid w:val="00576C86"/>
    <w:rsid w:val="005838B6"/>
    <w:rsid w:val="00583931"/>
    <w:rsid w:val="005B67C0"/>
    <w:rsid w:val="005C3386"/>
    <w:rsid w:val="005E57BB"/>
    <w:rsid w:val="005F10DA"/>
    <w:rsid w:val="0061407D"/>
    <w:rsid w:val="00620B8F"/>
    <w:rsid w:val="00621C42"/>
    <w:rsid w:val="0062749F"/>
    <w:rsid w:val="00641BBF"/>
    <w:rsid w:val="00647842"/>
    <w:rsid w:val="00650AA5"/>
    <w:rsid w:val="00673145"/>
    <w:rsid w:val="00684156"/>
    <w:rsid w:val="006A25D5"/>
    <w:rsid w:val="006B1162"/>
    <w:rsid w:val="006B575E"/>
    <w:rsid w:val="006C5659"/>
    <w:rsid w:val="006E04C9"/>
    <w:rsid w:val="007014EC"/>
    <w:rsid w:val="007164F6"/>
    <w:rsid w:val="00721236"/>
    <w:rsid w:val="0073302E"/>
    <w:rsid w:val="00733EB2"/>
    <w:rsid w:val="00735D75"/>
    <w:rsid w:val="007409EB"/>
    <w:rsid w:val="00755005"/>
    <w:rsid w:val="007630B7"/>
    <w:rsid w:val="007632AB"/>
    <w:rsid w:val="00770B42"/>
    <w:rsid w:val="00785B53"/>
    <w:rsid w:val="00786B7A"/>
    <w:rsid w:val="007875A6"/>
    <w:rsid w:val="007877F9"/>
    <w:rsid w:val="007918F0"/>
    <w:rsid w:val="00793248"/>
    <w:rsid w:val="007A347A"/>
    <w:rsid w:val="007A7CB7"/>
    <w:rsid w:val="007B29A7"/>
    <w:rsid w:val="007B2C24"/>
    <w:rsid w:val="007D54AC"/>
    <w:rsid w:val="007D5D45"/>
    <w:rsid w:val="007E10F8"/>
    <w:rsid w:val="007E339B"/>
    <w:rsid w:val="007F6717"/>
    <w:rsid w:val="008233D7"/>
    <w:rsid w:val="00834C7F"/>
    <w:rsid w:val="00853FB8"/>
    <w:rsid w:val="00870E10"/>
    <w:rsid w:val="00880E00"/>
    <w:rsid w:val="008A6429"/>
    <w:rsid w:val="008B3B36"/>
    <w:rsid w:val="008B5254"/>
    <w:rsid w:val="008E498B"/>
    <w:rsid w:val="008F1789"/>
    <w:rsid w:val="00904ADD"/>
    <w:rsid w:val="009070E3"/>
    <w:rsid w:val="00917C1D"/>
    <w:rsid w:val="00917DEB"/>
    <w:rsid w:val="00930AF7"/>
    <w:rsid w:val="0096284F"/>
    <w:rsid w:val="00972C41"/>
    <w:rsid w:val="00977080"/>
    <w:rsid w:val="00986420"/>
    <w:rsid w:val="009943B9"/>
    <w:rsid w:val="009A2D7E"/>
    <w:rsid w:val="009B1AFB"/>
    <w:rsid w:val="009C05AA"/>
    <w:rsid w:val="009D1515"/>
    <w:rsid w:val="009D6E58"/>
    <w:rsid w:val="009E717A"/>
    <w:rsid w:val="009F22AC"/>
    <w:rsid w:val="009F7369"/>
    <w:rsid w:val="00A27CC0"/>
    <w:rsid w:val="00A30E7D"/>
    <w:rsid w:val="00A43F90"/>
    <w:rsid w:val="00A523F1"/>
    <w:rsid w:val="00A52E72"/>
    <w:rsid w:val="00A57163"/>
    <w:rsid w:val="00A62E09"/>
    <w:rsid w:val="00A65DF6"/>
    <w:rsid w:val="00A8166D"/>
    <w:rsid w:val="00A82119"/>
    <w:rsid w:val="00A83852"/>
    <w:rsid w:val="00A849B1"/>
    <w:rsid w:val="00A95817"/>
    <w:rsid w:val="00AA3E35"/>
    <w:rsid w:val="00AA6C5D"/>
    <w:rsid w:val="00AB6127"/>
    <w:rsid w:val="00AD5030"/>
    <w:rsid w:val="00AE2ABA"/>
    <w:rsid w:val="00B13009"/>
    <w:rsid w:val="00B14536"/>
    <w:rsid w:val="00B168C1"/>
    <w:rsid w:val="00B35B52"/>
    <w:rsid w:val="00B432C7"/>
    <w:rsid w:val="00B9705A"/>
    <w:rsid w:val="00B977AC"/>
    <w:rsid w:val="00BA572C"/>
    <w:rsid w:val="00BA5C94"/>
    <w:rsid w:val="00BC206A"/>
    <w:rsid w:val="00BE198F"/>
    <w:rsid w:val="00BF0055"/>
    <w:rsid w:val="00BF7413"/>
    <w:rsid w:val="00C04C57"/>
    <w:rsid w:val="00C06660"/>
    <w:rsid w:val="00C10B14"/>
    <w:rsid w:val="00C20A2D"/>
    <w:rsid w:val="00C313F8"/>
    <w:rsid w:val="00C31B5D"/>
    <w:rsid w:val="00C331BE"/>
    <w:rsid w:val="00C341D9"/>
    <w:rsid w:val="00C4540A"/>
    <w:rsid w:val="00C45453"/>
    <w:rsid w:val="00C509D2"/>
    <w:rsid w:val="00C52973"/>
    <w:rsid w:val="00C56D4D"/>
    <w:rsid w:val="00C6115B"/>
    <w:rsid w:val="00C62CFD"/>
    <w:rsid w:val="00C722C1"/>
    <w:rsid w:val="00C7351F"/>
    <w:rsid w:val="00C74576"/>
    <w:rsid w:val="00C745CC"/>
    <w:rsid w:val="00C8642B"/>
    <w:rsid w:val="00C87F06"/>
    <w:rsid w:val="00C91A43"/>
    <w:rsid w:val="00C953E7"/>
    <w:rsid w:val="00CA676E"/>
    <w:rsid w:val="00CA7201"/>
    <w:rsid w:val="00CE69B7"/>
    <w:rsid w:val="00CF0928"/>
    <w:rsid w:val="00CF7965"/>
    <w:rsid w:val="00CF7AEA"/>
    <w:rsid w:val="00D04D4E"/>
    <w:rsid w:val="00D13CBE"/>
    <w:rsid w:val="00D15245"/>
    <w:rsid w:val="00D304A5"/>
    <w:rsid w:val="00D35DD4"/>
    <w:rsid w:val="00D45FDB"/>
    <w:rsid w:val="00D463F8"/>
    <w:rsid w:val="00D670F7"/>
    <w:rsid w:val="00D71665"/>
    <w:rsid w:val="00D77566"/>
    <w:rsid w:val="00D8069F"/>
    <w:rsid w:val="00D956FA"/>
    <w:rsid w:val="00DA7847"/>
    <w:rsid w:val="00DA792E"/>
    <w:rsid w:val="00DA7F71"/>
    <w:rsid w:val="00DB58DF"/>
    <w:rsid w:val="00DE0CA0"/>
    <w:rsid w:val="00DE12AB"/>
    <w:rsid w:val="00DE3D86"/>
    <w:rsid w:val="00DE4E29"/>
    <w:rsid w:val="00DF124B"/>
    <w:rsid w:val="00DF653A"/>
    <w:rsid w:val="00E101E9"/>
    <w:rsid w:val="00E20F2D"/>
    <w:rsid w:val="00E21962"/>
    <w:rsid w:val="00E272B9"/>
    <w:rsid w:val="00E3081C"/>
    <w:rsid w:val="00E478A4"/>
    <w:rsid w:val="00E47EC7"/>
    <w:rsid w:val="00E56079"/>
    <w:rsid w:val="00E820AE"/>
    <w:rsid w:val="00E837D7"/>
    <w:rsid w:val="00E84C7E"/>
    <w:rsid w:val="00EA1660"/>
    <w:rsid w:val="00EA490B"/>
    <w:rsid w:val="00EA56B2"/>
    <w:rsid w:val="00EC03A5"/>
    <w:rsid w:val="00ED4920"/>
    <w:rsid w:val="00ED6014"/>
    <w:rsid w:val="00EF6616"/>
    <w:rsid w:val="00F020EF"/>
    <w:rsid w:val="00F24A66"/>
    <w:rsid w:val="00F406A5"/>
    <w:rsid w:val="00F52373"/>
    <w:rsid w:val="00F55F1B"/>
    <w:rsid w:val="00F60B43"/>
    <w:rsid w:val="00F667E3"/>
    <w:rsid w:val="00F81793"/>
    <w:rsid w:val="00F95235"/>
    <w:rsid w:val="00FB56C2"/>
    <w:rsid w:val="00FC751D"/>
    <w:rsid w:val="00FD57C8"/>
    <w:rsid w:val="00FE396B"/>
    <w:rsid w:val="00FF11B8"/>
    <w:rsid w:val="00FF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바탕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AF7"/>
    <w:pPr>
      <w:spacing w:after="240" w:line="216" w:lineRule="auto"/>
    </w:pPr>
    <w:rPr>
      <w:rFonts w:eastAsia="맑은 고딕"/>
    </w:rPr>
  </w:style>
  <w:style w:type="paragraph" w:styleId="1">
    <w:name w:val="heading 1"/>
    <w:basedOn w:val="a0"/>
    <w:next w:val="a"/>
    <w:link w:val="1Char"/>
    <w:uiPriority w:val="9"/>
    <w:qFormat/>
    <w:rsid w:val="00650AA5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50AA5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9"/>
    <w:rsid w:val="00650AA5"/>
    <w:rPr>
      <w:rFonts w:eastAsia="맑은 고딕"/>
      <w:b/>
      <w:bCs/>
      <w:sz w:val="48"/>
      <w:szCs w:val="48"/>
    </w:rPr>
  </w:style>
  <w:style w:type="paragraph" w:customStyle="1" w:styleId="a4">
    <w:name w:val="노란색 인용"/>
    <w:uiPriority w:val="1"/>
    <w:rsid w:val="00650AA5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맑은 고딕" w:hAnsi="Oswald-Light" w:cs="Oswald-Light"/>
      <w:noProof/>
      <w:color w:val="ECB135"/>
      <w:sz w:val="42"/>
      <w:szCs w:val="42"/>
    </w:rPr>
  </w:style>
  <w:style w:type="paragraph" w:styleId="a5">
    <w:name w:val="Subtitle"/>
    <w:basedOn w:val="a"/>
    <w:next w:val="a"/>
    <w:link w:val="Char"/>
    <w:uiPriority w:val="11"/>
    <w:qFormat/>
    <w:rsid w:val="00650AA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a0">
    <w:name w:val="Body Text"/>
    <w:basedOn w:val="a"/>
    <w:link w:val="Char0"/>
    <w:uiPriority w:val="99"/>
    <w:semiHidden/>
    <w:rsid w:val="00CA676E"/>
  </w:style>
  <w:style w:type="character" w:styleId="a6">
    <w:name w:val="Subtle Emphasis"/>
    <w:uiPriority w:val="19"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a7">
    <w:name w:val="Title"/>
    <w:basedOn w:val="a"/>
    <w:next w:val="a"/>
    <w:link w:val="Char1"/>
    <w:uiPriority w:val="10"/>
    <w:qFormat/>
    <w:rsid w:val="00650AA5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Char1">
    <w:name w:val="제목 Char"/>
    <w:basedOn w:val="a1"/>
    <w:link w:val="a7"/>
    <w:uiPriority w:val="10"/>
    <w:rsid w:val="00650AA5"/>
    <w:rPr>
      <w:rFonts w:asciiTheme="majorHAnsi" w:eastAsia="맑은 고딕" w:hAnsiTheme="majorHAnsi" w:cs="Arial"/>
      <w:b/>
      <w:bCs/>
      <w:color w:val="323133"/>
      <w:sz w:val="72"/>
      <w:szCs w:val="96"/>
    </w:rPr>
  </w:style>
  <w:style w:type="character" w:customStyle="1" w:styleId="Char">
    <w:name w:val="부제 Char"/>
    <w:basedOn w:val="a1"/>
    <w:link w:val="a5"/>
    <w:uiPriority w:val="11"/>
    <w:rsid w:val="00650AA5"/>
    <w:rPr>
      <w:rFonts w:eastAsia="맑은 고딕" w:cs="Arial"/>
      <w:b/>
      <w:bCs/>
      <w:color w:val="323133"/>
      <w:sz w:val="40"/>
      <w:szCs w:val="56"/>
    </w:rPr>
  </w:style>
  <w:style w:type="character" w:customStyle="1" w:styleId="Char0">
    <w:name w:val="본문 Char"/>
    <w:basedOn w:val="a1"/>
    <w:link w:val="a0"/>
    <w:uiPriority w:val="99"/>
    <w:semiHidden/>
    <w:rsid w:val="00381B93"/>
    <w:rPr>
      <w:rFonts w:ascii="Arial" w:hAnsi="Arial"/>
    </w:rPr>
  </w:style>
  <w:style w:type="character" w:customStyle="1" w:styleId="2Char">
    <w:name w:val="제목 2 Char"/>
    <w:basedOn w:val="a1"/>
    <w:link w:val="2"/>
    <w:uiPriority w:val="9"/>
    <w:rsid w:val="00650AA5"/>
    <w:rPr>
      <w:rFonts w:eastAsia="맑은 고딕"/>
      <w:color w:val="808080" w:themeColor="accent4"/>
      <w:sz w:val="36"/>
      <w:szCs w:val="36"/>
    </w:rPr>
  </w:style>
  <w:style w:type="paragraph" w:styleId="a8">
    <w:name w:val="Quote"/>
    <w:basedOn w:val="a"/>
    <w:next w:val="a"/>
    <w:link w:val="Char2"/>
    <w:uiPriority w:val="29"/>
    <w:qFormat/>
    <w:rsid w:val="00650AA5"/>
    <w:pPr>
      <w:kinsoku w:val="0"/>
      <w:overflowPunct w:val="0"/>
      <w:ind w:right="4304"/>
    </w:pPr>
    <w:rPr>
      <w:color w:val="5F5F5F" w:themeColor="accent5"/>
    </w:rPr>
  </w:style>
  <w:style w:type="character" w:customStyle="1" w:styleId="Char2">
    <w:name w:val="인용 Char"/>
    <w:basedOn w:val="a1"/>
    <w:link w:val="a8"/>
    <w:uiPriority w:val="29"/>
    <w:rsid w:val="00650AA5"/>
    <w:rPr>
      <w:rFonts w:eastAsia="맑은 고딕"/>
      <w:color w:val="5F5F5F" w:themeColor="accent5"/>
    </w:rPr>
  </w:style>
  <w:style w:type="character" w:styleId="a9">
    <w:name w:val="Strong"/>
    <w:uiPriority w:val="22"/>
    <w:rsid w:val="00F020EF"/>
    <w:rPr>
      <w:b/>
      <w:bCs/>
      <w:color w:val="414042"/>
      <w:sz w:val="28"/>
      <w:szCs w:val="28"/>
    </w:rPr>
  </w:style>
  <w:style w:type="paragraph" w:styleId="aa">
    <w:name w:val="Document Map"/>
    <w:basedOn w:val="a"/>
    <w:link w:val="Char3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Char3">
    <w:name w:val="문서 구조 Char"/>
    <w:basedOn w:val="a1"/>
    <w:link w:val="aa"/>
    <w:uiPriority w:val="99"/>
    <w:semiHidden/>
    <w:rsid w:val="004745EC"/>
    <w:rPr>
      <w:rFonts w:ascii="Times New Roman" w:hAnsi="Times New Roman" w:cs="Times New Roman"/>
    </w:rPr>
  </w:style>
  <w:style w:type="paragraph" w:styleId="ab">
    <w:name w:val="Revision"/>
    <w:hidden/>
    <w:uiPriority w:val="99"/>
    <w:semiHidden/>
    <w:rsid w:val="004745EC"/>
  </w:style>
  <w:style w:type="paragraph" w:styleId="ac">
    <w:name w:val="header"/>
    <w:basedOn w:val="a"/>
    <w:link w:val="Char4"/>
    <w:uiPriority w:val="99"/>
    <w:unhideWhenUsed/>
    <w:rsid w:val="00650AA5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Char4">
    <w:name w:val="머리글 Char"/>
    <w:basedOn w:val="a1"/>
    <w:link w:val="ac"/>
    <w:uiPriority w:val="99"/>
    <w:rsid w:val="00650AA5"/>
    <w:rPr>
      <w:rFonts w:eastAsia="맑은 고딕"/>
      <w:b/>
    </w:rPr>
  </w:style>
  <w:style w:type="paragraph" w:styleId="ad">
    <w:name w:val="footer"/>
    <w:basedOn w:val="a"/>
    <w:link w:val="Char5"/>
    <w:uiPriority w:val="99"/>
    <w:unhideWhenUsed/>
    <w:rsid w:val="00650AA5"/>
    <w:pPr>
      <w:tabs>
        <w:tab w:val="center" w:pos="4680"/>
        <w:tab w:val="right" w:pos="9360"/>
      </w:tabs>
    </w:pPr>
  </w:style>
  <w:style w:type="character" w:customStyle="1" w:styleId="Char5">
    <w:name w:val="바닥글 Char"/>
    <w:basedOn w:val="a1"/>
    <w:link w:val="ad"/>
    <w:uiPriority w:val="99"/>
    <w:rsid w:val="00650AA5"/>
    <w:rPr>
      <w:rFonts w:eastAsia="맑은 고딕"/>
    </w:rPr>
  </w:style>
  <w:style w:type="table" w:styleId="ae">
    <w:name w:val="Table Grid"/>
    <w:basedOn w:val="a2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Book Title"/>
    <w:basedOn w:val="a1"/>
    <w:uiPriority w:val="33"/>
    <w:rsid w:val="00381B93"/>
    <w:rPr>
      <w:b/>
      <w:bCs/>
      <w:i/>
      <w:iCs/>
      <w:spacing w:val="5"/>
    </w:rPr>
  </w:style>
  <w:style w:type="character" w:styleId="af0">
    <w:name w:val="Emphasis"/>
    <w:basedOn w:val="a1"/>
    <w:uiPriority w:val="20"/>
    <w:rsid w:val="00381B93"/>
    <w:rPr>
      <w:i/>
      <w:iCs/>
    </w:rPr>
  </w:style>
  <w:style w:type="paragraph" w:styleId="af1">
    <w:name w:val="Intense Quote"/>
    <w:basedOn w:val="a"/>
    <w:next w:val="a"/>
    <w:link w:val="Char6"/>
    <w:uiPriority w:val="30"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Char6">
    <w:name w:val="강한 인용 Char"/>
    <w:basedOn w:val="a1"/>
    <w:link w:val="af1"/>
    <w:uiPriority w:val="30"/>
    <w:rsid w:val="00381B93"/>
    <w:rPr>
      <w:rFonts w:ascii="Arial" w:hAnsi="Arial"/>
      <w:i/>
      <w:iCs/>
      <w:color w:val="DDDDDD" w:themeColor="accent1"/>
    </w:rPr>
  </w:style>
  <w:style w:type="character" w:styleId="af2">
    <w:name w:val="Intense Emphasis"/>
    <w:basedOn w:val="a1"/>
    <w:uiPriority w:val="21"/>
    <w:rsid w:val="00381B93"/>
    <w:rPr>
      <w:i/>
      <w:iCs/>
      <w:color w:val="DDDDDD" w:themeColor="accent1"/>
    </w:rPr>
  </w:style>
  <w:style w:type="character" w:styleId="af3">
    <w:name w:val="Intense Reference"/>
    <w:basedOn w:val="a1"/>
    <w:uiPriority w:val="32"/>
    <w:rsid w:val="00381B93"/>
    <w:rPr>
      <w:b/>
      <w:bCs/>
      <w:smallCaps/>
      <w:color w:val="DDDDDD" w:themeColor="accent1"/>
      <w:spacing w:val="5"/>
    </w:rPr>
  </w:style>
  <w:style w:type="paragraph" w:styleId="af4">
    <w:name w:val="List Paragraph"/>
    <w:basedOn w:val="a"/>
    <w:uiPriority w:val="34"/>
    <w:rsid w:val="00381B93"/>
    <w:pPr>
      <w:ind w:left="720"/>
      <w:contextualSpacing/>
    </w:pPr>
  </w:style>
  <w:style w:type="paragraph" w:styleId="af5">
    <w:name w:val="macro"/>
    <w:link w:val="Char7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Char7">
    <w:name w:val="매크로 텍스트 Char"/>
    <w:basedOn w:val="a1"/>
    <w:link w:val="af5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">
    <w:name w:val="Smart Hyperlink"/>
    <w:basedOn w:val="a1"/>
    <w:uiPriority w:val="99"/>
    <w:semiHidden/>
    <w:rsid w:val="00381B93"/>
    <w:rPr>
      <w:u w:val="dotted"/>
    </w:rPr>
  </w:style>
  <w:style w:type="character" w:styleId="af6">
    <w:name w:val="Subtle Reference"/>
    <w:basedOn w:val="a1"/>
    <w:uiPriority w:val="31"/>
    <w:rsid w:val="00381B93"/>
    <w:rPr>
      <w:smallCaps/>
      <w:color w:val="5A5A5A" w:themeColor="text1" w:themeTint="A5"/>
    </w:rPr>
  </w:style>
  <w:style w:type="character" w:customStyle="1" w:styleId="UnresolvedMention">
    <w:name w:val="Unresolved Mention"/>
    <w:basedOn w:val="a1"/>
    <w:uiPriority w:val="99"/>
    <w:semiHidden/>
    <w:rsid w:val="00381B93"/>
    <w:rPr>
      <w:color w:val="808080"/>
      <w:shd w:val="clear" w:color="auto" w:fill="E6E6E6"/>
    </w:rPr>
  </w:style>
  <w:style w:type="paragraph" w:styleId="af7">
    <w:name w:val="Date"/>
    <w:basedOn w:val="a"/>
    <w:next w:val="a"/>
    <w:link w:val="Char8"/>
    <w:uiPriority w:val="99"/>
    <w:rsid w:val="00650AA5"/>
    <w:pPr>
      <w:spacing w:before="960"/>
      <w:ind w:left="274" w:right="6034"/>
      <w:jc w:val="center"/>
    </w:pPr>
    <w:rPr>
      <w:b/>
      <w:caps/>
    </w:rPr>
  </w:style>
  <w:style w:type="character" w:customStyle="1" w:styleId="Char8">
    <w:name w:val="날짜 Char"/>
    <w:basedOn w:val="a1"/>
    <w:link w:val="af7"/>
    <w:uiPriority w:val="99"/>
    <w:rsid w:val="00650AA5"/>
    <w:rPr>
      <w:rFonts w:eastAsia="맑은 고딕"/>
      <w:b/>
      <w:caps/>
    </w:rPr>
  </w:style>
  <w:style w:type="paragraph" w:styleId="af8">
    <w:name w:val="Balloon Text"/>
    <w:basedOn w:val="a"/>
    <w:link w:val="Char9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9">
    <w:name w:val="풍선 도움말 텍스트 Char"/>
    <w:basedOn w:val="a1"/>
    <w:link w:val="af8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rsid w:val="00650AA5"/>
    <w:rPr>
      <w:rFonts w:eastAsia="맑은 고딕"/>
    </w:rPr>
  </w:style>
  <w:style w:type="character" w:styleId="afa">
    <w:name w:val="Placeholder Text"/>
    <w:basedOn w:val="a1"/>
    <w:uiPriority w:val="99"/>
    <w:semiHidden/>
    <w:rsid w:val="003231AA"/>
    <w:rPr>
      <w:color w:val="808080"/>
    </w:rPr>
  </w:style>
  <w:style w:type="paragraph" w:customStyle="1" w:styleId="afb">
    <w:name w:val="회사 로고 이미지 행"/>
    <w:basedOn w:val="a"/>
    <w:qFormat/>
    <w:rsid w:val="00650AA5"/>
    <w:pPr>
      <w:ind w:left="297"/>
    </w:pPr>
  </w:style>
  <w:style w:type="paragraph" w:customStyle="1" w:styleId="afc">
    <w:name w:val="빈 공간"/>
    <w:basedOn w:val="a"/>
    <w:qFormat/>
    <w:rsid w:val="00650AA5"/>
    <w:pPr>
      <w:spacing w:before="3680"/>
    </w:pPr>
  </w:style>
  <w:style w:type="paragraph" w:customStyle="1" w:styleId="afd">
    <w:name w:val="바탕글"/>
    <w:basedOn w:val="a"/>
    <w:rsid w:val="00D956FA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MsoListParagraph0">
    <w:name w:val="MsoListParagraph"/>
    <w:basedOn w:val="a"/>
    <w:rsid w:val="00225A1E"/>
    <w:pPr>
      <w:widowControl w:val="0"/>
      <w:shd w:val="clear" w:color="auto" w:fill="FFFFFF"/>
      <w:wordWrap w:val="0"/>
      <w:autoSpaceDE w:val="0"/>
      <w:autoSpaceDN w:val="0"/>
      <w:spacing w:after="100" w:line="276" w:lineRule="auto"/>
      <w:ind w:left="400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character" w:styleId="afe">
    <w:name w:val="Hyperlink"/>
    <w:basedOn w:val="a1"/>
    <w:uiPriority w:val="99"/>
    <w:unhideWhenUsed/>
    <w:rsid w:val="00225A1E"/>
    <w:rPr>
      <w:color w:val="0000FF"/>
      <w:u w:val="single"/>
    </w:rPr>
  </w:style>
  <w:style w:type="paragraph" w:customStyle="1" w:styleId="xl75">
    <w:name w:val="xl75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76">
    <w:name w:val="xl76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77">
    <w:name w:val="xl77"/>
    <w:basedOn w:val="a"/>
    <w:rsid w:val="006A25D5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71">
    <w:name w:val="xl71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69">
    <w:name w:val="xl69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66">
    <w:name w:val="xl66"/>
    <w:basedOn w:val="a"/>
    <w:rsid w:val="006A25D5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70">
    <w:name w:val="xl70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65">
    <w:name w:val="xl65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aff">
    <w:name w:val="제목 가"/>
    <w:basedOn w:val="a"/>
    <w:rsid w:val="0015647C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ind w:left="200"/>
      <w:jc w:val="both"/>
      <w:textAlignment w:val="baseline"/>
    </w:pPr>
    <w:rPr>
      <w:rFonts w:ascii="굴림" w:eastAsia="굴림" w:hAnsi="굴림" w:cs="굴림"/>
      <w:b/>
      <w:bCs/>
      <w:color w:val="000000"/>
      <w:sz w:val="22"/>
      <w:szCs w:val="22"/>
    </w:rPr>
  </w:style>
  <w:style w:type="paragraph" w:customStyle="1" w:styleId="MS">
    <w:name w:val="MS바탕글"/>
    <w:basedOn w:val="a"/>
    <w:rsid w:val="0015647C"/>
    <w:pPr>
      <w:widowControl w:val="0"/>
      <w:shd w:val="clear" w:color="auto" w:fill="FFFFFF"/>
      <w:wordWrap w:val="0"/>
      <w:autoSpaceDE w:val="0"/>
      <w:autoSpaceDN w:val="0"/>
      <w:spacing w:after="0" w:line="240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character" w:customStyle="1" w:styleId="apple-converted-space">
    <w:name w:val="apple-converted-space"/>
    <w:basedOn w:val="a1"/>
    <w:rsid w:val="002E5743"/>
  </w:style>
  <w:style w:type="paragraph" w:customStyle="1" w:styleId="msonormal0">
    <w:name w:val="msonormal"/>
    <w:basedOn w:val="a"/>
    <w:rsid w:val="00381432"/>
    <w:pPr>
      <w:spacing w:before="100" w:beforeAutospacing="1" w:after="100" w:afterAutospacing="1" w:line="240" w:lineRule="auto"/>
    </w:pPr>
    <w:rPr>
      <w:rFonts w:ascii="굴림" w:eastAsia="굴림" w:hAnsi="굴림" w:cs="굴림"/>
    </w:rPr>
  </w:style>
  <w:style w:type="paragraph" w:customStyle="1" w:styleId="0">
    <w:name w:val="0"/>
    <w:basedOn w:val="a"/>
    <w:rsid w:val="00184F3E"/>
    <w:pPr>
      <w:spacing w:before="100" w:beforeAutospacing="1" w:after="100" w:afterAutospacing="1" w:line="240" w:lineRule="auto"/>
    </w:pPr>
    <w:rPr>
      <w:rFonts w:ascii="굴림" w:eastAsia="굴림" w:hAnsi="굴림" w:cs="굴림"/>
    </w:rPr>
  </w:style>
  <w:style w:type="paragraph" w:customStyle="1" w:styleId="10">
    <w:name w:val="바탕글1"/>
    <w:uiPriority w:val="50"/>
    <w:rsid w:val="00004893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shd w:val="clear" w:color="000000" w:fill="FFFFFF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굴림" w:eastAsia="굴림"/>
      <w:color w:val="000000"/>
      <w:kern w:val="2"/>
      <w:sz w:val="20"/>
      <w:szCs w:val="22"/>
    </w:rPr>
  </w:style>
  <w:style w:type="paragraph" w:customStyle="1" w:styleId="aff0">
    <w:name w:val="로마자"/>
    <w:basedOn w:val="a"/>
    <w:rsid w:val="003614D9"/>
    <w:pPr>
      <w:widowControl w:val="0"/>
      <w:shd w:val="clear" w:color="auto" w:fill="FFFFFF"/>
      <w:wordWrap w:val="0"/>
      <w:autoSpaceDE w:val="0"/>
      <w:autoSpaceDN w:val="0"/>
      <w:snapToGrid w:val="0"/>
      <w:spacing w:after="0" w:line="432" w:lineRule="auto"/>
      <w:jc w:val="both"/>
      <w:textAlignment w:val="baseline"/>
    </w:pPr>
    <w:rPr>
      <w:rFonts w:ascii="굴림" w:eastAsia="굴림" w:hAnsi="굴림" w:cs="굴림"/>
      <w:color w:val="000000"/>
      <w:sz w:val="34"/>
      <w:szCs w:val="34"/>
    </w:rPr>
  </w:style>
  <w:style w:type="paragraph" w:customStyle="1" w:styleId="aff1">
    <w:name w:val="가. 나."/>
    <w:basedOn w:val="a"/>
    <w:rsid w:val="003614D9"/>
    <w:pPr>
      <w:widowControl w:val="0"/>
      <w:shd w:val="clear" w:color="auto" w:fill="FFFFFF"/>
      <w:wordWrap w:val="0"/>
      <w:autoSpaceDE w:val="0"/>
      <w:autoSpaceDN w:val="0"/>
      <w:snapToGrid w:val="0"/>
      <w:spacing w:after="114" w:line="432" w:lineRule="auto"/>
      <w:jc w:val="both"/>
      <w:textAlignment w:val="baseline"/>
    </w:pPr>
    <w:rPr>
      <w:rFonts w:ascii="굴림" w:eastAsia="굴림" w:hAnsi="굴림" w:cs="굴림"/>
      <w:color w:val="000000"/>
    </w:rPr>
  </w:style>
  <w:style w:type="paragraph" w:customStyle="1" w:styleId="100">
    <w:name w:val="표상단(10)"/>
    <w:basedOn w:val="a"/>
    <w:rsid w:val="003614D9"/>
    <w:pPr>
      <w:widowControl w:val="0"/>
      <w:shd w:val="clear" w:color="auto" w:fill="FFFFFF"/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aff2">
    <w:name w:val="표(중앙)"/>
    <w:basedOn w:val="a"/>
    <w:rsid w:val="003614D9"/>
    <w:pPr>
      <w:widowControl w:val="0"/>
      <w:shd w:val="clear" w:color="auto" w:fill="FFFFFF"/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68">
    <w:name w:val="xl68"/>
    <w:basedOn w:val="a"/>
    <w:rsid w:val="003614D9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72">
    <w:name w:val="xl72"/>
    <w:basedOn w:val="a"/>
    <w:rsid w:val="003614D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73">
    <w:name w:val="xl73"/>
    <w:basedOn w:val="a"/>
    <w:rsid w:val="003614D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74">
    <w:name w:val="xl74"/>
    <w:basedOn w:val="a"/>
    <w:rsid w:val="003614D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67">
    <w:name w:val="xl67"/>
    <w:basedOn w:val="a"/>
    <w:rsid w:val="003614D9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0">
    <w:name w:val="xl80"/>
    <w:basedOn w:val="a"/>
    <w:rsid w:val="003614D9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79">
    <w:name w:val="xl79"/>
    <w:basedOn w:val="a"/>
    <w:rsid w:val="003614D9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aff3">
    <w:name w:val="법"/>
    <w:basedOn w:val="a"/>
    <w:rsid w:val="003614D9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spacing w:val="-8"/>
    </w:rPr>
  </w:style>
  <w:style w:type="paragraph" w:customStyle="1" w:styleId="aff4">
    <w:name w:val="발신기관/발신명의"/>
    <w:basedOn w:val="a"/>
    <w:rsid w:val="003614D9"/>
    <w:pPr>
      <w:widowControl w:val="0"/>
      <w:shd w:val="clear" w:color="auto" w:fill="FFFFFF"/>
      <w:autoSpaceDE w:val="0"/>
      <w:autoSpaceDN w:val="0"/>
      <w:snapToGrid w:val="0"/>
      <w:spacing w:after="0" w:line="240" w:lineRule="auto"/>
      <w:jc w:val="center"/>
      <w:textAlignment w:val="baseline"/>
    </w:pPr>
    <w:rPr>
      <w:rFonts w:ascii="굴림" w:eastAsia="굴림" w:hAnsi="굴림" w:cs="굴림"/>
      <w:b/>
      <w:bCs/>
      <w:color w:val="000000"/>
      <w:sz w:val="48"/>
      <w:szCs w:val="48"/>
    </w:rPr>
  </w:style>
  <w:style w:type="numbering" w:customStyle="1" w:styleId="11">
    <w:name w:val="목록 없음1"/>
    <w:next w:val="a3"/>
    <w:uiPriority w:val="99"/>
    <w:semiHidden/>
    <w:unhideWhenUsed/>
    <w:rsid w:val="003614D9"/>
  </w:style>
  <w:style w:type="character" w:styleId="aff5">
    <w:name w:val="FollowedHyperlink"/>
    <w:basedOn w:val="a1"/>
    <w:uiPriority w:val="99"/>
    <w:semiHidden/>
    <w:unhideWhenUsed/>
    <w:rsid w:val="003614D9"/>
    <w:rPr>
      <w:color w:val="919191" w:themeColor="followedHyperlink"/>
      <w:u w:val="single"/>
    </w:rPr>
  </w:style>
  <w:style w:type="paragraph" w:customStyle="1" w:styleId="12">
    <w:name w:val="1"/>
    <w:aliases w:val="2"/>
    <w:basedOn w:val="a"/>
    <w:rsid w:val="00BC206A"/>
    <w:pPr>
      <w:widowControl w:val="0"/>
      <w:wordWrap w:val="0"/>
      <w:autoSpaceDE w:val="0"/>
      <w:autoSpaceDN w:val="0"/>
      <w:snapToGrid w:val="0"/>
      <w:spacing w:after="0" w:line="384" w:lineRule="auto"/>
      <w:ind w:left="100"/>
      <w:jc w:val="both"/>
      <w:textAlignment w:val="baseline"/>
    </w:pPr>
    <w:rPr>
      <w:rFonts w:ascii="HY헤드라인M" w:eastAsia="굴림" w:hAnsi="굴림" w:cs="굴림"/>
      <w:color w:val="000000"/>
      <w:spacing w:val="8"/>
      <w:sz w:val="34"/>
      <w:szCs w:val="34"/>
    </w:rPr>
  </w:style>
  <w:style w:type="paragraph" w:customStyle="1" w:styleId="xl82">
    <w:name w:val="xl82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02">
    <w:name w:val="xl102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04">
    <w:name w:val="xl104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94">
    <w:name w:val="xl94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95">
    <w:name w:val="xl95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96">
    <w:name w:val="xl96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97">
    <w:name w:val="xl97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1">
    <w:name w:val="xl81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3">
    <w:name w:val="xl83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9">
    <w:name w:val="xl89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98">
    <w:name w:val="xl98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FF0000"/>
      <w:sz w:val="20"/>
      <w:szCs w:val="20"/>
    </w:rPr>
  </w:style>
  <w:style w:type="paragraph" w:customStyle="1" w:styleId="xl99">
    <w:name w:val="xl99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12"/>
      <w:szCs w:val="12"/>
    </w:rPr>
  </w:style>
  <w:style w:type="paragraph" w:customStyle="1" w:styleId="xl100">
    <w:name w:val="xl100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01">
    <w:name w:val="xl101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5">
    <w:name w:val="xl85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6">
    <w:name w:val="xl86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7">
    <w:name w:val="xl87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8">
    <w:name w:val="xl88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78">
    <w:name w:val="xl78"/>
    <w:basedOn w:val="a"/>
    <w:rsid w:val="00B1300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300">
    <w:name w:val="xl30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44">
    <w:name w:val="xl14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302">
    <w:name w:val="xl30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89">
    <w:name w:val="xl28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46">
    <w:name w:val="xl14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97">
    <w:name w:val="xl29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9">
    <w:name w:val="xl11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20">
    <w:name w:val="xl12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88">
    <w:name w:val="xl18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47">
    <w:name w:val="xl14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28">
    <w:name w:val="xl12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09">
    <w:name w:val="xl10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93">
    <w:name w:val="xl19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7">
    <w:name w:val="xl11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55">
    <w:name w:val="xl15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56">
    <w:name w:val="xl15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74">
    <w:name w:val="xl17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68">
    <w:name w:val="xl16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48">
    <w:name w:val="xl14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73">
    <w:name w:val="xl17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2">
    <w:name w:val="xl11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4">
    <w:name w:val="xl11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35">
    <w:name w:val="xl13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36">
    <w:name w:val="xl13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37">
    <w:name w:val="xl13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9">
    <w:name w:val="xl26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4">
    <w:name w:val="xl22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5">
    <w:name w:val="xl22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0">
    <w:name w:val="xl11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54">
    <w:name w:val="xl15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1">
    <w:name w:val="xl11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92">
    <w:name w:val="xl19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91">
    <w:name w:val="xl19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0">
    <w:name w:val="xl27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6">
    <w:name w:val="xl22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7">
    <w:name w:val="xl22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41">
    <w:name w:val="xl14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7">
    <w:name w:val="xl25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3">
    <w:name w:val="xl21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1">
    <w:name w:val="xl21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4">
    <w:name w:val="xl21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3">
    <w:name w:val="xl26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5">
    <w:name w:val="xl26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78">
    <w:name w:val="xl17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6">
    <w:name w:val="xl26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5">
    <w:name w:val="xl21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2">
    <w:name w:val="xl21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47">
    <w:name w:val="xl24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83">
    <w:name w:val="xl18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34">
    <w:name w:val="xl13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21">
    <w:name w:val="xl12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22">
    <w:name w:val="xl12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23">
    <w:name w:val="xl12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24">
    <w:name w:val="xl12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1">
    <w:name w:val="xl27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8">
    <w:name w:val="xl22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9">
    <w:name w:val="xl22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60">
    <w:name w:val="xl16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87">
    <w:name w:val="xl18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84">
    <w:name w:val="xl8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34">
    <w:name w:val="xl23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6">
    <w:name w:val="xl21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right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9">
    <w:name w:val="xl20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2">
    <w:name w:val="xl22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right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2">
    <w:name w:val="xl27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4">
    <w:name w:val="xl26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7">
    <w:name w:val="xl21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8">
    <w:name w:val="xl21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31">
    <w:name w:val="xl23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right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19">
    <w:name w:val="xl21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30">
    <w:name w:val="xl23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7">
    <w:name w:val="xl26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53">
    <w:name w:val="xl15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33">
    <w:name w:val="xl13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6">
    <w:name w:val="xl11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8">
    <w:name w:val="xl11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3">
    <w:name w:val="xl11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15">
    <w:name w:val="xl11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32">
    <w:name w:val="xl23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52">
    <w:name w:val="xl15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33">
    <w:name w:val="xl23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0">
    <w:name w:val="xl26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td">
    <w:name w:val="td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both"/>
      <w:textAlignment w:val="center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235">
    <w:name w:val="xl23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83">
    <w:name w:val="xl28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45">
    <w:name w:val="xl24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46">
    <w:name w:val="xl24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3">
    <w:name w:val="xl27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90">
    <w:name w:val="xl19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5">
    <w:name w:val="xl20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6">
    <w:name w:val="xl20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4">
    <w:name w:val="xl27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48">
    <w:name w:val="xl24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49">
    <w:name w:val="xl24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0">
    <w:name w:val="xl22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61">
    <w:name w:val="xl16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86">
    <w:name w:val="xl18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92">
    <w:name w:val="xl9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3">
    <w:name w:val="xl20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99">
    <w:name w:val="xl19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63">
    <w:name w:val="xl16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97">
    <w:name w:val="xl19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59">
    <w:name w:val="xl15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9">
    <w:name w:val="xl25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1">
    <w:name w:val="xl22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23">
    <w:name w:val="xl22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80">
    <w:name w:val="xl28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8">
    <w:name w:val="xl26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7">
    <w:name w:val="xl20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0">
    <w:name w:val="xl25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5">
    <w:name w:val="xl27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64">
    <w:name w:val="xl16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1">
    <w:name w:val="xl25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right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29">
    <w:name w:val="xl12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2">
    <w:name w:val="xl25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3">
    <w:name w:val="xl253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1">
    <w:name w:val="xl20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2">
    <w:name w:val="xl20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98">
    <w:name w:val="xl19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0">
    <w:name w:val="xl20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65">
    <w:name w:val="xl16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30">
    <w:name w:val="xl13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04">
    <w:name w:val="xl20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72">
    <w:name w:val="xl17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81">
    <w:name w:val="xl28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08">
    <w:name w:val="xl10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4">
    <w:name w:val="xl25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2">
    <w:name w:val="xl26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84">
    <w:name w:val="xl284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90">
    <w:name w:val="xl9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5">
    <w:name w:val="xl25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86">
    <w:name w:val="xl28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87">
    <w:name w:val="xl28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FF0000"/>
      <w:sz w:val="20"/>
      <w:szCs w:val="20"/>
    </w:rPr>
  </w:style>
  <w:style w:type="paragraph" w:customStyle="1" w:styleId="xl278">
    <w:name w:val="xl27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9">
    <w:name w:val="xl27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58">
    <w:name w:val="xl258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61">
    <w:name w:val="xl26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6">
    <w:name w:val="xl27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82">
    <w:name w:val="xl282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277">
    <w:name w:val="xl277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25">
    <w:name w:val="xl12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05">
    <w:name w:val="xl105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06">
    <w:name w:val="xl106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49">
    <w:name w:val="xl14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69">
    <w:name w:val="xl169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50">
    <w:name w:val="xl150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151">
    <w:name w:val="xl151"/>
    <w:basedOn w:val="a"/>
    <w:rsid w:val="0036502B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aff6">
    <w:name w:val="머리말"/>
    <w:basedOn w:val="a"/>
    <w:rsid w:val="00007E77"/>
    <w:pPr>
      <w:widowControl w:val="0"/>
      <w:autoSpaceDE w:val="0"/>
      <w:autoSpaceDN w:val="0"/>
      <w:spacing w:after="0" w:line="360" w:lineRule="auto"/>
      <w:jc w:val="both"/>
      <w:textAlignment w:val="baseline"/>
    </w:pPr>
    <w:rPr>
      <w:rFonts w:ascii="굴림" w:eastAsia="굴림" w:hAnsi="굴림" w:cs="굴림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1.jpeg"/><Relationship Id="rId21" Type="http://schemas.openxmlformats.org/officeDocument/2006/relationships/image" Target="media/image11.jpeg"/><Relationship Id="rId34" Type="http://schemas.openxmlformats.org/officeDocument/2006/relationships/diagramData" Target="diagrams/data1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diagramColors" Target="diagrams/colors1.xml"/><Relationship Id="rId40" Type="http://schemas.openxmlformats.org/officeDocument/2006/relationships/hyperlink" Target="http://skoschoo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diagramQuickStyle" Target="diagrams/quickStyl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diagramLayout" Target="diagrams/layout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38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s\AppData\Roaming\Microsoft\Templates\&#51089;&#49457;&#44592;%20&#45684;&#49828;&#47112;&#53552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E0B27C-C4EB-4282-8027-5AC8C04766B2}" type="doc">
      <dgm:prSet loTypeId="urn:microsoft.com/office/officeart/2005/8/layout/chevron1" loCatId="process" qsTypeId="urn:microsoft.com/office/officeart/2005/8/quickstyle/simple1" qsCatId="simple" csTypeId="urn:microsoft.com/office/officeart/2005/8/colors/accent6_1" csCatId="accent6" phldr="1"/>
      <dgm:spPr/>
    </dgm:pt>
    <dgm:pt modelId="{808524FA-550B-4946-AC21-4BBFF0B56E62}">
      <dgm:prSet phldrT="[텍스트]" custT="1"/>
      <dgm:spPr/>
      <dgm:t>
        <a:bodyPr/>
        <a:lstStyle/>
        <a:p>
          <a:pPr latinLnBrk="1"/>
          <a:r>
            <a:rPr lang="ko-KR" altLang="en-US" sz="1000" b="1"/>
            <a:t>현장체험학습 신청서 제출</a:t>
          </a:r>
        </a:p>
      </dgm:t>
    </dgm:pt>
    <dgm:pt modelId="{5507B01E-1039-4BA4-923C-9C8DE2255196}" type="parTrans" cxnId="{FBC25CC9-6257-49CA-B906-743E458C388C}">
      <dgm:prSet/>
      <dgm:spPr/>
      <dgm:t>
        <a:bodyPr/>
        <a:lstStyle/>
        <a:p>
          <a:pPr latinLnBrk="1"/>
          <a:endParaRPr lang="ko-KR" altLang="en-US"/>
        </a:p>
      </dgm:t>
    </dgm:pt>
    <dgm:pt modelId="{86CE848C-5657-499D-A134-DA5FF8AB9ECE}" type="sibTrans" cxnId="{FBC25CC9-6257-49CA-B906-743E458C388C}">
      <dgm:prSet/>
      <dgm:spPr/>
      <dgm:t>
        <a:bodyPr/>
        <a:lstStyle/>
        <a:p>
          <a:pPr latinLnBrk="1"/>
          <a:endParaRPr lang="ko-KR" altLang="en-US"/>
        </a:p>
      </dgm:t>
    </dgm:pt>
    <dgm:pt modelId="{9A92840E-342E-4360-B0B0-74444AF57F37}">
      <dgm:prSet phldrT="[텍스트]" custT="1"/>
      <dgm:spPr/>
      <dgm:t>
        <a:bodyPr/>
        <a:lstStyle/>
        <a:p>
          <a:pPr latinLnBrk="1"/>
          <a:r>
            <a:rPr lang="ko-KR" altLang="en-US" sz="1100" b="1"/>
            <a:t>현장체험학습 실시</a:t>
          </a:r>
        </a:p>
      </dgm:t>
    </dgm:pt>
    <dgm:pt modelId="{D3D09872-8883-438F-A274-F6A9D457966B}" type="parTrans" cxnId="{43A0A3D2-F834-432F-916D-E9E0DBAE056B}">
      <dgm:prSet/>
      <dgm:spPr/>
      <dgm:t>
        <a:bodyPr/>
        <a:lstStyle/>
        <a:p>
          <a:pPr latinLnBrk="1"/>
          <a:endParaRPr lang="ko-KR" altLang="en-US"/>
        </a:p>
      </dgm:t>
    </dgm:pt>
    <dgm:pt modelId="{40E72F1A-FF8E-4864-BFE6-DCA4D0163116}" type="sibTrans" cxnId="{43A0A3D2-F834-432F-916D-E9E0DBAE056B}">
      <dgm:prSet/>
      <dgm:spPr/>
      <dgm:t>
        <a:bodyPr/>
        <a:lstStyle/>
        <a:p>
          <a:pPr latinLnBrk="1"/>
          <a:endParaRPr lang="ko-KR" altLang="en-US"/>
        </a:p>
      </dgm:t>
    </dgm:pt>
    <dgm:pt modelId="{C37A6EC4-FAB1-41F5-A82B-A3C054557038}">
      <dgm:prSet phldrT="[텍스트]" custT="1"/>
      <dgm:spPr/>
      <dgm:t>
        <a:bodyPr/>
        <a:lstStyle/>
        <a:p>
          <a:pPr latinLnBrk="1"/>
          <a:r>
            <a:rPr lang="ko-KR" altLang="en-US" sz="1050" b="1"/>
            <a:t>현장체험학습 보고서 제출</a:t>
          </a:r>
        </a:p>
      </dgm:t>
    </dgm:pt>
    <dgm:pt modelId="{C24441C7-8370-4C24-B714-DCED1E67CD4F}" type="parTrans" cxnId="{F256163B-47DF-4F26-AB92-5ED6178F4028}">
      <dgm:prSet/>
      <dgm:spPr/>
      <dgm:t>
        <a:bodyPr/>
        <a:lstStyle/>
        <a:p>
          <a:pPr latinLnBrk="1"/>
          <a:endParaRPr lang="ko-KR" altLang="en-US"/>
        </a:p>
      </dgm:t>
    </dgm:pt>
    <dgm:pt modelId="{A8469146-09FD-49B0-B6C6-543C9378D6F4}" type="sibTrans" cxnId="{F256163B-47DF-4F26-AB92-5ED6178F4028}">
      <dgm:prSet/>
      <dgm:spPr/>
      <dgm:t>
        <a:bodyPr/>
        <a:lstStyle/>
        <a:p>
          <a:pPr latinLnBrk="1"/>
          <a:endParaRPr lang="ko-KR" altLang="en-US"/>
        </a:p>
      </dgm:t>
    </dgm:pt>
    <dgm:pt modelId="{428EC836-F868-41C6-A8BC-A4DBF13CEDE5}">
      <dgm:prSet phldrT="[텍스트]" custT="1"/>
      <dgm:spPr/>
      <dgm:t>
        <a:bodyPr/>
        <a:lstStyle/>
        <a:p>
          <a:pPr latinLnBrk="1"/>
          <a:r>
            <a:rPr lang="ko-KR" altLang="en-US" sz="1100" b="1"/>
            <a:t>학교장 허가</a:t>
          </a:r>
        </a:p>
      </dgm:t>
    </dgm:pt>
    <dgm:pt modelId="{B3D280B9-A188-4E6C-87BB-F714F5D8DE7C}" type="parTrans" cxnId="{AF498079-BC78-4BE2-9D28-E7B583E7A681}">
      <dgm:prSet/>
      <dgm:spPr/>
      <dgm:t>
        <a:bodyPr/>
        <a:lstStyle/>
        <a:p>
          <a:pPr latinLnBrk="1"/>
          <a:endParaRPr lang="ko-KR" altLang="en-US"/>
        </a:p>
      </dgm:t>
    </dgm:pt>
    <dgm:pt modelId="{7FACFC0A-4F08-4477-91BC-91B902C43EB5}" type="sibTrans" cxnId="{AF498079-BC78-4BE2-9D28-E7B583E7A681}">
      <dgm:prSet/>
      <dgm:spPr/>
      <dgm:t>
        <a:bodyPr/>
        <a:lstStyle/>
        <a:p>
          <a:pPr latinLnBrk="1"/>
          <a:endParaRPr lang="ko-KR" altLang="en-US"/>
        </a:p>
      </dgm:t>
    </dgm:pt>
    <dgm:pt modelId="{1B8DEB66-BBE4-4663-8686-66FB4109281D}">
      <dgm:prSet phldrT="[텍스트]" custT="1"/>
      <dgm:spPr/>
      <dgm:t>
        <a:bodyPr/>
        <a:lstStyle/>
        <a:p>
          <a:pPr latinLnBrk="1"/>
          <a:r>
            <a:rPr lang="ko-KR" altLang="en-US" sz="1100" b="1"/>
            <a:t>출석인정      </a:t>
          </a:r>
          <a:r>
            <a:rPr lang="en-US" altLang="ko-KR" sz="800" b="1"/>
            <a:t>(</a:t>
          </a:r>
          <a:r>
            <a:rPr lang="ko-KR" altLang="en-US" sz="600" b="1"/>
            <a:t>학생생활기록부 반영</a:t>
          </a:r>
          <a:r>
            <a:rPr lang="en-US" altLang="ko-KR" sz="600" b="1"/>
            <a:t>)</a:t>
          </a:r>
          <a:endParaRPr lang="ko-KR" altLang="en-US" sz="600" b="1"/>
        </a:p>
      </dgm:t>
    </dgm:pt>
    <dgm:pt modelId="{0782AE88-E5AD-45AC-B6FD-0244E4B23680}" type="parTrans" cxnId="{F11EB696-A1C2-4EF0-AE01-C7343F953CFB}">
      <dgm:prSet/>
      <dgm:spPr/>
      <dgm:t>
        <a:bodyPr/>
        <a:lstStyle/>
        <a:p>
          <a:pPr latinLnBrk="1"/>
          <a:endParaRPr lang="ko-KR" altLang="en-US"/>
        </a:p>
      </dgm:t>
    </dgm:pt>
    <dgm:pt modelId="{8AEE60C2-7837-46D1-9DA9-B8294661F777}" type="sibTrans" cxnId="{F11EB696-A1C2-4EF0-AE01-C7343F953CFB}">
      <dgm:prSet/>
      <dgm:spPr/>
      <dgm:t>
        <a:bodyPr/>
        <a:lstStyle/>
        <a:p>
          <a:pPr latinLnBrk="1"/>
          <a:endParaRPr lang="ko-KR" altLang="en-US"/>
        </a:p>
      </dgm:t>
    </dgm:pt>
    <dgm:pt modelId="{5CA8A866-6CC4-4AD0-9FE7-47BB1E9CAA41}" type="pres">
      <dgm:prSet presAssocID="{B3E0B27C-C4EB-4282-8027-5AC8C04766B2}" presName="Name0" presStyleCnt="0">
        <dgm:presLayoutVars>
          <dgm:dir/>
          <dgm:animLvl val="lvl"/>
          <dgm:resizeHandles val="exact"/>
        </dgm:presLayoutVars>
      </dgm:prSet>
      <dgm:spPr/>
    </dgm:pt>
    <dgm:pt modelId="{515B3839-4B6C-4828-AAD0-7FA587BFEDC3}" type="pres">
      <dgm:prSet presAssocID="{808524FA-550B-4946-AC21-4BBFF0B56E62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2CCA119-AD32-482C-B555-78D47B9AC649}" type="pres">
      <dgm:prSet presAssocID="{86CE848C-5657-499D-A134-DA5FF8AB9ECE}" presName="parTxOnlySpace" presStyleCnt="0"/>
      <dgm:spPr/>
    </dgm:pt>
    <dgm:pt modelId="{27B2225C-C454-453E-86D2-BE23CA4457AE}" type="pres">
      <dgm:prSet presAssocID="{428EC836-F868-41C6-A8BC-A4DBF13CEDE5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12A1BD3D-B6EC-4751-93F4-879C9E2D7692}" type="pres">
      <dgm:prSet presAssocID="{7FACFC0A-4F08-4477-91BC-91B902C43EB5}" presName="parTxOnlySpace" presStyleCnt="0"/>
      <dgm:spPr/>
    </dgm:pt>
    <dgm:pt modelId="{E8E7091E-47BF-4833-87A6-A1D52071F745}" type="pres">
      <dgm:prSet presAssocID="{9A92840E-342E-4360-B0B0-74444AF57F37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F749259-74E9-4104-B084-D5702509178E}" type="pres">
      <dgm:prSet presAssocID="{40E72F1A-FF8E-4864-BFE6-DCA4D0163116}" presName="parTxOnlySpace" presStyleCnt="0"/>
      <dgm:spPr/>
    </dgm:pt>
    <dgm:pt modelId="{7EA6D4A1-44EF-4CE2-AC0D-CA743E0D9178}" type="pres">
      <dgm:prSet presAssocID="{C37A6EC4-FAB1-41F5-A82B-A3C054557038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32A75F1D-CD94-49CA-8160-A881F6D1ABFE}" type="pres">
      <dgm:prSet presAssocID="{A8469146-09FD-49B0-B6C6-543C9378D6F4}" presName="parTxOnlySpace" presStyleCnt="0"/>
      <dgm:spPr/>
    </dgm:pt>
    <dgm:pt modelId="{5DB7BDF0-D7CC-4B3B-9872-4AD6FD903A26}" type="pres">
      <dgm:prSet presAssocID="{1B8DEB66-BBE4-4663-8686-66FB4109281D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</dgm:ptLst>
  <dgm:cxnLst>
    <dgm:cxn modelId="{C760659D-3477-4150-8EAF-61325758F5BA}" type="presOf" srcId="{1B8DEB66-BBE4-4663-8686-66FB4109281D}" destId="{5DB7BDF0-D7CC-4B3B-9872-4AD6FD903A26}" srcOrd="0" destOrd="0" presId="urn:microsoft.com/office/officeart/2005/8/layout/chevron1"/>
    <dgm:cxn modelId="{537D3473-1C3C-4607-905A-0C3EBD1CC5D3}" type="presOf" srcId="{C37A6EC4-FAB1-41F5-A82B-A3C054557038}" destId="{7EA6D4A1-44EF-4CE2-AC0D-CA743E0D9178}" srcOrd="0" destOrd="0" presId="urn:microsoft.com/office/officeart/2005/8/layout/chevron1"/>
    <dgm:cxn modelId="{DE0501E2-C4E9-45F4-9B6B-1C282AB9A818}" type="presOf" srcId="{B3E0B27C-C4EB-4282-8027-5AC8C04766B2}" destId="{5CA8A866-6CC4-4AD0-9FE7-47BB1E9CAA41}" srcOrd="0" destOrd="0" presId="urn:microsoft.com/office/officeart/2005/8/layout/chevron1"/>
    <dgm:cxn modelId="{43A0A3D2-F834-432F-916D-E9E0DBAE056B}" srcId="{B3E0B27C-C4EB-4282-8027-5AC8C04766B2}" destId="{9A92840E-342E-4360-B0B0-74444AF57F37}" srcOrd="2" destOrd="0" parTransId="{D3D09872-8883-438F-A274-F6A9D457966B}" sibTransId="{40E72F1A-FF8E-4864-BFE6-DCA4D0163116}"/>
    <dgm:cxn modelId="{F256163B-47DF-4F26-AB92-5ED6178F4028}" srcId="{B3E0B27C-C4EB-4282-8027-5AC8C04766B2}" destId="{C37A6EC4-FAB1-41F5-A82B-A3C054557038}" srcOrd="3" destOrd="0" parTransId="{C24441C7-8370-4C24-B714-DCED1E67CD4F}" sibTransId="{A8469146-09FD-49B0-B6C6-543C9378D6F4}"/>
    <dgm:cxn modelId="{860B4A42-4749-4669-982A-3072B7C2B4F8}" type="presOf" srcId="{9A92840E-342E-4360-B0B0-74444AF57F37}" destId="{E8E7091E-47BF-4833-87A6-A1D52071F745}" srcOrd="0" destOrd="0" presId="urn:microsoft.com/office/officeart/2005/8/layout/chevron1"/>
    <dgm:cxn modelId="{FBC25CC9-6257-49CA-B906-743E458C388C}" srcId="{B3E0B27C-C4EB-4282-8027-5AC8C04766B2}" destId="{808524FA-550B-4946-AC21-4BBFF0B56E62}" srcOrd="0" destOrd="0" parTransId="{5507B01E-1039-4BA4-923C-9C8DE2255196}" sibTransId="{86CE848C-5657-499D-A134-DA5FF8AB9ECE}"/>
    <dgm:cxn modelId="{DE202F03-C8BE-4376-9619-C4D0448646AB}" type="presOf" srcId="{808524FA-550B-4946-AC21-4BBFF0B56E62}" destId="{515B3839-4B6C-4828-AAD0-7FA587BFEDC3}" srcOrd="0" destOrd="0" presId="urn:microsoft.com/office/officeart/2005/8/layout/chevron1"/>
    <dgm:cxn modelId="{AF498079-BC78-4BE2-9D28-E7B583E7A681}" srcId="{B3E0B27C-C4EB-4282-8027-5AC8C04766B2}" destId="{428EC836-F868-41C6-A8BC-A4DBF13CEDE5}" srcOrd="1" destOrd="0" parTransId="{B3D280B9-A188-4E6C-87BB-F714F5D8DE7C}" sibTransId="{7FACFC0A-4F08-4477-91BC-91B902C43EB5}"/>
    <dgm:cxn modelId="{41E3D451-B6B2-4B15-BBB2-1228B67F0512}" type="presOf" srcId="{428EC836-F868-41C6-A8BC-A4DBF13CEDE5}" destId="{27B2225C-C454-453E-86D2-BE23CA4457AE}" srcOrd="0" destOrd="0" presId="urn:microsoft.com/office/officeart/2005/8/layout/chevron1"/>
    <dgm:cxn modelId="{F11EB696-A1C2-4EF0-AE01-C7343F953CFB}" srcId="{B3E0B27C-C4EB-4282-8027-5AC8C04766B2}" destId="{1B8DEB66-BBE4-4663-8686-66FB4109281D}" srcOrd="4" destOrd="0" parTransId="{0782AE88-E5AD-45AC-B6FD-0244E4B23680}" sibTransId="{8AEE60C2-7837-46D1-9DA9-B8294661F777}"/>
    <dgm:cxn modelId="{C54B9CF0-B1DF-435E-8706-66FDD07D6E68}" type="presParOf" srcId="{5CA8A866-6CC4-4AD0-9FE7-47BB1E9CAA41}" destId="{515B3839-4B6C-4828-AAD0-7FA587BFEDC3}" srcOrd="0" destOrd="0" presId="urn:microsoft.com/office/officeart/2005/8/layout/chevron1"/>
    <dgm:cxn modelId="{AE21863A-D91B-4DDD-8CEE-DD4A6E17A190}" type="presParOf" srcId="{5CA8A866-6CC4-4AD0-9FE7-47BB1E9CAA41}" destId="{42CCA119-AD32-482C-B555-78D47B9AC649}" srcOrd="1" destOrd="0" presId="urn:microsoft.com/office/officeart/2005/8/layout/chevron1"/>
    <dgm:cxn modelId="{E1FCEA40-6E2A-4FC9-A690-B0628F56343B}" type="presParOf" srcId="{5CA8A866-6CC4-4AD0-9FE7-47BB1E9CAA41}" destId="{27B2225C-C454-453E-86D2-BE23CA4457AE}" srcOrd="2" destOrd="0" presId="urn:microsoft.com/office/officeart/2005/8/layout/chevron1"/>
    <dgm:cxn modelId="{C3E7D2BD-D132-430C-9F34-676566CFF338}" type="presParOf" srcId="{5CA8A866-6CC4-4AD0-9FE7-47BB1E9CAA41}" destId="{12A1BD3D-B6EC-4751-93F4-879C9E2D7692}" srcOrd="3" destOrd="0" presId="urn:microsoft.com/office/officeart/2005/8/layout/chevron1"/>
    <dgm:cxn modelId="{AC9F0B4D-D6BB-4742-8C11-E3D517228533}" type="presParOf" srcId="{5CA8A866-6CC4-4AD0-9FE7-47BB1E9CAA41}" destId="{E8E7091E-47BF-4833-87A6-A1D52071F745}" srcOrd="4" destOrd="0" presId="urn:microsoft.com/office/officeart/2005/8/layout/chevron1"/>
    <dgm:cxn modelId="{DA6564DF-AB4B-4E75-A0C3-FDC4CA3FA66D}" type="presParOf" srcId="{5CA8A866-6CC4-4AD0-9FE7-47BB1E9CAA41}" destId="{4F749259-74E9-4104-B084-D5702509178E}" srcOrd="5" destOrd="0" presId="urn:microsoft.com/office/officeart/2005/8/layout/chevron1"/>
    <dgm:cxn modelId="{1EE077BF-777D-4434-992F-D2E4B4845ABE}" type="presParOf" srcId="{5CA8A866-6CC4-4AD0-9FE7-47BB1E9CAA41}" destId="{7EA6D4A1-44EF-4CE2-AC0D-CA743E0D9178}" srcOrd="6" destOrd="0" presId="urn:microsoft.com/office/officeart/2005/8/layout/chevron1"/>
    <dgm:cxn modelId="{3BEDEEA6-0A48-448A-A2A5-4B2D47E0010C}" type="presParOf" srcId="{5CA8A866-6CC4-4AD0-9FE7-47BB1E9CAA41}" destId="{32A75F1D-CD94-49CA-8160-A881F6D1ABFE}" srcOrd="7" destOrd="0" presId="urn:microsoft.com/office/officeart/2005/8/layout/chevron1"/>
    <dgm:cxn modelId="{1B7B2B8D-EA4D-4F4A-B168-6A30D847D50F}" type="presParOf" srcId="{5CA8A866-6CC4-4AD0-9FE7-47BB1E9CAA41}" destId="{5DB7BDF0-D7CC-4B3B-9872-4AD6FD903A2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5B3839-4B6C-4828-AAD0-7FA587BFEDC3}">
      <dsp:nvSpPr>
        <dsp:cNvPr id="0" name=""/>
        <dsp:cNvSpPr/>
      </dsp:nvSpPr>
      <dsp:spPr>
        <a:xfrm>
          <a:off x="1593" y="0"/>
          <a:ext cx="1417999" cy="51162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b="1" kern="1200"/>
            <a:t>현장체험학습 신청서 제출</a:t>
          </a:r>
        </a:p>
      </dsp:txBody>
      <dsp:txXfrm>
        <a:off x="257408" y="0"/>
        <a:ext cx="906370" cy="511629"/>
      </dsp:txXfrm>
    </dsp:sp>
    <dsp:sp modelId="{27B2225C-C454-453E-86D2-BE23CA4457AE}">
      <dsp:nvSpPr>
        <dsp:cNvPr id="0" name=""/>
        <dsp:cNvSpPr/>
      </dsp:nvSpPr>
      <dsp:spPr>
        <a:xfrm>
          <a:off x="1277793" y="0"/>
          <a:ext cx="1417999" cy="51162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100" b="1" kern="1200"/>
            <a:t>학교장 허가</a:t>
          </a:r>
        </a:p>
      </dsp:txBody>
      <dsp:txXfrm>
        <a:off x="1533608" y="0"/>
        <a:ext cx="906370" cy="511629"/>
      </dsp:txXfrm>
    </dsp:sp>
    <dsp:sp modelId="{E8E7091E-47BF-4833-87A6-A1D52071F745}">
      <dsp:nvSpPr>
        <dsp:cNvPr id="0" name=""/>
        <dsp:cNvSpPr/>
      </dsp:nvSpPr>
      <dsp:spPr>
        <a:xfrm>
          <a:off x="2553993" y="0"/>
          <a:ext cx="1417999" cy="51162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100" b="1" kern="1200"/>
            <a:t>현장체험학습 실시</a:t>
          </a:r>
        </a:p>
      </dsp:txBody>
      <dsp:txXfrm>
        <a:off x="2809808" y="0"/>
        <a:ext cx="906370" cy="511629"/>
      </dsp:txXfrm>
    </dsp:sp>
    <dsp:sp modelId="{7EA6D4A1-44EF-4CE2-AC0D-CA743E0D9178}">
      <dsp:nvSpPr>
        <dsp:cNvPr id="0" name=""/>
        <dsp:cNvSpPr/>
      </dsp:nvSpPr>
      <dsp:spPr>
        <a:xfrm>
          <a:off x="3830192" y="0"/>
          <a:ext cx="1417999" cy="51162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66725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50" b="1" kern="1200"/>
            <a:t>현장체험학습 보고서 제출</a:t>
          </a:r>
        </a:p>
      </dsp:txBody>
      <dsp:txXfrm>
        <a:off x="4086007" y="0"/>
        <a:ext cx="906370" cy="511629"/>
      </dsp:txXfrm>
    </dsp:sp>
    <dsp:sp modelId="{5DB7BDF0-D7CC-4B3B-9872-4AD6FD903A26}">
      <dsp:nvSpPr>
        <dsp:cNvPr id="0" name=""/>
        <dsp:cNvSpPr/>
      </dsp:nvSpPr>
      <dsp:spPr>
        <a:xfrm>
          <a:off x="5106392" y="0"/>
          <a:ext cx="1417999" cy="51162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100" b="1" kern="1200"/>
            <a:t>출석인정      </a:t>
          </a:r>
          <a:r>
            <a:rPr lang="en-US" altLang="ko-KR" sz="800" b="1" kern="1200"/>
            <a:t>(</a:t>
          </a:r>
          <a:r>
            <a:rPr lang="ko-KR" altLang="en-US" sz="600" b="1" kern="1200"/>
            <a:t>학생생활기록부 반영</a:t>
          </a:r>
          <a:r>
            <a:rPr lang="en-US" altLang="ko-KR" sz="600" b="1" kern="1200"/>
            <a:t>)</a:t>
          </a:r>
          <a:endParaRPr lang="ko-KR" altLang="en-US" sz="600" b="1" kern="1200"/>
        </a:p>
      </dsp:txBody>
      <dsp:txXfrm>
        <a:off x="5362207" y="0"/>
        <a:ext cx="906370" cy="5116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13171A-0112-48D5-B989-D8B0BC618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작성기 뉴스레터</Template>
  <TotalTime>0</TotalTime>
  <Pages>1</Pages>
  <Words>6039</Words>
  <Characters>34424</Characters>
  <Application>Microsoft Office Word</Application>
  <DocSecurity>8</DocSecurity>
  <Lines>286</Lines>
  <Paragraphs>80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2021-02-05T07:18:00Z</dcterms:created>
  <dcterms:modified xsi:type="dcterms:W3CDTF">2021-02-05T07:18:00Z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