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BA" w:rsidRPr="008E498B" w:rsidRDefault="007632AB" w:rsidP="00AE2ABA">
      <w:pPr>
        <w:pStyle w:val="afb"/>
        <w:rPr>
          <w:rFonts w:ascii="맑은 고딕" w:hAnsi="맑은 고딕"/>
        </w:rPr>
      </w:pPr>
      <w:bookmarkStart w:id="0" w:name="_GoBack"/>
      <w:bookmarkEnd w:id="0"/>
      <w:r>
        <w:rPr>
          <w:rFonts w:ascii="맑은 고딕" w:hAnsi="맑은 고딕"/>
          <w:noProof/>
        </w:rPr>
        <w:drawing>
          <wp:inline distT="0" distB="0" distL="0" distR="0">
            <wp:extent cx="2399665" cy="769620"/>
            <wp:effectExtent l="0" t="0" r="63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상해한국학교 로고,이름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7" cy="7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6FA" w:rsidRPr="00D956FA" w:rsidRDefault="005676B2" w:rsidP="00D956FA">
      <w:pPr>
        <w:pStyle w:val="a7"/>
        <w:spacing w:before="0" w:after="0" w:line="240" w:lineRule="auto"/>
        <w:ind w:left="272" w:right="6135"/>
        <w:jc w:val="center"/>
        <w:rPr>
          <w:rFonts w:ascii="맑은 고딕" w:hAnsi="맑은 고딕"/>
          <w:szCs w:val="60"/>
        </w:rPr>
      </w:pPr>
      <w:r>
        <w:rPr>
          <w:rFonts w:ascii="맑은 고딕" w:hAnsi="맑은 고딕" w:hint="eastAsia"/>
          <w:szCs w:val="60"/>
        </w:rPr>
        <w:t>초등</w:t>
      </w:r>
      <w:r w:rsidR="002143BD">
        <w:rPr>
          <w:rFonts w:ascii="맑은 고딕" w:hAnsi="맑은 고딕" w:hint="eastAsia"/>
          <w:szCs w:val="60"/>
        </w:rPr>
        <w:t>학교</w:t>
      </w:r>
    </w:p>
    <w:p w:rsidR="00AE2ABA" w:rsidRPr="00D956FA" w:rsidRDefault="007632AB" w:rsidP="00D956FA">
      <w:pPr>
        <w:pStyle w:val="a7"/>
        <w:spacing w:before="0" w:after="0" w:line="240" w:lineRule="auto"/>
        <w:ind w:left="272" w:right="6135"/>
        <w:jc w:val="center"/>
        <w:rPr>
          <w:rFonts w:ascii="맑은 고딕" w:hAnsi="맑은 고딕"/>
          <w:szCs w:val="60"/>
        </w:rPr>
      </w:pPr>
      <w:r w:rsidRPr="00D956FA">
        <w:rPr>
          <w:rFonts w:ascii="맑은 고딕" w:hAnsi="맑은 고딕" w:hint="eastAsia"/>
          <w:szCs w:val="60"/>
        </w:rPr>
        <w:t>생활안내</w:t>
      </w:r>
    </w:p>
    <w:p w:rsidR="007632AB" w:rsidRPr="007632AB" w:rsidRDefault="007632AB" w:rsidP="007632AB"/>
    <w:p w:rsidR="00AE2ABA" w:rsidRPr="008E498B" w:rsidRDefault="000D46A5" w:rsidP="00AE2ABA">
      <w:pPr>
        <w:pStyle w:val="af7"/>
        <w:rPr>
          <w:rFonts w:ascii="맑은 고딕" w:hAnsi="맑은 고딕"/>
        </w:rPr>
      </w:pPr>
      <w:r>
        <w:rPr>
          <w:rFonts w:ascii="맑은 고딕" w:hAnsi="맑은 고딕"/>
        </w:rPr>
        <w:t>202</w:t>
      </w:r>
      <w:r>
        <w:rPr>
          <w:rFonts w:ascii="맑은 고딕" w:hAnsi="맑은 고딕" w:hint="eastAsia"/>
        </w:rPr>
        <w:t>1</w:t>
      </w:r>
      <w:r>
        <w:rPr>
          <w:rFonts w:ascii="맑은 고딕" w:hAnsi="맑은 고딕"/>
        </w:rPr>
        <w:t>.0</w:t>
      </w:r>
      <w:r>
        <w:rPr>
          <w:rFonts w:ascii="맑은 고딕" w:hAnsi="맑은 고딕" w:hint="eastAsia"/>
        </w:rPr>
        <w:t>1</w:t>
      </w:r>
      <w:r>
        <w:rPr>
          <w:rFonts w:ascii="맑은 고딕" w:hAnsi="맑은 고딕"/>
        </w:rPr>
        <w:t>.</w:t>
      </w:r>
      <w:r w:rsidR="00A729D3">
        <w:rPr>
          <w:rFonts w:ascii="맑은 고딕" w:hAnsi="맑은 고딕" w:hint="eastAsia"/>
        </w:rPr>
        <w:t>26</w:t>
      </w:r>
      <w:r w:rsidR="007632AB">
        <w:rPr>
          <w:rFonts w:ascii="맑은 고딕" w:hAnsi="맑은 고딕"/>
        </w:rPr>
        <w:t>.</w:t>
      </w:r>
    </w:p>
    <w:p w:rsidR="00972C41" w:rsidRPr="008E498B" w:rsidRDefault="00972C41" w:rsidP="00C06660">
      <w:pPr>
        <w:pStyle w:val="afc"/>
        <w:rPr>
          <w:rFonts w:ascii="맑은 고딕" w:hAnsi="맑은 고딕"/>
        </w:rPr>
      </w:pPr>
    </w:p>
    <w:tbl>
      <w:tblPr>
        <w:tblW w:w="5000" w:type="pct"/>
        <w:tblCellMar>
          <w:left w:w="0" w:type="dxa"/>
          <w:right w:w="115" w:type="dxa"/>
        </w:tblCellMar>
        <w:tblLook w:val="0600" w:firstRow="0" w:lastRow="0" w:firstColumn="0" w:lastColumn="0" w:noHBand="1" w:noVBand="1"/>
      </w:tblPr>
      <w:tblGrid>
        <w:gridCol w:w="3285"/>
        <w:gridCol w:w="3582"/>
        <w:gridCol w:w="3337"/>
      </w:tblGrid>
      <w:tr w:rsidR="00C06660" w:rsidRPr="008E498B" w:rsidTr="004B2DA1">
        <w:trPr>
          <w:trHeight w:val="2812"/>
        </w:trPr>
        <w:tc>
          <w:tcPr>
            <w:tcW w:w="1610" w:type="pct"/>
            <w:tcMar>
              <w:top w:w="72" w:type="dxa"/>
            </w:tcMar>
            <w:vAlign w:val="center"/>
          </w:tcPr>
          <w:p w:rsidR="00C06660" w:rsidRPr="000278D1" w:rsidRDefault="000278D1" w:rsidP="00350ECC">
            <w:pPr>
              <w:pStyle w:val="a5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지성교육</w:t>
            </w:r>
          </w:p>
        </w:tc>
        <w:tc>
          <w:tcPr>
            <w:tcW w:w="1755" w:type="pct"/>
            <w:tcMar>
              <w:top w:w="72" w:type="dxa"/>
            </w:tcMar>
            <w:vAlign w:val="center"/>
          </w:tcPr>
          <w:p w:rsidR="00C06660" w:rsidRPr="000278D1" w:rsidRDefault="000278D1" w:rsidP="00350ECC">
            <w:pPr>
              <w:pStyle w:val="a5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감성교육</w:t>
            </w:r>
          </w:p>
        </w:tc>
        <w:tc>
          <w:tcPr>
            <w:tcW w:w="1635" w:type="pct"/>
            <w:tcMar>
              <w:top w:w="72" w:type="dxa"/>
            </w:tcMar>
            <w:vAlign w:val="center"/>
          </w:tcPr>
          <w:p w:rsidR="000278D1" w:rsidRDefault="000278D1" w:rsidP="000278D1">
            <w:pPr>
              <w:pStyle w:val="a5"/>
              <w:ind w:firstLineChars="300" w:firstLine="648"/>
              <w:jc w:val="left"/>
              <w:rPr>
                <w:rFonts w:ascii="HY신명조" w:eastAsia="HY신명조" w:hAnsi="맑은 고딕"/>
                <w:sz w:val="22"/>
              </w:rPr>
            </w:pPr>
          </w:p>
          <w:p w:rsidR="000278D1" w:rsidRPr="000278D1" w:rsidRDefault="000278D1" w:rsidP="000278D1">
            <w:pPr>
              <w:rPr>
                <w:sz w:val="2"/>
              </w:rPr>
            </w:pPr>
          </w:p>
          <w:p w:rsidR="00C06660" w:rsidRPr="000278D1" w:rsidRDefault="000278D1" w:rsidP="000278D1">
            <w:pPr>
              <w:pStyle w:val="a5"/>
              <w:ind w:firstLineChars="200" w:firstLine="785"/>
              <w:jc w:val="left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인성교육</w:t>
            </w:r>
          </w:p>
          <w:p w:rsidR="000278D1" w:rsidRPr="000278D1" w:rsidRDefault="000278D1" w:rsidP="000278D1">
            <w:pPr>
              <w:rPr>
                <w:rFonts w:ascii="HY신명조" w:eastAsia="HY신명조"/>
              </w:rPr>
            </w:pPr>
          </w:p>
        </w:tc>
      </w:tr>
    </w:tbl>
    <w:p w:rsidR="00381B93" w:rsidRPr="008E498B" w:rsidRDefault="00381B93">
      <w:pPr>
        <w:rPr>
          <w:rFonts w:ascii="맑은 고딕" w:hAnsi="맑은 고딕"/>
        </w:rPr>
      </w:pPr>
      <w:r w:rsidRPr="008E498B">
        <w:rPr>
          <w:rFonts w:ascii="맑은 고딕" w:hAnsi="맑은 고딕"/>
          <w:lang w:val="ko-KR" w:bidi="ko-KR"/>
        </w:rPr>
        <w:br w:type="page"/>
      </w:r>
    </w:p>
    <w:tbl>
      <w:tblPr>
        <w:tblW w:w="5052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310"/>
      </w:tblGrid>
      <w:tr w:rsidR="002B7953" w:rsidRPr="008E498B" w:rsidTr="002B7953">
        <w:trPr>
          <w:trHeight w:val="248"/>
        </w:trPr>
        <w:tc>
          <w:tcPr>
            <w:tcW w:w="5000" w:type="pct"/>
          </w:tcPr>
          <w:p w:rsidR="002B7953" w:rsidRPr="002F29D4" w:rsidRDefault="002B7953" w:rsidP="00E84C7E">
            <w:pPr>
              <w:pStyle w:val="1"/>
              <w:spacing w:before="0" w:after="0"/>
              <w:ind w:left="0" w:firstLine="0"/>
              <w:rPr>
                <w:rFonts w:ascii="맑은 고딕" w:hAnsi="맑은 고딕"/>
                <w:sz w:val="28"/>
                <w:szCs w:val="28"/>
              </w:rPr>
            </w:pPr>
            <w:bookmarkStart w:id="1" w:name="_Hlk514587801"/>
          </w:p>
        </w:tc>
      </w:tr>
      <w:bookmarkEnd w:id="1"/>
    </w:tbl>
    <w:p w:rsidR="00116286" w:rsidRDefault="00116286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</w:p>
    <w:p w:rsidR="00E84C7E" w:rsidRPr="00E84C7E" w:rsidRDefault="00E84C7E" w:rsidP="00E84C7E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>목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>차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9"/>
      </w:tblGrid>
      <w:tr w:rsidR="00E84C7E" w:rsidRPr="00E84C7E" w:rsidTr="00121008">
        <w:trPr>
          <w:trHeight w:val="8987"/>
        </w:trPr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57DA2" w:rsidRPr="00D15245" w:rsidRDefault="00557DA2" w:rsidP="00557DA2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Ⅰ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학교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교육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방향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,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목표</w:t>
            </w:r>
            <w:r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</w:t>
            </w:r>
            <w:r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3</w:t>
            </w:r>
          </w:p>
          <w:p w:rsidR="00557DA2" w:rsidRPr="00D15245" w:rsidRDefault="00557DA2" w:rsidP="00557DA2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학교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연혁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및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현황</w:t>
            </w:r>
            <w:r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</w:t>
            </w:r>
            <w:r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4</w:t>
            </w:r>
          </w:p>
          <w:p w:rsidR="00557DA2" w:rsidRPr="008233D7" w:rsidRDefault="00557DA2" w:rsidP="00557DA2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Ⅲ</w:t>
            </w:r>
            <w:r w:rsidR="006C00B6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. 2021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학년도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학사일정</w:t>
            </w:r>
            <w:r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</w:t>
            </w:r>
            <w:r w:rsidR="00A729D3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</w:t>
            </w:r>
            <w:r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</w:t>
            </w:r>
            <w:r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6</w:t>
            </w:r>
          </w:p>
          <w:p w:rsidR="00557DA2" w:rsidRPr="008233D7" w:rsidRDefault="00557DA2" w:rsidP="00557DA2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Ⅳ</w:t>
            </w:r>
            <w:r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. 초등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교육과정</w:t>
            </w:r>
            <w:r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∙∙∙∙∙∙∙∙∙∙∙∙∙∙∙∙∙∙∙∙∙∙∙∙∙∙∙∙∙∙∙∙</w:t>
            </w:r>
            <w:r w:rsidR="00A729D3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8</w:t>
            </w:r>
          </w:p>
          <w:p w:rsidR="00E84C7E" w:rsidRPr="00557DA2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Ⅴ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4E2DC2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초등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중국어부</w:t>
            </w:r>
            <w:r w:rsidR="00557DA2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</w:t>
            </w:r>
            <w:r w:rsidR="00557DA2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34509F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3</w:t>
            </w:r>
          </w:p>
          <w:p w:rsidR="00E84C7E" w:rsidRPr="00557DA2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Ⅵ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4E2DC2">
              <w:rPr>
                <w:rFonts w:ascii="굴림" w:hAnsi="굴림" w:cs="굴림" w:hint="eastAsia"/>
                <w:b/>
                <w:bCs/>
                <w:color w:val="000000"/>
                <w:sz w:val="36"/>
                <w:szCs w:val="32"/>
              </w:rPr>
              <w:t>초등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영어부</w:t>
            </w:r>
            <w:r w:rsidR="00557DA2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∙∙∙∙∙∙∙∙∙∙∙∙∙∙∙∙∙∙∙∙∙∙∙∙∙∙∙∙∙∙∙∙∙</w:t>
            </w:r>
            <w:r w:rsidR="00557DA2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34509F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4</w:t>
            </w:r>
          </w:p>
          <w:p w:rsidR="00E84C7E" w:rsidRPr="00557DA2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Ⅶ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학생생활지도</w:t>
            </w:r>
            <w:r w:rsidR="00557DA2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∙∙∙∙∙∙∙∙∙∙∙∙∙∙∙∙∙∙∙∙∙∙∙∙∙∙∙∙∙∙∙∙</w:t>
            </w:r>
            <w:r w:rsidR="00557DA2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34509F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6</w:t>
            </w:r>
          </w:p>
          <w:p w:rsidR="00E84C7E" w:rsidRPr="00557DA2" w:rsidRDefault="00E84C7E" w:rsidP="00BA5C94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맑은 고딕" w:eastAsiaTheme="minorEastAsia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Ⅷ</w:t>
            </w:r>
            <w:r w:rsidR="004E2DC2">
              <w:rPr>
                <w:rFonts w:ascii="맑은 고딕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4E2DC2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기타 안내사항</w:t>
            </w:r>
            <w:r w:rsidR="00557DA2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</w:t>
            </w:r>
            <w:r w:rsidR="00557DA2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34509F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7</w:t>
            </w:r>
          </w:p>
          <w:p w:rsidR="002B7953" w:rsidRPr="00E84C7E" w:rsidRDefault="002B7953" w:rsidP="002F29D4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  <w:szCs w:val="20"/>
              </w:rPr>
            </w:pPr>
            <w:r w:rsidRPr="002B7953">
              <w:rPr>
                <w:rFonts w:ascii="맑은 고딕" w:hAnsi="맑은 고딕" w:cs="굴림"/>
                <w:b/>
                <w:bCs/>
                <w:noProof/>
                <w:color w:val="000000"/>
                <w:sz w:val="36"/>
                <w:szCs w:val="32"/>
                <w:shd w:val="clear" w:color="auto" w:fill="FFFFFF"/>
              </w:rPr>
              <w:drawing>
                <wp:inline distT="0" distB="0" distL="0" distR="0">
                  <wp:extent cx="1544320" cy="1158240"/>
                  <wp:effectExtent l="57150" t="57150" r="74930" b="784860"/>
                  <wp:docPr id="12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모의유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20" cy="1158240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2F29D4" w:rsidRPr="002F29D4">
              <w:rPr>
                <w:rFonts w:ascii="굴림" w:eastAsia="굴림" w:hAnsi="굴림" w:cs="굴림"/>
                <w:noProof/>
                <w:color w:val="000000"/>
                <w:sz w:val="22"/>
                <w:szCs w:val="20"/>
              </w:rPr>
              <w:drawing>
                <wp:inline distT="0" distB="0" distL="0" distR="0">
                  <wp:extent cx="1675100" cy="1112520"/>
                  <wp:effectExtent l="57150" t="57150" r="59055" b="773430"/>
                  <wp:docPr id="13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SC_041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34" cy="1116727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2F29D4" w:rsidRPr="002F29D4">
              <w:rPr>
                <w:rFonts w:ascii="굴림" w:eastAsia="굴림" w:hAnsi="굴림" w:cs="굴림"/>
                <w:noProof/>
                <w:color w:val="000000"/>
                <w:sz w:val="22"/>
                <w:szCs w:val="20"/>
              </w:rPr>
              <w:drawing>
                <wp:inline distT="0" distB="0" distL="0" distR="0">
                  <wp:extent cx="1516380" cy="1137285"/>
                  <wp:effectExtent l="57150" t="57150" r="45720" b="767715"/>
                  <wp:docPr id="14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9학년 영어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193" cy="11386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953" w:rsidRPr="009E717A" w:rsidRDefault="002B7953" w:rsidP="002F29D4">
      <w:pPr>
        <w:widowControl w:val="0"/>
        <w:shd w:val="clear" w:color="auto" w:fill="FFFFFF"/>
        <w:tabs>
          <w:tab w:val="right" w:leader="middleDot" w:pos="10204"/>
        </w:tabs>
        <w:wordWrap w:val="0"/>
        <w:autoSpaceDE w:val="0"/>
        <w:autoSpaceDN w:val="0"/>
        <w:spacing w:after="0" w:line="360" w:lineRule="auto"/>
        <w:jc w:val="both"/>
        <w:textAlignment w:val="baseline"/>
        <w:rPr>
          <w:rFonts w:ascii="굴림" w:eastAsia="굴림" w:hAnsi="굴림" w:cs="굴림"/>
          <w:color w:val="000000"/>
          <w:sz w:val="22"/>
          <w:szCs w:val="20"/>
        </w:rPr>
      </w:pPr>
    </w:p>
    <w:p w:rsidR="00530AC3" w:rsidRPr="00530AC3" w:rsidRDefault="00530AC3" w:rsidP="00530AC3">
      <w:pPr>
        <w:widowControl w:val="0"/>
        <w:shd w:val="clear" w:color="auto" w:fill="FFFFFF"/>
        <w:tabs>
          <w:tab w:val="right" w:leader="middleDot" w:pos="10204"/>
        </w:tabs>
        <w:autoSpaceDE w:val="0"/>
        <w:autoSpaceDN w:val="0"/>
        <w:spacing w:after="0" w:line="384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굴림" w:hAnsi="맑은 고딕" w:cs="굴림"/>
          <w:b/>
          <w:bCs/>
          <w:color w:val="000000"/>
          <w:sz w:val="40"/>
          <w:szCs w:val="40"/>
          <w:shd w:val="clear" w:color="auto" w:fill="FFFFFF"/>
        </w:rPr>
        <w:lastRenderedPageBreak/>
        <w:t>Ⅰ</w:t>
      </w:r>
      <w:r w:rsidRPr="00530AC3">
        <w:rPr>
          <w:rFonts w:ascii="맑은 고딕" w:hAnsi="맑은 고딕" w:cs="굴림" w:hint="eastAsia"/>
          <w:b/>
          <w:bCs/>
          <w:color w:val="000000"/>
          <w:sz w:val="40"/>
          <w:szCs w:val="40"/>
          <w:shd w:val="clear" w:color="auto" w:fill="FFFFFF"/>
        </w:rPr>
        <w:t xml:space="preserve">.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학교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교육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방향</w:t>
      </w:r>
      <w:r w:rsidRPr="00530AC3">
        <w:rPr>
          <w:rFonts w:ascii="맑은 고딕" w:hAnsi="맑은 고딕" w:cs="굴림" w:hint="eastAsia"/>
          <w:b/>
          <w:bCs/>
          <w:color w:val="000000"/>
          <w:sz w:val="40"/>
          <w:szCs w:val="40"/>
          <w:shd w:val="clear" w:color="auto" w:fill="FFFFFF"/>
        </w:rPr>
        <w:t xml:space="preserve">,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목표</w:t>
      </w:r>
    </w:p>
    <w:p w:rsidR="00530AC3" w:rsidRP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1.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교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육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방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향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</w:p>
    <w:p w:rsidR="00530AC3" w:rsidRP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굴림" w:hAnsi="굴림" w:cs="굴림"/>
          <w:color w:val="000000"/>
          <w:shd w:val="clear" w:color="auto" w:fill="FFFFFF"/>
        </w:rPr>
        <w:t>한국인으로서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자긍심을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가지고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학생들의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장점과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흥미를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살린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원대한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꿈과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따뜻한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인성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그리고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풍부한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감성과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예리한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지성을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겸비한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품격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있는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글로벌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인재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육성</w:t>
      </w:r>
    </w:p>
    <w:p w:rsidR="00E84C7E" w:rsidRPr="00530AC3" w:rsidRDefault="00E84C7E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</w:p>
    <w:p w:rsid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  <w:t>2</w:t>
      </w:r>
      <w:r w:rsidRPr="00530AC3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.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교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육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>목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>표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2645"/>
        <w:gridCol w:w="2614"/>
        <w:gridCol w:w="2430"/>
      </w:tblGrid>
      <w:tr w:rsidR="00530AC3" w:rsidTr="00186B9C">
        <w:tc>
          <w:tcPr>
            <w:tcW w:w="10194" w:type="dxa"/>
            <w:gridSpan w:val="4"/>
            <w:shd w:val="clear" w:color="auto" w:fill="D5D5D5" w:themeFill="accent3" w:themeFillTint="66"/>
            <w:vAlign w:val="center"/>
          </w:tcPr>
          <w:p w:rsidR="00530AC3" w:rsidRPr="00E20F2D" w:rsidRDefault="00530AC3" w:rsidP="00502120">
            <w:pPr>
              <w:widowControl w:val="0"/>
              <w:tabs>
                <w:tab w:val="left" w:pos="8616"/>
              </w:tabs>
              <w:wordWrap w:val="0"/>
              <w:autoSpaceDE w:val="0"/>
              <w:autoSpaceDN w:val="0"/>
              <w:spacing w:before="240" w:line="240" w:lineRule="auto"/>
              <w:jc w:val="center"/>
              <w:textAlignment w:val="baseline"/>
              <w:rPr>
                <w:rFonts w:ascii="굴림" w:hAnsi="굴림" w:cs="굴림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</w:pP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세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0"/>
                <w:szCs w:val="30"/>
                <w:highlight w:val="lightGray"/>
                <w:shd w:val="pct15" w:color="auto" w:fill="FFFFFF"/>
              </w:rPr>
              <w:t>계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를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22"/>
                <w:szCs w:val="30"/>
                <w:highlight w:val="lightGray"/>
                <w:shd w:val="pct15" w:color="auto" w:fill="FFFFFF"/>
              </w:rPr>
              <w:t>가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슴에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4"/>
                <w:szCs w:val="30"/>
                <w:highlight w:val="lightGray"/>
                <w:shd w:val="pct15" w:color="auto" w:fill="FFFFFF"/>
              </w:rPr>
              <w:t>품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고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진리와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사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랑을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실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천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하는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Cs w:val="30"/>
                <w:highlight w:val="lightGray"/>
                <w:shd w:val="pct15" w:color="auto" w:fill="FFFFFF"/>
              </w:rPr>
              <w:t>자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랑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스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러운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0"/>
                <w:szCs w:val="30"/>
                <w:highlight w:val="lightGray"/>
                <w:shd w:val="pct15" w:color="auto" w:fill="FFFFFF"/>
              </w:rPr>
              <w:t>한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Cs w:val="30"/>
                <w:highlight w:val="lightGray"/>
                <w:shd w:val="pct15" w:color="auto" w:fill="FFFFFF"/>
              </w:rPr>
              <w:t>국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인</w:t>
            </w:r>
          </w:p>
        </w:tc>
      </w:tr>
      <w:tr w:rsidR="00FD57C8" w:rsidTr="00E20F2D">
        <w:tc>
          <w:tcPr>
            <w:tcW w:w="2548" w:type="dxa"/>
            <w:shd w:val="clear" w:color="auto" w:fill="FF0000"/>
            <w:vAlign w:val="bottom"/>
          </w:tcPr>
          <w:p w:rsidR="00530AC3" w:rsidRPr="002E5743" w:rsidRDefault="00530AC3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red"/>
                <w:shd w:val="clear" w:color="auto" w:fill="FFFFFF"/>
              </w:rPr>
              <w:t>진로교육</w:t>
            </w:r>
          </w:p>
        </w:tc>
        <w:tc>
          <w:tcPr>
            <w:tcW w:w="2548" w:type="dxa"/>
            <w:shd w:val="clear" w:color="auto" w:fill="FFFF00"/>
            <w:vAlign w:val="bottom"/>
          </w:tcPr>
          <w:p w:rsidR="00530AC3" w:rsidRPr="002E5743" w:rsidRDefault="00530AC3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yellow"/>
                <w:shd w:val="clear" w:color="auto" w:fill="FFFFFF"/>
              </w:rPr>
              <w:t>인성교육</w:t>
            </w:r>
          </w:p>
        </w:tc>
        <w:tc>
          <w:tcPr>
            <w:tcW w:w="2549" w:type="dxa"/>
            <w:shd w:val="clear" w:color="auto" w:fill="0000FF"/>
            <w:vAlign w:val="bottom"/>
          </w:tcPr>
          <w:p w:rsidR="00530AC3" w:rsidRPr="002E5743" w:rsidRDefault="00530AC3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blue"/>
                <w:shd w:val="clear" w:color="auto" w:fill="FFFFFF"/>
              </w:rPr>
              <w:t>감성교육</w:t>
            </w:r>
          </w:p>
        </w:tc>
        <w:tc>
          <w:tcPr>
            <w:tcW w:w="2549" w:type="dxa"/>
            <w:shd w:val="clear" w:color="auto" w:fill="00FF00"/>
            <w:vAlign w:val="bottom"/>
          </w:tcPr>
          <w:p w:rsidR="00530AC3" w:rsidRPr="002E5743" w:rsidRDefault="00530AC3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highlight w:val="green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green"/>
                <w:shd w:val="clear" w:color="auto" w:fill="FFFFFF"/>
              </w:rPr>
              <w:t>지성교육</w:t>
            </w:r>
          </w:p>
        </w:tc>
      </w:tr>
      <w:tr w:rsidR="00FD57C8" w:rsidTr="00E20F2D">
        <w:tc>
          <w:tcPr>
            <w:tcW w:w="2548" w:type="dxa"/>
            <w:shd w:val="clear" w:color="auto" w:fill="FF0000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583690" cy="1051853"/>
                  <wp:effectExtent l="1905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_014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90" cy="1051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shd w:val="clear" w:color="auto" w:fill="FFFF00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yellow"/>
                <w:shd w:val="clear" w:color="auto" w:fill="FFFFFF"/>
              </w:rPr>
              <w:drawing>
                <wp:inline distT="0" distB="0" distL="0" distR="0">
                  <wp:extent cx="1528605" cy="1015267"/>
                  <wp:effectExtent l="19050" t="0" r="0" b="0"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임정행사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605" cy="101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00FF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509064" cy="1006042"/>
                  <wp:effectExtent l="19050" t="0" r="0" b="0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0180407_14515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064" cy="100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FF00"/>
          </w:tcPr>
          <w:p w:rsidR="00530AC3" w:rsidRPr="002E5743" w:rsidRDefault="00503522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177290" cy="1059838"/>
                  <wp:effectExtent l="19050" t="0" r="3810" b="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독서으뜸이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450" cy="106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7C8" w:rsidTr="00E20F2D">
        <w:tc>
          <w:tcPr>
            <w:tcW w:w="2548" w:type="dxa"/>
            <w:shd w:val="clear" w:color="auto" w:fill="FF0000"/>
            <w:vAlign w:val="center"/>
          </w:tcPr>
          <w:p w:rsidR="00530AC3" w:rsidRPr="002E5743" w:rsidRDefault="00530AC3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진로</w:t>
            </w:r>
            <w:r w:rsidR="00901BDE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의 날</w:t>
            </w:r>
          </w:p>
        </w:tc>
        <w:tc>
          <w:tcPr>
            <w:tcW w:w="2548" w:type="dxa"/>
            <w:shd w:val="clear" w:color="auto" w:fill="FFFF00"/>
            <w:vAlign w:val="center"/>
          </w:tcPr>
          <w:p w:rsidR="00530AC3" w:rsidRPr="002E5743" w:rsidRDefault="00901BDE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독도 도전 골든벨</w:t>
            </w:r>
          </w:p>
        </w:tc>
        <w:tc>
          <w:tcPr>
            <w:tcW w:w="2549" w:type="dxa"/>
            <w:shd w:val="clear" w:color="auto" w:fill="0000FF"/>
            <w:vAlign w:val="center"/>
          </w:tcPr>
          <w:p w:rsidR="00530AC3" w:rsidRPr="002E5743" w:rsidRDefault="00901BDE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어린이 놀이터</w:t>
            </w:r>
          </w:p>
        </w:tc>
        <w:tc>
          <w:tcPr>
            <w:tcW w:w="2549" w:type="dxa"/>
            <w:shd w:val="clear" w:color="auto" w:fill="00FF00"/>
            <w:vAlign w:val="center"/>
          </w:tcPr>
          <w:p w:rsidR="00530AC3" w:rsidRPr="002E5743" w:rsidRDefault="00FD57C8" w:rsidP="00186B9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독서으뜸어린이</w:t>
            </w:r>
          </w:p>
        </w:tc>
      </w:tr>
      <w:tr w:rsidR="00FD57C8" w:rsidTr="00E20F2D">
        <w:tc>
          <w:tcPr>
            <w:tcW w:w="2548" w:type="dxa"/>
            <w:shd w:val="clear" w:color="auto" w:fill="FF0000"/>
            <w:vAlign w:val="center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90886" cy="923797"/>
                  <wp:effectExtent l="19050" t="0" r="0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_016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886" cy="92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shd w:val="clear" w:color="auto" w:fill="FFFF00"/>
            <w:vAlign w:val="center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yellow"/>
                <w:shd w:val="clear" w:color="auto" w:fill="FFFFFF"/>
              </w:rPr>
              <w:drawing>
                <wp:inline distT="0" distB="0" distL="0" distR="0">
                  <wp:extent cx="1463212" cy="975475"/>
                  <wp:effectExtent l="19050" t="0" r="3638" b="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_0191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12" cy="97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00FF"/>
            <w:vAlign w:val="center"/>
          </w:tcPr>
          <w:p w:rsidR="00530AC3" w:rsidRPr="002E5743" w:rsidRDefault="00793248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57209" cy="901429"/>
                  <wp:effectExtent l="1905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0889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209" cy="90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FF00"/>
            <w:vAlign w:val="center"/>
          </w:tcPr>
          <w:p w:rsidR="00530AC3" w:rsidRPr="002E5743" w:rsidRDefault="00FD57C8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60639" cy="903707"/>
                  <wp:effectExtent l="19050" t="0" r="0" b="0"/>
                  <wp:docPr id="47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SC_0010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639" cy="90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7C8" w:rsidTr="00E20F2D">
        <w:tc>
          <w:tcPr>
            <w:tcW w:w="2548" w:type="dxa"/>
            <w:shd w:val="clear" w:color="auto" w:fill="FF0000"/>
            <w:vAlign w:val="center"/>
          </w:tcPr>
          <w:p w:rsidR="00530AC3" w:rsidRPr="002E5743" w:rsidRDefault="00901BDE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외부강사 강연</w:t>
            </w:r>
          </w:p>
        </w:tc>
        <w:tc>
          <w:tcPr>
            <w:tcW w:w="2548" w:type="dxa"/>
            <w:shd w:val="clear" w:color="auto" w:fill="FFFF00"/>
            <w:vAlign w:val="center"/>
          </w:tcPr>
          <w:p w:rsidR="00530AC3" w:rsidRPr="002E5743" w:rsidRDefault="00901BDE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책가방 없는 펀펀주간</w:t>
            </w:r>
          </w:p>
        </w:tc>
        <w:tc>
          <w:tcPr>
            <w:tcW w:w="2549" w:type="dxa"/>
            <w:shd w:val="clear" w:color="auto" w:fill="0000FF"/>
            <w:vAlign w:val="center"/>
          </w:tcPr>
          <w:p w:rsidR="00530AC3" w:rsidRPr="002E5743" w:rsidRDefault="009E717A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학예</w:t>
            </w:r>
            <w:r w:rsidR="00901BDE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 xml:space="preserve"> 발표</w:t>
            </w: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회</w:t>
            </w:r>
          </w:p>
        </w:tc>
        <w:tc>
          <w:tcPr>
            <w:tcW w:w="2549" w:type="dxa"/>
            <w:shd w:val="clear" w:color="auto" w:fill="00FF00"/>
            <w:vAlign w:val="center"/>
          </w:tcPr>
          <w:p w:rsidR="00530AC3" w:rsidRPr="002E5743" w:rsidRDefault="00842BEB" w:rsidP="00842BE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중국어 고시 낭송</w:t>
            </w:r>
          </w:p>
        </w:tc>
      </w:tr>
      <w:tr w:rsidR="00FD57C8" w:rsidTr="00E20F2D">
        <w:tc>
          <w:tcPr>
            <w:tcW w:w="2548" w:type="dxa"/>
            <w:shd w:val="clear" w:color="auto" w:fill="FF0000"/>
            <w:vAlign w:val="center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90076" cy="923259"/>
                  <wp:effectExtent l="19050" t="0" r="574" b="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2055 (2)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76" cy="923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shd w:val="clear" w:color="auto" w:fill="FFFF00"/>
            <w:vAlign w:val="center"/>
          </w:tcPr>
          <w:p w:rsidR="00530AC3" w:rsidRPr="002E5743" w:rsidRDefault="00FD57C8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482090" cy="984373"/>
                  <wp:effectExtent l="19050" t="0" r="3810" b="0"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SC_0196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358" cy="98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00FF"/>
            <w:vAlign w:val="center"/>
          </w:tcPr>
          <w:p w:rsidR="00530AC3" w:rsidRPr="002E5743" w:rsidRDefault="00121008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blue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blue"/>
                <w:shd w:val="clear" w:color="auto" w:fill="FFFFFF"/>
              </w:rPr>
              <w:drawing>
                <wp:inline distT="0" distB="0" distL="0" distR="0">
                  <wp:extent cx="1440846" cy="956979"/>
                  <wp:effectExtent l="19050" t="0" r="6954" b="0"/>
                  <wp:docPr id="30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_3869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846" cy="95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shd w:val="clear" w:color="auto" w:fill="00FF00"/>
            <w:vAlign w:val="center"/>
          </w:tcPr>
          <w:p w:rsidR="00530AC3" w:rsidRPr="002E5743" w:rsidRDefault="00FD57C8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411214" cy="937260"/>
                  <wp:effectExtent l="0" t="0" r="0" b="0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SC_0097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33" cy="93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7C8" w:rsidTr="00E20F2D">
        <w:trPr>
          <w:trHeight w:val="434"/>
        </w:trPr>
        <w:tc>
          <w:tcPr>
            <w:tcW w:w="2548" w:type="dxa"/>
            <w:shd w:val="clear" w:color="auto" w:fill="FF0000"/>
            <w:vAlign w:val="center"/>
          </w:tcPr>
          <w:p w:rsidR="00530AC3" w:rsidRPr="002E5743" w:rsidRDefault="00530AC3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모의유엔</w:t>
            </w:r>
          </w:p>
        </w:tc>
        <w:tc>
          <w:tcPr>
            <w:tcW w:w="2548" w:type="dxa"/>
            <w:shd w:val="clear" w:color="auto" w:fill="FFFF00"/>
            <w:vAlign w:val="center"/>
          </w:tcPr>
          <w:p w:rsidR="00530AC3" w:rsidRPr="002E5743" w:rsidRDefault="00901BDE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SKSS 표창</w:t>
            </w:r>
          </w:p>
        </w:tc>
        <w:tc>
          <w:tcPr>
            <w:tcW w:w="2549" w:type="dxa"/>
            <w:shd w:val="clear" w:color="auto" w:fill="0000FF"/>
            <w:vAlign w:val="center"/>
          </w:tcPr>
          <w:p w:rsidR="00530AC3" w:rsidRPr="002E5743" w:rsidRDefault="00901BDE" w:rsidP="00901BD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특색 발표회</w:t>
            </w:r>
          </w:p>
        </w:tc>
        <w:tc>
          <w:tcPr>
            <w:tcW w:w="2549" w:type="dxa"/>
            <w:shd w:val="clear" w:color="auto" w:fill="00FF00"/>
            <w:vAlign w:val="center"/>
          </w:tcPr>
          <w:p w:rsidR="00530AC3" w:rsidRPr="002E5743" w:rsidRDefault="00502120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다양한 교과수업</w:t>
            </w:r>
          </w:p>
        </w:tc>
      </w:tr>
    </w:tbl>
    <w:p w:rsidR="00842BEB" w:rsidRDefault="00842BEB" w:rsidP="00DE3D86">
      <w:pPr>
        <w:spacing w:after="0"/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</w:pPr>
    </w:p>
    <w:p w:rsidR="00842BEB" w:rsidRDefault="00842BEB" w:rsidP="00DE3D86">
      <w:pPr>
        <w:spacing w:after="0"/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</w:pPr>
    </w:p>
    <w:p w:rsidR="00842BEB" w:rsidRDefault="00842BEB" w:rsidP="00DE3D86">
      <w:pPr>
        <w:spacing w:after="0"/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</w:pPr>
    </w:p>
    <w:p w:rsidR="00530AC3" w:rsidRDefault="00AA3E35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  <w:r w:rsidRPr="00E84C7E"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  <w:lastRenderedPageBreak/>
        <w:t>Ⅱ</w:t>
      </w:r>
      <w:r w:rsidRPr="00E84C7E">
        <w:rPr>
          <w:rFonts w:ascii="맑은 고딕" w:hAnsi="맑은 고딕" w:cs="굴림" w:hint="eastAsia"/>
          <w:b/>
          <w:bCs/>
          <w:color w:val="000000"/>
          <w:sz w:val="36"/>
          <w:szCs w:val="32"/>
          <w:shd w:val="clear" w:color="auto" w:fill="FFFFFF"/>
        </w:rPr>
        <w:t xml:space="preserve">.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학교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연혁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및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현황</w:t>
      </w:r>
    </w:p>
    <w:p w:rsidR="00E84C7E" w:rsidRPr="008E498B" w:rsidRDefault="00E84C7E" w:rsidP="00DE3D86">
      <w:pPr>
        <w:spacing w:after="0"/>
        <w:rPr>
          <w:rFonts w:ascii="맑은 고딕" w:hAnsi="맑은 고딕"/>
          <w:sz w:val="20"/>
        </w:rPr>
      </w:pP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080"/>
        <w:gridCol w:w="275"/>
        <w:gridCol w:w="5079"/>
      </w:tblGrid>
      <w:tr w:rsidR="00E837D7" w:rsidRPr="008E498B" w:rsidTr="00E837D7">
        <w:trPr>
          <w:trHeight w:val="652"/>
        </w:trPr>
        <w:tc>
          <w:tcPr>
            <w:tcW w:w="5000" w:type="pct"/>
            <w:gridSpan w:val="3"/>
          </w:tcPr>
          <w:p w:rsidR="00785B53" w:rsidRPr="00785B53" w:rsidRDefault="00AA3E35" w:rsidP="00785B53">
            <w:pPr>
              <w:pStyle w:val="1"/>
              <w:rPr>
                <w:rFonts w:ascii="맑은 고딕" w:hAnsi="맑은 고딕"/>
                <w:sz w:val="30"/>
                <w:szCs w:val="30"/>
              </w:rPr>
            </w:pPr>
            <w:r w:rsidRPr="00AA3E35">
              <w:rPr>
                <w:rFonts w:ascii="맑은 고딕" w:hAnsi="맑은 고딕" w:hint="eastAsia"/>
                <w:sz w:val="30"/>
                <w:szCs w:val="30"/>
              </w:rPr>
              <w:t>1.</w:t>
            </w:r>
            <w:r>
              <w:rPr>
                <w:rFonts w:ascii="맑은 고딕" w:hAnsi="맑은 고딕"/>
                <w:sz w:val="30"/>
                <w:szCs w:val="30"/>
              </w:rPr>
              <w:t xml:space="preserve"> </w:t>
            </w:r>
            <w:r w:rsidRPr="00AA3E35">
              <w:rPr>
                <w:rFonts w:ascii="맑은 고딕" w:hAnsi="맑은 고딕" w:hint="eastAsia"/>
                <w:sz w:val="30"/>
                <w:szCs w:val="30"/>
              </w:rPr>
              <w:t xml:space="preserve">학교 연혁 </w:t>
            </w:r>
            <w:r>
              <w:rPr>
                <w:rFonts w:ascii="맑은 고딕" w:hAnsi="맑은 고딕"/>
                <w:sz w:val="30"/>
                <w:szCs w:val="30"/>
              </w:rPr>
              <w:t xml:space="preserve">                                 2. </w:t>
            </w:r>
            <w:r>
              <w:rPr>
                <w:rFonts w:ascii="맑은 고딕" w:hAnsi="맑은 고딕" w:hint="eastAsia"/>
                <w:sz w:val="30"/>
                <w:szCs w:val="30"/>
              </w:rPr>
              <w:t>학교 현황</w:t>
            </w:r>
          </w:p>
        </w:tc>
      </w:tr>
      <w:tr w:rsidR="00557DA2" w:rsidRPr="008E498B" w:rsidTr="00DE3D86">
        <w:tc>
          <w:tcPr>
            <w:tcW w:w="2434" w:type="pct"/>
          </w:tcPr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28"/>
            </w:tblGrid>
            <w:tr w:rsidR="00557DA2" w:rsidTr="006C5659"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697"/>
                </w:tcPr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1999 한국교육부 설립 인가 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중국 국가교육위원회 설립 인가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개교식 (초등 3학급)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2002 중·고등학교 과정 학력 인정 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(한국 교육인적자원부)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중학교 3년 과정 개설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2004 고등학교 3년 과정 개설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2005 고등학교 제1회 졸업식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2006 신축학교로 이전</w:t>
                  </w:r>
                </w:p>
                <w:p w:rsidR="00557DA2" w:rsidRPr="00127D26" w:rsidRDefault="00557DA2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2019 제8대 전병석 교장 부임</w:t>
                  </w:r>
                </w:p>
                <w:p w:rsidR="00557DA2" w:rsidRDefault="00842BEB" w:rsidP="00127D26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</w:rPr>
                    <w:t>2021</w:t>
                  </w:r>
                  <w:r w:rsidR="00557DA2"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 초등 제</w:t>
                  </w:r>
                  <w:r>
                    <w:rPr>
                      <w:rFonts w:ascii="한컴 백제 M" w:eastAsia="한컴 백제 M" w:hAnsi="맑은 고딕" w:hint="eastAsia"/>
                      <w:b/>
                    </w:rPr>
                    <w:t>21</w:t>
                  </w:r>
                  <w:r w:rsidR="00557DA2" w:rsidRPr="00127D26">
                    <w:rPr>
                      <w:rFonts w:ascii="한컴 백제 M" w:eastAsia="한컴 백제 M" w:hAnsi="맑은 고딕" w:hint="eastAsia"/>
                      <w:b/>
                    </w:rPr>
                    <w:t>회, 중학 제</w:t>
                  </w:r>
                  <w:r>
                    <w:rPr>
                      <w:rFonts w:ascii="한컴 백제 M" w:eastAsia="한컴 백제 M" w:hAnsi="맑은 고딕" w:hint="eastAsia"/>
                      <w:b/>
                    </w:rPr>
                    <w:t>19</w:t>
                  </w:r>
                  <w:r w:rsidR="00557DA2"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회, </w:t>
                  </w:r>
                </w:p>
                <w:p w:rsidR="00557DA2" w:rsidRPr="00127D26" w:rsidRDefault="00557DA2" w:rsidP="00127D26">
                  <w:pPr>
                    <w:spacing w:after="0" w:line="240" w:lineRule="auto"/>
                    <w:ind w:firstLineChars="700" w:firstLine="1430"/>
                    <w:rPr>
                      <w:rFonts w:ascii="한컴 백제 M" w:eastAsia="한컴 백제 M" w:hAnsi="맑은 고딕"/>
                      <w:b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</w:rPr>
                    <w:t>고</w:t>
                  </w: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등 제</w:t>
                  </w:r>
                  <w:r w:rsidR="00842BEB">
                    <w:rPr>
                      <w:rFonts w:ascii="한컴 백제 M" w:eastAsia="한컴 백제 M" w:hAnsi="맑은 고딕" w:hint="eastAsia"/>
                      <w:b/>
                    </w:rPr>
                    <w:t>17</w:t>
                  </w: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회 졸업식</w:t>
                  </w:r>
                </w:p>
              </w:tc>
            </w:tr>
            <w:tr w:rsidR="00557DA2" w:rsidTr="006C5659"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697"/>
                </w:tcPr>
                <w:p w:rsidR="00557DA2" w:rsidRPr="00842BEB" w:rsidRDefault="00557DA2" w:rsidP="00AA3E35">
                  <w:pPr>
                    <w:spacing w:after="0" w:line="240" w:lineRule="auto"/>
                    <w:rPr>
                      <w:rFonts w:ascii="맑은 고딕" w:hAnsi="맑은 고딕"/>
                      <w:b/>
                    </w:rPr>
                  </w:pPr>
                </w:p>
              </w:tc>
            </w:tr>
          </w:tbl>
          <w:p w:rsidR="00557DA2" w:rsidRDefault="00557DA2" w:rsidP="00AA3E35">
            <w:pPr>
              <w:rPr>
                <w:rFonts w:ascii="맑은 고딕" w:hAnsi="맑은 고딕"/>
              </w:rPr>
            </w:pPr>
            <w:r>
              <w:rPr>
                <w:rFonts w:ascii="맑은 고딕" w:hAnsi="맑은 고딕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3556635</wp:posOffset>
                  </wp:positionV>
                  <wp:extent cx="3008630" cy="1784985"/>
                  <wp:effectExtent l="0" t="0" r="1270" b="5715"/>
                  <wp:wrapSquare wrapText="bothSides"/>
                  <wp:docPr id="2" name="그림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SC_0089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63"/>
                          <a:stretch/>
                        </pic:blipFill>
                        <pic:spPr bwMode="auto">
                          <a:xfrm>
                            <a:off x="0" y="0"/>
                            <a:ext cx="3008630" cy="178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57DA2" w:rsidRPr="008E498B" w:rsidRDefault="00557DA2" w:rsidP="00AA3E35">
            <w:pPr>
              <w:rPr>
                <w:rFonts w:ascii="맑은 고딕" w:hAnsi="맑은 고딕"/>
              </w:rPr>
            </w:pPr>
            <w:r>
              <w:rPr>
                <w:rFonts w:ascii="맑은 고딕" w:hAnsi="맑은 고딕"/>
                <w:noProof/>
              </w:rPr>
              <w:drawing>
                <wp:inline distT="0" distB="0" distL="0" distR="0">
                  <wp:extent cx="3007269" cy="1099820"/>
                  <wp:effectExtent l="0" t="0" r="3175" b="5080"/>
                  <wp:docPr id="5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사진 034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68"/>
                          <a:stretch/>
                        </pic:blipFill>
                        <pic:spPr bwMode="auto">
                          <a:xfrm>
                            <a:off x="0" y="0"/>
                            <a:ext cx="3018577" cy="1103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" w:type="pct"/>
          </w:tcPr>
          <w:p w:rsidR="00557DA2" w:rsidRPr="008E498B" w:rsidRDefault="00557DA2" w:rsidP="00DE3D86">
            <w:pPr>
              <w:rPr>
                <w:rFonts w:ascii="맑은 고딕" w:hAnsi="맑은 고딕"/>
              </w:rPr>
            </w:pPr>
          </w:p>
        </w:tc>
        <w:tc>
          <w:tcPr>
            <w:tcW w:w="2434" w:type="pct"/>
          </w:tcPr>
          <w:tbl>
            <w:tblPr>
              <w:tblStyle w:val="ae"/>
              <w:tblpPr w:leftFromText="142" w:rightFromText="142" w:horzAnchor="margin" w:tblpY="747"/>
              <w:tblOverlap w:val="never"/>
              <w:tblW w:w="494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278"/>
              <w:gridCol w:w="279"/>
              <w:gridCol w:w="279"/>
              <w:gridCol w:w="279"/>
              <w:gridCol w:w="279"/>
              <w:gridCol w:w="286"/>
              <w:gridCol w:w="316"/>
              <w:gridCol w:w="336"/>
              <w:gridCol w:w="336"/>
              <w:gridCol w:w="279"/>
              <w:gridCol w:w="334"/>
              <w:gridCol w:w="337"/>
              <w:gridCol w:w="350"/>
              <w:gridCol w:w="423"/>
            </w:tblGrid>
            <w:tr w:rsidR="00557DA2" w:rsidRPr="00785B53" w:rsidTr="00C03785">
              <w:trPr>
                <w:trHeight w:val="208"/>
              </w:trPr>
              <w:tc>
                <w:tcPr>
                  <w:tcW w:w="556" w:type="dxa"/>
                  <w:shd w:val="clear" w:color="auto" w:fill="FFC000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급</w:t>
                  </w:r>
                </w:p>
              </w:tc>
              <w:tc>
                <w:tcPr>
                  <w:tcW w:w="1680" w:type="dxa"/>
                  <w:gridSpan w:val="6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초등</w:t>
                  </w:r>
                </w:p>
              </w:tc>
              <w:tc>
                <w:tcPr>
                  <w:tcW w:w="988" w:type="dxa"/>
                  <w:gridSpan w:val="3"/>
                  <w:tcBorders>
                    <w:right w:val="single" w:sz="12" w:space="0" w:color="auto"/>
                  </w:tcBorders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중학교</w:t>
                  </w:r>
                </w:p>
              </w:tc>
              <w:tc>
                <w:tcPr>
                  <w:tcW w:w="1723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고등학교</w:t>
                  </w:r>
                </w:p>
              </w:tc>
            </w:tr>
            <w:tr w:rsidR="00557DA2" w:rsidRPr="00785B53" w:rsidTr="00C03785">
              <w:trPr>
                <w:trHeight w:val="508"/>
              </w:trPr>
              <w:tc>
                <w:tcPr>
                  <w:tcW w:w="556" w:type="dxa"/>
                  <w:vMerge w:val="restart"/>
                  <w:shd w:val="clear" w:color="auto" w:fill="FFC000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학년</w:t>
                  </w:r>
                </w:p>
              </w:tc>
              <w:tc>
                <w:tcPr>
                  <w:tcW w:w="278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5</w:t>
                  </w:r>
                </w:p>
              </w:tc>
              <w:tc>
                <w:tcPr>
                  <w:tcW w:w="286" w:type="dxa"/>
                  <w:vMerge w:val="restart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6</w:t>
                  </w:r>
                </w:p>
              </w:tc>
              <w:tc>
                <w:tcPr>
                  <w:tcW w:w="316" w:type="dxa"/>
                  <w:vMerge w:val="restart"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336" w:type="dxa"/>
                  <w:vMerge w:val="restart"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336" w:type="dxa"/>
                  <w:vMerge w:val="restart"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671" w:type="dxa"/>
                  <w:gridSpan w:val="2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7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</w:tr>
            <w:tr w:rsidR="00557DA2" w:rsidRPr="00785B53" w:rsidTr="00C03785">
              <w:trPr>
                <w:trHeight w:val="508"/>
              </w:trPr>
              <w:tc>
                <w:tcPr>
                  <w:tcW w:w="556" w:type="dxa"/>
                  <w:vMerge/>
                  <w:shd w:val="clear" w:color="auto" w:fill="FFC000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86" w:type="dxa"/>
                  <w:vMerge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16" w:type="dxa"/>
                  <w:vMerge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6" w:type="dxa"/>
                  <w:vMerge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6" w:type="dxa"/>
                  <w:vMerge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4" w:type="dxa"/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문과</w:t>
                  </w:r>
                </w:p>
              </w:tc>
              <w:tc>
                <w:tcPr>
                  <w:tcW w:w="337" w:type="dxa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이과</w:t>
                  </w:r>
                </w:p>
              </w:tc>
              <w:tc>
                <w:tcPr>
                  <w:tcW w:w="3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문과</w:t>
                  </w: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이과</w:t>
                  </w:r>
                </w:p>
              </w:tc>
            </w:tr>
            <w:tr w:rsidR="00557DA2" w:rsidRPr="00785B53" w:rsidTr="00C03785">
              <w:trPr>
                <w:trHeight w:val="818"/>
              </w:trPr>
              <w:tc>
                <w:tcPr>
                  <w:tcW w:w="556" w:type="dxa"/>
                  <w:shd w:val="clear" w:color="auto" w:fill="FFC000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학급수</w:t>
                  </w:r>
                </w:p>
              </w:tc>
              <w:tc>
                <w:tcPr>
                  <w:tcW w:w="278" w:type="dxa"/>
                  <w:shd w:val="clear" w:color="auto" w:fill="FBC9D4"/>
                  <w:vAlign w:val="center"/>
                </w:tcPr>
                <w:p w:rsidR="00557DA2" w:rsidRPr="0006519A" w:rsidRDefault="007605F3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06519A">
                    <w:rPr>
                      <w:rFonts w:ascii="맑은 고딕" w:hAnsi="맑은 고딕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86" w:type="dxa"/>
                  <w:shd w:val="clear" w:color="auto" w:fill="FBC9D4"/>
                  <w:vAlign w:val="center"/>
                </w:tcPr>
                <w:p w:rsidR="00557DA2" w:rsidRPr="0006519A" w:rsidRDefault="007605F3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06519A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E5F4D4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6" w:type="dxa"/>
                  <w:shd w:val="clear" w:color="auto" w:fill="E5F4D4"/>
                  <w:vAlign w:val="center"/>
                </w:tcPr>
                <w:p w:rsidR="00557DA2" w:rsidRPr="00785B53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6" w:type="dxa"/>
                  <w:shd w:val="clear" w:color="auto" w:fill="E5F4D4"/>
                  <w:vAlign w:val="center"/>
                </w:tcPr>
                <w:p w:rsidR="00557DA2" w:rsidRPr="00785B53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279" w:type="dxa"/>
                  <w:shd w:val="clear" w:color="auto" w:fill="D1C6FE"/>
                  <w:vAlign w:val="center"/>
                </w:tcPr>
                <w:p w:rsidR="00557DA2" w:rsidRPr="00785B53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4" w:type="dxa"/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3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557DA2" w:rsidRPr="00785B53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</w:tr>
          </w:tbl>
          <w:p w:rsidR="00557DA2" w:rsidRPr="00842BEB" w:rsidRDefault="00557DA2" w:rsidP="00C03785">
            <w:pPr>
              <w:spacing w:line="240" w:lineRule="auto"/>
              <w:rPr>
                <w:rFonts w:ascii="맑은 고딕" w:hAnsi="맑은 고딕"/>
                <w:b/>
                <w:sz w:val="22"/>
              </w:rPr>
            </w:pPr>
            <w:r w:rsidRPr="00842BEB">
              <w:rPr>
                <w:rFonts w:ascii="맑은 고딕" w:hAnsi="맑은 고딕" w:hint="eastAsia"/>
                <w:b/>
                <w:sz w:val="22"/>
              </w:rPr>
              <w:t>가. 학년별 학급 수</w:t>
            </w:r>
          </w:p>
          <w:p w:rsidR="00557DA2" w:rsidRDefault="00557DA2" w:rsidP="00C03785">
            <w:pPr>
              <w:spacing w:line="240" w:lineRule="auto"/>
              <w:rPr>
                <w:rFonts w:ascii="맑은 고딕" w:hAnsi="맑은 고딕"/>
                <w:b/>
                <w:sz w:val="14"/>
              </w:rPr>
            </w:pPr>
          </w:p>
          <w:p w:rsidR="00557DA2" w:rsidRDefault="00557DA2" w:rsidP="00C03785">
            <w:pPr>
              <w:spacing w:after="0" w:line="240" w:lineRule="auto"/>
              <w:rPr>
                <w:rFonts w:ascii="맑은 고딕" w:hAnsi="맑은 고딕"/>
                <w:b/>
                <w:sz w:val="22"/>
              </w:rPr>
            </w:pPr>
            <w:r w:rsidRPr="00785B53">
              <w:rPr>
                <w:rFonts w:ascii="맑은 고딕" w:hAnsi="맑은 고딕" w:hint="eastAsia"/>
                <w:b/>
                <w:sz w:val="22"/>
              </w:rPr>
              <w:t>나.</w:t>
            </w:r>
            <w:r w:rsidRPr="00785B53">
              <w:rPr>
                <w:rFonts w:ascii="맑은 고딕" w:hAnsi="맑은 고딕"/>
                <w:b/>
                <w:sz w:val="22"/>
              </w:rPr>
              <w:t xml:space="preserve"> </w:t>
            </w:r>
            <w:r w:rsidRPr="00785B53">
              <w:rPr>
                <w:rFonts w:ascii="맑은 고딕" w:hAnsi="맑은 고딕" w:hint="eastAsia"/>
                <w:b/>
                <w:sz w:val="22"/>
              </w:rPr>
              <w:t>교직원 수</w:t>
            </w:r>
          </w:p>
          <w:p w:rsidR="00557DA2" w:rsidRPr="00CF0928" w:rsidRDefault="00557DA2" w:rsidP="00C03785">
            <w:pPr>
              <w:spacing w:after="0" w:line="240" w:lineRule="auto"/>
              <w:jc w:val="right"/>
              <w:rPr>
                <w:rFonts w:ascii="맑은 고딕" w:hAnsi="맑은 고딕"/>
                <w:b/>
                <w:sz w:val="16"/>
              </w:rPr>
            </w:pPr>
            <w:r w:rsidRPr="00CF0928">
              <w:rPr>
                <w:rFonts w:ascii="맑은 고딕" w:hAnsi="맑은 고딕"/>
                <w:b/>
                <w:sz w:val="16"/>
              </w:rPr>
              <w:t>*</w:t>
            </w:r>
            <w:r w:rsidRPr="00CF0928">
              <w:rPr>
                <w:rFonts w:ascii="맑은 고딕" w:hAnsi="맑은 고딕" w:hint="eastAsia"/>
                <w:b/>
                <w:sz w:val="16"/>
              </w:rPr>
              <w:t xml:space="preserve"> </w:t>
            </w:r>
            <w:r>
              <w:rPr>
                <w:rFonts w:ascii="맑은 고딕" w:hAnsi="맑은 고딕" w:hint="eastAsia"/>
                <w:b/>
                <w:sz w:val="16"/>
              </w:rPr>
              <w:t>( )</w:t>
            </w:r>
            <w:r w:rsidRPr="00CF0928">
              <w:rPr>
                <w:rFonts w:ascii="맑은 고딕" w:hAnsi="맑은 고딕" w:hint="eastAsia"/>
                <w:b/>
                <w:sz w:val="16"/>
              </w:rPr>
              <w:t>시간강사</w:t>
            </w:r>
          </w:p>
          <w:tbl>
            <w:tblPr>
              <w:tblStyle w:val="ae"/>
              <w:tblW w:w="483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1"/>
              <w:gridCol w:w="1388"/>
              <w:gridCol w:w="1068"/>
              <w:gridCol w:w="1199"/>
            </w:tblGrid>
            <w:tr w:rsidR="00557DA2" w:rsidTr="00C03785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교장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557DA2" w:rsidTr="00C03785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교감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2</w:t>
                  </w:r>
                </w:p>
              </w:tc>
            </w:tr>
            <w:tr w:rsidR="00557DA2" w:rsidTr="00C03785">
              <w:trPr>
                <w:trHeight w:val="47"/>
              </w:trPr>
              <w:tc>
                <w:tcPr>
                  <w:tcW w:w="2569" w:type="dxa"/>
                  <w:gridSpan w:val="2"/>
                  <w:shd w:val="clear" w:color="auto" w:fill="92D050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068" w:type="dxa"/>
                  <w:shd w:val="clear" w:color="auto" w:fill="92D050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초등</w:t>
                  </w:r>
                </w:p>
              </w:tc>
              <w:tc>
                <w:tcPr>
                  <w:tcW w:w="1199" w:type="dxa"/>
                  <w:shd w:val="clear" w:color="auto" w:fill="92D050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중등</w:t>
                  </w:r>
                </w:p>
              </w:tc>
            </w:tr>
            <w:tr w:rsidR="00557DA2" w:rsidTr="00C03785">
              <w:trPr>
                <w:trHeight w:val="47"/>
              </w:trPr>
              <w:tc>
                <w:tcPr>
                  <w:tcW w:w="1181" w:type="dxa"/>
                  <w:vMerge w:val="restart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과목</w:t>
                  </w: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초등담임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F175A8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/>
                      <w:b/>
                      <w:sz w:val="14"/>
                    </w:rPr>
                    <w:t>1</w:t>
                  </w:r>
                  <w:r w:rsidR="00F175A8" w:rsidRPr="00FC2959">
                    <w:rPr>
                      <w:rFonts w:ascii="맑은 고딕" w:hAnsi="맑은 고딕"/>
                      <w:b/>
                      <w:sz w:val="14"/>
                    </w:rPr>
                    <w:t>7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국어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8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수학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7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사회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78257D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8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과학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06519A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7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도덕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영어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>한국인</w:t>
                  </w:r>
                  <w:r w:rsidR="00F175A8" w:rsidRPr="00FC2959">
                    <w:rPr>
                      <w:rFonts w:ascii="맑은 고딕" w:hAnsi="맑은 고딕" w:hint="eastAsia"/>
                      <w:b/>
                      <w:sz w:val="14"/>
                    </w:rPr>
                    <w:t xml:space="preserve"> 4</w:t>
                  </w:r>
                </w:p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 xml:space="preserve">원어민 </w:t>
                  </w:r>
                  <w:r w:rsidR="00F175A8" w:rsidRPr="00FC2959">
                    <w:rPr>
                      <w:rFonts w:ascii="맑은 고딕" w:hAnsi="맑은 고딕"/>
                      <w:b/>
                      <w:sz w:val="14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FC2959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한국인</w:t>
                  </w:r>
                  <w:r w:rsidR="008B0A69"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  <w:r w:rsidR="003B0CB3">
                    <w:rPr>
                      <w:rFonts w:ascii="맑은 고딕" w:hAnsi="맑은 고딕" w:hint="eastAsia"/>
                      <w:b/>
                      <w:sz w:val="14"/>
                    </w:rPr>
                    <w:t>0</w:t>
                  </w:r>
                  <w:r>
                    <w:rPr>
                      <w:rFonts w:ascii="맑은 고딕" w:hAnsi="맑은 고딕"/>
                      <w:b/>
                      <w:sz w:val="14"/>
                    </w:rPr>
                    <w:t xml:space="preserve"> </w:t>
                  </w:r>
                  <w:r>
                    <w:rPr>
                      <w:rFonts w:ascii="맑은 고딕" w:hAnsi="맑은 고딕" w:hint="eastAsia"/>
                      <w:b/>
                      <w:sz w:val="14"/>
                    </w:rPr>
                    <w:t>원어민</w:t>
                  </w:r>
                  <w:r w:rsidR="003B0CB3">
                    <w:rPr>
                      <w:rFonts w:ascii="맑은 고딕" w:hAnsi="맑은 고딕" w:hint="eastAsia"/>
                      <w:b/>
                      <w:sz w:val="14"/>
                    </w:rPr>
                    <w:t>7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중국어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>한국인 2</w:t>
                  </w:r>
                </w:p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 xml:space="preserve">원어민 7 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한국인3</w:t>
                  </w:r>
                  <w:r>
                    <w:rPr>
                      <w:rFonts w:ascii="맑은 고딕" w:hAnsi="맑은 고딕"/>
                      <w:b/>
                      <w:sz w:val="14"/>
                    </w:rPr>
                    <w:t xml:space="preserve"> </w:t>
                  </w:r>
                  <w:r>
                    <w:rPr>
                      <w:rFonts w:ascii="맑은 고딕" w:hAnsi="맑은 고딕" w:hint="eastAsia"/>
                      <w:b/>
                      <w:sz w:val="14"/>
                    </w:rPr>
                    <w:t>원어민7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음악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F175A8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>2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미술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557DA2" w:rsidTr="00C03785">
              <w:trPr>
                <w:trHeight w:val="355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체육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 w:hint="eastAsia"/>
                      <w:b/>
                      <w:sz w:val="14"/>
                    </w:rPr>
                    <w:t>2</w:t>
                  </w:r>
                  <w:r w:rsidR="00F175A8" w:rsidRPr="00FC2959">
                    <w:rPr>
                      <w:rFonts w:ascii="맑은 고딕" w:hAnsi="맑은 고딕"/>
                      <w:b/>
                      <w:sz w:val="14"/>
                    </w:rPr>
                    <w:t>(1)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3</w:t>
                  </w: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특색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Pr="00FC2959" w:rsidRDefault="00F175A8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 w:rsidRPr="00FC2959">
                    <w:rPr>
                      <w:rFonts w:ascii="맑은 고딕" w:hAnsi="맑은 고딕"/>
                      <w:b/>
                      <w:sz w:val="14"/>
                    </w:rPr>
                    <w:t>1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</w:p>
              </w:tc>
            </w:tr>
            <w:tr w:rsidR="00557DA2" w:rsidTr="00C03785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특수교육</w:t>
                  </w:r>
                </w:p>
              </w:tc>
              <w:tc>
                <w:tcPr>
                  <w:tcW w:w="1068" w:type="dxa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  <w:tc>
                <w:tcPr>
                  <w:tcW w:w="1199" w:type="dxa"/>
                  <w:vAlign w:val="center"/>
                </w:tcPr>
                <w:p w:rsidR="00557DA2" w:rsidRDefault="00FC2959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557DA2" w:rsidTr="00C03785">
              <w:trPr>
                <w:trHeight w:val="55"/>
              </w:trPr>
              <w:tc>
                <w:tcPr>
                  <w:tcW w:w="1181" w:type="dxa"/>
                  <w:vMerge w:val="restart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행정실</w:t>
                  </w: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사무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/>
                      <w:b/>
                      <w:sz w:val="14"/>
                    </w:rPr>
                    <w:t>11</w:t>
                  </w:r>
                </w:p>
              </w:tc>
            </w:tr>
            <w:tr w:rsidR="00557DA2" w:rsidTr="00C03785">
              <w:trPr>
                <w:trHeight w:val="142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파견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557DA2" w:rsidRDefault="008B0A69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3</w:t>
                  </w:r>
                </w:p>
              </w:tc>
            </w:tr>
            <w:tr w:rsidR="00557DA2" w:rsidTr="00C03785">
              <w:trPr>
                <w:trHeight w:val="142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기사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557DA2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2</w:t>
                  </w:r>
                </w:p>
              </w:tc>
            </w:tr>
            <w:tr w:rsidR="00557DA2" w:rsidTr="00C03785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557DA2" w:rsidRPr="006A25D5" w:rsidRDefault="00557DA2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계</w:t>
                  </w:r>
                </w:p>
              </w:tc>
              <w:tc>
                <w:tcPr>
                  <w:tcW w:w="2267" w:type="dxa"/>
                  <w:gridSpan w:val="2"/>
                </w:tcPr>
                <w:p w:rsidR="00557DA2" w:rsidRDefault="00FC2959" w:rsidP="00C0378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12</w:t>
                  </w:r>
                  <w:r w:rsidR="0078257D">
                    <w:rPr>
                      <w:rFonts w:ascii="맑은 고딕" w:hAnsi="맑은 고딕" w:hint="eastAsia"/>
                      <w:b/>
                      <w:sz w:val="14"/>
                    </w:rPr>
                    <w:t>4</w:t>
                  </w:r>
                </w:p>
              </w:tc>
            </w:tr>
          </w:tbl>
          <w:p w:rsidR="00557DA2" w:rsidRPr="00785B53" w:rsidRDefault="00557DA2" w:rsidP="00C03785">
            <w:pPr>
              <w:spacing w:line="240" w:lineRule="auto"/>
              <w:rPr>
                <w:rFonts w:ascii="맑은 고딕" w:hAnsi="맑은 고딕"/>
                <w:b/>
                <w:sz w:val="14"/>
              </w:rPr>
            </w:pPr>
          </w:p>
        </w:tc>
      </w:tr>
    </w:tbl>
    <w:p w:rsidR="006A25D5" w:rsidRPr="006A25D5" w:rsidRDefault="006A25D5" w:rsidP="00BF7413">
      <w:pPr>
        <w:spacing w:after="0"/>
        <w:rPr>
          <w:rFonts w:ascii="맑은 고딕" w:hAnsi="맑은 고딕"/>
          <w:b/>
          <w:noProof/>
        </w:rPr>
      </w:pPr>
      <w:r w:rsidRPr="006A25D5">
        <w:rPr>
          <w:rFonts w:ascii="맑은 고딕" w:hAnsi="맑은 고딕" w:hint="eastAsia"/>
          <w:b/>
          <w:noProof/>
        </w:rPr>
        <w:lastRenderedPageBreak/>
        <w:t>다.</w:t>
      </w:r>
      <w:r w:rsidRPr="006A25D5">
        <w:rPr>
          <w:rFonts w:ascii="맑은 고딕" w:hAnsi="맑은 고딕"/>
          <w:b/>
          <w:noProof/>
        </w:rPr>
        <w:t xml:space="preserve"> </w:t>
      </w:r>
      <w:r w:rsidR="006C00B6">
        <w:rPr>
          <w:rFonts w:ascii="맑은 고딕" w:hAnsi="맑은 고딕" w:hint="eastAsia"/>
          <w:b/>
          <w:noProof/>
        </w:rPr>
        <w:t xml:space="preserve">2020학년도 </w:t>
      </w:r>
      <w:r w:rsidRPr="006A25D5">
        <w:rPr>
          <w:rFonts w:ascii="맑은 고딕" w:hAnsi="맑은 고딕" w:hint="eastAsia"/>
          <w:b/>
          <w:noProof/>
        </w:rPr>
        <w:t>대학 진학 현황</w:t>
      </w:r>
    </w:p>
    <w:tbl>
      <w:tblPr>
        <w:tblpPr w:leftFromText="142" w:rightFromText="142" w:vertAnchor="text" w:horzAnchor="margin" w:tblpY="58"/>
        <w:tblW w:w="491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3"/>
        <w:gridCol w:w="2628"/>
        <w:gridCol w:w="1702"/>
        <w:gridCol w:w="826"/>
        <w:gridCol w:w="2534"/>
        <w:gridCol w:w="1704"/>
      </w:tblGrid>
      <w:tr w:rsidR="00BF7413" w:rsidRPr="00C81F21" w:rsidTr="00BF7413">
        <w:trPr>
          <w:trHeight w:val="623"/>
        </w:trPr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No</w:t>
            </w:r>
          </w:p>
        </w:tc>
        <w:tc>
          <w:tcPr>
            <w:tcW w:w="128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대학명</w:t>
            </w:r>
          </w:p>
        </w:tc>
        <w:tc>
          <w:tcPr>
            <w:tcW w:w="83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총합격자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No</w:t>
            </w:r>
          </w:p>
        </w:tc>
        <w:tc>
          <w:tcPr>
            <w:tcW w:w="12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대학명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총합격자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가천대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숙명여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7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가톨릭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숭실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6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건국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아주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9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경기대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연세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22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건국대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우송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경희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을지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고려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이화여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18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광운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인천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국민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인하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단국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  <w:r w:rsidR="005C6EE7">
              <w:rPr>
                <w:rFonts w:ascii="한컴 백제 M" w:eastAsia="한컴 백제 M" w:hint="eastAsia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전남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덕성여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중앙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40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동국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충남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동덕여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한국외국어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12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명지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한국해양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부경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5C6EE7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한동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부산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한양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  <w:r w:rsidR="003B0CB3">
              <w:rPr>
                <w:rFonts w:ascii="한컴 백제 M" w:eastAsia="한컴 백제 M" w:hint="eastAsia"/>
              </w:rPr>
              <w:t>2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삼육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한양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  <w:r>
              <w:rPr>
                <w:rFonts w:ascii="한컴 백제 M" w:eastAsia="한컴 백제 M" w:hint="eastAsia"/>
              </w:rPr>
              <w:t>(에리카)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  <w:r w:rsidR="005C6EE7">
              <w:rPr>
                <w:rFonts w:ascii="한컴 백제 M" w:eastAsia="한컴 백제 M" w:hint="eastAsia"/>
              </w:rPr>
              <w:t>3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상명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항공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16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서강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홍익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서울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서울여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3B0CB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성균관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BF741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세종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5C6EE7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수원</w:t>
            </w:r>
            <w:r w:rsidR="00BF7413"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5C6EE7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48</w:t>
            </w:r>
          </w:p>
        </w:tc>
        <w:tc>
          <w:tcPr>
            <w:tcW w:w="12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5C6EE7">
            <w:pPr>
              <w:pBdr>
                <w:bottom w:val="single" w:sz="2" w:space="0" w:color="auto"/>
              </w:pBd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5C6EE7">
        <w:trPr>
          <w:trHeight w:val="336"/>
        </w:trPr>
        <w:tc>
          <w:tcPr>
            <w:tcW w:w="25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123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BF7413" w:rsidRPr="00C81F21" w:rsidTr="00BF7413">
        <w:trPr>
          <w:trHeight w:val="336"/>
        </w:trPr>
        <w:tc>
          <w:tcPr>
            <w:tcW w:w="2524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12학년 총인원 1</w:t>
            </w:r>
            <w:r w:rsidR="0094171D">
              <w:rPr>
                <w:rFonts w:ascii="한컴 백제 M" w:eastAsia="한컴 백제 M" w:hint="eastAsia"/>
              </w:rPr>
              <w:t>2</w:t>
            </w:r>
            <w:r w:rsidR="005C6EE7">
              <w:rPr>
                <w:rFonts w:ascii="한컴 백제 M" w:eastAsia="한컴 백제 M" w:hint="eastAsia"/>
              </w:rPr>
              <w:t>0</w:t>
            </w:r>
            <w:r w:rsidR="00A729D3">
              <w:rPr>
                <w:rFonts w:ascii="한컴 백제 M" w:eastAsia="한컴 백제 M" w:hint="eastAsia"/>
              </w:rPr>
              <w:t>명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F7413" w:rsidRPr="00C81F21" w:rsidRDefault="00BF7413" w:rsidP="00BF741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최총합격총인원</w:t>
            </w:r>
            <w:r w:rsidR="0094171D">
              <w:rPr>
                <w:rFonts w:ascii="한컴 백제 M" w:eastAsia="한컴 백제 M" w:hint="eastAsia"/>
              </w:rPr>
              <w:t xml:space="preserve"> 41</w:t>
            </w:r>
            <w:r w:rsidRPr="00C81F21">
              <w:rPr>
                <w:rFonts w:ascii="한컴 백제 M" w:eastAsia="한컴 백제 M" w:hint="eastAsia"/>
              </w:rPr>
              <w:t>1</w:t>
            </w:r>
            <w:r w:rsidR="00A729D3">
              <w:rPr>
                <w:rFonts w:ascii="한컴 백제 M" w:eastAsia="한컴 백제 M" w:hint="eastAsia"/>
              </w:rPr>
              <w:t>명</w:t>
            </w:r>
          </w:p>
        </w:tc>
      </w:tr>
    </w:tbl>
    <w:p w:rsidR="00C7351F" w:rsidRDefault="00C7351F" w:rsidP="00BF7413">
      <w:pPr>
        <w:spacing w:after="0" w:line="240" w:lineRule="auto"/>
        <w:rPr>
          <w:rFonts w:ascii="맑은 고딕" w:hAnsi="맑은 고딕"/>
          <w:b/>
          <w:noProof/>
        </w:rPr>
      </w:pPr>
    </w:p>
    <w:p w:rsidR="00BF7413" w:rsidRDefault="00BF7413" w:rsidP="00BF7413">
      <w:pPr>
        <w:spacing w:after="0" w:line="240" w:lineRule="auto"/>
        <w:rPr>
          <w:rFonts w:ascii="맑은 고딕" w:hAnsi="맑은 고딕"/>
          <w:b/>
          <w:noProof/>
        </w:rPr>
      </w:pPr>
    </w:p>
    <w:p w:rsidR="008F553B" w:rsidRDefault="008F553B" w:rsidP="008F553B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  <w:r>
        <w:rPr>
          <w:rFonts w:ascii="맑은 고딕" w:hAnsi="맑은 고딕" w:hint="eastAsia"/>
          <w:b/>
          <w:noProof/>
        </w:rPr>
        <w:t xml:space="preserve">진학부 </w:t>
      </w:r>
      <w:r>
        <w:rPr>
          <w:rFonts w:ascii="맑은 고딕" w:hAnsi="맑은 고딕"/>
          <w:b/>
          <w:noProof/>
        </w:rPr>
        <w:t xml:space="preserve">6493-9538 | </w:t>
      </w:r>
      <w:r>
        <w:rPr>
          <w:rFonts w:ascii="맑은 고딕" w:hAnsi="맑은 고딕" w:hint="eastAsia"/>
          <w:b/>
          <w:noProof/>
        </w:rPr>
        <w:t xml:space="preserve">부장 </w:t>
      </w:r>
      <w:r w:rsidR="005C6EE7">
        <w:rPr>
          <w:rFonts w:ascii="맑은 고딕" w:hAnsi="맑은 고딕" w:hint="eastAsia"/>
          <w:b/>
          <w:noProof/>
        </w:rPr>
        <w:t>정하균</w:t>
      </w:r>
      <w:r>
        <w:rPr>
          <w:rFonts w:ascii="맑은 고딕" w:hAnsi="맑은 고딕" w:hint="eastAsia"/>
          <w:b/>
          <w:noProof/>
        </w:rPr>
        <w:t>(</w:t>
      </w:r>
      <w:r w:rsidR="005C6EE7">
        <w:rPr>
          <w:rFonts w:ascii="맑은 고딕" w:hAnsi="맑은 고딕" w:hint="eastAsia"/>
          <w:b/>
          <w:noProof/>
        </w:rPr>
        <w:t>물리</w:t>
      </w:r>
      <w:r>
        <w:rPr>
          <w:rFonts w:ascii="맑은 고딕" w:hAnsi="맑은 고딕" w:hint="eastAsia"/>
          <w:b/>
          <w:noProof/>
        </w:rPr>
        <w:t>)</w:t>
      </w:r>
    </w:p>
    <w:p w:rsidR="008F553B" w:rsidRDefault="008F553B" w:rsidP="008F553B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</w:p>
    <w:p w:rsidR="008F553B" w:rsidRPr="009D6E58" w:rsidRDefault="008F553B" w:rsidP="008F553B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</w:p>
    <w:p w:rsidR="008F553B" w:rsidRPr="00BA5C94" w:rsidRDefault="008F553B" w:rsidP="008F553B">
      <w:pPr>
        <w:spacing w:line="240" w:lineRule="atLeast"/>
        <w:rPr>
          <w:rFonts w:ascii="맑은 고딕" w:hAnsi="맑은 고딕"/>
          <w:noProof/>
        </w:rPr>
        <w:sectPr w:rsidR="008F553B" w:rsidRPr="00BA5C94" w:rsidSect="005C6EE7"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6" w:h="16838" w:code="9"/>
          <w:pgMar w:top="851" w:right="851" w:bottom="1134" w:left="851" w:header="720" w:footer="288" w:gutter="0"/>
          <w:cols w:space="720"/>
          <w:titlePg/>
          <w:docGrid w:linePitch="360"/>
        </w:sectPr>
      </w:pPr>
    </w:p>
    <w:p w:rsidR="008F553B" w:rsidRDefault="008F553B" w:rsidP="008F553B">
      <w:pPr>
        <w:widowControl w:val="0"/>
        <w:autoSpaceDE w:val="0"/>
        <w:autoSpaceDN w:val="0"/>
        <w:spacing w:after="0" w:line="240" w:lineRule="atLeast"/>
        <w:textAlignment w:val="baseline"/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</w:pPr>
      <w:r w:rsidRPr="006A25D5">
        <w:rPr>
          <w:rFonts w:ascii="굴림" w:eastAsia="한컴 백제 B" w:hAnsi="한컴 백제 B" w:cs="굴림"/>
          <w:b/>
          <w:bCs/>
          <w:color w:val="000000" w:themeColor="text1"/>
          <w:sz w:val="40"/>
          <w:szCs w:val="40"/>
          <w:shd w:val="clear" w:color="auto" w:fill="FFFFFF"/>
        </w:rPr>
        <w:lastRenderedPageBreak/>
        <w:t>Ⅲ</w:t>
      </w:r>
      <w:r w:rsidR="00B364B1">
        <w:rPr>
          <w:rFonts w:ascii="한컴 백제 B" w:eastAsia="한컴 백제 B" w:hAnsi="굴림" w:cs="굴림" w:hint="eastAsia"/>
          <w:b/>
          <w:bCs/>
          <w:color w:val="000000" w:themeColor="text1"/>
          <w:sz w:val="40"/>
          <w:szCs w:val="40"/>
          <w:shd w:val="clear" w:color="auto" w:fill="FFFFFF"/>
        </w:rPr>
        <w:t>. 2021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>학년도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>학사일정</w:t>
      </w:r>
    </w:p>
    <w:p w:rsidR="00B364B1" w:rsidRPr="0094171D" w:rsidRDefault="00B364B1" w:rsidP="00B364B1">
      <w:pPr>
        <w:pStyle w:val="a0"/>
        <w:rPr>
          <w:rFonts w:eastAsia="한컴 백제 M"/>
          <w:b/>
          <w:bCs/>
          <w:sz w:val="30"/>
          <w:szCs w:val="30"/>
        </w:rPr>
      </w:pP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1. </w:t>
      </w:r>
      <w:r w:rsidRPr="0094171D">
        <w:rPr>
          <w:rFonts w:ascii="한컴 백제 M" w:eastAsia="한컴 백제 M"/>
          <w:b/>
          <w:bCs/>
          <w:sz w:val="30"/>
          <w:szCs w:val="30"/>
        </w:rPr>
        <w:t>1</w:t>
      </w: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학기 </w:t>
      </w:r>
      <w:r w:rsidRPr="0094171D">
        <w:rPr>
          <w:rFonts w:eastAsia="한컴 백제 M" w:hint="eastAsia"/>
          <w:b/>
          <w:bCs/>
          <w:sz w:val="30"/>
          <w:szCs w:val="30"/>
        </w:rPr>
        <w:t>학사일정</w:t>
      </w:r>
      <w:r w:rsidRPr="0094171D">
        <w:rPr>
          <w:rFonts w:eastAsia="한컴 백제 M" w:hint="eastAsia"/>
          <w:b/>
          <w:bCs/>
          <w:sz w:val="30"/>
          <w:szCs w:val="30"/>
        </w:rPr>
        <w:t>(</w:t>
      </w:r>
      <w:r w:rsidRPr="0094171D">
        <w:rPr>
          <w:rFonts w:eastAsia="한컴 백제 M" w:hint="eastAsia"/>
          <w:b/>
          <w:bCs/>
          <w:sz w:val="30"/>
          <w:szCs w:val="30"/>
        </w:rPr>
        <w:t>안</w:t>
      </w:r>
      <w:r w:rsidRPr="0094171D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62"/>
        <w:gridCol w:w="362"/>
        <w:gridCol w:w="362"/>
        <w:gridCol w:w="362"/>
        <w:gridCol w:w="362"/>
        <w:gridCol w:w="362"/>
        <w:gridCol w:w="362"/>
        <w:gridCol w:w="362"/>
        <w:gridCol w:w="4268"/>
        <w:gridCol w:w="617"/>
        <w:gridCol w:w="351"/>
        <w:gridCol w:w="1709"/>
      </w:tblGrid>
      <w:tr w:rsidR="00B364B1" w:rsidRPr="00B364B1" w:rsidTr="00B364B1">
        <w:trPr>
          <w:trHeight w:val="379"/>
        </w:trPr>
        <w:tc>
          <w:tcPr>
            <w:tcW w:w="4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주</w:t>
            </w:r>
          </w:p>
        </w:tc>
        <w:tc>
          <w:tcPr>
            <w:tcW w:w="362" w:type="dxa"/>
            <w:tcBorders>
              <w:top w:val="single" w:sz="1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목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금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토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일</w:t>
            </w:r>
          </w:p>
        </w:tc>
        <w:tc>
          <w:tcPr>
            <w:tcW w:w="42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행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사</w:t>
            </w:r>
          </w:p>
        </w:tc>
        <w:tc>
          <w:tcPr>
            <w:tcW w:w="5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수업일수</w:t>
            </w:r>
          </w:p>
        </w:tc>
        <w:tc>
          <w:tcPr>
            <w:tcW w:w="3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누계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비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고</w:t>
            </w:r>
          </w:p>
        </w:tc>
      </w:tr>
      <w:tr w:rsidR="00B364B1" w:rsidRPr="00B364B1" w:rsidTr="00B364B1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개학식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입학식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EC0F49">
            <w:pPr>
              <w:widowControl w:val="0"/>
              <w:autoSpaceDE w:val="0"/>
              <w:autoSpaceDN w:val="0"/>
              <w:spacing w:after="0" w:line="312" w:lineRule="auto"/>
              <w:ind w:firstLineChars="100" w:firstLine="160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영어분반고사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진단평가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10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15-26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진로적성검사주간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통학버스사고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대응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훈련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임원수련회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삼일절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3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8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영어작문챔피언십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12-16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과학의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C22528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19-21</w:t>
            </w:r>
            <w:r w:rsidR="00B364B1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 </w:t>
            </w:r>
            <w:r w:rsidR="00B364B1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중간고사</w:t>
            </w:r>
            <w:r w:rsidR="00B364B1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="00B364B1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="00B364B1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="00B364B1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B364B1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운동회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),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현장체험학습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26-30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교과별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국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등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29 SKSS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3-5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청명절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23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7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작문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창작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활동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화재대피훈련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EC0F49">
            <w:pPr>
              <w:widowControl w:val="0"/>
              <w:wordWrap w:val="0"/>
              <w:autoSpaceDE w:val="0"/>
              <w:autoSpaceDN w:val="0"/>
              <w:spacing w:after="0" w:line="312" w:lineRule="auto"/>
              <w:ind w:firstLineChars="100" w:firstLine="1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330779" w:rsidRDefault="00330779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과학의</w:t>
            </w:r>
            <w:r>
              <w:rPr>
                <w:rFonts w:ascii="굴림" w:eastAsia="굴림체" w:hAnsi="굴림" w:cs="굴림" w:hint="eastAsia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교직원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체육대회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스승의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 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17-21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상담주간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참관수업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프레젠테이션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챔피언십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27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중국어경시대회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1-5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노동절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어린이날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19</w:t>
            </w: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석가탄신일</w:t>
            </w:r>
          </w:p>
        </w:tc>
      </w:tr>
      <w:tr w:rsidR="00B364B1" w:rsidRPr="00B364B1" w:rsidTr="00B364B1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32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1-4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체격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체질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검사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SKSS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29-7/2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기말고사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29-30 1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성취도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평가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81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pacing w:val="-14"/>
                <w:sz w:val="20"/>
                <w:szCs w:val="20"/>
              </w:rPr>
              <w:t>12</w:t>
            </w: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-14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단오절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5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모범선행봉사학생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7 2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진로의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  <w:r w:rsidR="00EC0F49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="00EC0F49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학교신문</w:t>
            </w:r>
            <w:r w:rsidR="00EC0F49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="00EC0F49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="00EC0F49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="00EC0F49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="00EC0F49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="00EC0F49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C0F49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합창제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(8,9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 xml:space="preserve">15 </w:t>
            </w:r>
            <w:r w:rsidRPr="00B364B1">
              <w:rPr>
                <w:rFonts w:ascii="굴림" w:eastAsia="굴림체" w:hAnsi="굴림" w:cs="굴림"/>
                <w:color w:val="000000"/>
                <w:spacing w:val="-8"/>
                <w:sz w:val="16"/>
                <w:szCs w:val="16"/>
              </w:rPr>
              <w:t>여름방학식</w:t>
            </w: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>(2</w:t>
            </w:r>
            <w:r w:rsidRPr="00B364B1">
              <w:rPr>
                <w:rFonts w:ascii="굴림" w:eastAsia="굴림체" w:hAnsi="굴림" w:cs="굴림"/>
                <w:color w:val="000000"/>
                <w:spacing w:val="-8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17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제헌절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B364B1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B364B1" w:rsidRPr="00B364B1" w:rsidRDefault="00B364B1" w:rsidP="00B364B1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364B1" w:rsidRPr="00B364B1" w:rsidTr="005D74A8">
        <w:trPr>
          <w:trHeight w:val="276"/>
        </w:trPr>
        <w:tc>
          <w:tcPr>
            <w:tcW w:w="4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계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EC0F49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EC0F49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EC0F49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EC0F49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EC0F49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288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64B1" w:rsidRPr="00B364B1" w:rsidRDefault="00B364B1" w:rsidP="00B364B1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</w:tbl>
    <w:p w:rsidR="00B364B1" w:rsidRPr="00B364B1" w:rsidRDefault="00B364B1" w:rsidP="00B364B1">
      <w:pPr>
        <w:pStyle w:val="a0"/>
      </w:pPr>
    </w:p>
    <w:p w:rsidR="00C200A8" w:rsidRPr="0094171D" w:rsidRDefault="00C200A8" w:rsidP="00E323ED">
      <w:pPr>
        <w:pStyle w:val="a0"/>
        <w:spacing w:line="240" w:lineRule="auto"/>
        <w:rPr>
          <w:rFonts w:eastAsia="한컴 백제 M"/>
          <w:b/>
          <w:bCs/>
          <w:sz w:val="30"/>
          <w:szCs w:val="30"/>
        </w:rPr>
      </w:pPr>
      <w:r w:rsidRPr="0094171D">
        <w:rPr>
          <w:rFonts w:ascii="한컴 백제 M" w:eastAsia="한컴 백제 M" w:hint="eastAsia"/>
          <w:b/>
          <w:bCs/>
          <w:sz w:val="30"/>
          <w:szCs w:val="30"/>
        </w:rPr>
        <w:lastRenderedPageBreak/>
        <w:t xml:space="preserve">2. </w:t>
      </w:r>
      <w:r w:rsidRPr="0094171D">
        <w:rPr>
          <w:rFonts w:ascii="한컴 백제 M" w:eastAsia="한컴 백제 M"/>
          <w:b/>
          <w:bCs/>
          <w:sz w:val="30"/>
          <w:szCs w:val="30"/>
        </w:rPr>
        <w:t>2</w:t>
      </w: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학기 </w:t>
      </w:r>
      <w:r w:rsidRPr="0094171D">
        <w:rPr>
          <w:rFonts w:eastAsia="한컴 백제 M" w:hint="eastAsia"/>
          <w:b/>
          <w:bCs/>
          <w:sz w:val="30"/>
          <w:szCs w:val="30"/>
        </w:rPr>
        <w:t>학사일정</w:t>
      </w:r>
      <w:r w:rsidRPr="0094171D">
        <w:rPr>
          <w:rFonts w:eastAsia="한컴 백제 M" w:hint="eastAsia"/>
          <w:b/>
          <w:bCs/>
          <w:sz w:val="30"/>
          <w:szCs w:val="30"/>
        </w:rPr>
        <w:t>(</w:t>
      </w:r>
      <w:r w:rsidRPr="0094171D">
        <w:rPr>
          <w:rFonts w:eastAsia="한컴 백제 M" w:hint="eastAsia"/>
          <w:b/>
          <w:bCs/>
          <w:sz w:val="30"/>
          <w:szCs w:val="30"/>
        </w:rPr>
        <w:t>안</w:t>
      </w:r>
      <w:r w:rsidRPr="0094171D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359"/>
        <w:gridCol w:w="359"/>
        <w:gridCol w:w="359"/>
        <w:gridCol w:w="359"/>
        <w:gridCol w:w="359"/>
        <w:gridCol w:w="359"/>
        <w:gridCol w:w="359"/>
        <w:gridCol w:w="359"/>
        <w:gridCol w:w="4132"/>
        <w:gridCol w:w="697"/>
        <w:gridCol w:w="377"/>
        <w:gridCol w:w="1777"/>
      </w:tblGrid>
      <w:tr w:rsidR="00C200A8" w:rsidRPr="00C200A8" w:rsidTr="00C200A8">
        <w:trPr>
          <w:trHeight w:val="332"/>
        </w:trPr>
        <w:tc>
          <w:tcPr>
            <w:tcW w:w="4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주</w:t>
            </w:r>
          </w:p>
        </w:tc>
        <w:tc>
          <w:tcPr>
            <w:tcW w:w="370" w:type="dxa"/>
            <w:tcBorders>
              <w:top w:val="single" w:sz="1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목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금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토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일</w:t>
            </w:r>
          </w:p>
        </w:tc>
        <w:tc>
          <w:tcPr>
            <w:tcW w:w="43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행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사</w:t>
            </w:r>
          </w:p>
        </w:tc>
        <w:tc>
          <w:tcPr>
            <w:tcW w:w="4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수업일수</w:t>
            </w:r>
          </w:p>
        </w:tc>
        <w:tc>
          <w:tcPr>
            <w:tcW w:w="3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누계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비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고</w:t>
            </w: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23-24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준비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출근일</w:t>
            </w:r>
          </w:p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24 2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전편입생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오리엔테이션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25 2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개학식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영어분반고사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중국전통문화전람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작품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공모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97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15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광복절</w:t>
            </w: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E323ED">
        <w:trPr>
          <w:trHeight w:val="28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C200A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5D74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통학버스사고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대응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훈련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2-3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임원수련회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모의유엔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13-17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상담주간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C0F49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중국어주제발표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),</w:t>
            </w:r>
            <w:r w:rsidRPr="00E323ED">
              <w:rPr>
                <w:rFonts w:ascii="굴림체" w:eastAsia="굴림체" w:hAnsi="굴림체" w:cs="굴림" w:hint="eastAsia"/>
                <w:color w:val="0000FF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독서캠프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323ED" w:rsidRDefault="00C200A8" w:rsidP="00EC0F49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영어작문챔피언십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C0F49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30 SKSS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117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19-21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중추절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휴무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E323ED">
        <w:trPr>
          <w:trHeight w:val="24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11-15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한글날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기념주간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18-22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독도의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기념주간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252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25-27</w:t>
            </w:r>
            <w:r w:rsidR="00C200A8"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 </w:t>
            </w:r>
            <w:r w:rsidR="00C200A8"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중간고사</w:t>
            </w:r>
            <w:r w:rsidR="00C200A8"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="00C200A8"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="00C200A8"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="00C200A8"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C200A8"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29 Culture Festival(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132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1-7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국경절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휴무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3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개천절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8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재량휴업일</w:t>
            </w: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9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한글날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23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2-4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현장체험학습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),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스포츠데이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9-12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)/ 13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임정의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발자취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C0F49" w:rsidRDefault="00C200A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16-19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졸업여행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(12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="00EC0F49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지진대피훈련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25 SKSS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153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개교기념일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휴업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F49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C0F49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10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학예회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  <w:p w:rsidR="00EC0F49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21-22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성취도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평가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="00EC0F49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21-24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기말고사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모범선행봉사학생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선배와의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대화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30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특색발표회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176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25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성탄절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E323ED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3 2022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정부회장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선거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4 2022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1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정부회장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선거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00" w:firstLine="1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분반시험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예비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7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C0F49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6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학교신문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교지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EC0F49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인성제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졸업식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,09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 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,11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 12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,14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 w:rsid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종업식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C200A8" w:rsidRPr="00E323ED" w:rsidRDefault="00C200A8" w:rsidP="00E323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13-14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183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원단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휴무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>졸업식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>휴업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(1-5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,7-8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,10-11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)</w:t>
            </w:r>
          </w:p>
          <w:p w:rsidR="00C200A8" w:rsidRPr="00E323ED" w:rsidRDefault="00C200A8" w:rsidP="00C200A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1/31-2/6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춘절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휴무</w:t>
            </w: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lastRenderedPageBreak/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연수</w:t>
            </w:r>
          </w:p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22-25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준비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</w:t>
            </w:r>
          </w:p>
          <w:p w:rsidR="00C200A8" w:rsidRPr="00E323ED" w:rsidRDefault="00C200A8" w:rsidP="00C200A8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전편입생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오리엔테이션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C200A8" w:rsidRPr="00C200A8" w:rsidTr="00C200A8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0D2C3E" w:rsidRDefault="00C200A8" w:rsidP="000D2C3E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C200A8" w:rsidRPr="00E323ED" w:rsidRDefault="00C200A8" w:rsidP="00C200A8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C200A8" w:rsidRPr="00847481" w:rsidTr="00E323ED">
        <w:trPr>
          <w:trHeight w:val="74"/>
        </w:trPr>
        <w:tc>
          <w:tcPr>
            <w:tcW w:w="4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계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EC0F49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EC0F49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EC0F49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EC0F49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EC0F49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91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183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200A8" w:rsidRPr="00847481" w:rsidRDefault="00C200A8" w:rsidP="00847481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:rsidR="00B364B1" w:rsidRPr="00847481" w:rsidRDefault="00B364B1" w:rsidP="00847481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sz w:val="16"/>
          <w:szCs w:val="16"/>
          <w:shd w:val="clear" w:color="auto" w:fill="FFFFFF"/>
        </w:rPr>
      </w:pPr>
    </w:p>
    <w:p w:rsidR="008B740F" w:rsidRDefault="008B740F" w:rsidP="008F553B">
      <w:pPr>
        <w:widowControl w:val="0"/>
        <w:autoSpaceDE w:val="0"/>
        <w:autoSpaceDN w:val="0"/>
        <w:spacing w:after="0" w:line="240" w:lineRule="atLeast"/>
        <w:textAlignment w:val="baseline"/>
        <w:rPr>
          <w:rFonts w:ascii="굴림" w:eastAsia="굴림" w:hAnsi="굴림" w:cs="굴림"/>
          <w:color w:val="000000" w:themeColor="text1"/>
          <w:sz w:val="20"/>
          <w:szCs w:val="20"/>
        </w:rPr>
      </w:pPr>
    </w:p>
    <w:p w:rsidR="006C1370" w:rsidRDefault="006C1370" w:rsidP="008F553B">
      <w:pPr>
        <w:widowControl w:val="0"/>
        <w:autoSpaceDE w:val="0"/>
        <w:autoSpaceDN w:val="0"/>
        <w:spacing w:after="0" w:line="240" w:lineRule="atLeast"/>
        <w:textAlignment w:val="baseline"/>
        <w:rPr>
          <w:rFonts w:ascii="굴림" w:eastAsia="굴림" w:hAnsi="굴림" w:cs="굴림"/>
          <w:color w:val="000000" w:themeColor="text1"/>
          <w:sz w:val="20"/>
          <w:szCs w:val="20"/>
        </w:rPr>
      </w:pPr>
    </w:p>
    <w:p w:rsidR="006C1370" w:rsidRPr="006A25D5" w:rsidRDefault="006C1370" w:rsidP="008F553B">
      <w:pPr>
        <w:widowControl w:val="0"/>
        <w:autoSpaceDE w:val="0"/>
        <w:autoSpaceDN w:val="0"/>
        <w:spacing w:after="0" w:line="240" w:lineRule="atLeast"/>
        <w:textAlignment w:val="baseline"/>
        <w:rPr>
          <w:rFonts w:ascii="굴림" w:eastAsia="굴림" w:hAnsi="굴림" w:cs="굴림"/>
          <w:color w:val="000000" w:themeColor="text1"/>
          <w:sz w:val="20"/>
          <w:szCs w:val="20"/>
        </w:rPr>
      </w:pPr>
    </w:p>
    <w:p w:rsidR="002A518B" w:rsidRDefault="002A518B" w:rsidP="002A518B">
      <w:pPr>
        <w:pStyle w:val="afd"/>
        <w:wordWrap/>
        <w:snapToGrid/>
        <w:spacing w:line="240" w:lineRule="auto"/>
        <w:jc w:val="left"/>
      </w:pPr>
      <w:r>
        <w:rPr>
          <w:rFonts w:eastAsia="한컴 백제 M" w:hAnsi="한컴 백제 M"/>
          <w:b/>
          <w:bCs/>
          <w:sz w:val="40"/>
          <w:szCs w:val="40"/>
        </w:rPr>
        <w:t>Ⅳ</w:t>
      </w:r>
      <w:r>
        <w:rPr>
          <w:rFonts w:ascii="한컴 백제 M" w:eastAsia="한컴 백제 M" w:hint="eastAsia"/>
          <w:b/>
          <w:bCs/>
          <w:sz w:val="40"/>
          <w:szCs w:val="40"/>
        </w:rPr>
        <w:t xml:space="preserve">. </w:t>
      </w:r>
      <w:r>
        <w:rPr>
          <w:rFonts w:eastAsia="한컴 백제 M"/>
          <w:b/>
          <w:bCs/>
          <w:sz w:val="40"/>
          <w:szCs w:val="40"/>
        </w:rPr>
        <w:t>초등</w:t>
      </w:r>
      <w:r>
        <w:rPr>
          <w:rFonts w:eastAsia="한컴 백제 M"/>
          <w:b/>
          <w:bCs/>
          <w:sz w:val="40"/>
          <w:szCs w:val="40"/>
        </w:rPr>
        <w:t xml:space="preserve"> </w:t>
      </w:r>
      <w:r>
        <w:rPr>
          <w:rFonts w:eastAsia="한컴 백제 M"/>
          <w:b/>
          <w:bCs/>
          <w:sz w:val="40"/>
          <w:szCs w:val="40"/>
        </w:rPr>
        <w:t>교육과정</w:t>
      </w:r>
      <w:r>
        <w:rPr>
          <w:rFonts w:eastAsia="한컴 백제 M"/>
          <w:b/>
          <w:bCs/>
          <w:sz w:val="40"/>
          <w:szCs w:val="40"/>
        </w:rPr>
        <w:t xml:space="preserve"> </w:t>
      </w:r>
    </w:p>
    <w:p w:rsidR="002A518B" w:rsidRDefault="002A518B" w:rsidP="002A518B">
      <w:pPr>
        <w:pStyle w:val="afd"/>
        <w:wordWrap/>
        <w:snapToGrid/>
        <w:spacing w:line="240" w:lineRule="auto"/>
        <w:jc w:val="left"/>
      </w:pPr>
    </w:p>
    <w:p w:rsidR="002A518B" w:rsidRPr="000D2C3E" w:rsidRDefault="002A518B" w:rsidP="002A518B">
      <w:pPr>
        <w:pStyle w:val="a0"/>
      </w:pPr>
      <w:r w:rsidRPr="000D2C3E">
        <w:rPr>
          <w:rFonts w:ascii="한컴 백제 M" w:eastAsia="한컴 백제 M" w:hint="eastAsia"/>
          <w:b/>
          <w:bCs/>
          <w:sz w:val="30"/>
          <w:szCs w:val="30"/>
        </w:rPr>
        <w:t xml:space="preserve">1. </w:t>
      </w:r>
      <w:r w:rsidRPr="000D2C3E">
        <w:rPr>
          <w:rFonts w:eastAsia="한컴 백제 M"/>
          <w:b/>
          <w:bCs/>
          <w:sz w:val="30"/>
          <w:szCs w:val="30"/>
        </w:rPr>
        <w:t>학년별</w:t>
      </w:r>
      <w:r w:rsidRPr="000D2C3E">
        <w:rPr>
          <w:rFonts w:eastAsia="한컴 백제 M"/>
          <w:b/>
          <w:bCs/>
          <w:sz w:val="30"/>
          <w:szCs w:val="30"/>
        </w:rPr>
        <w:t xml:space="preserve"> </w:t>
      </w:r>
      <w:r w:rsidRPr="000D2C3E">
        <w:rPr>
          <w:rFonts w:eastAsia="한컴 백제 M"/>
          <w:b/>
          <w:bCs/>
          <w:sz w:val="30"/>
          <w:szCs w:val="30"/>
        </w:rPr>
        <w:t>주당</w:t>
      </w:r>
      <w:r w:rsidRPr="000D2C3E">
        <w:rPr>
          <w:rFonts w:eastAsia="한컴 백제 M"/>
          <w:b/>
          <w:bCs/>
          <w:sz w:val="30"/>
          <w:szCs w:val="30"/>
        </w:rPr>
        <w:t xml:space="preserve"> </w:t>
      </w:r>
      <w:r w:rsidRPr="000D2C3E">
        <w:rPr>
          <w:rFonts w:eastAsia="한컴 백제 M"/>
          <w:b/>
          <w:bCs/>
          <w:sz w:val="30"/>
          <w:szCs w:val="30"/>
        </w:rPr>
        <w:t>수업시수</w:t>
      </w:r>
      <w:r w:rsidRPr="000D2C3E">
        <w:rPr>
          <w:rFonts w:eastAsia="한컴 백제 M" w:hint="eastAsia"/>
          <w:b/>
          <w:bCs/>
          <w:sz w:val="30"/>
          <w:szCs w:val="30"/>
        </w:rPr>
        <w:t>(</w:t>
      </w:r>
      <w:r w:rsidRPr="000D2C3E">
        <w:rPr>
          <w:rFonts w:eastAsia="한컴 백제 M" w:hint="eastAsia"/>
          <w:b/>
          <w:bCs/>
          <w:sz w:val="30"/>
          <w:szCs w:val="30"/>
        </w:rPr>
        <w:t>안</w:t>
      </w:r>
      <w:r w:rsidRPr="000D2C3E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102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46"/>
        <w:gridCol w:w="894"/>
        <w:gridCol w:w="1603"/>
        <w:gridCol w:w="426"/>
        <w:gridCol w:w="428"/>
        <w:gridCol w:w="760"/>
        <w:gridCol w:w="760"/>
        <w:gridCol w:w="760"/>
        <w:gridCol w:w="911"/>
        <w:gridCol w:w="912"/>
        <w:gridCol w:w="1876"/>
      </w:tblGrid>
      <w:tr w:rsidR="002A518B" w:rsidTr="00DD4A0D">
        <w:trPr>
          <w:trHeight w:val="332"/>
        </w:trPr>
        <w:tc>
          <w:tcPr>
            <w:tcW w:w="3387" w:type="dxa"/>
            <w:gridSpan w:val="4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rPr>
                <w:rFonts w:ascii="맑은 고딕" w:hAnsi="맑은 고딕"/>
                <w:b/>
                <w:sz w:val="16"/>
              </w:rPr>
            </w:pPr>
          </w:p>
        </w:tc>
        <w:tc>
          <w:tcPr>
            <w:tcW w:w="854" w:type="dxa"/>
            <w:gridSpan w:val="2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1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760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2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760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3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760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4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911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5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912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 w:hint="eastAsia"/>
                <w:b/>
                <w:sz w:val="16"/>
              </w:rPr>
              <w:t>6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</w:p>
        </w:tc>
        <w:tc>
          <w:tcPr>
            <w:tcW w:w="1876" w:type="dxa"/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담당</w:t>
            </w:r>
          </w:p>
        </w:tc>
      </w:tr>
      <w:tr w:rsidR="002A518B" w:rsidTr="00DD4A0D">
        <w:trPr>
          <w:trHeight w:val="242"/>
        </w:trPr>
        <w:tc>
          <w:tcPr>
            <w:tcW w:w="444" w:type="dxa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교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과</w:t>
            </w:r>
          </w:p>
        </w:tc>
        <w:tc>
          <w:tcPr>
            <w:tcW w:w="2943" w:type="dxa"/>
            <w:gridSpan w:val="3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국어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5(6)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5(6)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5(6)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5(6)</w:t>
            </w:r>
          </w:p>
        </w:tc>
        <w:tc>
          <w:tcPr>
            <w:tcW w:w="18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0D2C3E">
              <w:rPr>
                <w:rFonts w:ascii="맑은 고딕" w:hAnsi="맑은 고딕"/>
                <w:b/>
                <w:sz w:val="16"/>
              </w:rPr>
              <w:t>담임</w:t>
            </w:r>
          </w:p>
          <w:p w:rsidR="002A518B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/>
                <w:b/>
                <w:sz w:val="16"/>
              </w:rPr>
              <w:t>*</w:t>
            </w:r>
            <w:r w:rsidRPr="000D2C3E">
              <w:rPr>
                <w:rFonts w:ascii="맑은 고딕" w:hAnsi="맑은 고딕" w:hint="eastAsia"/>
                <w:b/>
                <w:sz w:val="16"/>
              </w:rPr>
              <w:t>3~6학년 교과별 시수는 자율시간표에 따라 ( )의 시수와 같이 가변적으로 운영됨.</w:t>
            </w:r>
          </w:p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 w:hint="eastAsia"/>
                <w:b/>
                <w:sz w:val="16"/>
              </w:rPr>
              <w:t>*기울임체 부분은 예시이며 학년별 교과별로 다르게 운영될 수 있음.</w:t>
            </w: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943" w:type="dxa"/>
            <w:gridSpan w:val="3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수학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4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4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4(3)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4(3)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4(3)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4D5F01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i/>
                <w:iCs/>
                <w:sz w:val="18"/>
              </w:rPr>
            </w:pPr>
            <w:r w:rsidRPr="004D5F01">
              <w:rPr>
                <w:rFonts w:ascii="맑은 고딕" w:hAnsi="맑은 고딕" w:hint="eastAsia"/>
                <w:b/>
                <w:i/>
                <w:iCs/>
                <w:sz w:val="18"/>
              </w:rPr>
              <w:t>4(3)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통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합</w:t>
            </w:r>
          </w:p>
        </w:tc>
        <w:tc>
          <w:tcPr>
            <w:tcW w:w="894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바른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생활</w:t>
            </w: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도덕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슬기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로운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생활</w:t>
            </w: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사회</w:t>
            </w:r>
          </w:p>
        </w:tc>
        <w:tc>
          <w:tcPr>
            <w:tcW w:w="854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과학</w:t>
            </w:r>
          </w:p>
        </w:tc>
        <w:tc>
          <w:tcPr>
            <w:tcW w:w="854" w:type="dxa"/>
            <w:gridSpan w:val="2"/>
            <w:vMerge/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vMerge/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107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실과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8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즐거운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생활</w:t>
            </w: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체육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체육 전담</w:t>
            </w:r>
          </w:p>
        </w:tc>
      </w:tr>
      <w:tr w:rsidR="002A518B" w:rsidTr="00DD4A0D">
        <w:trPr>
          <w:trHeight w:val="179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예술</w:t>
            </w:r>
          </w:p>
        </w:tc>
        <w:tc>
          <w:tcPr>
            <w:tcW w:w="426" w:type="dxa"/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 w:hint="eastAsia"/>
                <w:b/>
                <w:sz w:val="16"/>
              </w:rPr>
              <w:t>미술</w:t>
            </w:r>
          </w:p>
        </w:tc>
        <w:tc>
          <w:tcPr>
            <w:tcW w:w="42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담임</w:t>
            </w:r>
            <w:r>
              <w:rPr>
                <w:rFonts w:ascii="맑은 고딕" w:hAnsi="맑은 고딕"/>
                <w:b/>
                <w:sz w:val="16"/>
              </w:rPr>
              <w:t>/</w:t>
            </w:r>
            <w:r w:rsidRPr="00904ADD">
              <w:rPr>
                <w:rFonts w:ascii="맑은 고딕" w:hAnsi="맑은 고딕"/>
                <w:b/>
                <w:sz w:val="16"/>
              </w:rPr>
              <w:t>음악전담</w:t>
            </w:r>
            <w:r>
              <w:rPr>
                <w:rFonts w:ascii="맑은 고딕" w:hAnsi="맑은 고딕" w:hint="eastAsia"/>
                <w:b/>
                <w:sz w:val="16"/>
              </w:rPr>
              <w:t>(3,4</w:t>
            </w:r>
            <w:r w:rsidRPr="00904ADD">
              <w:rPr>
                <w:rFonts w:ascii="맑은 고딕" w:hAnsi="맑은 고딕"/>
                <w:b/>
                <w:sz w:val="16"/>
              </w:rPr>
              <w:t>학년</w:t>
            </w:r>
            <w:r w:rsidRPr="00904ADD">
              <w:rPr>
                <w:rFonts w:ascii="맑은 고딕" w:hAnsi="맑은 고딕" w:hint="eastAsia"/>
                <w:b/>
                <w:sz w:val="16"/>
              </w:rPr>
              <w:t>)</w:t>
            </w:r>
          </w:p>
        </w:tc>
      </w:tr>
      <w:tr w:rsidR="002A518B" w:rsidTr="00DD4A0D">
        <w:trPr>
          <w:trHeight w:val="99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46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89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426" w:type="dxa"/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 w:hint="eastAsia"/>
                <w:b/>
                <w:sz w:val="16"/>
              </w:rPr>
              <w:t>음악</w:t>
            </w:r>
          </w:p>
        </w:tc>
        <w:tc>
          <w:tcPr>
            <w:tcW w:w="428" w:type="dxa"/>
            <w:vMerge/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vMerge/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0D2C3E">
              <w:rPr>
                <w:rFonts w:ascii="맑은 고딕" w:hAnsi="맑은 고딕"/>
                <w:b/>
                <w:sz w:val="16"/>
              </w:rPr>
              <w:t>담임/</w:t>
            </w:r>
            <w:r w:rsidRPr="000D2C3E">
              <w:rPr>
                <w:rFonts w:ascii="맑은 고딕" w:hAnsi="맑은 고딕" w:hint="eastAsia"/>
                <w:b/>
                <w:sz w:val="16"/>
              </w:rPr>
              <w:t>음악</w:t>
            </w:r>
            <w:r w:rsidRPr="000D2C3E">
              <w:rPr>
                <w:rFonts w:ascii="맑은 고딕" w:hAnsi="맑은 고딕"/>
                <w:b/>
                <w:sz w:val="16"/>
              </w:rPr>
              <w:t>전담</w:t>
            </w:r>
            <w:r w:rsidRPr="000D2C3E">
              <w:rPr>
                <w:rFonts w:ascii="맑은 고딕" w:hAnsi="맑은 고딕" w:hint="eastAsia"/>
                <w:b/>
                <w:sz w:val="16"/>
              </w:rPr>
              <w:t>(5,6</w:t>
            </w:r>
            <w:r w:rsidRPr="000D2C3E">
              <w:rPr>
                <w:rFonts w:ascii="맑은 고딕" w:hAnsi="맑은 고딕"/>
                <w:b/>
                <w:sz w:val="16"/>
              </w:rPr>
              <w:t>학년</w:t>
            </w:r>
            <w:r w:rsidRPr="000D2C3E">
              <w:rPr>
                <w:rFonts w:ascii="맑은 고딕" w:hAnsi="맑은 고딕" w:hint="eastAsia"/>
                <w:b/>
                <w:sz w:val="16"/>
              </w:rPr>
              <w:t>)</w:t>
            </w: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340" w:type="dxa"/>
            <w:gridSpan w:val="2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외국어</w:t>
            </w: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영어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1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영어 전담</w:t>
            </w:r>
          </w:p>
        </w:tc>
      </w:tr>
      <w:tr w:rsidR="002A518B" w:rsidTr="00DD4A0D">
        <w:trPr>
          <w:trHeight w:val="334"/>
        </w:trPr>
        <w:tc>
          <w:tcPr>
            <w:tcW w:w="444" w:type="dxa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340" w:type="dxa"/>
            <w:gridSpan w:val="2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중국어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18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중국어 전담</w:t>
            </w:r>
          </w:p>
        </w:tc>
      </w:tr>
      <w:tr w:rsidR="002A518B" w:rsidTr="00DD4A0D">
        <w:trPr>
          <w:trHeight w:val="314"/>
        </w:trPr>
        <w:tc>
          <w:tcPr>
            <w:tcW w:w="1784" w:type="dxa"/>
            <w:gridSpan w:val="3"/>
            <w:vMerge w:val="restart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창의적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체험활동</w:t>
            </w: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정보통신활용</w:t>
            </w:r>
          </w:p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교육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8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  <w:r w:rsidRPr="00904ADD">
              <w:rPr>
                <w:rFonts w:ascii="맑은 고딕" w:hAnsi="맑은 고딕"/>
                <w:b/>
                <w:sz w:val="16"/>
              </w:rPr>
              <w:t>담임 및 전담</w:t>
            </w:r>
          </w:p>
        </w:tc>
      </w:tr>
      <w:tr w:rsidR="002A518B" w:rsidTr="00DD4A0D">
        <w:trPr>
          <w:trHeight w:val="314"/>
        </w:trPr>
        <w:tc>
          <w:tcPr>
            <w:tcW w:w="1784" w:type="dxa"/>
            <w:gridSpan w:val="3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안전한 생활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14"/>
        </w:trPr>
        <w:tc>
          <w:tcPr>
            <w:tcW w:w="1784" w:type="dxa"/>
            <w:gridSpan w:val="3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동아리</w:t>
            </w:r>
            <w:r w:rsidRPr="000429A0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0429A0">
              <w:rPr>
                <w:rFonts w:ascii="맑은 고딕" w:hAnsi="맑은 고딕"/>
                <w:b/>
                <w:sz w:val="18"/>
              </w:rPr>
              <w:t>자치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F6616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314"/>
        </w:trPr>
        <w:tc>
          <w:tcPr>
            <w:tcW w:w="1784" w:type="dxa"/>
            <w:gridSpan w:val="3"/>
            <w:vMerge/>
            <w:shd w:val="clear" w:color="auto" w:fill="D5FDA5"/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603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학교특색활동</w:t>
            </w:r>
          </w:p>
        </w:tc>
        <w:tc>
          <w:tcPr>
            <w:tcW w:w="85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78257D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78257D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/>
                <w:b/>
                <w:sz w:val="18"/>
              </w:rPr>
              <w:t>1</w:t>
            </w:r>
          </w:p>
        </w:tc>
        <w:tc>
          <w:tcPr>
            <w:tcW w:w="7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/>
                <w:b/>
                <w:sz w:val="18"/>
              </w:rPr>
              <w:t>1</w:t>
            </w:r>
          </w:p>
        </w:tc>
        <w:tc>
          <w:tcPr>
            <w:tcW w:w="91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/>
                <w:b/>
                <w:sz w:val="18"/>
              </w:rPr>
              <w:t>1</w:t>
            </w:r>
          </w:p>
        </w:tc>
        <w:tc>
          <w:tcPr>
            <w:tcW w:w="91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/>
                <w:b/>
                <w:sz w:val="18"/>
              </w:rPr>
              <w:t>1</w:t>
            </w:r>
          </w:p>
        </w:tc>
        <w:tc>
          <w:tcPr>
            <w:tcW w:w="1876" w:type="dxa"/>
            <w:vMerge/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  <w:tr w:rsidR="002A518B" w:rsidTr="00DD4A0D">
        <w:trPr>
          <w:trHeight w:val="21"/>
        </w:trPr>
        <w:tc>
          <w:tcPr>
            <w:tcW w:w="3387" w:type="dxa"/>
            <w:gridSpan w:val="4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429A0">
              <w:rPr>
                <w:rFonts w:ascii="맑은 고딕" w:hAnsi="맑은 고딕"/>
                <w:b/>
                <w:sz w:val="18"/>
              </w:rPr>
              <w:t>주당 수업 시수</w:t>
            </w:r>
          </w:p>
        </w:tc>
        <w:tc>
          <w:tcPr>
            <w:tcW w:w="854" w:type="dxa"/>
            <w:gridSpan w:val="2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</w:t>
            </w:r>
            <w:r w:rsidR="0078257D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</w:t>
            </w:r>
            <w:r w:rsidR="0078257D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760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34</w:t>
            </w:r>
          </w:p>
        </w:tc>
        <w:tc>
          <w:tcPr>
            <w:tcW w:w="760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34</w:t>
            </w:r>
          </w:p>
        </w:tc>
        <w:tc>
          <w:tcPr>
            <w:tcW w:w="911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34</w:t>
            </w:r>
          </w:p>
        </w:tc>
        <w:tc>
          <w:tcPr>
            <w:tcW w:w="912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D2C3E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0D2C3E">
              <w:rPr>
                <w:rFonts w:ascii="맑은 고딕" w:hAnsi="맑은 고딕" w:hint="eastAsia"/>
                <w:b/>
                <w:sz w:val="18"/>
              </w:rPr>
              <w:t>34</w:t>
            </w:r>
          </w:p>
        </w:tc>
        <w:tc>
          <w:tcPr>
            <w:tcW w:w="1876" w:type="dxa"/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904ADD" w:rsidRDefault="002A518B" w:rsidP="00DD4A0D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6"/>
              </w:rPr>
            </w:pPr>
          </w:p>
        </w:tc>
      </w:tr>
    </w:tbl>
    <w:p w:rsidR="002A518B" w:rsidRPr="008F6CA8" w:rsidRDefault="002A518B" w:rsidP="002A518B">
      <w:pPr>
        <w:pStyle w:val="a0"/>
        <w:rPr>
          <w:sz w:val="22"/>
          <w:szCs w:val="22"/>
        </w:rPr>
      </w:pPr>
      <w:r w:rsidRPr="008F6CA8">
        <w:rPr>
          <w:rFonts w:hint="eastAsia"/>
          <w:sz w:val="22"/>
          <w:szCs w:val="22"/>
        </w:rPr>
        <w:t>*3~6</w:t>
      </w:r>
      <w:r w:rsidRPr="008F6CA8">
        <w:rPr>
          <w:rFonts w:hint="eastAsia"/>
          <w:sz w:val="22"/>
          <w:szCs w:val="22"/>
        </w:rPr>
        <w:t>학년</w:t>
      </w:r>
      <w:r w:rsidRPr="008F6CA8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교과</w:t>
      </w:r>
      <w:r w:rsidRPr="008F6CA8">
        <w:rPr>
          <w:rFonts w:hint="eastAsia"/>
          <w:sz w:val="22"/>
          <w:szCs w:val="22"/>
        </w:rPr>
        <w:t>시수는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자율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시간표</w:t>
      </w:r>
      <w:r>
        <w:rPr>
          <w:rFonts w:hint="eastAsia"/>
          <w:sz w:val="22"/>
          <w:szCs w:val="22"/>
        </w:rPr>
        <w:t>를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적용</w:t>
      </w:r>
      <w:r>
        <w:rPr>
          <w:rFonts w:hint="eastAsia"/>
          <w:sz w:val="22"/>
          <w:szCs w:val="22"/>
        </w:rPr>
        <w:t>하여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주</w:t>
      </w:r>
      <w:r>
        <w:rPr>
          <w:rFonts w:hint="eastAsia"/>
          <w:sz w:val="22"/>
          <w:szCs w:val="22"/>
        </w:rPr>
        <w:t>당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sz w:val="22"/>
          <w:szCs w:val="22"/>
        </w:rPr>
        <w:t>34</w:t>
      </w:r>
      <w:r w:rsidRPr="008F6CA8">
        <w:rPr>
          <w:rFonts w:hint="eastAsia"/>
          <w:sz w:val="22"/>
          <w:szCs w:val="22"/>
        </w:rPr>
        <w:t>시간을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기준으로</w:t>
      </w:r>
      <w:r w:rsidRPr="008F6CA8">
        <w:rPr>
          <w:rFonts w:hint="eastAsia"/>
          <w:sz w:val="22"/>
          <w:szCs w:val="22"/>
        </w:rPr>
        <w:t xml:space="preserve"> </w:t>
      </w:r>
      <w:r w:rsidRPr="008F6CA8">
        <w:rPr>
          <w:rFonts w:hint="eastAsia"/>
          <w:sz w:val="22"/>
          <w:szCs w:val="22"/>
        </w:rPr>
        <w:t>교과별</w:t>
      </w:r>
      <w:r>
        <w:rPr>
          <w:rFonts w:hint="eastAsia"/>
          <w:sz w:val="22"/>
          <w:szCs w:val="22"/>
        </w:rPr>
        <w:t>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가변적으로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운영됨</w:t>
      </w:r>
      <w:r>
        <w:rPr>
          <w:rFonts w:hint="eastAsia"/>
          <w:sz w:val="22"/>
          <w:szCs w:val="22"/>
        </w:rPr>
        <w:t>.</w:t>
      </w:r>
    </w:p>
    <w:p w:rsidR="002A518B" w:rsidRDefault="002A518B" w:rsidP="002A518B">
      <w:pPr>
        <w:pStyle w:val="a0"/>
        <w:rPr>
          <w:rFonts w:eastAsia="한컴 백제 M"/>
          <w:b/>
          <w:bCs/>
          <w:sz w:val="30"/>
          <w:szCs w:val="30"/>
        </w:rPr>
      </w:pPr>
      <w:r w:rsidRPr="000D2C3E">
        <w:rPr>
          <w:rFonts w:ascii="한컴 백제 M" w:eastAsia="한컴 백제 M" w:hint="eastAsia"/>
          <w:b/>
          <w:bCs/>
          <w:sz w:val="30"/>
          <w:szCs w:val="30"/>
        </w:rPr>
        <w:lastRenderedPageBreak/>
        <w:t xml:space="preserve">2. 등교 수업 </w:t>
      </w:r>
      <w:r w:rsidRPr="000D2C3E">
        <w:rPr>
          <w:rFonts w:eastAsia="한컴 백제 M"/>
          <w:b/>
          <w:bCs/>
          <w:sz w:val="30"/>
          <w:szCs w:val="30"/>
        </w:rPr>
        <w:t>시정표</w:t>
      </w:r>
      <w:r w:rsidRPr="000D2C3E">
        <w:rPr>
          <w:rFonts w:eastAsia="한컴 백제 M" w:hint="eastAsia"/>
          <w:b/>
          <w:bCs/>
          <w:sz w:val="30"/>
          <w:szCs w:val="30"/>
        </w:rPr>
        <w:t>(</w:t>
      </w:r>
      <w:r w:rsidRPr="000D2C3E">
        <w:rPr>
          <w:rFonts w:eastAsia="한컴 백제 M" w:hint="eastAsia"/>
          <w:b/>
          <w:bCs/>
          <w:sz w:val="30"/>
          <w:szCs w:val="30"/>
        </w:rPr>
        <w:t>안</w:t>
      </w:r>
      <w:r w:rsidRPr="000D2C3E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1870"/>
        <w:gridCol w:w="1843"/>
        <w:gridCol w:w="1842"/>
        <w:gridCol w:w="1701"/>
        <w:gridCol w:w="1701"/>
      </w:tblGrid>
      <w:tr w:rsidR="00663F5F" w:rsidRPr="00523015" w:rsidTr="00663F5F">
        <w:trPr>
          <w:trHeight w:val="353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b/>
                <w:bCs/>
                <w:color w:val="000000"/>
                <w:sz w:val="22"/>
                <w:szCs w:val="22"/>
              </w:rPr>
              <w:t>교시</w:t>
            </w:r>
          </w:p>
        </w:tc>
        <w:tc>
          <w:tcPr>
            <w:tcW w:w="7256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b/>
                <w:bCs/>
                <w:color w:val="000000"/>
                <w:sz w:val="22"/>
                <w:szCs w:val="22"/>
              </w:rPr>
              <w:t>시간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single" w:sz="1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b/>
                <w:bCs/>
                <w:color w:val="000000"/>
                <w:sz w:val="22"/>
                <w:szCs w:val="22"/>
              </w:rPr>
              <w:t>비고</w:t>
            </w:r>
          </w:p>
        </w:tc>
      </w:tr>
      <w:tr w:rsidR="00663F5F" w:rsidRPr="00523015" w:rsidTr="00663F5F">
        <w:trPr>
          <w:trHeight w:val="35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3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1~2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학년</w:t>
            </w:r>
          </w:p>
        </w:tc>
        <w:tc>
          <w:tcPr>
            <w:tcW w:w="3543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3~6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학년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35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월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/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수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double" w:sz="6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화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/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목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/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금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double" w:sz="4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월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~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목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CEDE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금</w:t>
            </w: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377"/>
        </w:trPr>
        <w:tc>
          <w:tcPr>
            <w:tcW w:w="1277" w:type="dxa"/>
            <w:tcBorders>
              <w:top w:val="double" w:sz="4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아침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 xml:space="preserve"> 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활동</w:t>
            </w:r>
          </w:p>
        </w:tc>
        <w:tc>
          <w:tcPr>
            <w:tcW w:w="187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등교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~08:30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등교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~08:30</w:t>
            </w:r>
          </w:p>
        </w:tc>
        <w:tc>
          <w:tcPr>
            <w:tcW w:w="1842" w:type="dxa"/>
            <w:tcBorders>
              <w:top w:val="double" w:sz="4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등교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~08:30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등교</w:t>
            </w: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~08:30</w:t>
            </w:r>
          </w:p>
        </w:tc>
        <w:tc>
          <w:tcPr>
            <w:tcW w:w="1701" w:type="dxa"/>
            <w:vMerge w:val="restart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  <w:p w:rsidR="00663F5F" w:rsidRPr="00523015" w:rsidRDefault="00663F5F" w:rsidP="00663F5F">
            <w:pPr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한컴 윤고딕 230" w:eastAsia="한컴 윤고딕 230" w:hAnsi="굴림" w:cs="굴림" w:hint="eastAsia"/>
                <w:color w:val="000000"/>
                <w:sz w:val="16"/>
                <w:szCs w:val="16"/>
              </w:rPr>
              <w:t>*</w:t>
            </w:r>
            <w:r w:rsidRPr="00523015">
              <w:rPr>
                <w:rFonts w:ascii="굴림" w:eastAsia="한컴 윤고딕 230" w:hAnsi="굴림" w:cs="굴림"/>
                <w:color w:val="000000"/>
                <w:sz w:val="16"/>
                <w:szCs w:val="16"/>
              </w:rPr>
              <w:t>쉬는</w:t>
            </w:r>
            <w:r w:rsidRPr="00523015">
              <w:rPr>
                <w:rFonts w:ascii="굴림" w:eastAsia="한컴 윤고딕 230" w:hAnsi="굴림" w:cs="굴림"/>
                <w:color w:val="000000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z w:val="16"/>
                <w:szCs w:val="16"/>
              </w:rPr>
              <w:t>시간</w:t>
            </w:r>
            <w:r w:rsidRPr="00523015">
              <w:rPr>
                <w:rFonts w:ascii="굴림" w:eastAsia="한컴 윤고딕 230" w:hAnsi="굴림" w:cs="굴림"/>
                <w:color w:val="000000"/>
                <w:sz w:val="16"/>
                <w:szCs w:val="16"/>
              </w:rPr>
              <w:t xml:space="preserve"> </w:t>
            </w:r>
            <w:r w:rsidRPr="00523015">
              <w:rPr>
                <w:rFonts w:ascii="한컴 윤고딕 230" w:eastAsia="한컴 윤고딕 230" w:hAnsi="굴림" w:cs="굴림" w:hint="eastAsia"/>
                <w:color w:val="000000"/>
                <w:sz w:val="16"/>
                <w:szCs w:val="16"/>
              </w:rPr>
              <w:t>15</w:t>
            </w:r>
            <w:r w:rsidRPr="00523015">
              <w:rPr>
                <w:rFonts w:ascii="굴림" w:eastAsia="한컴 윤고딕 230" w:hAnsi="굴림" w:cs="굴림"/>
                <w:color w:val="000000"/>
                <w:sz w:val="16"/>
                <w:szCs w:val="16"/>
              </w:rPr>
              <w:t>분</w:t>
            </w:r>
          </w:p>
          <w:p w:rsidR="00663F5F" w:rsidRPr="00523015" w:rsidRDefault="00663F5F" w:rsidP="00663F5F">
            <w:pPr>
              <w:wordWrap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한컴 윤고딕 230" w:eastAsia="한컴 윤고딕 230" w:hAnsi="굴림" w:cs="굴림" w:hint="eastAsia"/>
                <w:color w:val="000000"/>
                <w:sz w:val="16"/>
                <w:szCs w:val="16"/>
              </w:rPr>
              <w:t>*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방과후수업</w:t>
            </w:r>
            <w:r w:rsidRPr="00523015">
              <w:rPr>
                <w:rFonts w:ascii="한컴 윤고딕 230" w:eastAsia="한컴 윤고딕 230" w:hAnsi="굴림" w:cs="굴림" w:hint="eastAsia"/>
                <w:color w:val="000000"/>
                <w:spacing w:val="-24"/>
                <w:sz w:val="16"/>
                <w:szCs w:val="16"/>
              </w:rPr>
              <w:t>(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화</w:t>
            </w:r>
            <w:r w:rsidRPr="00523015">
              <w:rPr>
                <w:rFonts w:ascii="한컴 윤고딕 230" w:eastAsia="한컴 윤고딕 230" w:hAnsi="굴림" w:cs="굴림" w:hint="eastAsia"/>
                <w:color w:val="000000"/>
                <w:spacing w:val="-24"/>
                <w:sz w:val="16"/>
                <w:szCs w:val="16"/>
              </w:rPr>
              <w:t>/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목</w:t>
            </w:r>
            <w:r w:rsidRPr="00523015">
              <w:rPr>
                <w:rFonts w:ascii="한컴 윤고딕 230" w:eastAsia="한컴 윤고딕 230" w:hAnsi="굴림" w:cs="굴림" w:hint="eastAsia"/>
                <w:color w:val="000000"/>
                <w:spacing w:val="-24"/>
                <w:sz w:val="16"/>
                <w:szCs w:val="16"/>
              </w:rPr>
              <w:t>/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금</w:t>
            </w:r>
            <w:r w:rsidRPr="00523015">
              <w:rPr>
                <w:rFonts w:ascii="한컴 윤고딕 230" w:eastAsia="한컴 윤고딕 230" w:hAnsi="굴림" w:cs="굴림" w:hint="eastAsia"/>
                <w:color w:val="000000"/>
                <w:spacing w:val="-24"/>
                <w:sz w:val="16"/>
                <w:szCs w:val="16"/>
              </w:rPr>
              <w:t>)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은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쉬는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시간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없이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블럭으로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 xml:space="preserve"> </w:t>
            </w:r>
            <w:r w:rsidRPr="00523015">
              <w:rPr>
                <w:rFonts w:ascii="굴림" w:eastAsia="한컴 윤고딕 230" w:hAnsi="굴림" w:cs="굴림"/>
                <w:color w:val="000000"/>
                <w:spacing w:val="-24"/>
                <w:sz w:val="16"/>
                <w:szCs w:val="16"/>
              </w:rPr>
              <w:t>운영</w:t>
            </w: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08:30-09:10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08:30-09:10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08:30-09:10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08:30-09:10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2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09:25-10:05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09:25-10:05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09:25-10:05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09:25-10:05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3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10:20-11:00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10:20-11:00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10:20-11:00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10:20-11:00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점심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 xml:space="preserve"> 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시간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11:00~12:00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11:00~12:00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11:00~12:00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z w:val="22"/>
                <w:szCs w:val="22"/>
              </w:rPr>
              <w:t>11:00~12:00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4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12:00-12:40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12:00-12:40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12:00-12:40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12:00-12:40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5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12:55-13:35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12:55-13:35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12:55-13:35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12:55-13:35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6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13:50-14:30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13:50-14:30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13:50-14:30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13:50-14:30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자율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 xml:space="preserve"> </w:t>
            </w:r>
            <w:r w:rsidRPr="00523015">
              <w:rPr>
                <w:rFonts w:ascii="굴림" w:hAnsi="굴림" w:cs="굴림"/>
                <w:color w:val="000000"/>
                <w:sz w:val="22"/>
                <w:szCs w:val="22"/>
              </w:rPr>
              <w:t>활동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22"/>
                <w:szCs w:val="22"/>
              </w:rPr>
              <w:t>14:30~15:00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(30</w:t>
            </w:r>
            <w:r w:rsidRPr="00523015">
              <w:rPr>
                <w:rFonts w:ascii="굴림" w:hAnsi="굴림" w:cs="굴림"/>
                <w:color w:val="000000"/>
                <w:spacing w:val="-22"/>
                <w:sz w:val="18"/>
                <w:szCs w:val="18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20"/>
                <w:szCs w:val="20"/>
              </w:rPr>
              <w:t>14:30~14:50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(20</w:t>
            </w:r>
            <w:r w:rsidRPr="00523015">
              <w:rPr>
                <w:rFonts w:ascii="굴림" w:hAnsi="굴림" w:cs="굴림"/>
                <w:color w:val="000000"/>
                <w:spacing w:val="-22"/>
                <w:sz w:val="18"/>
                <w:szCs w:val="18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22"/>
                <w:szCs w:val="22"/>
              </w:rPr>
              <w:t>14:30~15:00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(30</w:t>
            </w:r>
            <w:r w:rsidRPr="00523015">
              <w:rPr>
                <w:rFonts w:ascii="굴림" w:hAnsi="굴림" w:cs="굴림"/>
                <w:color w:val="000000"/>
                <w:spacing w:val="-22"/>
                <w:sz w:val="18"/>
                <w:szCs w:val="18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20"/>
                <w:szCs w:val="20"/>
              </w:rPr>
              <w:t>14:30~14:50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(20</w:t>
            </w:r>
            <w:r w:rsidRPr="00523015">
              <w:rPr>
                <w:rFonts w:ascii="굴림" w:hAnsi="굴림" w:cs="굴림"/>
                <w:color w:val="000000"/>
                <w:spacing w:val="-22"/>
                <w:sz w:val="18"/>
                <w:szCs w:val="18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22"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7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15:10-15:50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방과후수업</w:t>
            </w:r>
            <w:r w:rsidRPr="00523015">
              <w:rPr>
                <w:rFonts w:ascii="굴림" w:hAnsi="맑은 고딕" w:cs="굴림"/>
                <w:color w:val="000000"/>
                <w:spacing w:val="-10"/>
                <w:sz w:val="14"/>
                <w:szCs w:val="14"/>
              </w:rPr>
              <w:t>Ⅰ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14:50-15:30(40</w:t>
            </w: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)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방과후수업</w:t>
            </w:r>
            <w:r w:rsidRPr="00523015">
              <w:rPr>
                <w:rFonts w:ascii="굴림" w:hAnsi="맑은 고딕" w:cs="굴림"/>
                <w:color w:val="000000"/>
                <w:spacing w:val="-10"/>
                <w:sz w:val="14"/>
                <w:szCs w:val="14"/>
              </w:rPr>
              <w:t>Ⅱ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15:30-16:10(40</w:t>
            </w: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15:10-15:50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방과후수업</w:t>
            </w:r>
            <w:r w:rsidRPr="00523015">
              <w:rPr>
                <w:rFonts w:ascii="굴림" w:hAnsi="맑은 고딕" w:cs="굴림"/>
                <w:color w:val="000000"/>
                <w:spacing w:val="-10"/>
                <w:sz w:val="14"/>
                <w:szCs w:val="14"/>
              </w:rPr>
              <w:t>Ⅰ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14:50-15:30(40</w:t>
            </w: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)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방과후수업</w:t>
            </w:r>
            <w:r w:rsidRPr="00523015">
              <w:rPr>
                <w:rFonts w:ascii="굴림" w:hAnsi="맑은 고딕" w:cs="굴림"/>
                <w:color w:val="000000"/>
                <w:spacing w:val="-10"/>
                <w:sz w:val="14"/>
                <w:szCs w:val="14"/>
              </w:rPr>
              <w:t>Ⅱ</w:t>
            </w:r>
          </w:p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15:30-16:10(40</w:t>
            </w:r>
            <w:r w:rsidRPr="00523015">
              <w:rPr>
                <w:rFonts w:ascii="굴림" w:hAnsi="굴림" w:cs="굴림"/>
                <w:color w:val="000000"/>
                <w:spacing w:val="-10"/>
                <w:sz w:val="14"/>
                <w:szCs w:val="14"/>
              </w:rPr>
              <w:t>분</w:t>
            </w: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14"/>
                <w:szCs w:val="14"/>
              </w:rPr>
              <w:t>)</w:t>
            </w:r>
          </w:p>
        </w:tc>
        <w:tc>
          <w:tcPr>
            <w:tcW w:w="1701" w:type="dxa"/>
            <w:vMerge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663F5F" w:rsidRPr="00523015" w:rsidRDefault="00663F5F" w:rsidP="00663F5F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663F5F" w:rsidRPr="00523015" w:rsidTr="00663F5F">
        <w:trPr>
          <w:trHeight w:val="465"/>
        </w:trPr>
        <w:tc>
          <w:tcPr>
            <w:tcW w:w="127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굴림" w:hAnsi="굴림" w:cs="굴림"/>
                <w:color w:val="000000"/>
                <w:spacing w:val="-10"/>
                <w:sz w:val="22"/>
                <w:szCs w:val="22"/>
              </w:rPr>
              <w:t>종례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15:50-16:00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double" w:sz="6" w:space="0" w:color="000000"/>
              <w:bottom w:val="single" w:sz="1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523015">
              <w:rPr>
                <w:rFonts w:ascii="맑은 고딕" w:hAnsi="맑은 고딕" w:cs="굴림" w:hint="eastAsia"/>
                <w:color w:val="000000"/>
                <w:spacing w:val="-10"/>
                <w:sz w:val="22"/>
                <w:szCs w:val="22"/>
              </w:rPr>
              <w:t>15:50-16:00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3F5F" w:rsidRPr="00523015" w:rsidRDefault="00663F5F" w:rsidP="00663F5F">
            <w:pPr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</w:tbl>
    <w:p w:rsidR="00663F5F" w:rsidRDefault="00663F5F" w:rsidP="00663F5F">
      <w:pPr>
        <w:spacing w:after="0" w:line="240" w:lineRule="auto"/>
      </w:pPr>
    </w:p>
    <w:p w:rsidR="002A518B" w:rsidRDefault="002A518B" w:rsidP="002A518B">
      <w:pPr>
        <w:pStyle w:val="a0"/>
        <w:rPr>
          <w:rFonts w:ascii="한컴 백제 M" w:eastAsia="한컴 백제 M"/>
          <w:b/>
          <w:bCs/>
          <w:sz w:val="22"/>
          <w:szCs w:val="22"/>
        </w:rPr>
      </w:pPr>
      <w:r w:rsidRPr="00866983">
        <w:rPr>
          <w:rFonts w:ascii="한컴 백제 M" w:eastAsia="한컴 백제 M" w:hint="eastAsia"/>
          <w:b/>
          <w:bCs/>
          <w:sz w:val="22"/>
          <w:szCs w:val="22"/>
        </w:rPr>
        <w:t>*</w:t>
      </w:r>
      <w:r w:rsidR="00663F5F">
        <w:rPr>
          <w:rFonts w:ascii="한컴 백제 M" w:eastAsia="한컴 백제 M" w:hint="eastAsia"/>
          <w:b/>
          <w:bCs/>
          <w:sz w:val="22"/>
          <w:szCs w:val="22"/>
        </w:rPr>
        <w:t xml:space="preserve"> </w:t>
      </w:r>
      <w:r w:rsidRPr="00866983">
        <w:rPr>
          <w:rFonts w:ascii="한컴 백제 M" w:eastAsia="한컴 백제 M"/>
          <w:b/>
          <w:bCs/>
          <w:sz w:val="22"/>
          <w:szCs w:val="22"/>
        </w:rPr>
        <w:t>1~2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 xml:space="preserve">학년 월요일 </w:t>
      </w:r>
      <w:r w:rsidRPr="00866983">
        <w:rPr>
          <w:rFonts w:ascii="한컴 백제 M" w:eastAsia="한컴 백제 M"/>
          <w:b/>
          <w:bCs/>
          <w:sz w:val="22"/>
          <w:szCs w:val="22"/>
        </w:rPr>
        <w:t>7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>교시,</w:t>
      </w:r>
      <w:r w:rsidRPr="00866983">
        <w:rPr>
          <w:rFonts w:ascii="한컴 백제 M" w:eastAsia="한컴 백제 M"/>
          <w:b/>
          <w:bCs/>
          <w:sz w:val="22"/>
          <w:szCs w:val="22"/>
        </w:rPr>
        <w:t xml:space="preserve"> 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 xml:space="preserve">화~금 </w:t>
      </w:r>
      <w:r w:rsidRPr="00866983">
        <w:rPr>
          <w:rFonts w:ascii="한컴 백제 M" w:eastAsia="한컴 백제 M"/>
          <w:b/>
          <w:bCs/>
          <w:sz w:val="22"/>
          <w:szCs w:val="22"/>
        </w:rPr>
        <w:t>6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>교시 운영/</w:t>
      </w:r>
      <w:r w:rsidRPr="00866983">
        <w:rPr>
          <w:rFonts w:ascii="한컴 백제 M" w:eastAsia="한컴 백제 M"/>
          <w:b/>
          <w:bCs/>
          <w:sz w:val="22"/>
          <w:szCs w:val="22"/>
        </w:rPr>
        <w:t>3~6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 xml:space="preserve">학년 월~목 </w:t>
      </w:r>
      <w:r w:rsidRPr="00866983">
        <w:rPr>
          <w:rFonts w:ascii="한컴 백제 M" w:eastAsia="한컴 백제 M"/>
          <w:b/>
          <w:bCs/>
          <w:sz w:val="22"/>
          <w:szCs w:val="22"/>
        </w:rPr>
        <w:t>7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>교시,</w:t>
      </w:r>
      <w:r w:rsidRPr="00866983">
        <w:rPr>
          <w:rFonts w:ascii="한컴 백제 M" w:eastAsia="한컴 백제 M"/>
          <w:b/>
          <w:bCs/>
          <w:sz w:val="22"/>
          <w:szCs w:val="22"/>
        </w:rPr>
        <w:t xml:space="preserve"> 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 xml:space="preserve">금요일 </w:t>
      </w:r>
      <w:r w:rsidRPr="00866983">
        <w:rPr>
          <w:rFonts w:ascii="한컴 백제 M" w:eastAsia="한컴 백제 M"/>
          <w:b/>
          <w:bCs/>
          <w:sz w:val="22"/>
          <w:szCs w:val="22"/>
        </w:rPr>
        <w:t>6</w:t>
      </w:r>
      <w:r w:rsidRPr="00866983">
        <w:rPr>
          <w:rFonts w:ascii="한컴 백제 M" w:eastAsia="한컴 백제 M" w:hint="eastAsia"/>
          <w:b/>
          <w:bCs/>
          <w:sz w:val="22"/>
          <w:szCs w:val="22"/>
        </w:rPr>
        <w:t>교시 운영</w:t>
      </w:r>
    </w:p>
    <w:p w:rsidR="00663F5F" w:rsidRPr="002D22FF" w:rsidRDefault="00663F5F" w:rsidP="00663F5F">
      <w:pPr>
        <w:pStyle w:val="a0"/>
        <w:rPr>
          <w:rFonts w:ascii="한컴 백제 M" w:eastAsia="한컴 백제 M"/>
          <w:b/>
          <w:bCs/>
        </w:rPr>
      </w:pPr>
      <w:r>
        <w:rPr>
          <w:rFonts w:ascii="한컴 백제 M" w:eastAsia="한컴 백제 M" w:hint="eastAsia"/>
          <w:b/>
          <w:bCs/>
        </w:rPr>
        <w:t xml:space="preserve">* 코로나19로 인한 </w:t>
      </w:r>
      <w:r w:rsidRPr="002D22FF">
        <w:rPr>
          <w:rFonts w:ascii="한컴 백제 M" w:eastAsia="한컴 백제 M" w:hint="eastAsia"/>
          <w:b/>
          <w:bCs/>
        </w:rPr>
        <w:t xml:space="preserve">원격 수업 시정표(안) : </w:t>
      </w:r>
      <w:r w:rsidRPr="002D22FF">
        <w:rPr>
          <w:rFonts w:ascii="한컴 백제 M" w:eastAsia="한컴 백제 M" w:hAnsi="맑은 고딕" w:cs="굴림" w:hint="eastAsia"/>
          <w:b/>
          <w:bCs/>
        </w:rPr>
        <w:t xml:space="preserve"> 시정표 변동시 추후 안내</w: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2693"/>
        <w:gridCol w:w="2552"/>
        <w:gridCol w:w="2551"/>
      </w:tblGrid>
      <w:tr w:rsidR="00663F5F" w:rsidRPr="00C745CC" w:rsidTr="00663F5F">
        <w:trPr>
          <w:trHeight w:val="333"/>
        </w:trPr>
        <w:tc>
          <w:tcPr>
            <w:tcW w:w="2512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C745CC" w:rsidRDefault="00663F5F" w:rsidP="00663F5F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C745CC">
              <w:rPr>
                <w:rFonts w:ascii="한컴 백제 M" w:eastAsia="한컴 백제 M" w:hint="eastAsia"/>
                <w:b/>
                <w:sz w:val="22"/>
              </w:rPr>
              <w:t>교시</w:t>
            </w:r>
          </w:p>
        </w:tc>
        <w:tc>
          <w:tcPr>
            <w:tcW w:w="2693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C745CC" w:rsidRDefault="00663F5F" w:rsidP="00663F5F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C745CC">
              <w:rPr>
                <w:rFonts w:ascii="한컴 백제 M" w:eastAsia="한컴 백제 M" w:hint="eastAsia"/>
                <w:b/>
                <w:sz w:val="22"/>
              </w:rPr>
              <w:t>초등부 시정</w:t>
            </w:r>
          </w:p>
        </w:tc>
        <w:tc>
          <w:tcPr>
            <w:tcW w:w="2552" w:type="dxa"/>
            <w:shd w:val="clear" w:color="auto" w:fill="FFE697"/>
          </w:tcPr>
          <w:p w:rsidR="00663F5F" w:rsidRPr="00C745CC" w:rsidRDefault="00663F5F" w:rsidP="00663F5F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C745CC">
              <w:rPr>
                <w:rFonts w:ascii="한컴 백제 M" w:eastAsia="한컴 백제 M" w:hint="eastAsia"/>
                <w:b/>
                <w:sz w:val="22"/>
              </w:rPr>
              <w:t>교시</w:t>
            </w:r>
          </w:p>
        </w:tc>
        <w:tc>
          <w:tcPr>
            <w:tcW w:w="2551" w:type="dxa"/>
            <w:shd w:val="clear" w:color="auto" w:fill="FFE697"/>
          </w:tcPr>
          <w:p w:rsidR="00663F5F" w:rsidRPr="00C745CC" w:rsidRDefault="00663F5F" w:rsidP="00663F5F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C745CC">
              <w:rPr>
                <w:rFonts w:ascii="한컴 백제 M" w:eastAsia="한컴 백제 M" w:hint="eastAsia"/>
                <w:b/>
                <w:sz w:val="22"/>
              </w:rPr>
              <w:t>초등부 시정</w:t>
            </w:r>
          </w:p>
        </w:tc>
      </w:tr>
      <w:tr w:rsidR="00663F5F" w:rsidRPr="001B12EF" w:rsidTr="00663F5F">
        <w:trPr>
          <w:trHeight w:val="333"/>
        </w:trPr>
        <w:tc>
          <w:tcPr>
            <w:tcW w:w="2512" w:type="dxa"/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조회</w:t>
            </w:r>
          </w:p>
        </w:tc>
        <w:tc>
          <w:tcPr>
            <w:tcW w:w="2693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08:4</w:t>
            </w:r>
            <w:r w:rsidRPr="001B12EF">
              <w:rPr>
                <w:rFonts w:ascii="한컴 백제 M" w:eastAsia="한컴 백제 M" w:hint="eastAsia"/>
                <w:sz w:val="22"/>
              </w:rPr>
              <w:t>0-08:</w:t>
            </w:r>
            <w:r>
              <w:rPr>
                <w:rFonts w:ascii="한컴 백제 M" w:eastAsia="한컴 백제 M" w:hint="eastAsia"/>
                <w:sz w:val="22"/>
              </w:rPr>
              <w:t>5</w:t>
            </w:r>
            <w:r w:rsidRPr="001B12EF">
              <w:rPr>
                <w:rFonts w:ascii="한컴 백제 M" w:eastAsia="한컴 백제 M" w:hint="eastAsia"/>
                <w:sz w:val="22"/>
              </w:rPr>
              <w:t>0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10:30-10</w:t>
            </w:r>
            <w:r w:rsidRPr="001B12EF">
              <w:rPr>
                <w:rFonts w:ascii="한컴 백제 M" w:eastAsia="한컴 백제 M" w:hint="eastAsia"/>
                <w:sz w:val="22"/>
              </w:rPr>
              <w:t>:</w:t>
            </w:r>
            <w:r>
              <w:rPr>
                <w:rFonts w:ascii="한컴 백제 M" w:eastAsia="한컴 백제 M" w:hint="eastAsia"/>
                <w:sz w:val="22"/>
              </w:rPr>
              <w:t>50</w:t>
            </w:r>
          </w:p>
        </w:tc>
      </w:tr>
      <w:tr w:rsidR="00663F5F" w:rsidRPr="001B12EF" w:rsidTr="00663F5F">
        <w:trPr>
          <w:trHeight w:val="333"/>
        </w:trPr>
        <w:tc>
          <w:tcPr>
            <w:tcW w:w="2512" w:type="dxa"/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08:50-09</w:t>
            </w:r>
            <w:r w:rsidRPr="001B12EF">
              <w:rPr>
                <w:rFonts w:ascii="한컴 백제 M" w:eastAsia="한컴 백제 M" w:hint="eastAsia"/>
                <w:sz w:val="22"/>
              </w:rPr>
              <w:t>:</w:t>
            </w:r>
            <w:r>
              <w:rPr>
                <w:rFonts w:ascii="한컴 백제 M" w:eastAsia="한컴 백제 M" w:hint="eastAsia"/>
                <w:sz w:val="22"/>
              </w:rPr>
              <w:t>10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10:55-11:15</w:t>
            </w:r>
          </w:p>
        </w:tc>
      </w:tr>
      <w:tr w:rsidR="00663F5F" w:rsidRPr="001B12EF" w:rsidTr="00663F5F">
        <w:trPr>
          <w:trHeight w:val="353"/>
        </w:trPr>
        <w:tc>
          <w:tcPr>
            <w:tcW w:w="2512" w:type="dxa"/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09:15-09</w:t>
            </w:r>
            <w:r w:rsidRPr="001B12EF">
              <w:rPr>
                <w:rFonts w:ascii="한컴 백제 M" w:eastAsia="한컴 백제 M" w:hint="eastAsia"/>
                <w:sz w:val="22"/>
              </w:rPr>
              <w:t>:</w:t>
            </w:r>
            <w:r>
              <w:rPr>
                <w:rFonts w:ascii="한컴 백제 M" w:eastAsia="한컴 백제 M" w:hint="eastAsia"/>
                <w:sz w:val="22"/>
              </w:rPr>
              <w:t>35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11:20-11:4</w:t>
            </w:r>
            <w:r w:rsidRPr="001B12EF">
              <w:rPr>
                <w:rFonts w:ascii="한컴 백제 M" w:eastAsia="한컴 백제 M" w:hint="eastAsia"/>
                <w:sz w:val="22"/>
              </w:rPr>
              <w:t>0</w:t>
            </w:r>
          </w:p>
        </w:tc>
      </w:tr>
      <w:tr w:rsidR="00663F5F" w:rsidRPr="001B12EF" w:rsidTr="00663F5F">
        <w:trPr>
          <w:trHeight w:val="353"/>
        </w:trPr>
        <w:tc>
          <w:tcPr>
            <w:tcW w:w="2512" w:type="dxa"/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09:4</w:t>
            </w:r>
            <w:r w:rsidRPr="001B12EF">
              <w:rPr>
                <w:rFonts w:ascii="한컴 백제 M" w:eastAsia="한컴 백제 M" w:hint="eastAsia"/>
                <w:sz w:val="22"/>
              </w:rPr>
              <w:t>0-10:</w:t>
            </w:r>
            <w:r>
              <w:rPr>
                <w:rFonts w:ascii="한컴 백제 M" w:eastAsia="한컴 백제 M" w:hint="eastAsia"/>
                <w:sz w:val="22"/>
              </w:rPr>
              <w:t>00</w:t>
            </w:r>
          </w:p>
        </w:tc>
        <w:tc>
          <w:tcPr>
            <w:tcW w:w="2552" w:type="dxa"/>
            <w:shd w:val="clear" w:color="auto" w:fill="FFFF00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11:45-12</w:t>
            </w:r>
            <w:r w:rsidRPr="001B12EF">
              <w:rPr>
                <w:rFonts w:ascii="한컴 백제 M" w:eastAsia="한컴 백제 M" w:hint="eastAsia"/>
                <w:sz w:val="22"/>
              </w:rPr>
              <w:t>:</w:t>
            </w:r>
            <w:r>
              <w:rPr>
                <w:rFonts w:ascii="한컴 백제 M" w:eastAsia="한컴 백제 M" w:hint="eastAsia"/>
                <w:sz w:val="22"/>
              </w:rPr>
              <w:t>05</w:t>
            </w:r>
          </w:p>
        </w:tc>
      </w:tr>
      <w:tr w:rsidR="00663F5F" w:rsidRPr="001B12EF" w:rsidTr="00663F5F">
        <w:trPr>
          <w:trHeight w:val="247"/>
        </w:trPr>
        <w:tc>
          <w:tcPr>
            <w:tcW w:w="2512" w:type="dxa"/>
            <w:tcBorders>
              <w:bottom w:val="single" w:sz="12" w:space="0" w:color="auto"/>
            </w:tcBorders>
            <w:shd w:val="clear" w:color="auto" w:fill="FFFF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10:05-10:25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종례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63F5F" w:rsidRPr="001B12EF" w:rsidRDefault="00663F5F" w:rsidP="00663F5F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>
              <w:rPr>
                <w:rFonts w:ascii="한컴 백제 M" w:eastAsia="한컴 백제 M" w:hint="eastAsia"/>
                <w:sz w:val="22"/>
              </w:rPr>
              <w:t>12:05-12:15</w:t>
            </w:r>
          </w:p>
        </w:tc>
      </w:tr>
    </w:tbl>
    <w:p w:rsidR="00663F5F" w:rsidRDefault="00663F5F" w:rsidP="00663F5F">
      <w:pPr>
        <w:pStyle w:val="af4"/>
        <w:widowControl w:val="0"/>
        <w:wordWrap w:val="0"/>
        <w:autoSpaceDE w:val="0"/>
        <w:autoSpaceDN w:val="0"/>
        <w:snapToGrid w:val="0"/>
        <w:spacing w:after="0" w:line="240" w:lineRule="auto"/>
        <w:ind w:left="760"/>
        <w:jc w:val="both"/>
        <w:textAlignment w:val="baseline"/>
        <w:rPr>
          <w:rFonts w:ascii="한컴 백제 M" w:eastAsia="한컴 백제 M" w:hAnsi="굴림" w:cs="굴림"/>
          <w:b/>
          <w:bCs/>
          <w:color w:val="FF0000"/>
          <w:sz w:val="30"/>
          <w:szCs w:val="30"/>
        </w:rPr>
      </w:pPr>
    </w:p>
    <w:p w:rsidR="00663F5F" w:rsidRPr="00866983" w:rsidRDefault="00663F5F" w:rsidP="002A518B">
      <w:pPr>
        <w:pStyle w:val="a0"/>
        <w:rPr>
          <w:rFonts w:ascii="한컴 백제 M" w:eastAsia="한컴 백제 M"/>
          <w:b/>
          <w:bCs/>
          <w:sz w:val="22"/>
          <w:szCs w:val="22"/>
        </w:rPr>
      </w:pP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b/>
          <w:bCs/>
          <w:color w:val="000000"/>
          <w:sz w:val="30"/>
          <w:szCs w:val="30"/>
        </w:rPr>
        <w:lastRenderedPageBreak/>
        <w:t xml:space="preserve">3. </w:t>
      </w:r>
      <w:r>
        <w:rPr>
          <w:rFonts w:ascii="굴림" w:eastAsia="한컴 백제 M" w:hAnsi="굴림" w:cs="굴림" w:hint="eastAsia"/>
          <w:b/>
          <w:bCs/>
          <w:color w:val="000000"/>
          <w:sz w:val="30"/>
          <w:szCs w:val="30"/>
        </w:rPr>
        <w:t>현장</w:t>
      </w:r>
      <w:r w:rsidRPr="001B12EF">
        <w:rPr>
          <w:rFonts w:ascii="굴림" w:eastAsia="한컴 백제 M" w:hAnsi="굴림" w:cs="굴림"/>
          <w:b/>
          <w:bCs/>
          <w:color w:val="000000"/>
          <w:sz w:val="30"/>
          <w:szCs w:val="30"/>
        </w:rPr>
        <w:t>체험학습</w:t>
      </w:r>
    </w:p>
    <w:p w:rsidR="002A518B" w:rsidRDefault="002A518B" w:rsidP="002A518B">
      <w:pPr>
        <w:widowControl w:val="0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한컴 백제 M" w:hAnsi="굴림" w:cs="굴림"/>
          <w:b/>
          <w:bCs/>
          <w:color w:val="000000"/>
          <w:sz w:val="26"/>
          <w:szCs w:val="26"/>
        </w:rPr>
      </w:pPr>
      <w:r w:rsidRPr="001B12EF">
        <w:rPr>
          <w:rFonts w:ascii="굴림" w:eastAsia="한컴 백제 M" w:hAnsi="굴림" w:cs="굴림"/>
          <w:b/>
          <w:bCs/>
          <w:color w:val="000000"/>
          <w:sz w:val="26"/>
          <w:szCs w:val="26"/>
        </w:rPr>
        <w:t>가</w:t>
      </w:r>
      <w:r w:rsidRPr="001B12EF">
        <w:rPr>
          <w:rFonts w:ascii="한컴 백제 M" w:eastAsia="한컴 백제 M" w:hAnsi="굴림" w:cs="굴림" w:hint="eastAsia"/>
          <w:b/>
          <w:bCs/>
          <w:color w:val="000000"/>
          <w:sz w:val="26"/>
          <w:szCs w:val="26"/>
        </w:rPr>
        <w:t xml:space="preserve">. </w:t>
      </w:r>
      <w:r w:rsidRPr="001B12EF">
        <w:rPr>
          <w:rFonts w:ascii="굴림" w:eastAsia="한컴 백제 M" w:hAnsi="굴림" w:cs="굴림"/>
          <w:b/>
          <w:bCs/>
          <w:color w:val="000000"/>
          <w:sz w:val="26"/>
          <w:szCs w:val="26"/>
        </w:rPr>
        <w:t>추진</w:t>
      </w:r>
      <w:r w:rsidRPr="001B12EF">
        <w:rPr>
          <w:rFonts w:ascii="굴림" w:eastAsia="한컴 백제 M" w:hAnsi="굴림" w:cs="굴림"/>
          <w:b/>
          <w:bCs/>
          <w:color w:val="000000"/>
          <w:sz w:val="26"/>
          <w:szCs w:val="26"/>
        </w:rPr>
        <w:t xml:space="preserve"> </w:t>
      </w:r>
      <w:r w:rsidRPr="001B12EF">
        <w:rPr>
          <w:rFonts w:ascii="굴림" w:eastAsia="한컴 백제 M" w:hAnsi="굴림" w:cs="굴림"/>
          <w:b/>
          <w:bCs/>
          <w:color w:val="000000"/>
          <w:sz w:val="26"/>
          <w:szCs w:val="26"/>
        </w:rPr>
        <w:t>절차</w:t>
      </w:r>
    </w:p>
    <w:p w:rsidR="002A518B" w:rsidRPr="007630B7" w:rsidRDefault="002A518B" w:rsidP="002A518B">
      <w:pPr>
        <w:widowControl w:val="0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한컴 백제 M" w:hAnsi="굴림" w:cs="굴림"/>
          <w:b/>
          <w:bCs/>
          <w:color w:val="000000"/>
          <w:sz w:val="26"/>
          <w:szCs w:val="26"/>
        </w:rPr>
      </w:pPr>
      <w:r>
        <w:rPr>
          <w:rFonts w:ascii="굴림" w:eastAsia="한컴 백제 M" w:hAnsi="굴림" w:cs="굴림" w:hint="eastAsia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530340" cy="762000"/>
            <wp:effectExtent l="19050" t="0" r="22860" b="0"/>
            <wp:docPr id="6" name="다이어그램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1)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현장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체험학습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기간은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출석으로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A71BA1">
        <w:rPr>
          <w:rFonts w:ascii="굴림" w:eastAsia="한컴 백제 M" w:hAnsi="굴림" w:cs="굴림"/>
          <w:color w:val="000000"/>
          <w:sz w:val="22"/>
          <w:szCs w:val="22"/>
          <w:shd w:val="clear" w:color="auto" w:fill="FFFF00"/>
        </w:rPr>
        <w:t>인정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한다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2)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학생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,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학부모가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신청한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경우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학교장이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허가한다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</w:p>
    <w:p w:rsidR="002A518B" w:rsidRPr="002E5743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ind w:left="374" w:hangingChars="200" w:hanging="374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>3)</w:t>
      </w:r>
      <w:r>
        <w:rPr>
          <w:rFonts w:ascii="한컴 백제 M" w:eastAsia="한컴 백제 M" w:hAnsi="굴림" w:cs="굴림"/>
          <w:color w:val="000000"/>
          <w:sz w:val="22"/>
          <w:szCs w:val="22"/>
        </w:rPr>
        <w:t xml:space="preserve"> </w:t>
      </w:r>
      <w:r>
        <w:rPr>
          <w:rFonts w:ascii="한컴 백제 M" w:eastAsia="한컴 백제 M" w:hint="eastAsia"/>
          <w:color w:val="000000"/>
          <w:sz w:val="22"/>
          <w:szCs w:val="22"/>
        </w:rPr>
        <w:t>겨울방학</w:t>
      </w:r>
      <w:r>
        <w:rPr>
          <w:rStyle w:val="apple-converted-space"/>
          <w:rFonts w:hint="eastAsia"/>
          <w:color w:val="000000"/>
          <w:sz w:val="22"/>
          <w:szCs w:val="22"/>
        </w:rPr>
        <w:t> </w:t>
      </w:r>
      <w:r>
        <w:rPr>
          <w:rFonts w:ascii="한컴 백제 M" w:eastAsia="한컴 백제 M" w:hint="eastAsia"/>
          <w:color w:val="000000"/>
          <w:sz w:val="22"/>
          <w:szCs w:val="22"/>
        </w:rPr>
        <w:t>전</w:t>
      </w:r>
      <w:r>
        <w:rPr>
          <w:rStyle w:val="apple-converted-space"/>
          <w:rFonts w:hint="eastAsia"/>
          <w:color w:val="000000"/>
          <w:sz w:val="22"/>
          <w:szCs w:val="22"/>
        </w:rPr>
        <w:t> </w:t>
      </w:r>
      <w:r>
        <w:rPr>
          <w:rFonts w:ascii="한컴 백제 M" w:eastAsia="한컴 백제 M" w:hint="eastAsia"/>
          <w:color w:val="000000"/>
          <w:sz w:val="22"/>
          <w:szCs w:val="22"/>
        </w:rPr>
        <w:t xml:space="preserve">1주일과 </w:t>
      </w:r>
      <w:r>
        <w:rPr>
          <w:rFonts w:ascii="한컴 백제 M" w:eastAsia="한컴 백제 M"/>
          <w:color w:val="000000"/>
          <w:sz w:val="22"/>
          <w:szCs w:val="22"/>
        </w:rPr>
        <w:t>1</w:t>
      </w:r>
      <w:r>
        <w:rPr>
          <w:rFonts w:ascii="한컴 백제 M" w:eastAsia="한컴 백제 M" w:hint="eastAsia"/>
          <w:color w:val="000000"/>
          <w:sz w:val="22"/>
          <w:szCs w:val="22"/>
        </w:rPr>
        <w:t xml:space="preserve">학기 및 </w:t>
      </w:r>
      <w:r>
        <w:rPr>
          <w:rFonts w:ascii="한컴 백제 M" w:eastAsia="한컴 백제 M"/>
          <w:color w:val="000000"/>
          <w:sz w:val="22"/>
          <w:szCs w:val="22"/>
        </w:rPr>
        <w:t>2</w:t>
      </w:r>
      <w:r>
        <w:rPr>
          <w:rFonts w:ascii="한컴 백제 M" w:eastAsia="한컴 백제 M" w:hint="eastAsia"/>
          <w:color w:val="000000"/>
          <w:sz w:val="22"/>
          <w:szCs w:val="22"/>
        </w:rPr>
        <w:t>학기 개학식이 포함된 일주일은 체험학습이 신청이</w:t>
      </w:r>
      <w:r>
        <w:rPr>
          <w:rStyle w:val="apple-converted-space"/>
          <w:rFonts w:hint="eastAsia"/>
          <w:color w:val="000000"/>
          <w:sz w:val="22"/>
          <w:szCs w:val="22"/>
        </w:rPr>
        <w:t> </w:t>
      </w:r>
      <w:r>
        <w:rPr>
          <w:rFonts w:ascii="한컴 백제 M" w:eastAsia="한컴 백제 M" w:hint="eastAsia"/>
          <w:color w:val="000000"/>
          <w:sz w:val="22"/>
          <w:szCs w:val="22"/>
        </w:rPr>
        <w:t>불가하다.</w:t>
      </w:r>
      <w:r>
        <w:rPr>
          <w:rFonts w:ascii="한컴 백제 M" w:eastAsia="한컴 백제 M" w:hint="eastAsia"/>
          <w:color w:val="000000"/>
          <w:sz w:val="22"/>
          <w:szCs w:val="22"/>
        </w:rPr>
        <w:t> </w:t>
      </w:r>
      <w:r w:rsidRPr="001B12EF">
        <w:rPr>
          <w:rFonts w:ascii="한컴 백제 M" w:eastAsia="한컴 백제 M" w:hAnsi="굴림" w:cs="굴림" w:hint="eastAsia"/>
          <w:color w:val="000000"/>
          <w:sz w:val="20"/>
          <w:szCs w:val="22"/>
        </w:rPr>
        <w:t xml:space="preserve"> </w:t>
      </w:r>
    </w:p>
    <w:p w:rsidR="002A518B" w:rsidRPr="00EF2738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한컴 백제 M" w:eastAsia="한컴 백제 M" w:hAnsi="굴림" w:cs="굴림"/>
          <w:color w:val="000000"/>
          <w:sz w:val="22"/>
          <w:szCs w:val="22"/>
        </w:rPr>
      </w:pP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4)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현장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체험학습의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횟수는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  <w:shd w:val="clear" w:color="auto" w:fill="FFFF00"/>
        </w:rPr>
        <w:t>1</w:t>
      </w:r>
      <w:r w:rsidRPr="001B12EF">
        <w:rPr>
          <w:rFonts w:ascii="굴림" w:eastAsia="한컴 백제 M" w:hAnsi="굴림" w:cs="굴림"/>
          <w:color w:val="000000"/>
          <w:sz w:val="22"/>
          <w:szCs w:val="22"/>
          <w:shd w:val="clear" w:color="auto" w:fill="FFFF00"/>
        </w:rPr>
        <w:t>년에</w:t>
      </w:r>
      <w:r w:rsidRPr="001B12EF">
        <w:rPr>
          <w:rFonts w:ascii="굴림" w:eastAsia="한컴 백제 M" w:hAnsi="굴림" w:cs="굴림"/>
          <w:color w:val="000000"/>
          <w:sz w:val="22"/>
          <w:szCs w:val="22"/>
          <w:shd w:val="clear" w:color="auto" w:fill="FFFF00"/>
        </w:rPr>
        <w:t xml:space="preserve"> </w:t>
      </w:r>
      <w:r>
        <w:rPr>
          <w:rFonts w:ascii="한컴 백제 M" w:eastAsia="한컴 백제 M" w:hAnsi="굴림" w:cs="굴림"/>
          <w:color w:val="000000"/>
          <w:sz w:val="22"/>
          <w:szCs w:val="22"/>
          <w:shd w:val="clear" w:color="auto" w:fill="FFFF00"/>
        </w:rPr>
        <w:t>3</w:t>
      </w:r>
      <w:r w:rsidRPr="001B12EF">
        <w:rPr>
          <w:rFonts w:ascii="굴림" w:eastAsia="한컴 백제 M" w:hAnsi="굴림" w:cs="굴림"/>
          <w:color w:val="000000"/>
          <w:sz w:val="22"/>
          <w:szCs w:val="22"/>
          <w:shd w:val="clear" w:color="auto" w:fill="FFFF00"/>
        </w:rPr>
        <w:t>회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하며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>,</w:t>
      </w:r>
      <w:r>
        <w:rPr>
          <w:rFonts w:ascii="한컴 백제 M" w:eastAsia="한컴 백제 M" w:hAnsi="굴림" w:cs="굴림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동일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학년도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기간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동안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최대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/>
          <w:color w:val="000000"/>
          <w:sz w:val="22"/>
          <w:szCs w:val="22"/>
        </w:rPr>
        <w:t>10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일간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신청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가능하며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공휴일</w:t>
      </w:r>
      <w:r>
        <w:rPr>
          <w:rFonts w:ascii="굴림" w:eastAsia="한컴 백제 M" w:hAnsi="굴림" w:cs="굴림"/>
          <w:color w:val="000000"/>
          <w:sz w:val="22"/>
          <w:szCs w:val="22"/>
        </w:rPr>
        <w:t xml:space="preserve">,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토요일</w:t>
      </w:r>
      <w:r>
        <w:rPr>
          <w:rFonts w:ascii="굴림" w:eastAsia="한컴 백제 M" w:hAnsi="굴림" w:cs="굴림"/>
          <w:color w:val="000000"/>
          <w:sz w:val="22"/>
          <w:szCs w:val="22"/>
        </w:rPr>
        <w:t xml:space="preserve">,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방학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,</w:t>
      </w:r>
      <w:r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휴무일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등은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포함하지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않는다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.</w:t>
      </w:r>
    </w:p>
    <w:p w:rsidR="002A518B" w:rsidRPr="00755005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5)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체험학습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시행일로부터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한컴 백제 M" w:eastAsia="한컴 백제 M" w:hAnsi="굴림" w:cs="굴림" w:hint="eastAsia"/>
          <w:b/>
          <w:color w:val="000000"/>
          <w:szCs w:val="22"/>
          <w:shd w:val="clear" w:color="auto" w:fill="FFFF00"/>
        </w:rPr>
        <w:t>3</w:t>
      </w:r>
      <w:r w:rsidRPr="001B12EF">
        <w:rPr>
          <w:rFonts w:ascii="굴림" w:eastAsia="한컴 백제 M" w:hAnsi="굴림" w:cs="굴림"/>
          <w:color w:val="000000"/>
          <w:sz w:val="22"/>
          <w:szCs w:val="22"/>
          <w:shd w:val="clear" w:color="auto" w:fill="FFFF00"/>
        </w:rPr>
        <w:t>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전까지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신청서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결재를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받아야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한다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</w:p>
    <w:p w:rsidR="002A518B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한컴 백제 M" w:eastAsia="한컴 백제 M" w:hAnsi="굴림" w:cs="굴림"/>
          <w:color w:val="000000"/>
          <w:sz w:val="22"/>
          <w:szCs w:val="22"/>
        </w:rPr>
      </w:pPr>
      <w:r>
        <w:rPr>
          <w:rFonts w:ascii="한컴 백제 M" w:eastAsia="한컴 백제 M" w:hAnsi="굴림" w:cs="굴림"/>
          <w:color w:val="000000"/>
          <w:sz w:val="22"/>
          <w:szCs w:val="22"/>
        </w:rPr>
        <w:t>6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)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본교에서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정하는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현장체험학습의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형태는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다음과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같다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>.</w:t>
      </w:r>
    </w:p>
    <w:tbl>
      <w:tblPr>
        <w:tblStyle w:val="ae"/>
        <w:tblW w:w="0" w:type="auto"/>
        <w:tblInd w:w="599" w:type="dxa"/>
        <w:tblLook w:val="04A0" w:firstRow="1" w:lastRow="0" w:firstColumn="1" w:lastColumn="0" w:noHBand="0" w:noVBand="1"/>
      </w:tblPr>
      <w:tblGrid>
        <w:gridCol w:w="7726"/>
      </w:tblGrid>
      <w:tr w:rsidR="002A518B" w:rsidTr="00DD4A0D"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CFEEF9"/>
          </w:tcPr>
          <w:p w:rsidR="002A518B" w:rsidRPr="001B12EF" w:rsidRDefault="002A518B" w:rsidP="00DD4A0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가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)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전통문화계승활동</w:t>
            </w:r>
            <w:r>
              <w:rPr>
                <w:rFonts w:ascii="굴림" w:eastAsia="한컴 백제 M" w:hAnsi="굴림" w:cs="굴림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>(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가족행사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예절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가풍전승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효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실천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활동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문화체험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</w:t>
            </w:r>
            <w:r>
              <w:rPr>
                <w:rFonts w:ascii="굴림" w:eastAsia="한컴 백제 M" w:hAnsi="굴림" w:cs="굴림" w:hint="eastAsia"/>
                <w:color w:val="000000"/>
                <w:sz w:val="22"/>
                <w:szCs w:val="22"/>
              </w:rPr>
              <w:t>)</w:t>
            </w:r>
          </w:p>
          <w:p w:rsidR="002A518B" w:rsidRPr="001B12EF" w:rsidRDefault="002A518B" w:rsidP="00DD4A0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나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)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실험실습활동</w:t>
            </w:r>
            <w:r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 (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관찰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탐구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수집활동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실습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위탁교육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</w:t>
            </w:r>
            <w:r>
              <w:rPr>
                <w:rFonts w:ascii="굴림" w:eastAsia="한컴 백제 M" w:hAnsi="굴림" w:cs="굴림" w:hint="eastAsia"/>
                <w:color w:val="000000"/>
                <w:sz w:val="22"/>
                <w:szCs w:val="22"/>
              </w:rPr>
              <w:t>)</w:t>
            </w:r>
          </w:p>
          <w:p w:rsidR="002A518B" w:rsidRPr="001B12EF" w:rsidRDefault="002A518B" w:rsidP="00DD4A0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다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)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봉사활동</w:t>
            </w:r>
            <w:r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 (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이웃돕기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환경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및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자연보호활동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</w:t>
            </w:r>
            <w:r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)</w:t>
            </w:r>
          </w:p>
          <w:p w:rsidR="002A518B" w:rsidRPr="001B12EF" w:rsidRDefault="002A518B" w:rsidP="00DD4A0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라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)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탐사활동</w:t>
            </w:r>
            <w:r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 (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견학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탐방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방문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및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여행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</w:t>
            </w:r>
            <w:r>
              <w:rPr>
                <w:rFonts w:ascii="굴림" w:eastAsia="한컴 백제 M" w:hAnsi="굴림" w:cs="굴림" w:hint="eastAsia"/>
                <w:color w:val="000000"/>
                <w:sz w:val="22"/>
                <w:szCs w:val="22"/>
              </w:rPr>
              <w:t>)</w:t>
            </w:r>
          </w:p>
          <w:p w:rsidR="002A518B" w:rsidRDefault="002A518B" w:rsidP="00DD4A0D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마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)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취미활동</w:t>
            </w:r>
            <w:r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 (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예능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발표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전시회참가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야영</w:t>
            </w:r>
            <w:r w:rsidRPr="001B12EF">
              <w:rPr>
                <w:rFonts w:ascii="한컴 백제 M" w:eastAsia="한컴 백제 M" w:hAnsi="굴림" w:cs="굴림" w:hint="eastAsia"/>
                <w:color w:val="000000"/>
                <w:sz w:val="22"/>
                <w:szCs w:val="22"/>
              </w:rPr>
              <w:t xml:space="preserve">,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등산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 xml:space="preserve"> </w:t>
            </w:r>
            <w:r w:rsidRPr="001B12EF">
              <w:rPr>
                <w:rFonts w:ascii="굴림" w:eastAsia="한컴 백제 M" w:hAnsi="굴림" w:cs="굴림"/>
                <w:color w:val="000000"/>
                <w:sz w:val="22"/>
                <w:szCs w:val="22"/>
              </w:rPr>
              <w:t>등</w:t>
            </w:r>
            <w:r>
              <w:rPr>
                <w:rFonts w:ascii="굴림" w:eastAsia="한컴 백제 M" w:hAnsi="굴림" w:cs="굴림" w:hint="eastAsia"/>
                <w:color w:val="000000"/>
                <w:sz w:val="22"/>
                <w:szCs w:val="22"/>
              </w:rPr>
              <w:t>)</w:t>
            </w:r>
          </w:p>
        </w:tc>
      </w:tr>
    </w:tbl>
    <w:p w:rsidR="002A518B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한컴 백제 M" w:eastAsia="한컴 백제 M" w:hAnsi="굴림" w:cs="굴림"/>
          <w:b/>
          <w:bCs/>
          <w:color w:val="000000"/>
          <w:sz w:val="30"/>
          <w:szCs w:val="3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한컴 백제 M" w:eastAsia="한컴 백제 M" w:hAnsi="굴림" w:cs="굴림"/>
          <w:b/>
          <w:bCs/>
          <w:color w:val="000000"/>
          <w:sz w:val="30"/>
          <w:szCs w:val="3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한컴 백제 M" w:eastAsia="한컴 백제 M" w:hAnsi="굴림" w:cs="굴림"/>
          <w:b/>
          <w:bCs/>
          <w:color w:val="000000"/>
          <w:sz w:val="30"/>
          <w:szCs w:val="30"/>
        </w:rPr>
      </w:pP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한컴 백제 M" w:eastAsia="한컴 백제 M" w:hAnsi="굴림" w:cs="굴림" w:hint="eastAsia"/>
          <w:b/>
          <w:bCs/>
          <w:color w:val="000000"/>
          <w:sz w:val="30"/>
          <w:szCs w:val="30"/>
        </w:rPr>
        <w:t xml:space="preserve">4. </w:t>
      </w:r>
      <w:r w:rsidRPr="001B12EF">
        <w:rPr>
          <w:rFonts w:ascii="굴림" w:eastAsia="한컴 백제 M" w:hAnsi="굴림" w:cs="굴림"/>
          <w:b/>
          <w:bCs/>
          <w:color w:val="000000"/>
          <w:sz w:val="30"/>
          <w:szCs w:val="30"/>
        </w:rPr>
        <w:t>주간학습안내</w:t>
      </w: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굴림" w:eastAsia="한컴 백제 M" w:hAnsi="굴림" w:cs="굴림"/>
          <w:color w:val="000000"/>
          <w:sz w:val="22"/>
          <w:szCs w:val="22"/>
        </w:rPr>
        <w:t>가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각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학년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담당자가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매주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금요일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학교홈페이지</w:t>
      </w:r>
      <w:r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 &gt;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교육마당</w:t>
      </w:r>
      <w:r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 &gt;</w:t>
      </w:r>
      <w:r>
        <w:rPr>
          <w:rFonts w:ascii="한컴 백제 M" w:eastAsia="한컴 백제 M" w:hAnsi="굴림" w:cs="굴림"/>
          <w:color w:val="000000"/>
          <w:sz w:val="22"/>
          <w:szCs w:val="22"/>
        </w:rPr>
        <w:t xml:space="preserve"> </w:t>
      </w:r>
      <w:r>
        <w:rPr>
          <w:rFonts w:ascii="굴림" w:eastAsia="한컴 백제 M" w:hAnsi="굴림" w:cs="굴림"/>
          <w:color w:val="000000"/>
          <w:sz w:val="22"/>
          <w:szCs w:val="22"/>
        </w:rPr>
        <w:t>초등교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육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 w:rsidRPr="0015647C">
        <w:rPr>
          <w:rFonts w:ascii="한컴 백제 M" w:eastAsia="한컴 백제 M" w:hAnsi="굴림" w:cs="굴림" w:hint="eastAsia"/>
          <w:color w:val="000000"/>
          <w:sz w:val="22"/>
          <w:szCs w:val="22"/>
        </w:rPr>
        <w:t>&gt;</w:t>
      </w:r>
      <w:r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주간학습안내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코너에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탑재</w:t>
      </w:r>
    </w:p>
    <w:p w:rsidR="002A518B" w:rsidRPr="001B12EF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B12EF">
        <w:rPr>
          <w:rFonts w:ascii="굴림" w:eastAsia="한컴 백제 M" w:hAnsi="굴림" w:cs="굴림"/>
          <w:color w:val="000000"/>
          <w:sz w:val="22"/>
          <w:szCs w:val="22"/>
        </w:rPr>
        <w:t>나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>매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주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학교</w:t>
      </w:r>
      <w:r>
        <w:rPr>
          <w:rFonts w:ascii="굴림" w:eastAsia="한컴 백제 M" w:hAnsi="굴림" w:cs="굴림" w:hint="eastAsia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행사와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교육활동안내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및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준비물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,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유의사항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등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안내</w:t>
      </w:r>
    </w:p>
    <w:p w:rsidR="002A518B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한컴 백제 M" w:hAnsi="굴림" w:cs="굴림"/>
          <w:color w:val="000000"/>
          <w:sz w:val="22"/>
          <w:szCs w:val="22"/>
        </w:rPr>
      </w:pPr>
      <w:r w:rsidRPr="001B12EF">
        <w:rPr>
          <w:rFonts w:ascii="굴림" w:eastAsia="한컴 백제 M" w:hAnsi="굴림" w:cs="굴림"/>
          <w:color w:val="000000"/>
          <w:sz w:val="22"/>
          <w:szCs w:val="22"/>
        </w:rPr>
        <w:t>다</w:t>
      </w:r>
      <w:r w:rsidRPr="001B12EF">
        <w:rPr>
          <w:rFonts w:ascii="한컴 백제 M" w:eastAsia="한컴 백제 M" w:hAnsi="굴림" w:cs="굴림" w:hint="eastAsia"/>
          <w:color w:val="000000"/>
          <w:sz w:val="22"/>
          <w:szCs w:val="22"/>
        </w:rPr>
        <w:t xml:space="preserve">.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중요한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사항은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알림장에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재차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>안내</w:t>
      </w:r>
      <w:r w:rsidRPr="001B12EF">
        <w:rPr>
          <w:rFonts w:ascii="굴림" w:eastAsia="한컴 백제 M" w:hAnsi="굴림" w:cs="굴림"/>
          <w:color w:val="000000"/>
          <w:sz w:val="22"/>
          <w:szCs w:val="22"/>
        </w:rPr>
        <w:t xml:space="preserve"> </w:t>
      </w:r>
    </w:p>
    <w:p w:rsidR="002A518B" w:rsidRDefault="002A518B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34509F" w:rsidRDefault="0034509F" w:rsidP="002A518B">
      <w:pPr>
        <w:widowControl w:val="0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A518B" w:rsidRPr="000D2C3E" w:rsidRDefault="002A518B" w:rsidP="002A518B">
      <w:pPr>
        <w:pStyle w:val="afd"/>
        <w:spacing w:line="240" w:lineRule="auto"/>
        <w:rPr>
          <w:rFonts w:eastAsia="한컴 백제 M"/>
          <w:b/>
          <w:bCs/>
          <w:color w:val="auto"/>
          <w:sz w:val="30"/>
          <w:szCs w:val="30"/>
        </w:rPr>
      </w:pPr>
      <w:r w:rsidRPr="000D2C3E">
        <w:rPr>
          <w:rFonts w:ascii="한컴 백제 M" w:eastAsia="한컴 백제 M" w:hint="eastAsia"/>
          <w:b/>
          <w:bCs/>
          <w:color w:val="auto"/>
          <w:sz w:val="30"/>
          <w:szCs w:val="30"/>
        </w:rPr>
        <w:t xml:space="preserve">5. </w:t>
      </w:r>
      <w:r w:rsidRPr="000D2C3E">
        <w:rPr>
          <w:rFonts w:eastAsia="한컴 백제 M"/>
          <w:b/>
          <w:bCs/>
          <w:color w:val="auto"/>
          <w:sz w:val="30"/>
          <w:szCs w:val="30"/>
        </w:rPr>
        <w:t>독서교육</w:t>
      </w:r>
      <w:r w:rsidRPr="000D2C3E">
        <w:rPr>
          <w:rFonts w:eastAsia="한컴 백제 M" w:hint="eastAsia"/>
          <w:b/>
          <w:bCs/>
          <w:color w:val="auto"/>
          <w:sz w:val="30"/>
          <w:szCs w:val="30"/>
        </w:rPr>
        <w:t>(</w:t>
      </w:r>
      <w:r w:rsidRPr="000D2C3E">
        <w:rPr>
          <w:rFonts w:eastAsia="한컴 백제 M" w:hint="eastAsia"/>
          <w:b/>
          <w:bCs/>
          <w:color w:val="auto"/>
          <w:sz w:val="30"/>
          <w:szCs w:val="30"/>
        </w:rPr>
        <w:t>안</w:t>
      </w:r>
      <w:r w:rsidRPr="000D2C3E">
        <w:rPr>
          <w:rFonts w:eastAsia="한컴 백제 M" w:hint="eastAsia"/>
          <w:b/>
          <w:bCs/>
          <w:color w:val="auto"/>
          <w:sz w:val="30"/>
          <w:szCs w:val="30"/>
        </w:rPr>
        <w:t>)</w:t>
      </w:r>
      <w:r w:rsidRPr="000D2C3E">
        <w:rPr>
          <w:rFonts w:eastAsia="한컴 백제 M"/>
          <w:b/>
          <w:bCs/>
          <w:color w:val="auto"/>
          <w:sz w:val="30"/>
          <w:szCs w:val="30"/>
        </w:rPr>
        <w:t xml:space="preserve"> </w:t>
      </w:r>
    </w:p>
    <w:p w:rsidR="002A518B" w:rsidRPr="00102062" w:rsidRDefault="002A518B" w:rsidP="002A518B">
      <w:pPr>
        <w:pStyle w:val="afd"/>
        <w:spacing w:line="240" w:lineRule="auto"/>
      </w:pPr>
      <w:r>
        <w:rPr>
          <w:rFonts w:eastAsia="한컴 백제 M"/>
          <w:b/>
          <w:bCs/>
          <w:sz w:val="26"/>
          <w:szCs w:val="26"/>
        </w:rPr>
        <w:t>가</w:t>
      </w:r>
      <w:r>
        <w:rPr>
          <w:rFonts w:ascii="한컴 백제 M" w:eastAsia="한컴 백제 M" w:hint="eastAsia"/>
          <w:b/>
          <w:bCs/>
          <w:sz w:val="26"/>
          <w:szCs w:val="26"/>
        </w:rPr>
        <w:t xml:space="preserve">. </w:t>
      </w:r>
      <w:r>
        <w:rPr>
          <w:rFonts w:eastAsia="한컴 백제 M"/>
          <w:b/>
          <w:bCs/>
          <w:sz w:val="26"/>
          <w:szCs w:val="26"/>
        </w:rPr>
        <w:t>독후활동상</w:t>
      </w:r>
    </w:p>
    <w:tbl>
      <w:tblPr>
        <w:tblStyle w:val="ae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2A518B" w:rsidTr="00DD4A0D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FFE697"/>
          </w:tcPr>
          <w:p w:rsidR="002A518B" w:rsidRPr="00102062" w:rsidRDefault="002A518B" w:rsidP="00DD4A0D">
            <w:pPr>
              <w:spacing w:after="0" w:line="240" w:lineRule="auto"/>
              <w:ind w:left="204" w:hangingChars="100" w:hanging="204"/>
              <w:rPr>
                <w:rFonts w:ascii="한컴 백제 M" w:eastAsia="한컴 백제 M"/>
              </w:rPr>
            </w:pPr>
            <w:r w:rsidRPr="00102062">
              <w:rPr>
                <w:rFonts w:ascii="한컴 백제 M" w:eastAsia="한컴 백제 M" w:hint="eastAsia"/>
              </w:rPr>
              <w:t>1) 학년별 권장도서를 중심으로 하되</w:t>
            </w:r>
            <w:r>
              <w:rPr>
                <w:rFonts w:ascii="한컴 백제 M" w:eastAsia="한컴 백제 M" w:hint="eastAsia"/>
              </w:rPr>
              <w:t>,</w:t>
            </w:r>
            <w:r w:rsidRPr="00102062">
              <w:rPr>
                <w:rFonts w:ascii="한컴 백제 M" w:eastAsia="한컴 백제 M" w:hint="eastAsia"/>
              </w:rPr>
              <w:t xml:space="preserve"> 학년의 발달 단계에 맞는 수준의 책을 포함하여 일정 권수 이상을 읽고 독서록에 다양한 방법으로 표현한 어린이에게 수여한다.  </w:t>
            </w:r>
          </w:p>
          <w:p w:rsidR="002A518B" w:rsidRDefault="002A518B" w:rsidP="00DD4A0D">
            <w:pPr>
              <w:spacing w:after="0" w:line="240" w:lineRule="auto"/>
            </w:pPr>
            <w:r w:rsidRPr="00102062">
              <w:rPr>
                <w:rFonts w:ascii="한컴 백제 M" w:eastAsia="한컴 백제 M" w:hint="eastAsia"/>
              </w:rPr>
              <w:lastRenderedPageBreak/>
              <w:t>2) 책 권수는 학년 수준을 고려하여 다음과 같이 결정한다.</w:t>
            </w:r>
          </w:p>
        </w:tc>
      </w:tr>
    </w:tbl>
    <w:p w:rsidR="002A518B" w:rsidRPr="00102062" w:rsidRDefault="002A518B" w:rsidP="002A518B">
      <w:pPr>
        <w:pStyle w:val="afd"/>
        <w:spacing w:line="240" w:lineRule="auto"/>
        <w:rPr>
          <w:sz w:val="6"/>
        </w:rPr>
      </w:pPr>
    </w:p>
    <w:tbl>
      <w:tblPr>
        <w:tblOverlap w:val="never"/>
        <w:tblW w:w="10308" w:type="dxa"/>
        <w:tblInd w:w="-1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"/>
        <w:gridCol w:w="1022"/>
        <w:gridCol w:w="1559"/>
        <w:gridCol w:w="1418"/>
        <w:gridCol w:w="1456"/>
        <w:gridCol w:w="1389"/>
        <w:gridCol w:w="1320"/>
        <w:gridCol w:w="1323"/>
      </w:tblGrid>
      <w:tr w:rsidR="002A518B" w:rsidRPr="00102062" w:rsidTr="00DD4A0D">
        <w:trPr>
          <w:trHeight w:val="481"/>
        </w:trPr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1학년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2학년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3학년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4학년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5학년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6학년</w:t>
            </w:r>
          </w:p>
        </w:tc>
      </w:tr>
      <w:tr w:rsidR="002A518B" w:rsidRPr="00102062" w:rsidTr="00DD4A0D">
        <w:trPr>
          <w:trHeight w:val="481"/>
        </w:trPr>
        <w:tc>
          <w:tcPr>
            <w:tcW w:w="821" w:type="dxa"/>
            <w:vMerge w:val="restar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기준 권수</w:t>
            </w:r>
          </w:p>
        </w:tc>
        <w:tc>
          <w:tcPr>
            <w:tcW w:w="10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금상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200권이상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180권이상</w:t>
            </w:r>
          </w:p>
        </w:tc>
        <w:tc>
          <w:tcPr>
            <w:tcW w:w="14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100권이상</w:t>
            </w:r>
          </w:p>
        </w:tc>
        <w:tc>
          <w:tcPr>
            <w:tcW w:w="138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100권이상</w:t>
            </w:r>
          </w:p>
        </w:tc>
        <w:tc>
          <w:tcPr>
            <w:tcW w:w="13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50권이상</w:t>
            </w:r>
          </w:p>
        </w:tc>
        <w:tc>
          <w:tcPr>
            <w:tcW w:w="132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50권이상</w:t>
            </w:r>
          </w:p>
        </w:tc>
      </w:tr>
      <w:tr w:rsidR="002A518B" w:rsidRPr="00102062" w:rsidTr="00DD4A0D">
        <w:trPr>
          <w:trHeight w:val="481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은상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100권이상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100권이상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70권이상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70권이상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40권이상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40권이상</w:t>
            </w:r>
          </w:p>
        </w:tc>
      </w:tr>
      <w:tr w:rsidR="002A518B" w:rsidRPr="00102062" w:rsidTr="00DD4A0D">
        <w:trPr>
          <w:trHeight w:val="481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동상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70권이상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60권이상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40권이상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40권이상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30권이상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30권이상</w:t>
            </w:r>
          </w:p>
        </w:tc>
      </w:tr>
      <w:tr w:rsidR="002A518B" w:rsidRPr="00102062" w:rsidTr="00DD4A0D">
        <w:trPr>
          <w:trHeight w:val="481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권장도서 기준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없음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25권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20권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15권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15권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15권</w:t>
            </w:r>
          </w:p>
        </w:tc>
      </w:tr>
      <w:tr w:rsidR="002A518B" w:rsidRPr="00102062" w:rsidTr="00DD4A0D">
        <w:trPr>
          <w:trHeight w:val="481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영역</w:t>
            </w:r>
          </w:p>
        </w:tc>
        <w:tc>
          <w:tcPr>
            <w:tcW w:w="8465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EF661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2"/>
              </w:rPr>
            </w:pPr>
            <w:r w:rsidRPr="00EF6616">
              <w:rPr>
                <w:rFonts w:ascii="한컴 백제 M" w:eastAsia="한컴 백제 M" w:hint="eastAsia"/>
                <w:sz w:val="22"/>
              </w:rPr>
              <w:t>책을 읽고 독서록에 다양한 방법으로 표현하기: 표현력, 창의력, 구성에 맞는 배점 부여</w:t>
            </w:r>
          </w:p>
        </w:tc>
      </w:tr>
    </w:tbl>
    <w:p w:rsidR="002A518B" w:rsidRPr="00102062" w:rsidRDefault="002A518B" w:rsidP="002A518B">
      <w:pPr>
        <w:pStyle w:val="afd"/>
        <w:spacing w:line="240" w:lineRule="auto"/>
        <w:rPr>
          <w:sz w:val="6"/>
        </w:rPr>
      </w:pPr>
    </w:p>
    <w:tbl>
      <w:tblPr>
        <w:tblStyle w:val="ae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2A518B" w:rsidTr="00DD4A0D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FFE697"/>
          </w:tcPr>
          <w:p w:rsidR="002A518B" w:rsidRPr="00102062" w:rsidRDefault="002A518B" w:rsidP="00DD4A0D">
            <w:pPr>
              <w:spacing w:after="0" w:line="240" w:lineRule="auto"/>
              <w:rPr>
                <w:rFonts w:ascii="한컴 백제 M" w:eastAsia="한컴 백제 M"/>
              </w:rPr>
            </w:pPr>
            <w:r w:rsidRPr="00102062">
              <w:rPr>
                <w:rFonts w:ascii="한컴 백제 M" w:hint="eastAsia"/>
              </w:rPr>
              <w:t xml:space="preserve">3) </w:t>
            </w:r>
            <w:r w:rsidRPr="00102062">
              <w:rPr>
                <w:rFonts w:ascii="한컴 백제 M" w:eastAsia="한컴 백제 M" w:hint="eastAsia"/>
              </w:rPr>
              <w:t xml:space="preserve">학년별로 권장도서의 일부가 포함되어야 한다. </w:t>
            </w:r>
          </w:p>
          <w:p w:rsidR="002A518B" w:rsidRPr="00102062" w:rsidRDefault="002A518B" w:rsidP="00DD4A0D">
            <w:pPr>
              <w:spacing w:after="0" w:line="240" w:lineRule="auto"/>
              <w:ind w:leftChars="100" w:left="240"/>
              <w:rPr>
                <w:rFonts w:ascii="한컴 백제 M" w:eastAsia="한컴 백제 M"/>
              </w:rPr>
            </w:pPr>
            <w:r w:rsidRPr="00102062">
              <w:rPr>
                <w:rFonts w:ascii="한컴 백제 M" w:eastAsia="한컴 백제 M" w:hint="eastAsia"/>
              </w:rPr>
              <w:t>(단, 1학년은 발달단계를 고려하여 특정책(권장도서)에 의존하기보다 독서 습관 및 다독 생활화의 교육적 목적달성을 위해 권장도서를 안내하되, 독후활동상 권수에 포함시키지 않는다.)</w:t>
            </w:r>
          </w:p>
          <w:p w:rsidR="002A518B" w:rsidRDefault="002A518B" w:rsidP="00DD4A0D">
            <w:pPr>
              <w:pStyle w:val="afd"/>
              <w:shd w:val="clear" w:color="auto" w:fill="auto"/>
              <w:spacing w:line="240" w:lineRule="auto"/>
            </w:pPr>
            <w:r w:rsidRPr="00102062">
              <w:rPr>
                <w:rFonts w:ascii="한컴 백제 M" w:eastAsia="한컴 백제 M" w:hint="eastAsia"/>
                <w:sz w:val="24"/>
                <w:szCs w:val="24"/>
              </w:rPr>
              <w:t>4) 매년 12월 둘째 주까지의 독서록을 기준으로 검토하여</w:t>
            </w:r>
            <w:r w:rsidRPr="00102062">
              <w:rPr>
                <w:rFonts w:ascii="한컴 백제 M" w:eastAsia="한컴 백제 M" w:hint="eastAsia"/>
                <w:spacing w:val="-4"/>
                <w:sz w:val="24"/>
                <w:szCs w:val="24"/>
              </w:rPr>
              <w:t xml:space="preserve"> 독후활동상 수여 대상자를</w:t>
            </w:r>
            <w:r w:rsidRPr="00102062">
              <w:rPr>
                <w:rFonts w:ascii="한컴 백제 M" w:eastAsia="한컴 백제 M" w:hint="eastAsia"/>
                <w:sz w:val="24"/>
                <w:szCs w:val="24"/>
              </w:rPr>
              <w:t xml:space="preserve"> 선정한다</w:t>
            </w:r>
            <w:r w:rsidRPr="00102062">
              <w:rPr>
                <w:rFonts w:ascii="한컴 백제 M" w:eastAsia="한컴 백제 M" w:hint="eastAsia"/>
              </w:rPr>
              <w:t>.</w:t>
            </w:r>
          </w:p>
        </w:tc>
      </w:tr>
    </w:tbl>
    <w:p w:rsidR="002A518B" w:rsidRDefault="002A518B" w:rsidP="002A518B">
      <w:pPr>
        <w:pStyle w:val="afd"/>
        <w:spacing w:line="240" w:lineRule="auto"/>
        <w:rPr>
          <w:rFonts w:eastAsia="한컴 백제 M"/>
          <w:b/>
          <w:bCs/>
          <w:color w:val="000000" w:themeColor="text1"/>
          <w:sz w:val="26"/>
          <w:szCs w:val="26"/>
        </w:rPr>
      </w:pPr>
    </w:p>
    <w:p w:rsidR="002A518B" w:rsidRDefault="002A518B" w:rsidP="002A518B">
      <w:pPr>
        <w:pStyle w:val="afd"/>
        <w:spacing w:line="240" w:lineRule="auto"/>
        <w:rPr>
          <w:rFonts w:eastAsia="한컴 백제 M"/>
          <w:b/>
          <w:bCs/>
          <w:color w:val="000000" w:themeColor="text1"/>
          <w:sz w:val="26"/>
          <w:szCs w:val="26"/>
        </w:rPr>
      </w:pPr>
      <w:r w:rsidRPr="00102062">
        <w:rPr>
          <w:rFonts w:eastAsia="한컴 백제 M"/>
          <w:b/>
          <w:bCs/>
          <w:color w:val="000000" w:themeColor="text1"/>
          <w:sz w:val="26"/>
          <w:szCs w:val="26"/>
        </w:rPr>
        <w:t>나</w:t>
      </w:r>
      <w:r w:rsidRPr="00102062">
        <w:rPr>
          <w:rFonts w:ascii="한컴 백제 M" w:eastAsia="한컴 백제 M" w:hint="eastAsia"/>
          <w:b/>
          <w:bCs/>
          <w:color w:val="000000" w:themeColor="text1"/>
          <w:sz w:val="26"/>
          <w:szCs w:val="26"/>
        </w:rPr>
        <w:t xml:space="preserve">. </w:t>
      </w:r>
      <w:r w:rsidRPr="00102062">
        <w:rPr>
          <w:rFonts w:eastAsia="한컴 백제 M"/>
          <w:b/>
          <w:bCs/>
          <w:color w:val="000000" w:themeColor="text1"/>
          <w:sz w:val="26"/>
          <w:szCs w:val="26"/>
        </w:rPr>
        <w:t>독서</w:t>
      </w:r>
      <w:r>
        <w:rPr>
          <w:rFonts w:eastAsia="한컴 백제 M" w:hint="eastAsia"/>
          <w:b/>
          <w:bCs/>
          <w:color w:val="000000" w:themeColor="text1"/>
          <w:sz w:val="26"/>
          <w:szCs w:val="26"/>
        </w:rPr>
        <w:t xml:space="preserve"> </w:t>
      </w:r>
      <w:r w:rsidRPr="00102062">
        <w:rPr>
          <w:rFonts w:eastAsia="한컴 백제 M"/>
          <w:b/>
          <w:bCs/>
          <w:color w:val="000000" w:themeColor="text1"/>
          <w:sz w:val="26"/>
          <w:szCs w:val="26"/>
        </w:rPr>
        <w:t>으뜸이</w:t>
      </w:r>
      <w:r w:rsidRPr="00102062">
        <w:rPr>
          <w:rFonts w:eastAsia="한컴 백제 M"/>
          <w:b/>
          <w:bCs/>
          <w:color w:val="000000" w:themeColor="text1"/>
          <w:sz w:val="26"/>
          <w:szCs w:val="26"/>
        </w:rPr>
        <w:t xml:space="preserve"> </w:t>
      </w:r>
      <w:r w:rsidRPr="00102062">
        <w:rPr>
          <w:rFonts w:eastAsia="한컴 백제 M"/>
          <w:b/>
          <w:bCs/>
          <w:color w:val="000000" w:themeColor="text1"/>
          <w:sz w:val="26"/>
          <w:szCs w:val="26"/>
        </w:rPr>
        <w:t>선발</w:t>
      </w:r>
    </w:p>
    <w:tbl>
      <w:tblPr>
        <w:tblStyle w:val="ae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2A518B" w:rsidTr="00DD4A0D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FE697"/>
          </w:tcPr>
          <w:p w:rsidR="002A518B" w:rsidRDefault="002A518B" w:rsidP="00DD4A0D">
            <w:pPr>
              <w:spacing w:after="0"/>
              <w:rPr>
                <w:rFonts w:ascii="한컴 백제 M"/>
              </w:rPr>
            </w:pPr>
          </w:p>
          <w:tbl>
            <w:tblPr>
              <w:tblpPr w:leftFromText="142" w:rightFromText="142" w:vertAnchor="page" w:horzAnchor="margin" w:tblpXSpec="right" w:tblpY="101"/>
              <w:tblOverlap w:val="never"/>
              <w:tblW w:w="0" w:type="auto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4"/>
              <w:gridCol w:w="1308"/>
              <w:gridCol w:w="477"/>
              <w:gridCol w:w="1055"/>
            </w:tblGrid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tcBorders>
                    <w:top w:val="single" w:sz="12" w:space="0" w:color="000000"/>
                    <w:left w:val="single" w:sz="1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EFEFEF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학기</w:t>
                  </w:r>
                </w:p>
              </w:tc>
              <w:tc>
                <w:tcPr>
                  <w:tcW w:w="544" w:type="dxa"/>
                  <w:tcBorders>
                    <w:top w:val="single" w:sz="12" w:space="0" w:color="000000"/>
                    <w:left w:val="single" w:sz="2" w:space="0" w:color="000000"/>
                    <w:bottom w:val="double" w:sz="6" w:space="0" w:color="000000"/>
                    <w:right w:val="double" w:sz="6" w:space="0" w:color="000000"/>
                  </w:tcBorders>
                  <w:shd w:val="clear" w:color="auto" w:fill="EFEFEF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월</w:t>
                  </w:r>
                </w:p>
              </w:tc>
              <w:tc>
                <w:tcPr>
                  <w:tcW w:w="1308" w:type="dxa"/>
                  <w:tcBorders>
                    <w:top w:val="single" w:sz="12" w:space="0" w:color="000000"/>
                    <w:left w:val="double" w:sz="6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EFEFEF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산출기간</w:t>
                  </w:r>
                </w:p>
              </w:tc>
              <w:tc>
                <w:tcPr>
                  <w:tcW w:w="470" w:type="dxa"/>
                  <w:tcBorders>
                    <w:top w:val="single" w:sz="1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EFEFEF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일수</w:t>
                  </w:r>
                </w:p>
              </w:tc>
              <w:tc>
                <w:tcPr>
                  <w:tcW w:w="1055" w:type="dxa"/>
                  <w:tcBorders>
                    <w:top w:val="single" w:sz="12" w:space="0" w:color="000000"/>
                    <w:left w:val="single" w:sz="2" w:space="0" w:color="000000"/>
                    <w:bottom w:val="double" w:sz="6" w:space="0" w:color="000000"/>
                    <w:right w:val="single" w:sz="12" w:space="0" w:color="000000"/>
                  </w:tcBorders>
                  <w:shd w:val="clear" w:color="auto" w:fill="EFEFEF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발표일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 w:val="restart"/>
                  <w:tcBorders>
                    <w:top w:val="double" w:sz="6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1학기</w:t>
                  </w:r>
                </w:p>
              </w:tc>
              <w:tc>
                <w:tcPr>
                  <w:tcW w:w="544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4월</w:t>
                  </w:r>
                </w:p>
              </w:tc>
              <w:tc>
                <w:tcPr>
                  <w:tcW w:w="1308" w:type="dxa"/>
                  <w:tcBorders>
                    <w:top w:val="double" w:sz="6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3/15 ~ 4/9</w:t>
                  </w:r>
                </w:p>
              </w:tc>
              <w:tc>
                <w:tcPr>
                  <w:tcW w:w="470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1055" w:type="dxa"/>
                  <w:tcBorders>
                    <w:top w:val="double" w:sz="6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4월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12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double" w:sz="6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5월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4/12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5/1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2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5월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17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double" w:sz="6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6월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5/17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6/1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6월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15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double" w:sz="6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7월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6/15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7/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7월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12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2학기</w:t>
                  </w: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8/25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9/1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18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22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10월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9/22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10/2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10월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25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11월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10/25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11/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11월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22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  <w:tr w:rsidR="002A518B" w:rsidRPr="00102062" w:rsidTr="00DD4A0D">
              <w:trPr>
                <w:trHeight w:val="416"/>
              </w:trPr>
              <w:tc>
                <w:tcPr>
                  <w:tcW w:w="642" w:type="dxa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double" w:sz="6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12월</w:t>
                  </w:r>
                </w:p>
              </w:tc>
              <w:tc>
                <w:tcPr>
                  <w:tcW w:w="1308" w:type="dxa"/>
                  <w:tcBorders>
                    <w:top w:val="single" w:sz="2" w:space="0" w:color="000000"/>
                    <w:left w:val="double" w:sz="6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11/22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~ 12/1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20</w:t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 w:themeFill="background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A518B" w:rsidRPr="00EF6616" w:rsidRDefault="002A518B" w:rsidP="00DD4A0D">
                  <w:pPr>
                    <w:spacing w:after="0"/>
                    <w:jc w:val="center"/>
                    <w:rPr>
                      <w:rFonts w:ascii="한컴 백제 M" w:eastAsia="한컴 백제 M" w:hAnsi="맑은 고딕"/>
                      <w:b/>
                      <w:sz w:val="16"/>
                    </w:rPr>
                  </w:pP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12월</w:t>
                  </w:r>
                  <w:r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 xml:space="preserve"> 20</w:t>
                  </w:r>
                  <w:r w:rsidRPr="00EF6616">
                    <w:rPr>
                      <w:rFonts w:ascii="한컴 백제 M" w:eastAsia="한컴 백제 M" w:hAnsi="맑은 고딕" w:hint="eastAsia"/>
                      <w:b/>
                      <w:sz w:val="16"/>
                    </w:rPr>
                    <w:t>일</w:t>
                  </w:r>
                </w:p>
              </w:tc>
            </w:tr>
          </w:tbl>
          <w:p w:rsidR="002A518B" w:rsidRDefault="002A518B" w:rsidP="00DD4A0D">
            <w:pPr>
              <w:spacing w:after="0"/>
              <w:rPr>
                <w:rFonts w:ascii="한컴 백제 M" w:eastAsia="한컴 백제 M"/>
              </w:rPr>
            </w:pPr>
            <w:r w:rsidRPr="00A52E72">
              <w:rPr>
                <w:rFonts w:ascii="한컴 백제 M" w:eastAsia="한컴 백제 M" w:hint="eastAsia"/>
              </w:rPr>
              <w:t>1)</w:t>
            </w:r>
            <w:r>
              <w:rPr>
                <w:rFonts w:ascii="한컴 백제 M" w:eastAsia="한컴 백제 M" w:hint="eastAsia"/>
              </w:rPr>
              <w:t xml:space="preserve"> </w:t>
            </w:r>
            <w:r w:rsidRPr="00A52E72">
              <w:rPr>
                <w:rFonts w:ascii="한컴 백제 M" w:eastAsia="한컴 백제 M" w:hint="eastAsia"/>
              </w:rPr>
              <w:t>월별 도서실 이용 다독 어린이 선발</w:t>
            </w:r>
          </w:p>
          <w:p w:rsidR="002A518B" w:rsidRPr="00EF6616" w:rsidRDefault="002A518B" w:rsidP="00DD4A0D">
            <w:pPr>
              <w:spacing w:after="0"/>
              <w:rPr>
                <w:rFonts w:ascii="한컴 백제 M" w:eastAsia="한컴 백제 M"/>
              </w:rPr>
            </w:pPr>
          </w:p>
          <w:p w:rsidR="002A518B" w:rsidRPr="00AA6C5D" w:rsidRDefault="002A518B" w:rsidP="00DD4A0D">
            <w:pPr>
              <w:spacing w:after="0"/>
              <w:rPr>
                <w:rFonts w:ascii="한컴 백제 M" w:eastAsia="한컴 백제 M"/>
              </w:rPr>
            </w:pPr>
            <w:r w:rsidRPr="00AA6C5D">
              <w:rPr>
                <w:rFonts w:ascii="한컴 백제 M" w:eastAsia="한컴 백제 M" w:hint="eastAsia"/>
              </w:rPr>
              <w:t>2) 독서 으뜸이 선발 방법</w:t>
            </w:r>
          </w:p>
          <w:p w:rsidR="002A518B" w:rsidRPr="00AA6C5D" w:rsidRDefault="002A518B" w:rsidP="00DD4A0D">
            <w:pPr>
              <w:spacing w:after="0"/>
              <w:ind w:firstLineChars="300" w:firstLine="612"/>
              <w:rPr>
                <w:rFonts w:ascii="한컴 백제 M" w:eastAsia="한컴 백제 M"/>
              </w:rPr>
            </w:pPr>
            <w:r w:rsidRPr="00AA6C5D">
              <w:rPr>
                <w:rFonts w:ascii="한컴 백제 M" w:eastAsia="한컴 백제 M" w:hint="eastAsia"/>
              </w:rPr>
              <w:t>가) 선발대상</w:t>
            </w:r>
            <w:r>
              <w:rPr>
                <w:rFonts w:ascii="한컴 백제 M" w:eastAsia="한컴 백제 M" w:hint="eastAsia"/>
              </w:rPr>
              <w:t xml:space="preserve"> 및 인원</w:t>
            </w:r>
            <w:r w:rsidRPr="00AA6C5D">
              <w:rPr>
                <w:rFonts w:ascii="한컴 백제 M" w:eastAsia="한컴 백제 M" w:hint="eastAsia"/>
              </w:rPr>
              <w:t xml:space="preserve"> : 1 ~ 6학년</w:t>
            </w:r>
            <w:r>
              <w:rPr>
                <w:rFonts w:ascii="한컴 백제 M" w:eastAsia="한컴 백제 M" w:hint="eastAsia"/>
              </w:rPr>
              <w:t xml:space="preserve">, 학년별 </w:t>
            </w:r>
            <w:r>
              <w:rPr>
                <w:rFonts w:ascii="한컴 백제 M" w:eastAsia="한컴 백제 M"/>
              </w:rPr>
              <w:t>5</w:t>
            </w:r>
            <w:r>
              <w:rPr>
                <w:rFonts w:ascii="한컴 백제 M" w:eastAsia="한컴 백제 M" w:hint="eastAsia"/>
              </w:rPr>
              <w:t>명씩</w:t>
            </w:r>
            <w:r w:rsidRPr="00AA6C5D">
              <w:rPr>
                <w:rFonts w:ascii="한컴 백제 M" w:eastAsia="한컴 백제 M" w:hint="eastAsia"/>
              </w:rPr>
              <w:t xml:space="preserve"> </w:t>
            </w:r>
          </w:p>
          <w:p w:rsidR="002A518B" w:rsidRPr="00AA6C5D" w:rsidRDefault="002A518B" w:rsidP="00DD4A0D">
            <w:pPr>
              <w:spacing w:after="0"/>
              <w:ind w:firstLineChars="300" w:firstLine="612"/>
              <w:rPr>
                <w:rFonts w:ascii="한컴 백제 M" w:eastAsia="한컴 백제 M"/>
              </w:rPr>
            </w:pPr>
            <w:r w:rsidRPr="00AA6C5D">
              <w:rPr>
                <w:rFonts w:ascii="한컴 백제 M" w:eastAsia="한컴 백제 M" w:hint="eastAsia"/>
              </w:rPr>
              <w:t>나) 선발기준 : 도서 대출 권수</w:t>
            </w:r>
          </w:p>
          <w:p w:rsidR="002A518B" w:rsidRPr="00AA6C5D" w:rsidRDefault="002A518B" w:rsidP="00DD4A0D">
            <w:pPr>
              <w:spacing w:after="0"/>
              <w:ind w:firstLineChars="300" w:firstLine="612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다</w:t>
            </w:r>
            <w:r w:rsidRPr="00AA6C5D">
              <w:rPr>
                <w:rFonts w:ascii="한컴 백제 M" w:eastAsia="한컴 백제 M" w:hint="eastAsia"/>
              </w:rPr>
              <w:t>) 선발일시 : 매달 마지막 주(추후 공고)</w:t>
            </w:r>
          </w:p>
          <w:p w:rsidR="002A518B" w:rsidRDefault="002A518B" w:rsidP="00DD4A0D">
            <w:pPr>
              <w:spacing w:after="0"/>
              <w:ind w:firstLineChars="300" w:firstLine="612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라</w:t>
            </w:r>
            <w:r w:rsidRPr="00AA6C5D">
              <w:rPr>
                <w:rFonts w:ascii="한컴 백제 M" w:eastAsia="한컴 백제 M" w:hint="eastAsia"/>
              </w:rPr>
              <w:t xml:space="preserve">) 독서으뜸이로 선발된 학생은 도서관에서 소정의 </w:t>
            </w:r>
            <w:r>
              <w:rPr>
                <w:rFonts w:ascii="한컴 백제 M" w:eastAsia="한컴 백제 M"/>
              </w:rPr>
              <w:t xml:space="preserve"> </w:t>
            </w:r>
          </w:p>
          <w:p w:rsidR="002A518B" w:rsidRDefault="002A518B" w:rsidP="00DD4A0D">
            <w:pPr>
              <w:spacing w:after="0"/>
              <w:ind w:firstLineChars="500" w:firstLine="1020"/>
              <w:rPr>
                <w:rFonts w:ascii="한컴 백제 M" w:eastAsia="한컴 백제 M"/>
              </w:rPr>
            </w:pPr>
            <w:r w:rsidRPr="00AA6C5D">
              <w:rPr>
                <w:rFonts w:ascii="한컴 백제 M" w:eastAsia="한컴 백제 M" w:hint="eastAsia"/>
              </w:rPr>
              <w:t>선물(쿠폰)을 수여하며 도서실</w:t>
            </w:r>
            <w:r>
              <w:rPr>
                <w:rFonts w:ascii="한컴 백제 M" w:eastAsia="한컴 백제 M" w:hint="eastAsia"/>
              </w:rPr>
              <w:t xml:space="preserve"> </w:t>
            </w:r>
            <w:r w:rsidRPr="00AA6C5D">
              <w:rPr>
                <w:rFonts w:ascii="한컴 백제 M" w:eastAsia="한컴 백제 M" w:hint="eastAsia"/>
              </w:rPr>
              <w:t>게시판에 알림.</w:t>
            </w:r>
            <w:r>
              <w:rPr>
                <w:rFonts w:ascii="한컴 백제 M" w:eastAsia="한컴 백제 M"/>
              </w:rPr>
              <w:t xml:space="preserve"> </w:t>
            </w:r>
          </w:p>
          <w:p w:rsidR="002A518B" w:rsidRPr="00102062" w:rsidRDefault="002A518B" w:rsidP="00DD4A0D">
            <w:pPr>
              <w:spacing w:after="0"/>
              <w:ind w:leftChars="433" w:left="1039"/>
            </w:pPr>
            <w:r w:rsidRPr="00AA6C5D">
              <w:rPr>
                <w:rFonts w:ascii="한컴 백제 M" w:eastAsia="한컴 백제 M" w:hint="eastAsia"/>
              </w:rPr>
              <w:t>(단, 중복 선정될 경우 연2회로 제한)</w:t>
            </w:r>
          </w:p>
        </w:tc>
      </w:tr>
    </w:tbl>
    <w:p w:rsidR="002A518B" w:rsidRPr="00102062" w:rsidRDefault="002A518B" w:rsidP="002A518B">
      <w:pPr>
        <w:pStyle w:val="afd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    </w:t>
      </w:r>
    </w:p>
    <w:p w:rsidR="002A518B" w:rsidRDefault="002A518B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  <w:r w:rsidRPr="00102062">
        <w:rPr>
          <w:rFonts w:ascii="한컴 백제 M" w:eastAsia="한컴 백제 M" w:hint="eastAsia"/>
          <w:color w:val="000000" w:themeColor="text1"/>
          <w:spacing w:val="-10"/>
          <w:sz w:val="22"/>
          <w:szCs w:val="22"/>
        </w:rPr>
        <w:t xml:space="preserve"> </w:t>
      </w:r>
    </w:p>
    <w:p w:rsidR="0034509F" w:rsidRDefault="0034509F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</w:p>
    <w:p w:rsidR="0034509F" w:rsidRDefault="0034509F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</w:p>
    <w:p w:rsidR="0034509F" w:rsidRDefault="0034509F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</w:p>
    <w:p w:rsidR="0034509F" w:rsidRDefault="0034509F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</w:p>
    <w:p w:rsidR="0034509F" w:rsidRDefault="0034509F" w:rsidP="002A518B">
      <w:pPr>
        <w:pStyle w:val="afd"/>
        <w:spacing w:line="240" w:lineRule="auto"/>
        <w:ind w:hanging="386"/>
        <w:rPr>
          <w:rFonts w:ascii="한컴 백제 M" w:eastAsia="한컴 백제 M"/>
          <w:color w:val="000000" w:themeColor="text1"/>
          <w:spacing w:val="-10"/>
          <w:sz w:val="22"/>
          <w:szCs w:val="22"/>
        </w:rPr>
      </w:pPr>
    </w:p>
    <w:p w:rsidR="002A518B" w:rsidRDefault="002A518B" w:rsidP="002A518B">
      <w:pPr>
        <w:pStyle w:val="aff"/>
        <w:spacing w:line="240" w:lineRule="auto"/>
        <w:ind w:left="0"/>
        <w:rPr>
          <w:rFonts w:eastAsia="한컴 백제 M"/>
          <w:sz w:val="30"/>
          <w:szCs w:val="30"/>
        </w:rPr>
      </w:pPr>
      <w:r>
        <w:rPr>
          <w:rFonts w:ascii="한컴 백제 M" w:eastAsia="한컴 백제 M" w:hint="eastAsia"/>
          <w:sz w:val="30"/>
          <w:szCs w:val="30"/>
        </w:rPr>
        <w:lastRenderedPageBreak/>
        <w:t xml:space="preserve">6. </w:t>
      </w:r>
      <w:r>
        <w:rPr>
          <w:rFonts w:eastAsia="한컴 백제 M"/>
          <w:sz w:val="30"/>
          <w:szCs w:val="30"/>
        </w:rPr>
        <w:t>방과후</w:t>
      </w:r>
      <w:r>
        <w:rPr>
          <w:rFonts w:eastAsia="한컴 백제 M"/>
          <w:sz w:val="30"/>
          <w:szCs w:val="30"/>
        </w:rPr>
        <w:t xml:space="preserve"> </w:t>
      </w:r>
      <w:r>
        <w:rPr>
          <w:rFonts w:eastAsia="한컴 백제 M"/>
          <w:sz w:val="30"/>
          <w:szCs w:val="30"/>
        </w:rPr>
        <w:t>학교</w:t>
      </w:r>
    </w:p>
    <w:p w:rsidR="002A518B" w:rsidRDefault="002A518B" w:rsidP="002A518B">
      <w:pPr>
        <w:pStyle w:val="aff"/>
        <w:spacing w:line="240" w:lineRule="auto"/>
        <w:ind w:left="0"/>
      </w:pPr>
      <w:r>
        <w:rPr>
          <w:rFonts w:eastAsia="한컴 백제 M"/>
          <w:sz w:val="26"/>
        </w:rPr>
        <w:t>가</w:t>
      </w:r>
      <w:r>
        <w:rPr>
          <w:rFonts w:ascii="한컴 백제 M"/>
          <w:sz w:val="26"/>
        </w:rPr>
        <w:t xml:space="preserve">. </w:t>
      </w:r>
      <w:r>
        <w:rPr>
          <w:rFonts w:eastAsia="한컴 백제 M"/>
          <w:sz w:val="26"/>
        </w:rPr>
        <w:t>운영</w:t>
      </w:r>
      <w:r>
        <w:rPr>
          <w:rFonts w:eastAsia="한컴 백제 M"/>
          <w:sz w:val="26"/>
        </w:rPr>
        <w:t xml:space="preserve"> </w:t>
      </w:r>
      <w:r>
        <w:rPr>
          <w:rFonts w:eastAsia="한컴 백제 M"/>
          <w:sz w:val="26"/>
        </w:rPr>
        <w:t>내용</w:t>
      </w:r>
    </w:p>
    <w:p w:rsidR="002A518B" w:rsidRDefault="002A518B" w:rsidP="002A518B">
      <w:pPr>
        <w:pStyle w:val="aff"/>
        <w:ind w:left="0"/>
      </w:pPr>
      <w:r>
        <w:rPr>
          <w:rFonts w:ascii="한컴 백제 M"/>
        </w:rPr>
        <w:t>1)</w:t>
      </w:r>
      <w:r>
        <w:rPr>
          <w:rFonts w:ascii="한컴 백제 M" w:eastAsia="한컴 백제 M"/>
          <w:w w:val="95"/>
        </w:rPr>
        <w:t xml:space="preserve"> 방과 후 특기 </w:t>
      </w:r>
      <w:r>
        <w:rPr>
          <w:rFonts w:ascii="MS Gothic"/>
          <w:w w:val="95"/>
        </w:rPr>
        <w:t>․</w:t>
      </w:r>
      <w:r>
        <w:rPr>
          <w:rFonts w:ascii="한컴 백제 M" w:eastAsia="한컴 백제 M"/>
          <w:w w:val="95"/>
        </w:rPr>
        <w:t xml:space="preserve"> 적성 교육활동</w:t>
      </w:r>
      <w:r>
        <w:rPr>
          <w:rFonts w:ascii="한컴 백제 M" w:eastAsia="한컴 백제 M"/>
          <w:w w:val="92"/>
        </w:rPr>
        <w:t>(2020</w:t>
      </w:r>
      <w:r>
        <w:rPr>
          <w:rFonts w:ascii="한컴 백제 M" w:eastAsia="한컴 백제 M" w:hint="eastAsia"/>
          <w:w w:val="92"/>
        </w:rPr>
        <w:t xml:space="preserve">학년도 </w:t>
      </w:r>
      <w:r>
        <w:rPr>
          <w:rFonts w:ascii="한컴 백제 M" w:eastAsia="한컴 백제 M"/>
          <w:w w:val="92"/>
        </w:rPr>
        <w:t>2</w:t>
      </w:r>
      <w:r>
        <w:rPr>
          <w:rFonts w:ascii="한컴 백제 M" w:eastAsia="한컴 백제 M" w:hint="eastAsia"/>
          <w:w w:val="92"/>
        </w:rPr>
        <w:t>학기</w:t>
      </w:r>
      <w:r>
        <w:rPr>
          <w:rFonts w:ascii="한컴 백제 M" w:eastAsia="한컴 백제 M"/>
          <w:w w:val="92"/>
        </w:rPr>
        <w:t xml:space="preserve"> </w:t>
      </w:r>
      <w:r>
        <w:rPr>
          <w:rFonts w:ascii="한컴 백제 M" w:eastAsia="한컴 백제 M" w:hint="eastAsia"/>
          <w:w w:val="92"/>
        </w:rPr>
        <w:t>운영</w:t>
      </w:r>
      <w:r>
        <w:rPr>
          <w:rFonts w:ascii="한컴 백제 M" w:eastAsia="한컴 백제 M"/>
          <w:w w:val="92"/>
        </w:rPr>
        <w:t xml:space="preserve"> 강좌</w:t>
      </w:r>
      <w:r>
        <w:rPr>
          <w:rFonts w:ascii="한컴 백제 M" w:eastAsia="한컴 백제 M" w:hint="eastAsia"/>
          <w:w w:val="92"/>
        </w:rPr>
        <w:t>임, 2021 개설 강좌에 대해서는 추후 안내 예정</w:t>
      </w:r>
      <w:r>
        <w:rPr>
          <w:rFonts w:ascii="한컴 백제 M" w:eastAsia="한컴 백제 M"/>
          <w:w w:val="92"/>
        </w:rPr>
        <w:t>)</w:t>
      </w:r>
    </w:p>
    <w:tbl>
      <w:tblPr>
        <w:tblOverlap w:val="never"/>
        <w:tblW w:w="8662" w:type="dxa"/>
        <w:tblInd w:w="87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1085"/>
        <w:gridCol w:w="1085"/>
        <w:gridCol w:w="1085"/>
        <w:gridCol w:w="1085"/>
        <w:gridCol w:w="1085"/>
        <w:gridCol w:w="1085"/>
        <w:gridCol w:w="1067"/>
      </w:tblGrid>
      <w:tr w:rsidR="002A518B" w:rsidTr="00DD4A0D">
        <w:trPr>
          <w:trHeight w:val="435"/>
        </w:trPr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유형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국어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과학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영어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미술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음악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체육</w:t>
            </w:r>
          </w:p>
        </w:tc>
        <w:tc>
          <w:tcPr>
            <w:tcW w:w="1067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기타</w:t>
            </w:r>
          </w:p>
        </w:tc>
      </w:tr>
      <w:tr w:rsidR="002A518B" w:rsidTr="00DD4A0D">
        <w:trPr>
          <w:trHeight w:val="435"/>
        </w:trPr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eastAsia="한컴 백제 M"/>
              </w:rPr>
              <w:t>강좌수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1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2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1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7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6</w:t>
            </w:r>
          </w:p>
        </w:tc>
        <w:tc>
          <w:tcPr>
            <w:tcW w:w="1085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ascii="한컴 백제 M"/>
              </w:rPr>
              <w:t>10</w:t>
            </w:r>
          </w:p>
        </w:tc>
        <w:tc>
          <w:tcPr>
            <w:tcW w:w="1067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A518B" w:rsidRDefault="002A518B" w:rsidP="00DD4A0D"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3</w:t>
            </w:r>
          </w:p>
        </w:tc>
      </w:tr>
    </w:tbl>
    <w:p w:rsidR="002A518B" w:rsidRDefault="002A518B" w:rsidP="002A518B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</w:p>
    <w:tbl>
      <w:tblPr>
        <w:tblOverlap w:val="never"/>
        <w:tblW w:w="9802" w:type="dxa"/>
        <w:tblInd w:w="13" w:type="dxa"/>
        <w:tblBorders>
          <w:top w:val="single" w:sz="11" w:space="0" w:color="0A0000"/>
          <w:left w:val="single" w:sz="11" w:space="0" w:color="0A0000"/>
          <w:bottom w:val="single" w:sz="11" w:space="0" w:color="0A0000"/>
          <w:right w:val="single" w:sz="11" w:space="0" w:color="0A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581"/>
        <w:gridCol w:w="638"/>
        <w:gridCol w:w="3029"/>
        <w:gridCol w:w="653"/>
        <w:gridCol w:w="581"/>
        <w:gridCol w:w="638"/>
        <w:gridCol w:w="3029"/>
      </w:tblGrid>
      <w:tr w:rsidR="002A518B" w:rsidTr="00DD4A0D">
        <w:trPr>
          <w:trHeight w:val="49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</w:rPr>
            </w:pP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요일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대상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프로그램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</w:rPr>
            </w:pP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요일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대상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Default="002A518B" w:rsidP="00DD4A0D">
            <w:pPr>
              <w:snapToGrid w:val="0"/>
              <w:spacing w:after="0" w:line="240" w:lineRule="auto"/>
              <w:jc w:val="center"/>
            </w:pPr>
            <w:r>
              <w:rPr>
                <w:rFonts w:eastAsia="한컴 백제 M"/>
                <w:sz w:val="20"/>
              </w:rPr>
              <w:t>프로그램</w:t>
            </w:r>
          </w:p>
        </w:tc>
      </w:tr>
      <w:tr w:rsidR="002A518B" w:rsidTr="00DD4A0D">
        <w:trPr>
          <w:trHeight w:val="409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pStyle w:val="10"/>
              <w:wordWrap/>
              <w:spacing w:line="240" w:lineRule="auto"/>
              <w:jc w:val="center"/>
              <w:rPr>
                <w:rFonts w:ascii="한컴 백제 M" w:eastAsia="한컴 백제 M"/>
                <w:szCs w:val="20"/>
              </w:rPr>
            </w:pPr>
            <w:r w:rsidRPr="00AA56B8">
              <w:rPr>
                <w:rFonts w:ascii="한컴 백제 M" w:eastAsia="한컴 백제 M" w:hint="eastAsia"/>
                <w:szCs w:val="20"/>
              </w:rPr>
              <w:t>SKSS미술반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17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합창부</w:t>
            </w:r>
          </w:p>
        </w:tc>
      </w:tr>
      <w:tr w:rsidR="002A518B" w:rsidTr="00DD4A0D">
        <w:trPr>
          <w:trHeight w:val="409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난타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18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태권도 시범단</w:t>
            </w:r>
          </w:p>
        </w:tc>
      </w:tr>
      <w:tr w:rsidR="002A518B" w:rsidTr="00DD4A0D">
        <w:trPr>
          <w:trHeight w:val="35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태권도 시범단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19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한국무용</w:t>
            </w:r>
          </w:p>
        </w:tc>
      </w:tr>
      <w:tr w:rsidR="002A518B" w:rsidTr="00DD4A0D">
        <w:trPr>
          <w:trHeight w:val="409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4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동요교실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20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4~6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영어뮤지컬</w:t>
            </w:r>
          </w:p>
        </w:tc>
      </w:tr>
      <w:tr w:rsidR="002A518B" w:rsidTr="00DD4A0D">
        <w:trPr>
          <w:trHeight w:val="409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과학놀이터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21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일러스트부</w:t>
            </w:r>
          </w:p>
        </w:tc>
      </w:tr>
      <w:tr w:rsidR="002A518B" w:rsidTr="00DD4A0D">
        <w:trPr>
          <w:trHeight w:val="407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유투버 되기 첫걸음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22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ucc 동영상 메이킹</w:t>
            </w:r>
          </w:p>
        </w:tc>
      </w:tr>
      <w:tr w:rsidR="002A518B" w:rsidTr="00DD4A0D">
        <w:trPr>
          <w:trHeight w:val="444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7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화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축구기초반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23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애니메이션 그리기</w:t>
            </w:r>
          </w:p>
        </w:tc>
      </w:tr>
      <w:tr w:rsidR="002A518B" w:rsidTr="00DD4A0D">
        <w:trPr>
          <w:trHeight w:val="413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8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Indoor sports club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24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Football</w:t>
            </w:r>
          </w:p>
        </w:tc>
      </w:tr>
      <w:tr w:rsidR="002A518B" w:rsidTr="00DD4A0D">
        <w:trPr>
          <w:trHeight w:val="35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9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창의놀이부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25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5~6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사물놀이 공연단</w:t>
            </w:r>
          </w:p>
        </w:tc>
      </w:tr>
      <w:tr w:rsidR="002A518B" w:rsidTr="00DD4A0D">
        <w:trPr>
          <w:trHeight w:val="35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10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감성디자인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26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축구실전반</w:t>
            </w:r>
          </w:p>
        </w:tc>
      </w:tr>
      <w:tr w:rsidR="002A518B" w:rsidTr="00DD4A0D">
        <w:trPr>
          <w:trHeight w:val="35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11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훌라 우쿨렐레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27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Indoor sports</w:t>
            </w:r>
          </w:p>
        </w:tc>
      </w:tr>
      <w:tr w:rsidR="002A518B" w:rsidTr="00DD4A0D">
        <w:trPr>
          <w:trHeight w:val="356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12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다독다독 독서교실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28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3~5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오카리나</w:t>
            </w:r>
          </w:p>
        </w:tc>
      </w:tr>
      <w:tr w:rsidR="002A518B" w:rsidTr="00DD4A0D">
        <w:trPr>
          <w:trHeight w:val="308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13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목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클레이 놀이터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29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뚝딱뚝딱 만들기</w:t>
            </w:r>
          </w:p>
        </w:tc>
      </w:tr>
      <w:tr w:rsidR="002A518B" w:rsidTr="00DD4A0D">
        <w:trPr>
          <w:trHeight w:val="385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14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1~2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종이접기&amp;클레이아트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30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3-6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바이올린</w:t>
            </w:r>
          </w:p>
        </w:tc>
      </w:tr>
      <w:tr w:rsidR="002A518B" w:rsidTr="00DD4A0D">
        <w:trPr>
          <w:trHeight w:val="445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15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1~4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룰루랄라 과학놀이터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8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</w:tr>
      <w:tr w:rsidR="002A518B" w:rsidTr="00DD4A0D">
        <w:trPr>
          <w:trHeight w:val="385"/>
        </w:trPr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16</w:t>
            </w: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금</w:t>
            </w: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2~4</w:t>
            </w: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AA56B8">
              <w:rPr>
                <w:rFonts w:ascii="한컴 백제 M" w:eastAsia="한컴 백제 M" w:hint="eastAsia"/>
                <w:sz w:val="20"/>
                <w:szCs w:val="20"/>
              </w:rPr>
              <w:t>벨리댄스</w:t>
            </w:r>
          </w:p>
        </w:tc>
        <w:tc>
          <w:tcPr>
            <w:tcW w:w="653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  <w:tc>
          <w:tcPr>
            <w:tcW w:w="3029" w:type="dxa"/>
            <w:tcBorders>
              <w:top w:val="single" w:sz="11" w:space="0" w:color="0A0000"/>
              <w:left w:val="single" w:sz="11" w:space="0" w:color="0A0000"/>
              <w:bottom w:val="single" w:sz="11" w:space="0" w:color="0A0000"/>
              <w:right w:val="single" w:sz="11" w:space="0" w:color="0A0000"/>
            </w:tcBorders>
            <w:shd w:val="clear" w:color="auto" w:fill="FF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518B" w:rsidRPr="00AA56B8" w:rsidRDefault="002A518B" w:rsidP="00DD4A0D">
            <w:pPr>
              <w:snapToGrid w:val="0"/>
              <w:spacing w:after="0" w:line="240" w:lineRule="auto"/>
              <w:ind w:left="40" w:right="40"/>
              <w:jc w:val="center"/>
              <w:rPr>
                <w:rFonts w:ascii="한컴 백제 M" w:eastAsia="한컴 백제 M"/>
                <w:sz w:val="20"/>
                <w:szCs w:val="20"/>
              </w:rPr>
            </w:pPr>
          </w:p>
        </w:tc>
      </w:tr>
    </w:tbl>
    <w:p w:rsidR="002A518B" w:rsidRDefault="002A518B" w:rsidP="002A518B">
      <w:pPr>
        <w:pStyle w:val="afd"/>
        <w:wordWrap/>
        <w:spacing w:line="240" w:lineRule="auto"/>
        <w:rPr>
          <w:rFonts w:ascii="맑은 고딕" w:eastAsia="맑은 고딕" w:hAnsi="맑은 고딕" w:cstheme="minorBidi"/>
          <w:noProof/>
          <w:color w:val="auto"/>
          <w:sz w:val="24"/>
          <w:szCs w:val="24"/>
        </w:rPr>
      </w:pPr>
    </w:p>
    <w:p w:rsidR="002A518B" w:rsidRDefault="002A518B" w:rsidP="002A518B">
      <w:pPr>
        <w:pStyle w:val="afd"/>
        <w:wordWrap/>
        <w:spacing w:line="240" w:lineRule="auto"/>
        <w:rPr>
          <w:rFonts w:ascii="맑은 고딕" w:eastAsia="맑은 고딕" w:hAnsi="맑은 고딕" w:cstheme="minorBidi"/>
          <w:noProof/>
          <w:color w:val="auto"/>
          <w:sz w:val="24"/>
          <w:szCs w:val="24"/>
        </w:rPr>
      </w:pPr>
    </w:p>
    <w:p w:rsidR="002A518B" w:rsidRDefault="002A518B" w:rsidP="002A518B">
      <w:pPr>
        <w:pStyle w:val="afd"/>
        <w:wordWrap/>
        <w:spacing w:line="240" w:lineRule="auto"/>
        <w:rPr>
          <w:rFonts w:ascii="맑은 고딕" w:eastAsia="맑은 고딕" w:hAnsi="맑은 고딕" w:cstheme="minorBidi"/>
          <w:noProof/>
          <w:color w:val="auto"/>
          <w:sz w:val="24"/>
          <w:szCs w:val="24"/>
        </w:rPr>
      </w:pPr>
    </w:p>
    <w:p w:rsidR="002A518B" w:rsidRDefault="002A518B" w:rsidP="002A518B">
      <w:pPr>
        <w:pStyle w:val="afd"/>
        <w:wordWrap/>
        <w:spacing w:line="240" w:lineRule="auto"/>
        <w:rPr>
          <w:rFonts w:ascii="맑은 고딕" w:eastAsia="맑은 고딕" w:hAnsi="맑은 고딕" w:cstheme="minorBidi"/>
          <w:noProof/>
          <w:color w:val="auto"/>
          <w:sz w:val="24"/>
          <w:szCs w:val="24"/>
        </w:rPr>
      </w:pPr>
    </w:p>
    <w:p w:rsidR="002A518B" w:rsidRDefault="002A518B" w:rsidP="002A518B">
      <w:pPr>
        <w:pStyle w:val="afd"/>
        <w:wordWrap/>
        <w:spacing w:line="240" w:lineRule="auto"/>
        <w:jc w:val="center"/>
      </w:pPr>
      <w:r>
        <w:rPr>
          <w:rFonts w:eastAsia="한컴 백제 M" w:hAnsi="한컴 백제 M"/>
          <w:b/>
          <w:bCs/>
          <w:sz w:val="40"/>
          <w:szCs w:val="40"/>
        </w:rPr>
        <w:lastRenderedPageBreak/>
        <w:t>Ⅴ</w:t>
      </w:r>
      <w:r>
        <w:rPr>
          <w:rFonts w:ascii="한컴 백제 M" w:eastAsia="한컴 백제 M" w:hint="eastAsia"/>
          <w:b/>
          <w:bCs/>
          <w:sz w:val="40"/>
          <w:szCs w:val="40"/>
        </w:rPr>
        <w:t xml:space="preserve">. </w:t>
      </w:r>
      <w:r>
        <w:rPr>
          <w:rFonts w:eastAsia="한컴 백제 M"/>
          <w:b/>
          <w:bCs/>
          <w:sz w:val="40"/>
          <w:szCs w:val="40"/>
        </w:rPr>
        <w:t>초등</w:t>
      </w:r>
      <w:r>
        <w:rPr>
          <w:rFonts w:eastAsia="한컴 백제 M"/>
          <w:b/>
          <w:bCs/>
          <w:sz w:val="40"/>
          <w:szCs w:val="40"/>
        </w:rPr>
        <w:t xml:space="preserve"> </w:t>
      </w:r>
      <w:r>
        <w:rPr>
          <w:rFonts w:eastAsia="한컴 백제 M"/>
          <w:b/>
          <w:bCs/>
          <w:sz w:val="40"/>
          <w:szCs w:val="40"/>
        </w:rPr>
        <w:t>중국어부</w:t>
      </w:r>
    </w:p>
    <w:p w:rsidR="002A518B" w:rsidRDefault="002A518B" w:rsidP="002A518B">
      <w:pPr>
        <w:pStyle w:val="afd"/>
        <w:snapToGrid/>
        <w:spacing w:line="240" w:lineRule="auto"/>
      </w:pPr>
      <w:r>
        <w:rPr>
          <w:rFonts w:ascii="한컴 백제 M" w:eastAsia="한컴 백제 M" w:hint="eastAsia"/>
          <w:b/>
          <w:bCs/>
          <w:sz w:val="30"/>
          <w:szCs w:val="30"/>
        </w:rPr>
        <w:t xml:space="preserve">1. </w:t>
      </w:r>
      <w:r>
        <w:rPr>
          <w:rFonts w:eastAsia="한컴 백제 M"/>
          <w:b/>
          <w:bCs/>
          <w:sz w:val="30"/>
          <w:szCs w:val="30"/>
        </w:rPr>
        <w:t>교육과정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운영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현황</w:t>
      </w:r>
    </w:p>
    <w:tbl>
      <w:tblPr>
        <w:tblOverlap w:val="never"/>
        <w:tblW w:w="102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778"/>
        <w:gridCol w:w="1359"/>
        <w:gridCol w:w="3614"/>
        <w:gridCol w:w="3930"/>
      </w:tblGrid>
      <w:tr w:rsidR="002A518B" w:rsidRPr="000429A0" w:rsidTr="00DD4A0D">
        <w:trPr>
          <w:trHeight w:val="245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학년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분반수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 xml:space="preserve">교사 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사용교재</w:t>
            </w:r>
          </w:p>
        </w:tc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특징 (주당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 xml:space="preserve"> 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수업시수)</w:t>
            </w:r>
          </w:p>
        </w:tc>
      </w:tr>
      <w:tr w:rsidR="002A518B" w:rsidRPr="000429A0" w:rsidTr="00DD4A0D">
        <w:trPr>
          <w:trHeight w:val="67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1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b/>
                <w:sz w:val="20"/>
                <w:szCs w:val="22"/>
              </w:rPr>
              <w:t>6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>원어민 6명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</w:rPr>
              <w:t>汉语拼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</w:rPr>
              <w:t>音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>&gt;</w:t>
            </w:r>
          </w:p>
        </w:tc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주 3시간 / 2학기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부터 수준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>별 분반</w:t>
            </w:r>
          </w:p>
        </w:tc>
      </w:tr>
      <w:tr w:rsidR="002A518B" w:rsidRPr="000429A0" w:rsidTr="00DD4A0D">
        <w:trPr>
          <w:trHeight w:val="202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2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20"/>
                <w:szCs w:val="22"/>
              </w:rPr>
            </w:pPr>
            <w:r w:rsidRPr="00684156">
              <w:rPr>
                <w:rFonts w:ascii="한컴 백제 M" w:eastAsia="한컴 백제 M"/>
                <w:b/>
                <w:sz w:val="20"/>
                <w:szCs w:val="22"/>
              </w:rPr>
              <w:t>6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>원어민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 xml:space="preserve"> 6</w:t>
            </w:r>
            <w:r w:rsidRPr="00684156">
              <w:rPr>
                <w:rFonts w:ascii="한컴 백제 M" w:eastAsia="한컴 백제 M" w:hint="eastAsia"/>
                <w:sz w:val="20"/>
                <w:szCs w:val="22"/>
              </w:rPr>
              <w:t>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  <w:lang w:eastAsia="zh-CN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标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准中文</w:t>
            </w:r>
            <w:r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1,2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&gt;,&lt;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语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文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一年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级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(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上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)</w:t>
            </w:r>
          </w:p>
        </w:tc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주 3시간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 xml:space="preserve"> </w:t>
            </w:r>
          </w:p>
        </w:tc>
      </w:tr>
      <w:tr w:rsidR="002A518B" w:rsidRPr="000429A0" w:rsidTr="00DD4A0D">
        <w:trPr>
          <w:trHeight w:val="306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3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20"/>
                <w:szCs w:val="22"/>
              </w:rPr>
            </w:pPr>
            <w:r>
              <w:rPr>
                <w:rFonts w:ascii="한컴 백제 M" w:eastAsia="한컴 백제 M"/>
                <w:b/>
                <w:sz w:val="20"/>
                <w:szCs w:val="22"/>
              </w:rPr>
              <w:t>7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 xml:space="preserve">원어민 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5</w:t>
            </w:r>
            <w:r w:rsidRPr="00684156">
              <w:rPr>
                <w:rFonts w:ascii="한컴 백제 M" w:eastAsia="한컴 백제 M" w:hint="eastAsia"/>
                <w:sz w:val="20"/>
                <w:szCs w:val="22"/>
              </w:rPr>
              <w:t>명</w:t>
            </w:r>
          </w:p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 xml:space="preserve">한국인 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2</w:t>
            </w:r>
            <w:r w:rsidRPr="00684156">
              <w:rPr>
                <w:rFonts w:ascii="한컴 백제 M" w:eastAsia="한컴 백제 M" w:hint="eastAsia"/>
                <w:sz w:val="20"/>
                <w:szCs w:val="22"/>
              </w:rPr>
              <w:t>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  <w:lang w:eastAsia="zh-CN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标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准中文</w:t>
            </w:r>
            <w:r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1~3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&gt;, 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语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文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一年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级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(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下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)</w:t>
            </w:r>
          </w:p>
        </w:tc>
        <w:tc>
          <w:tcPr>
            <w:tcW w:w="3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주 5시간</w:t>
            </w:r>
          </w:p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>
              <w:rPr>
                <w:rFonts w:ascii="한컴 백제 M" w:eastAsia="한컴 백제 M" w:hint="eastAsia"/>
                <w:sz w:val="20"/>
                <w:szCs w:val="22"/>
              </w:rPr>
              <w:t>(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초급반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: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 xml:space="preserve"> 한국인 4시간, 원어민 1시간</w:t>
            </w:r>
          </w:p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중급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, 중고급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>반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: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 xml:space="preserve"> 원어민 4시간, 한국인 1시간</w:t>
            </w:r>
          </w:p>
          <w:p w:rsidR="002A518B" w:rsidRPr="000429A0" w:rsidRDefault="002A518B" w:rsidP="00DD4A0D">
            <w:pPr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고급반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:</w:t>
            </w:r>
            <w:r w:rsidRPr="000429A0">
              <w:rPr>
                <w:rFonts w:ascii="한컴 백제 M" w:eastAsia="한컴 백제 M" w:hint="eastAsia"/>
                <w:sz w:val="20"/>
                <w:szCs w:val="22"/>
              </w:rPr>
              <w:t xml:space="preserve"> 원어민 5시간</w:t>
            </w:r>
            <w:r>
              <w:rPr>
                <w:rFonts w:ascii="한컴 백제 M" w:eastAsia="한컴 백제 M" w:hint="eastAsia"/>
                <w:sz w:val="20"/>
                <w:szCs w:val="22"/>
              </w:rPr>
              <w:t>)</w:t>
            </w:r>
          </w:p>
        </w:tc>
      </w:tr>
      <w:tr w:rsidR="002A518B" w:rsidRPr="000429A0" w:rsidTr="00DD4A0D">
        <w:trPr>
          <w:trHeight w:val="434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</w:rPr>
              <w:t>4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20"/>
                <w:szCs w:val="22"/>
              </w:rPr>
            </w:pPr>
            <w:r w:rsidRPr="00684156">
              <w:rPr>
                <w:rFonts w:ascii="한컴 백제 M" w:eastAsia="한컴 백제 M"/>
                <w:b/>
                <w:sz w:val="20"/>
                <w:szCs w:val="22"/>
              </w:rPr>
              <w:t>6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 xml:space="preserve">원어민 </w:t>
            </w:r>
            <w:r w:rsidRPr="00684156">
              <w:rPr>
                <w:rFonts w:ascii="한컴 백제 M" w:eastAsia="한컴 백제 M"/>
                <w:sz w:val="20"/>
                <w:szCs w:val="22"/>
              </w:rPr>
              <w:t>4</w:t>
            </w:r>
            <w:r w:rsidRPr="00684156">
              <w:rPr>
                <w:rFonts w:ascii="한컴 백제 M" w:eastAsia="한컴 백제 M" w:hint="eastAsia"/>
                <w:sz w:val="20"/>
                <w:szCs w:val="22"/>
              </w:rPr>
              <w:t>명</w:t>
            </w:r>
          </w:p>
          <w:p w:rsidR="002A518B" w:rsidRPr="00684156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</w:rPr>
            </w:pPr>
            <w:r w:rsidRPr="00684156">
              <w:rPr>
                <w:rFonts w:ascii="한컴 백제 M" w:eastAsia="한컴 백제 M" w:hint="eastAsia"/>
                <w:sz w:val="20"/>
                <w:szCs w:val="22"/>
              </w:rPr>
              <w:t xml:space="preserve">한국인 </w:t>
            </w:r>
            <w:r w:rsidRPr="00684156">
              <w:rPr>
                <w:rFonts w:ascii="한컴 백제 M" w:eastAsia="한컴 백제 M"/>
                <w:sz w:val="20"/>
                <w:szCs w:val="22"/>
              </w:rPr>
              <w:t>2</w:t>
            </w:r>
            <w:r w:rsidRPr="00684156">
              <w:rPr>
                <w:rFonts w:ascii="한컴 백제 M" w:eastAsia="한컴 백제 M" w:hint="eastAsia"/>
                <w:sz w:val="20"/>
                <w:szCs w:val="22"/>
              </w:rPr>
              <w:t>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 w:line="240" w:lineRule="auto"/>
              <w:jc w:val="center"/>
              <w:rPr>
                <w:rFonts w:ascii="한컴 백제 M" w:eastAsia="한컴 백제 M"/>
                <w:sz w:val="20"/>
                <w:szCs w:val="22"/>
                <w:lang w:eastAsia="zh-CN"/>
              </w:rPr>
            </w:pP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标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准中文</w:t>
            </w:r>
            <w:r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2~4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&gt;, &lt;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语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文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&gt;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二年</w:t>
            </w:r>
            <w:r w:rsidRPr="000429A0">
              <w:rPr>
                <w:rFonts w:ascii="새굴림" w:eastAsia="새굴림" w:hAnsi="새굴림" w:cs="새굴림" w:hint="eastAsia"/>
                <w:sz w:val="20"/>
                <w:szCs w:val="22"/>
                <w:lang w:eastAsia="zh-CN"/>
              </w:rPr>
              <w:t>级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(</w:t>
            </w:r>
            <w:r w:rsidRPr="000429A0">
              <w:rPr>
                <w:rFonts w:ascii="바탕" w:eastAsia="바탕" w:hAnsi="바탕" w:cs="바탕" w:hint="eastAsia"/>
                <w:sz w:val="20"/>
                <w:szCs w:val="22"/>
                <w:lang w:eastAsia="zh-CN"/>
              </w:rPr>
              <w:t>上</w:t>
            </w:r>
            <w:r w:rsidRPr="000429A0">
              <w:rPr>
                <w:rFonts w:ascii="한컴 백제 M" w:eastAsia="한컴 백제 M" w:hint="eastAsia"/>
                <w:sz w:val="20"/>
                <w:szCs w:val="22"/>
                <w:lang w:eastAsia="zh-CN"/>
              </w:rPr>
              <w:t>)</w:t>
            </w:r>
          </w:p>
        </w:tc>
        <w:tc>
          <w:tcPr>
            <w:tcW w:w="3930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  <w:szCs w:val="22"/>
                <w:lang w:eastAsia="zh-CN"/>
              </w:rPr>
            </w:pPr>
          </w:p>
        </w:tc>
      </w:tr>
      <w:tr w:rsidR="002A518B" w:rsidRPr="000429A0" w:rsidTr="00DD4A0D">
        <w:trPr>
          <w:trHeight w:val="525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szCs w:val="22"/>
              </w:rPr>
            </w:pPr>
            <w:r w:rsidRPr="000429A0">
              <w:rPr>
                <w:rFonts w:ascii="한컴 백제 M" w:eastAsia="한컴 백제 M" w:hAnsi="맑은 고딕" w:hint="eastAsia"/>
                <w:szCs w:val="22"/>
              </w:rPr>
              <w:t>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b/>
                <w:color w:val="auto"/>
                <w:szCs w:val="22"/>
              </w:rPr>
            </w:pPr>
            <w:r>
              <w:rPr>
                <w:rFonts w:ascii="한컴 백제 M" w:eastAsia="한컴 백제 M" w:hAnsi="맑은 고딕"/>
                <w:b/>
                <w:color w:val="auto"/>
                <w:szCs w:val="22"/>
              </w:rPr>
              <w:t>7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color w:val="auto"/>
                <w:szCs w:val="22"/>
              </w:rPr>
            </w:pP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 xml:space="preserve">원어민 </w:t>
            </w:r>
            <w:r w:rsidRPr="00684156">
              <w:rPr>
                <w:rFonts w:ascii="한컴 백제 M" w:eastAsia="한컴 백제 M" w:hAnsi="맑은 고딕" w:hint="eastAsia"/>
                <w:color w:val="auto"/>
                <w:szCs w:val="22"/>
              </w:rPr>
              <w:t>5</w:t>
            </w: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>명</w:t>
            </w:r>
          </w:p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color w:val="auto"/>
                <w:szCs w:val="22"/>
              </w:rPr>
            </w:pP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 xml:space="preserve">한국인 </w:t>
            </w:r>
            <w:r w:rsidRPr="00684156">
              <w:rPr>
                <w:rFonts w:ascii="한컴 백제 M" w:eastAsia="한컴 백제 M" w:hAnsi="맑은 고딕"/>
                <w:color w:val="auto"/>
                <w:szCs w:val="22"/>
              </w:rPr>
              <w:t>2</w:t>
            </w: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>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szCs w:val="22"/>
                <w:lang w:eastAsia="zh-CN"/>
              </w:rPr>
            </w:pP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轻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松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学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中文</w:t>
            </w:r>
            <w:r>
              <w:rPr>
                <w:rFonts w:ascii="바탕" w:eastAsia="바탕" w:hAnsi="바탕" w:cs="바탕" w:hint="eastAsia"/>
                <w:szCs w:val="22"/>
                <w:lang w:eastAsia="zh-CN"/>
              </w:rPr>
              <w:t>1~3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&gt;</w:t>
            </w:r>
            <w:r w:rsidRPr="000429A0">
              <w:rPr>
                <w:rFonts w:ascii="한컴 백제 M" w:eastAsia="한컴 백제 M" w:hint="eastAsia"/>
                <w:szCs w:val="22"/>
                <w:lang w:eastAsia="zh-CN"/>
              </w:rPr>
              <w:t xml:space="preserve">, 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语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文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&gt;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二年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级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(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下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)</w:t>
            </w:r>
          </w:p>
        </w:tc>
        <w:tc>
          <w:tcPr>
            <w:tcW w:w="39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A518B" w:rsidRPr="000429A0" w:rsidRDefault="002A518B" w:rsidP="00DD4A0D">
            <w:pPr>
              <w:jc w:val="center"/>
              <w:rPr>
                <w:rFonts w:ascii="한컴 백제 M" w:eastAsia="한컴 백제 M" w:hAnsi="굴림" w:cs="굴림"/>
                <w:color w:val="000000"/>
                <w:sz w:val="20"/>
                <w:szCs w:val="22"/>
                <w:lang w:eastAsia="zh-CN"/>
              </w:rPr>
            </w:pPr>
          </w:p>
        </w:tc>
      </w:tr>
      <w:tr w:rsidR="002A518B" w:rsidRPr="000429A0" w:rsidTr="00DD4A0D">
        <w:trPr>
          <w:trHeight w:val="215"/>
        </w:trPr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szCs w:val="22"/>
              </w:rPr>
            </w:pPr>
            <w:r w:rsidRPr="000429A0">
              <w:rPr>
                <w:rFonts w:ascii="한컴 백제 M" w:eastAsia="한컴 백제 M" w:hAnsi="맑은 고딕" w:hint="eastAsia"/>
                <w:szCs w:val="22"/>
              </w:rPr>
              <w:t>6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b/>
                <w:color w:val="auto"/>
                <w:szCs w:val="22"/>
              </w:rPr>
            </w:pPr>
            <w:r>
              <w:rPr>
                <w:rFonts w:ascii="한컴 백제 M" w:eastAsia="한컴 백제 M" w:hAnsi="맑은 고딕"/>
                <w:b/>
                <w:color w:val="auto"/>
                <w:szCs w:val="22"/>
              </w:rPr>
              <w:t>7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color w:val="auto"/>
                <w:szCs w:val="22"/>
              </w:rPr>
            </w:pP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 xml:space="preserve">원어민 </w:t>
            </w:r>
            <w:r>
              <w:rPr>
                <w:rFonts w:ascii="한컴 백제 M" w:eastAsia="한컴 백제 M" w:hAnsi="맑은 고딕"/>
                <w:color w:val="auto"/>
                <w:szCs w:val="22"/>
              </w:rPr>
              <w:t>5</w:t>
            </w: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>명</w:t>
            </w:r>
          </w:p>
          <w:p w:rsidR="002A518B" w:rsidRPr="00684156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color w:val="auto"/>
                <w:szCs w:val="22"/>
              </w:rPr>
            </w:pP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 xml:space="preserve">한국인 </w:t>
            </w:r>
            <w:r w:rsidRPr="00684156">
              <w:rPr>
                <w:rFonts w:ascii="한컴 백제 M" w:eastAsia="한컴 백제 M" w:hAnsi="맑은 고딕"/>
                <w:color w:val="auto"/>
                <w:szCs w:val="22"/>
              </w:rPr>
              <w:t>2</w:t>
            </w:r>
            <w:r w:rsidRPr="00684156">
              <w:rPr>
                <w:rFonts w:ascii="한컴 백제 M" w:eastAsia="한컴 백제 M" w:hint="eastAsia"/>
                <w:color w:val="auto"/>
                <w:szCs w:val="22"/>
              </w:rPr>
              <w:t>명</w:t>
            </w:r>
          </w:p>
        </w:tc>
        <w:tc>
          <w:tcPr>
            <w:tcW w:w="3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18B" w:rsidRPr="000429A0" w:rsidRDefault="002A518B" w:rsidP="00DD4A0D">
            <w:pPr>
              <w:pStyle w:val="afd"/>
              <w:wordWrap/>
              <w:spacing w:line="240" w:lineRule="auto"/>
              <w:jc w:val="center"/>
              <w:rPr>
                <w:rFonts w:ascii="한컴 백제 M" w:eastAsia="한컴 백제 M"/>
                <w:szCs w:val="22"/>
                <w:lang w:eastAsia="zh-CN"/>
              </w:rPr>
            </w:pP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轻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松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学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中文</w:t>
            </w:r>
            <w:r>
              <w:rPr>
                <w:rFonts w:ascii="바탕" w:eastAsia="바탕" w:hAnsi="바탕" w:cs="바탕" w:hint="eastAsia"/>
                <w:szCs w:val="22"/>
                <w:lang w:eastAsia="zh-CN"/>
              </w:rPr>
              <w:t>2~5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&gt;</w:t>
            </w:r>
            <w:r w:rsidRPr="000429A0">
              <w:rPr>
                <w:rFonts w:ascii="한컴 백제 M" w:eastAsia="한컴 백제 M" w:hint="eastAsia"/>
                <w:szCs w:val="22"/>
                <w:lang w:eastAsia="zh-CN"/>
              </w:rPr>
              <w:t xml:space="preserve">, 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&lt;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语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文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&gt;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三年</w:t>
            </w:r>
            <w:r w:rsidRPr="000429A0">
              <w:rPr>
                <w:rFonts w:ascii="새굴림" w:eastAsia="새굴림" w:hAnsi="새굴림" w:cs="새굴림" w:hint="eastAsia"/>
                <w:szCs w:val="22"/>
                <w:lang w:eastAsia="zh-CN"/>
              </w:rPr>
              <w:t>级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(</w:t>
            </w:r>
            <w:r w:rsidRPr="000429A0">
              <w:rPr>
                <w:rFonts w:ascii="바탕" w:eastAsia="바탕" w:hAnsi="바탕" w:cs="바탕" w:hint="eastAsia"/>
                <w:szCs w:val="22"/>
                <w:lang w:eastAsia="zh-CN"/>
              </w:rPr>
              <w:t>上</w:t>
            </w:r>
            <w:r w:rsidRPr="000429A0">
              <w:rPr>
                <w:rFonts w:ascii="한컴 백제 M" w:eastAsia="한컴 백제 M" w:hAnsi="맑은 고딕" w:hint="eastAsia"/>
                <w:szCs w:val="22"/>
                <w:lang w:eastAsia="zh-CN"/>
              </w:rPr>
              <w:t>)</w:t>
            </w:r>
          </w:p>
        </w:tc>
        <w:tc>
          <w:tcPr>
            <w:tcW w:w="39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18B" w:rsidRPr="000429A0" w:rsidRDefault="002A518B" w:rsidP="00DD4A0D">
            <w:pPr>
              <w:jc w:val="center"/>
              <w:rPr>
                <w:rFonts w:ascii="한컴 백제 M" w:eastAsia="한컴 백제 M" w:hAnsi="굴림" w:cs="굴림"/>
                <w:color w:val="000000"/>
                <w:sz w:val="20"/>
                <w:szCs w:val="22"/>
                <w:lang w:eastAsia="zh-CN"/>
              </w:rPr>
            </w:pPr>
          </w:p>
        </w:tc>
      </w:tr>
    </w:tbl>
    <w:p w:rsidR="002A518B" w:rsidRPr="000429A0" w:rsidRDefault="002A518B" w:rsidP="002A518B">
      <w:pPr>
        <w:pStyle w:val="afd"/>
        <w:snapToGrid/>
        <w:jc w:val="center"/>
        <w:rPr>
          <w:b/>
          <w:szCs w:val="22"/>
        </w:rPr>
      </w:pPr>
      <w:r w:rsidRPr="000429A0">
        <w:rPr>
          <w:rFonts w:ascii="한컴 백제 M" w:eastAsia="한컴 백제 M" w:hint="eastAsia"/>
          <w:b/>
          <w:bCs/>
          <w:szCs w:val="22"/>
        </w:rPr>
        <w:t>*각 분반의 이름은 색깔이름으로 명명됨. 4단계(1~</w:t>
      </w:r>
      <w:r>
        <w:rPr>
          <w:rFonts w:ascii="한컴 백제 M" w:eastAsia="한컴 백제 M"/>
          <w:b/>
          <w:bCs/>
          <w:szCs w:val="22"/>
        </w:rPr>
        <w:t>3</w:t>
      </w:r>
      <w:r w:rsidRPr="000429A0">
        <w:rPr>
          <w:rFonts w:ascii="한컴 백제 M" w:eastAsia="한컴 백제 M" w:hint="eastAsia"/>
          <w:b/>
          <w:bCs/>
          <w:szCs w:val="22"/>
        </w:rPr>
        <w:t>개의 분반)로 수</w:t>
      </w:r>
      <w:r w:rsidRPr="000429A0">
        <w:rPr>
          <w:rFonts w:eastAsia="한컴 백제 M"/>
          <w:b/>
          <w:bCs/>
          <w:szCs w:val="22"/>
        </w:rPr>
        <w:t>준별</w:t>
      </w:r>
      <w:r w:rsidRPr="000429A0">
        <w:rPr>
          <w:rFonts w:eastAsia="한컴 백제 M"/>
          <w:b/>
          <w:bCs/>
          <w:szCs w:val="22"/>
        </w:rPr>
        <w:t xml:space="preserve"> </w:t>
      </w:r>
      <w:r w:rsidRPr="000429A0">
        <w:rPr>
          <w:rFonts w:eastAsia="한컴 백제 M"/>
          <w:b/>
          <w:bCs/>
          <w:szCs w:val="22"/>
        </w:rPr>
        <w:t>단계가</w:t>
      </w:r>
      <w:r w:rsidRPr="000429A0">
        <w:rPr>
          <w:rFonts w:eastAsia="한컴 백제 M"/>
          <w:b/>
          <w:bCs/>
          <w:szCs w:val="22"/>
        </w:rPr>
        <w:t xml:space="preserve"> </w:t>
      </w:r>
      <w:r w:rsidRPr="000429A0">
        <w:rPr>
          <w:rFonts w:eastAsia="한컴 백제 M"/>
          <w:b/>
          <w:bCs/>
          <w:szCs w:val="22"/>
        </w:rPr>
        <w:t>구성됨</w:t>
      </w:r>
      <w:r w:rsidRPr="000429A0">
        <w:rPr>
          <w:rFonts w:ascii="한컴 백제 M" w:eastAsia="한컴 백제 M" w:hint="eastAsia"/>
          <w:b/>
          <w:bCs/>
          <w:szCs w:val="22"/>
        </w:rPr>
        <w:t>.</w:t>
      </w:r>
    </w:p>
    <w:p w:rsidR="002A518B" w:rsidRDefault="002A518B" w:rsidP="002A518B">
      <w:pPr>
        <w:pStyle w:val="afd"/>
        <w:snapToGrid/>
        <w:spacing w:line="240" w:lineRule="auto"/>
      </w:pPr>
      <w:r>
        <w:rPr>
          <w:rFonts w:ascii="한컴 백제 M" w:eastAsia="한컴 백제 M" w:hint="eastAsia"/>
          <w:b/>
          <w:bCs/>
          <w:sz w:val="30"/>
          <w:szCs w:val="30"/>
        </w:rPr>
        <w:t xml:space="preserve">2. </w:t>
      </w:r>
      <w:r>
        <w:rPr>
          <w:rFonts w:eastAsia="한컴 백제 M"/>
          <w:b/>
          <w:bCs/>
          <w:sz w:val="30"/>
          <w:szCs w:val="30"/>
        </w:rPr>
        <w:t>초등중국어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교육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활동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및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학습성취목표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연계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상황</w:t>
      </w:r>
    </w:p>
    <w:tbl>
      <w:tblPr>
        <w:tblOverlap w:val="never"/>
        <w:tblW w:w="100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2"/>
        <w:gridCol w:w="1445"/>
        <w:gridCol w:w="1892"/>
        <w:gridCol w:w="1843"/>
        <w:gridCol w:w="1701"/>
        <w:gridCol w:w="2410"/>
      </w:tblGrid>
      <w:tr w:rsidR="002A518B" w:rsidTr="00DD4A0D">
        <w:trPr>
          <w:trHeight w:val="31"/>
        </w:trPr>
        <w:tc>
          <w:tcPr>
            <w:tcW w:w="802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교육 활동</w:t>
            </w:r>
          </w:p>
        </w:tc>
        <w:tc>
          <w:tcPr>
            <w:tcW w:w="1445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중국어경시대회</w:t>
            </w:r>
          </w:p>
        </w:tc>
        <w:tc>
          <w:tcPr>
            <w:tcW w:w="1892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중국어말하기대회</w:t>
            </w:r>
          </w:p>
        </w:tc>
        <w:tc>
          <w:tcPr>
            <w:tcW w:w="1843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중국어능력시험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>
              <w:rPr>
                <w:rFonts w:ascii="한컴 백제 M" w:eastAsia="한컴 백제 M" w:hint="eastAsia"/>
                <w:sz w:val="20"/>
              </w:rPr>
              <w:t>중국어 동아리활동</w:t>
            </w:r>
          </w:p>
        </w:tc>
        <w:tc>
          <w:tcPr>
            <w:tcW w:w="2410" w:type="dxa"/>
            <w:shd w:val="clear" w:color="auto" w:fill="FFC000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중국어</w:t>
            </w:r>
            <w:r>
              <w:rPr>
                <w:rFonts w:ascii="한컴 백제 M" w:eastAsia="한컴 백제 M" w:hint="eastAsia"/>
                <w:sz w:val="20"/>
              </w:rPr>
              <w:t xml:space="preserve"> </w:t>
            </w:r>
            <w:r w:rsidRPr="000429A0">
              <w:rPr>
                <w:rFonts w:ascii="한컴 백제 M" w:eastAsia="한컴 백제 M" w:hint="eastAsia"/>
                <w:sz w:val="20"/>
              </w:rPr>
              <w:t>방과후</w:t>
            </w:r>
            <w:r>
              <w:rPr>
                <w:rFonts w:ascii="한컴 백제 M" w:eastAsia="한컴 백제 M" w:hint="eastAsia"/>
                <w:sz w:val="20"/>
              </w:rPr>
              <w:t>활동</w:t>
            </w:r>
          </w:p>
        </w:tc>
      </w:tr>
      <w:tr w:rsidR="002A518B" w:rsidTr="00DD4A0D">
        <w:trPr>
          <w:trHeight w:val="37"/>
        </w:trPr>
        <w:tc>
          <w:tcPr>
            <w:tcW w:w="802" w:type="dxa"/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시기 및 횟수</w:t>
            </w:r>
          </w:p>
        </w:tc>
        <w:tc>
          <w:tcPr>
            <w:tcW w:w="14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5월 / 년 1회</w:t>
            </w:r>
          </w:p>
        </w:tc>
        <w:tc>
          <w:tcPr>
            <w:tcW w:w="1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>
              <w:rPr>
                <w:rFonts w:ascii="한컴 백제 M" w:eastAsia="한컴 백제 M" w:hint="eastAsia"/>
                <w:sz w:val="20"/>
              </w:rPr>
              <w:t>10</w:t>
            </w:r>
            <w:r w:rsidRPr="000429A0">
              <w:rPr>
                <w:rFonts w:ascii="한컴 백제 M" w:eastAsia="한컴 백제 M" w:hint="eastAsia"/>
                <w:sz w:val="20"/>
              </w:rPr>
              <w:t>월 / 년 1회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학기말 / 년 2회</w:t>
            </w:r>
          </w:p>
        </w:tc>
        <w:tc>
          <w:tcPr>
            <w:tcW w:w="1701" w:type="dxa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>
              <w:rPr>
                <w:rFonts w:ascii="한컴 백제 M" w:eastAsia="한컴 백제 M" w:hint="eastAsia"/>
                <w:sz w:val="20"/>
              </w:rPr>
              <w:t>연중</w:t>
            </w:r>
            <w:r w:rsidRPr="000429A0">
              <w:rPr>
                <w:rFonts w:ascii="한컴 백제 M" w:eastAsia="한컴 백제 M" w:hint="eastAsia"/>
                <w:sz w:val="20"/>
              </w:rPr>
              <w:t xml:space="preserve"> / </w:t>
            </w:r>
            <w:r>
              <w:rPr>
                <w:rFonts w:ascii="한컴 백제 M" w:eastAsia="한컴 백제 M" w:hint="eastAsia"/>
                <w:sz w:val="20"/>
              </w:rPr>
              <w:t>주</w:t>
            </w:r>
            <w:r w:rsidRPr="000429A0">
              <w:rPr>
                <w:rFonts w:ascii="한컴 백제 M" w:eastAsia="한컴 백제 M" w:hint="eastAsia"/>
                <w:sz w:val="20"/>
              </w:rPr>
              <w:t xml:space="preserve"> </w:t>
            </w:r>
            <w:r>
              <w:rPr>
                <w:rFonts w:ascii="한컴 백제 M" w:eastAsia="한컴 백제 M"/>
                <w:sz w:val="20"/>
              </w:rPr>
              <w:t>1</w:t>
            </w:r>
            <w:r w:rsidRPr="000429A0">
              <w:rPr>
                <w:rFonts w:ascii="한컴 백제 M" w:eastAsia="한컴 백제 M" w:hint="eastAsia"/>
                <w:sz w:val="20"/>
              </w:rPr>
              <w:t>회</w:t>
            </w:r>
          </w:p>
        </w:tc>
        <w:tc>
          <w:tcPr>
            <w:tcW w:w="2410" w:type="dxa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학기 중 수시</w:t>
            </w:r>
          </w:p>
        </w:tc>
      </w:tr>
      <w:tr w:rsidR="002A518B" w:rsidTr="00DD4A0D">
        <w:trPr>
          <w:trHeight w:val="22"/>
        </w:trPr>
        <w:tc>
          <w:tcPr>
            <w:tcW w:w="802" w:type="dxa"/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활동 목표</w:t>
            </w:r>
          </w:p>
        </w:tc>
        <w:tc>
          <w:tcPr>
            <w:tcW w:w="14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작문 능력 향상</w:t>
            </w:r>
          </w:p>
        </w:tc>
        <w:tc>
          <w:tcPr>
            <w:tcW w:w="18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말하기 능력 향상</w:t>
            </w:r>
          </w:p>
        </w:tc>
        <w:tc>
          <w:tcPr>
            <w:tcW w:w="184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어휘 능력 향상</w:t>
            </w:r>
          </w:p>
        </w:tc>
        <w:tc>
          <w:tcPr>
            <w:tcW w:w="1701" w:type="dxa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>
              <w:rPr>
                <w:rFonts w:ascii="한컴 백제 M" w:eastAsia="한컴 백제 M" w:hint="eastAsia"/>
                <w:sz w:val="20"/>
              </w:rPr>
              <w:t>중국 문화 체험</w:t>
            </w:r>
          </w:p>
        </w:tc>
        <w:tc>
          <w:tcPr>
            <w:tcW w:w="2410" w:type="dxa"/>
            <w:vAlign w:val="center"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말하기듣기, 표현능력 향상</w:t>
            </w:r>
          </w:p>
        </w:tc>
      </w:tr>
    </w:tbl>
    <w:p w:rsidR="002A518B" w:rsidRDefault="002A518B" w:rsidP="002A518B">
      <w:pPr>
        <w:pStyle w:val="afd"/>
        <w:snapToGrid/>
        <w:spacing w:line="240" w:lineRule="auto"/>
        <w:rPr>
          <w:rFonts w:ascii="한컴 백제 M" w:eastAsia="한컴 백제 M"/>
          <w:b/>
          <w:bCs/>
          <w:sz w:val="30"/>
          <w:szCs w:val="30"/>
        </w:rPr>
      </w:pPr>
    </w:p>
    <w:p w:rsidR="002A518B" w:rsidRDefault="002A518B" w:rsidP="002A518B">
      <w:pPr>
        <w:pStyle w:val="afd"/>
        <w:snapToGrid/>
        <w:spacing w:line="240" w:lineRule="auto"/>
      </w:pPr>
      <w:r>
        <w:rPr>
          <w:rFonts w:ascii="한컴 백제 M" w:eastAsia="한컴 백제 M" w:hint="eastAsia"/>
          <w:b/>
          <w:bCs/>
          <w:sz w:val="30"/>
          <w:szCs w:val="30"/>
        </w:rPr>
        <w:t xml:space="preserve">3. </w:t>
      </w:r>
      <w:r>
        <w:rPr>
          <w:rFonts w:eastAsia="한컴 백제 M"/>
          <w:b/>
          <w:bCs/>
          <w:sz w:val="30"/>
          <w:szCs w:val="30"/>
        </w:rPr>
        <w:t>초등중국어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수준별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분반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시스템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현황</w:t>
      </w:r>
    </w:p>
    <w:p w:rsidR="002A518B" w:rsidRDefault="002A518B" w:rsidP="002A518B">
      <w:pPr>
        <w:pStyle w:val="afd"/>
        <w:snapToGrid/>
        <w:spacing w:line="240" w:lineRule="auto"/>
      </w:pPr>
      <w:r>
        <w:rPr>
          <w:rFonts w:eastAsia="한컴 백제 M"/>
          <w:sz w:val="24"/>
          <w:szCs w:val="24"/>
        </w:rPr>
        <w:t>가</w:t>
      </w:r>
      <w:r>
        <w:rPr>
          <w:rFonts w:ascii="한컴 백제 M" w:eastAsia="한컴 백제 M" w:hint="eastAsia"/>
          <w:sz w:val="24"/>
          <w:szCs w:val="24"/>
        </w:rPr>
        <w:t xml:space="preserve">. </w:t>
      </w:r>
      <w:r>
        <w:rPr>
          <w:rFonts w:eastAsia="한컴 백제 M"/>
          <w:sz w:val="24"/>
          <w:szCs w:val="24"/>
        </w:rPr>
        <w:t>재학생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 xml:space="preserve">- </w:t>
      </w:r>
      <w:r>
        <w:rPr>
          <w:rFonts w:eastAsia="한컴 백제 M"/>
          <w:sz w:val="24"/>
          <w:szCs w:val="24"/>
        </w:rPr>
        <w:t>수행평가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 xml:space="preserve">60% + </w:t>
      </w:r>
      <w:r>
        <w:rPr>
          <w:rFonts w:eastAsia="한컴 백제 M"/>
          <w:sz w:val="24"/>
          <w:szCs w:val="24"/>
        </w:rPr>
        <w:t>학기말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평가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 xml:space="preserve">40%, </w:t>
      </w:r>
      <w:r>
        <w:rPr>
          <w:rFonts w:eastAsia="한컴 백제 M"/>
          <w:sz w:val="24"/>
          <w:szCs w:val="24"/>
        </w:rPr>
        <w:t>중국어능력시험을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고려하여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분반</w: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3937"/>
        <w:gridCol w:w="2522"/>
        <w:gridCol w:w="2522"/>
      </w:tblGrid>
      <w:tr w:rsidR="002A518B" w:rsidTr="00DD4A0D">
        <w:trPr>
          <w:trHeight w:val="276"/>
        </w:trPr>
        <w:tc>
          <w:tcPr>
            <w:tcW w:w="1107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분야</w:t>
            </w:r>
          </w:p>
        </w:tc>
        <w:tc>
          <w:tcPr>
            <w:tcW w:w="3937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수행 평가</w:t>
            </w:r>
          </w:p>
        </w:tc>
        <w:tc>
          <w:tcPr>
            <w:tcW w:w="2522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기말 평가</w:t>
            </w:r>
          </w:p>
        </w:tc>
        <w:tc>
          <w:tcPr>
            <w:tcW w:w="2522" w:type="dxa"/>
            <w:shd w:val="clear" w:color="auto" w:fill="FFC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중국어능력시험</w:t>
            </w:r>
          </w:p>
        </w:tc>
      </w:tr>
      <w:tr w:rsidR="002A518B" w:rsidTr="00DD4A0D">
        <w:trPr>
          <w:trHeight w:val="276"/>
        </w:trPr>
        <w:tc>
          <w:tcPr>
            <w:tcW w:w="1107" w:type="dxa"/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시기</w:t>
            </w:r>
          </w:p>
        </w:tc>
        <w:tc>
          <w:tcPr>
            <w:tcW w:w="3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매주</w:t>
            </w:r>
          </w:p>
        </w:tc>
        <w:tc>
          <w:tcPr>
            <w:tcW w:w="25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6월, 12월</w:t>
            </w:r>
          </w:p>
        </w:tc>
        <w:tc>
          <w:tcPr>
            <w:tcW w:w="25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매 학기말</w:t>
            </w:r>
          </w:p>
        </w:tc>
      </w:tr>
      <w:tr w:rsidR="002A518B" w:rsidTr="00DD4A0D">
        <w:trPr>
          <w:trHeight w:val="716"/>
        </w:trPr>
        <w:tc>
          <w:tcPr>
            <w:tcW w:w="1107" w:type="dxa"/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내용</w:t>
            </w:r>
          </w:p>
        </w:tc>
        <w:tc>
          <w:tcPr>
            <w:tcW w:w="3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받아쓰기</w:t>
            </w:r>
            <w:r>
              <w:rPr>
                <w:rFonts w:ascii="한컴 백제 M" w:eastAsia="한컴 백제 M" w:hint="eastAsia"/>
                <w:sz w:val="20"/>
              </w:rPr>
              <w:t>,</w:t>
            </w:r>
          </w:p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본문 읽기 및 외우기</w:t>
            </w:r>
            <w:r>
              <w:rPr>
                <w:rFonts w:ascii="한컴 백제 M" w:eastAsia="한컴 백제 M" w:hint="eastAsia"/>
                <w:sz w:val="20"/>
              </w:rPr>
              <w:t>,</w:t>
            </w:r>
            <w:r w:rsidRPr="000429A0">
              <w:rPr>
                <w:rFonts w:ascii="한컴 백제 M" w:eastAsia="한컴 백제 M" w:hint="eastAsia"/>
                <w:sz w:val="20"/>
              </w:rPr>
              <w:t xml:space="preserve"> 말하기 및 듣기</w:t>
            </w:r>
            <w:r>
              <w:rPr>
                <w:rFonts w:ascii="한컴 백제 M" w:eastAsia="한컴 백제 M" w:hint="eastAsia"/>
                <w:sz w:val="20"/>
              </w:rPr>
              <w:t>,</w:t>
            </w:r>
          </w:p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>
              <w:rPr>
                <w:rFonts w:ascii="한컴 백제 M" w:eastAsia="한컴 백제 M"/>
                <w:sz w:val="20"/>
              </w:rPr>
              <w:t xml:space="preserve"> </w:t>
            </w:r>
            <w:r w:rsidRPr="000429A0">
              <w:rPr>
                <w:rFonts w:ascii="한컴 백제 M" w:eastAsia="한컴 백제 M" w:hint="eastAsia"/>
                <w:sz w:val="20"/>
              </w:rPr>
              <w:t>작문(고급반 위주)</w:t>
            </w:r>
          </w:p>
        </w:tc>
        <w:tc>
          <w:tcPr>
            <w:tcW w:w="25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기</w:t>
            </w:r>
            <w:r>
              <w:rPr>
                <w:rFonts w:ascii="한컴 백제 M" w:eastAsia="한컴 백제 M" w:hint="eastAsia"/>
                <w:sz w:val="20"/>
              </w:rPr>
              <w:t>말고사</w:t>
            </w:r>
          </w:p>
        </w:tc>
        <w:tc>
          <w:tcPr>
            <w:tcW w:w="25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승반 자격시험</w:t>
            </w:r>
          </w:p>
          <w:p w:rsidR="002A518B" w:rsidRPr="000429A0" w:rsidRDefault="002A518B" w:rsidP="00DD4A0D">
            <w:pPr>
              <w:spacing w:after="0"/>
              <w:jc w:val="center"/>
              <w:rPr>
                <w:rFonts w:ascii="한컴 백제 M" w:eastAsia="한컴 백제 M"/>
                <w:sz w:val="20"/>
              </w:rPr>
            </w:pPr>
            <w:r w:rsidRPr="000429A0">
              <w:rPr>
                <w:rFonts w:ascii="한컴 백제 M" w:eastAsia="한컴 백제 M" w:hint="eastAsia"/>
                <w:sz w:val="20"/>
              </w:rPr>
              <w:t>(60점 이상)</w:t>
            </w:r>
          </w:p>
        </w:tc>
      </w:tr>
    </w:tbl>
    <w:p w:rsidR="002A518B" w:rsidRDefault="002A518B" w:rsidP="002A518B">
      <w:pPr>
        <w:pStyle w:val="afd"/>
        <w:snapToGrid/>
        <w:spacing w:line="240" w:lineRule="auto"/>
      </w:pPr>
      <w:r>
        <w:rPr>
          <w:rFonts w:eastAsia="한컴 백제 M"/>
          <w:sz w:val="24"/>
          <w:szCs w:val="24"/>
        </w:rPr>
        <w:t>나</w:t>
      </w:r>
      <w:r>
        <w:rPr>
          <w:rFonts w:ascii="한컴 백제 M" w:eastAsia="한컴 백제 M" w:hint="eastAsia"/>
          <w:sz w:val="24"/>
          <w:szCs w:val="24"/>
        </w:rPr>
        <w:t xml:space="preserve">. </w:t>
      </w:r>
      <w:r>
        <w:rPr>
          <w:rFonts w:eastAsia="한컴 백제 M"/>
          <w:sz w:val="24"/>
          <w:szCs w:val="24"/>
        </w:rPr>
        <w:t>신입생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한컴 백제 M" w:eastAsia="한컴 백제 M" w:hint="eastAsia"/>
          <w:sz w:val="24"/>
          <w:szCs w:val="24"/>
        </w:rPr>
        <w:t>- 1학년 1</w:t>
      </w:r>
      <w:r>
        <w:rPr>
          <w:rFonts w:eastAsia="한컴 백제 M"/>
          <w:sz w:val="24"/>
          <w:szCs w:val="24"/>
        </w:rPr>
        <w:t>학기</w:t>
      </w:r>
      <w:r>
        <w:rPr>
          <w:rFonts w:eastAsia="한컴 백제 M" w:hint="eastAsia"/>
          <w:sz w:val="24"/>
          <w:szCs w:val="24"/>
        </w:rPr>
        <w:t>는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인원별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분반을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하여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한어병음을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체계적으로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배움</w:t>
      </w:r>
    </w:p>
    <w:p w:rsidR="002A518B" w:rsidRDefault="002A518B" w:rsidP="002A518B">
      <w:pPr>
        <w:pStyle w:val="afd"/>
        <w:snapToGrid/>
        <w:spacing w:line="240" w:lineRule="auto"/>
        <w:ind w:firstLineChars="500" w:firstLine="1020"/>
      </w:pPr>
      <w:r>
        <w:rPr>
          <w:rFonts w:ascii="한컴 백제 M" w:eastAsia="한컴 백제 M" w:hint="eastAsia"/>
          <w:sz w:val="24"/>
          <w:szCs w:val="24"/>
        </w:rPr>
        <w:t xml:space="preserve">- </w:t>
      </w:r>
      <w:r>
        <w:rPr>
          <w:rFonts w:eastAsia="한컴 백제 M"/>
          <w:sz w:val="24"/>
          <w:szCs w:val="24"/>
        </w:rPr>
        <w:t>수행평가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>60%</w:t>
      </w:r>
      <w:r>
        <w:rPr>
          <w:rFonts w:ascii="한컴 백제 M"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>+</w:t>
      </w:r>
      <w:r>
        <w:rPr>
          <w:rFonts w:ascii="한컴 백제 M"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학기말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평가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>40%</w:t>
      </w:r>
      <w:r>
        <w:rPr>
          <w:rFonts w:eastAsia="한컴 백제 M"/>
          <w:sz w:val="24"/>
          <w:szCs w:val="24"/>
        </w:rPr>
        <w:t>를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종합하여</w:t>
      </w:r>
      <w:r>
        <w:rPr>
          <w:rFonts w:eastAsia="한컴 백제 M"/>
          <w:sz w:val="24"/>
          <w:szCs w:val="24"/>
        </w:rPr>
        <w:t xml:space="preserve"> </w:t>
      </w:r>
      <w:r w:rsidRPr="00E915D9">
        <w:rPr>
          <w:rFonts w:ascii="한컴 백제 M" w:eastAsia="한컴 백제 M" w:hint="eastAsia"/>
          <w:color w:val="auto"/>
          <w:sz w:val="24"/>
          <w:szCs w:val="24"/>
        </w:rPr>
        <w:t>2</w:t>
      </w:r>
      <w:r w:rsidRPr="00E915D9">
        <w:rPr>
          <w:rFonts w:eastAsia="한컴 백제 M"/>
          <w:color w:val="auto"/>
          <w:sz w:val="24"/>
          <w:szCs w:val="24"/>
        </w:rPr>
        <w:t>학기</w:t>
      </w:r>
      <w:r w:rsidRPr="00E915D9">
        <w:rPr>
          <w:rFonts w:eastAsia="한컴 백제 M" w:hint="eastAsia"/>
          <w:color w:val="auto"/>
          <w:sz w:val="24"/>
          <w:szCs w:val="24"/>
        </w:rPr>
        <w:t>부터</w:t>
      </w:r>
      <w:r w:rsidRPr="00E915D9">
        <w:rPr>
          <w:rFonts w:eastAsia="한컴 백제 M"/>
          <w:color w:val="auto"/>
          <w:sz w:val="24"/>
          <w:szCs w:val="24"/>
        </w:rPr>
        <w:t xml:space="preserve"> </w:t>
      </w:r>
      <w:r w:rsidRPr="00E915D9">
        <w:rPr>
          <w:rFonts w:eastAsia="한컴 백제 M" w:hint="eastAsia"/>
          <w:color w:val="auto"/>
          <w:sz w:val="24"/>
          <w:szCs w:val="24"/>
        </w:rPr>
        <w:t>수준</w:t>
      </w:r>
      <w:r w:rsidRPr="00E915D9">
        <w:rPr>
          <w:rFonts w:eastAsia="한컴 백제 M"/>
          <w:color w:val="auto"/>
          <w:sz w:val="24"/>
          <w:szCs w:val="24"/>
        </w:rPr>
        <w:t>별</w:t>
      </w:r>
      <w:r w:rsidRPr="00E915D9">
        <w:rPr>
          <w:rFonts w:eastAsia="한컴 백제 M"/>
          <w:color w:val="auto"/>
          <w:sz w:val="24"/>
          <w:szCs w:val="24"/>
        </w:rPr>
        <w:t xml:space="preserve"> </w:t>
      </w:r>
      <w:r w:rsidRPr="00E915D9">
        <w:rPr>
          <w:rFonts w:eastAsia="한컴 백제 M"/>
          <w:color w:val="auto"/>
          <w:sz w:val="24"/>
          <w:szCs w:val="24"/>
        </w:rPr>
        <w:t>분반</w:t>
      </w:r>
    </w:p>
    <w:p w:rsidR="002A518B" w:rsidRDefault="002A518B" w:rsidP="002A518B">
      <w:pPr>
        <w:pStyle w:val="afd"/>
        <w:snapToGrid/>
        <w:spacing w:line="240" w:lineRule="auto"/>
      </w:pPr>
      <w:r>
        <w:rPr>
          <w:rFonts w:eastAsia="한컴 백제 M"/>
          <w:sz w:val="24"/>
          <w:szCs w:val="24"/>
        </w:rPr>
        <w:t>다</w:t>
      </w:r>
      <w:r>
        <w:rPr>
          <w:rFonts w:ascii="한컴 백제 M" w:eastAsia="한컴 백제 M" w:hint="eastAsia"/>
          <w:sz w:val="24"/>
          <w:szCs w:val="24"/>
        </w:rPr>
        <w:t xml:space="preserve">. </w:t>
      </w:r>
      <w:r>
        <w:rPr>
          <w:rFonts w:eastAsia="한컴 백제 M"/>
          <w:sz w:val="24"/>
          <w:szCs w:val="24"/>
        </w:rPr>
        <w:t>전입생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 w:hint="eastAsia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 xml:space="preserve">- </w:t>
      </w:r>
      <w:r>
        <w:rPr>
          <w:rFonts w:eastAsia="한컴 백제 M"/>
          <w:sz w:val="24"/>
          <w:szCs w:val="24"/>
        </w:rPr>
        <w:t>지필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고사</w:t>
      </w:r>
      <w:r>
        <w:rPr>
          <w:rFonts w:ascii="한컴 백제 M" w:eastAsia="한컴 백제 M" w:hint="eastAsia"/>
          <w:sz w:val="24"/>
          <w:szCs w:val="24"/>
        </w:rPr>
        <w:t>(</w:t>
      </w:r>
      <w:r>
        <w:rPr>
          <w:rFonts w:eastAsia="한컴 백제 M"/>
          <w:sz w:val="24"/>
          <w:szCs w:val="24"/>
        </w:rPr>
        <w:t>초급용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및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중고급용</w:t>
      </w:r>
      <w:r>
        <w:rPr>
          <w:rFonts w:ascii="한컴 백제 M" w:eastAsia="한컴 백제 M" w:hint="eastAsia"/>
          <w:sz w:val="24"/>
          <w:szCs w:val="24"/>
        </w:rPr>
        <w:t>)</w:t>
      </w:r>
      <w:r>
        <w:rPr>
          <w:rFonts w:eastAsia="한컴 백제 M"/>
          <w:sz w:val="24"/>
          <w:szCs w:val="24"/>
        </w:rPr>
        <w:t>를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통해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ascii="한컴 백제 M" w:eastAsia="한컴 백제 M" w:hint="eastAsia"/>
          <w:sz w:val="24"/>
          <w:szCs w:val="24"/>
        </w:rPr>
        <w:t>1</w:t>
      </w:r>
      <w:r>
        <w:rPr>
          <w:rFonts w:eastAsia="한컴 백제 M"/>
          <w:sz w:val="24"/>
          <w:szCs w:val="24"/>
        </w:rPr>
        <w:t>차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분반</w:t>
      </w:r>
    </w:p>
    <w:p w:rsidR="00AB7187" w:rsidRDefault="002A518B" w:rsidP="002A518B">
      <w:pPr>
        <w:pStyle w:val="afd"/>
        <w:snapToGrid/>
        <w:spacing w:line="240" w:lineRule="auto"/>
        <w:ind w:firstLineChars="600" w:firstLine="1224"/>
      </w:pPr>
      <w:r>
        <w:rPr>
          <w:rFonts w:ascii="한컴 백제 M" w:eastAsia="한컴 백제 M" w:hint="eastAsia"/>
          <w:sz w:val="24"/>
          <w:szCs w:val="24"/>
        </w:rPr>
        <w:t xml:space="preserve">- </w:t>
      </w:r>
      <w:r>
        <w:rPr>
          <w:rFonts w:eastAsia="한컴 백제 M"/>
          <w:sz w:val="24"/>
          <w:szCs w:val="24"/>
        </w:rPr>
        <w:t>일주일의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관찰기간을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통해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담당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교사의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말하기</w:t>
      </w:r>
      <w:r>
        <w:rPr>
          <w:rFonts w:eastAsia="한컴 백제 M" w:hint="eastAsia"/>
          <w:sz w:val="24"/>
          <w:szCs w:val="24"/>
        </w:rPr>
        <w:t>,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듣기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능력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 w:hint="eastAsia"/>
          <w:sz w:val="24"/>
          <w:szCs w:val="24"/>
        </w:rPr>
        <w:t>관찰</w:t>
      </w:r>
      <w:r>
        <w:rPr>
          <w:rFonts w:eastAsia="한컴 백제 M" w:hint="eastAsia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평가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후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최종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분반</w:t>
      </w:r>
      <w:r>
        <w:rPr>
          <w:rFonts w:eastAsia="한컴 백제 M"/>
          <w:sz w:val="24"/>
          <w:szCs w:val="24"/>
        </w:rPr>
        <w:t xml:space="preserve"> </w:t>
      </w:r>
      <w:r>
        <w:rPr>
          <w:rFonts w:eastAsia="한컴 백제 M"/>
          <w:sz w:val="24"/>
          <w:szCs w:val="24"/>
        </w:rPr>
        <w:t>결정</w:t>
      </w:r>
      <w:r w:rsidR="00CC5B01">
        <w:rPr>
          <w:rFonts w:eastAsia="한컴 백제 M"/>
          <w:sz w:val="24"/>
          <w:szCs w:val="24"/>
        </w:rPr>
        <w:t xml:space="preserve"> </w:t>
      </w:r>
    </w:p>
    <w:p w:rsidR="00141DFA" w:rsidRDefault="00141DFA" w:rsidP="00141DFA">
      <w:pPr>
        <w:pStyle w:val="afd"/>
        <w:wordWrap/>
        <w:spacing w:line="240" w:lineRule="auto"/>
        <w:jc w:val="center"/>
      </w:pPr>
      <w:r>
        <w:rPr>
          <w:rFonts w:eastAsia="한컴 백제 M" w:hAnsi="한컴 백제 M"/>
          <w:b/>
          <w:bCs/>
          <w:sz w:val="40"/>
          <w:szCs w:val="40"/>
        </w:rPr>
        <w:lastRenderedPageBreak/>
        <w:t>Ⅵ</w:t>
      </w:r>
      <w:r>
        <w:rPr>
          <w:rFonts w:ascii="한컴 백제 M" w:eastAsia="한컴 백제 M" w:hint="eastAsia"/>
          <w:b/>
          <w:bCs/>
          <w:sz w:val="40"/>
          <w:szCs w:val="40"/>
        </w:rPr>
        <w:t xml:space="preserve">. </w:t>
      </w:r>
      <w:r>
        <w:rPr>
          <w:rFonts w:eastAsia="한컴 백제 M"/>
          <w:b/>
          <w:bCs/>
          <w:sz w:val="40"/>
          <w:szCs w:val="40"/>
        </w:rPr>
        <w:t>초등</w:t>
      </w:r>
      <w:r>
        <w:rPr>
          <w:rFonts w:eastAsia="한컴 백제 M"/>
          <w:b/>
          <w:bCs/>
          <w:sz w:val="40"/>
          <w:szCs w:val="40"/>
        </w:rPr>
        <w:t xml:space="preserve"> </w:t>
      </w:r>
      <w:r>
        <w:rPr>
          <w:rFonts w:eastAsia="한컴 백제 M"/>
          <w:b/>
          <w:bCs/>
          <w:sz w:val="40"/>
          <w:szCs w:val="40"/>
        </w:rPr>
        <w:t>영어부</w:t>
      </w:r>
    </w:p>
    <w:p w:rsidR="00141DFA" w:rsidRPr="00AB7187" w:rsidRDefault="00141DFA" w:rsidP="00141DFA">
      <w:pPr>
        <w:pStyle w:val="afd"/>
        <w:wordWrap/>
        <w:spacing w:line="240" w:lineRule="auto"/>
        <w:jc w:val="left"/>
        <w:rPr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 xml:space="preserve">1. </w:t>
      </w:r>
      <w:r w:rsidRPr="00AB7187">
        <w:rPr>
          <w:rFonts w:eastAsia="한컴 백제 M"/>
          <w:b/>
          <w:bCs/>
          <w:color w:val="auto"/>
          <w:sz w:val="30"/>
          <w:szCs w:val="30"/>
        </w:rPr>
        <w:t>수업</w:t>
      </w:r>
      <w:r w:rsidRPr="00AB7187">
        <w:rPr>
          <w:rFonts w:eastAsia="한컴 백제 M"/>
          <w:b/>
          <w:bCs/>
          <w:color w:val="auto"/>
          <w:sz w:val="30"/>
          <w:szCs w:val="30"/>
        </w:rPr>
        <w:t xml:space="preserve"> </w:t>
      </w:r>
      <w:r w:rsidRPr="00AB7187">
        <w:rPr>
          <w:rFonts w:eastAsia="한컴 백제 M"/>
          <w:b/>
          <w:bCs/>
          <w:color w:val="auto"/>
          <w:sz w:val="30"/>
          <w:szCs w:val="30"/>
        </w:rPr>
        <w:t>시간</w:t>
      </w:r>
      <w:r w:rsidRPr="00AB7187">
        <w:rPr>
          <w:rFonts w:ascii="한컴 백제 M" w:eastAsia="한컴 백제 M" w:hint="eastAsia"/>
          <w:color w:val="auto"/>
          <w:sz w:val="30"/>
          <w:szCs w:val="30"/>
        </w:rPr>
        <w:t xml:space="preserve"> </w:t>
      </w:r>
    </w:p>
    <w:p w:rsidR="00C8766E" w:rsidRPr="00AB7187" w:rsidRDefault="00C8766E" w:rsidP="00C8766E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  <w:sz w:val="22"/>
          <w:szCs w:val="22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가.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1~2학년 : 주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당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5시간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,</w:t>
      </w:r>
    </w:p>
    <w:p w:rsidR="00141DFA" w:rsidRPr="00AB7187" w:rsidRDefault="00C8766E" w:rsidP="00C8766E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나.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3~6학년 : 주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당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6시간</w:t>
      </w:r>
    </w:p>
    <w:p w:rsidR="00141DFA" w:rsidRPr="00AB7187" w:rsidRDefault="00141DFA" w:rsidP="00141DFA">
      <w:pPr>
        <w:pStyle w:val="afd"/>
        <w:spacing w:line="240" w:lineRule="auto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2. 분반</w:t>
      </w:r>
      <w:r w:rsidR="00C8766E"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 xml:space="preserve"> 학생 수 및 수준별 분반 안내</w:t>
      </w:r>
    </w:p>
    <w:p w:rsidR="00C8766E" w:rsidRPr="00AB7187" w:rsidRDefault="00C8766E" w:rsidP="00C8766E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  <w:sz w:val="22"/>
          <w:szCs w:val="22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가.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분반 학생 수: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각반 정원 </w:t>
      </w:r>
      <w:r w:rsidRPr="00AB7187">
        <w:rPr>
          <w:rFonts w:ascii="한컴 백제 M" w:eastAsia="한컴 백제 M"/>
          <w:color w:val="auto"/>
          <w:sz w:val="22"/>
          <w:szCs w:val="22"/>
        </w:rPr>
        <w:t>15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명 내외 </w:t>
      </w:r>
    </w:p>
    <w:p w:rsidR="00141DFA" w:rsidRPr="00AB7187" w:rsidRDefault="00C8766E" w:rsidP="00C8766E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나.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분반 수: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학년별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A</w:t>
      </w:r>
      <w:r w:rsidRPr="00AB7187">
        <w:rPr>
          <w:rFonts w:ascii="한컴 백제 M" w:eastAsia="한컴 백제 M"/>
          <w:color w:val="auto"/>
          <w:sz w:val="22"/>
          <w:szCs w:val="22"/>
        </w:rPr>
        <w:t>~D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4단계로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수준별 교육과정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운영</w:t>
      </w:r>
    </w:p>
    <w:p w:rsidR="00141DFA" w:rsidRPr="00AB7187" w:rsidRDefault="00C8766E" w:rsidP="00C8766E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다.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레벨별 반이름: A(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Blue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반)</w:t>
      </w:r>
      <w:r w:rsidRPr="00AB7187">
        <w:rPr>
          <w:rFonts w:ascii="한컴 백제 M" w:eastAsia="한컴 백제 M"/>
          <w:color w:val="auto"/>
          <w:sz w:val="22"/>
          <w:szCs w:val="22"/>
        </w:rPr>
        <w:t>,</w:t>
      </w:r>
      <w:r w:rsidRPr="00AB7187">
        <w:rPr>
          <w:rFonts w:ascii="한컴 백제 M" w:eastAsia="한컴 백제 M" w:hint="eastAsia"/>
          <w:color w:val="auto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B(Red반,</w:t>
      </w:r>
      <w:r w:rsidR="00A6640C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Orange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반)</w:t>
      </w:r>
      <w:r w:rsidRPr="00AB7187">
        <w:rPr>
          <w:rFonts w:ascii="한컴 백제 M" w:eastAsia="한컴 백제 M" w:hint="eastAsia"/>
          <w:color w:val="auto"/>
        </w:rPr>
        <w:t xml:space="preserve">,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C(Green반,</w:t>
      </w:r>
      <w:r w:rsidR="00A6640C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Purple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반)</w:t>
      </w:r>
      <w:r w:rsidRPr="00AB7187">
        <w:rPr>
          <w:rFonts w:ascii="한컴 백제 M" w:eastAsia="한컴 백제 M"/>
          <w:color w:val="auto"/>
          <w:sz w:val="22"/>
          <w:szCs w:val="22"/>
        </w:rPr>
        <w:t>,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D(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Brown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반)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6"/>
        <w:gridCol w:w="1279"/>
        <w:gridCol w:w="1279"/>
        <w:gridCol w:w="1279"/>
        <w:gridCol w:w="1294"/>
        <w:gridCol w:w="1279"/>
        <w:gridCol w:w="1279"/>
        <w:gridCol w:w="1159"/>
      </w:tblGrid>
      <w:tr w:rsidR="00141DFA" w:rsidRPr="00AB7187" w:rsidTr="00B977AC">
        <w:trPr>
          <w:trHeight w:val="261"/>
        </w:trPr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학년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1학년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2학년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3학년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4학년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5학년</w:t>
            </w: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6학년</w:t>
            </w:r>
          </w:p>
        </w:tc>
        <w:tc>
          <w:tcPr>
            <w:tcW w:w="11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합계</w:t>
            </w:r>
          </w:p>
        </w:tc>
      </w:tr>
      <w:tr w:rsidR="00141DFA" w:rsidRPr="00AB7187" w:rsidTr="00B977AC">
        <w:trPr>
          <w:trHeight w:val="30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분반 수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A094A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A6640C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/>
                <w:sz w:val="22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A6640C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E820AE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/>
                <w:sz w:val="22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A6640C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/>
                <w:sz w:val="22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A6640C" w:rsidP="00B977AC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A6640C" w:rsidP="00E820AE">
            <w:pPr>
              <w:spacing w:after="0"/>
              <w:jc w:val="center"/>
              <w:rPr>
                <w:rFonts w:ascii="한컴 백제 M" w:eastAsia="한컴 백제 M"/>
                <w:sz w:val="22"/>
              </w:rPr>
            </w:pPr>
            <w:r w:rsidRPr="00AB7187">
              <w:rPr>
                <w:rFonts w:ascii="한컴 백제 M" w:eastAsia="한컴 백제 M" w:hint="eastAsia"/>
                <w:sz w:val="22"/>
              </w:rPr>
              <w:t>31</w:t>
            </w:r>
          </w:p>
        </w:tc>
      </w:tr>
    </w:tbl>
    <w:p w:rsidR="00141DFA" w:rsidRPr="00AB7187" w:rsidRDefault="00141DFA" w:rsidP="00141DFA">
      <w:pPr>
        <w:pStyle w:val="afd"/>
        <w:spacing w:line="240" w:lineRule="auto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3. 한국인 교사-원어민 교사 수업 비율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861"/>
        <w:gridCol w:w="3187"/>
        <w:gridCol w:w="979"/>
        <w:gridCol w:w="980"/>
        <w:gridCol w:w="3243"/>
      </w:tblGrid>
      <w:tr w:rsidR="00E820AE" w:rsidRPr="00AB7187" w:rsidTr="00A95817">
        <w:trPr>
          <w:trHeight w:val="276"/>
        </w:trPr>
        <w:tc>
          <w:tcPr>
            <w:tcW w:w="17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Level</w:t>
            </w:r>
          </w:p>
        </w:tc>
        <w:tc>
          <w:tcPr>
            <w:tcW w:w="31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한국인 : 원어민 교사 수업비율</w:t>
            </w:r>
          </w:p>
        </w:tc>
        <w:tc>
          <w:tcPr>
            <w:tcW w:w="195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Level</w:t>
            </w:r>
          </w:p>
        </w:tc>
        <w:tc>
          <w:tcPr>
            <w:tcW w:w="32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한국인 : 원어민 교사 수업 비율</w:t>
            </w:r>
          </w:p>
        </w:tc>
      </w:tr>
      <w:tr w:rsidR="00E820AE" w:rsidRPr="00AB7187" w:rsidTr="00A95817">
        <w:trPr>
          <w:trHeight w:val="276"/>
        </w:trPr>
        <w:tc>
          <w:tcPr>
            <w:tcW w:w="86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1학년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5:2(co-teaching 1회)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4학년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4:2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3</w:t>
            </w:r>
            <w:r w:rsidR="00E820AE"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</w:t>
            </w:r>
            <w:r w:rsidR="00E820AE" w:rsidRPr="00AB7187">
              <w:rPr>
                <w:rFonts w:ascii="한컴 백제 M" w:eastAsia="한컴 백제 M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3:3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3:2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</w:tr>
      <w:tr w:rsidR="00E820AE" w:rsidRPr="00AB7187" w:rsidTr="00A95817">
        <w:trPr>
          <w:trHeight w:val="276"/>
        </w:trPr>
        <w:tc>
          <w:tcPr>
            <w:tcW w:w="86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2학년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5:2(co-teaching 1회)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5학년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4:2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3</w:t>
            </w: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</w:t>
            </w: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3:3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2</w:t>
            </w: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</w:t>
            </w: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1</w:t>
            </w: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0:6</w:t>
            </w:r>
          </w:p>
        </w:tc>
      </w:tr>
      <w:tr w:rsidR="00E820AE" w:rsidRPr="00AB7187" w:rsidTr="00A95817">
        <w:trPr>
          <w:trHeight w:val="276"/>
        </w:trPr>
        <w:tc>
          <w:tcPr>
            <w:tcW w:w="86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3학년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4</w:t>
            </w:r>
            <w:r w:rsidR="00E820AE"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</w:t>
            </w: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2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6학년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A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4</w:t>
            </w:r>
            <w:r w:rsidR="00E820AE"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:2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3</w:t>
            </w: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:</w:t>
            </w:r>
            <w:r w:rsidRPr="00AB7187">
              <w:rPr>
                <w:rFonts w:ascii="한컴 백제 M" w:eastAsia="한컴 백제 M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B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3:3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C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</w:tr>
      <w:tr w:rsidR="00E820AE" w:rsidRPr="00AB7187" w:rsidTr="00A95817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1:5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E820AE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D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AB7187" w:rsidRDefault="00A6640C" w:rsidP="00A95817">
            <w:pPr>
              <w:spacing w:after="0"/>
              <w:jc w:val="center"/>
              <w:rPr>
                <w:rFonts w:ascii="한컴 백제 M" w:eastAsia="한컴 백제 M"/>
                <w:b/>
                <w:sz w:val="20"/>
                <w:szCs w:val="20"/>
              </w:rPr>
            </w:pPr>
            <w:r w:rsidRPr="00AB7187">
              <w:rPr>
                <w:rFonts w:ascii="한컴 백제 M" w:eastAsia="한컴 백제 M" w:hint="eastAsia"/>
                <w:b/>
                <w:sz w:val="20"/>
                <w:szCs w:val="20"/>
              </w:rPr>
              <w:t>0:6</w:t>
            </w:r>
          </w:p>
        </w:tc>
      </w:tr>
    </w:tbl>
    <w:p w:rsidR="00141DFA" w:rsidRPr="00AB7187" w:rsidRDefault="00141DFA" w:rsidP="00141DFA">
      <w:pPr>
        <w:pStyle w:val="afd"/>
        <w:spacing w:line="240" w:lineRule="auto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4. 시험 및 분반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3026"/>
        <w:gridCol w:w="4739"/>
      </w:tblGrid>
      <w:tr w:rsidR="00141DFA" w:rsidRPr="00AB7187" w:rsidTr="004235FC">
        <w:trPr>
          <w:trHeight w:val="194"/>
        </w:trPr>
        <w:tc>
          <w:tcPr>
            <w:tcW w:w="2325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</w:p>
        </w:tc>
        <w:tc>
          <w:tcPr>
            <w:tcW w:w="302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시기</w:t>
            </w:r>
            <w:r w:rsidR="004A596C" w:rsidRPr="00AB7187">
              <w:rPr>
                <w:rFonts w:ascii="한컴 백제 M" w:eastAsia="한컴 백제 M" w:hint="eastAsia"/>
                <w:b/>
                <w:sz w:val="22"/>
              </w:rPr>
              <w:t>(예정)</w:t>
            </w:r>
          </w:p>
        </w:tc>
        <w:tc>
          <w:tcPr>
            <w:tcW w:w="4739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내용</w:t>
            </w:r>
          </w:p>
        </w:tc>
      </w:tr>
      <w:tr w:rsidR="00141DFA" w:rsidRPr="00AB7187" w:rsidTr="004235FC">
        <w:trPr>
          <w:trHeight w:val="251"/>
        </w:trPr>
        <w:tc>
          <w:tcPr>
            <w:tcW w:w="2325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단원평가</w:t>
            </w:r>
          </w:p>
        </w:tc>
        <w:tc>
          <w:tcPr>
            <w:tcW w:w="302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4, 6, 10, 12월</w:t>
            </w:r>
          </w:p>
        </w:tc>
        <w:tc>
          <w:tcPr>
            <w:tcW w:w="473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말하기, 듣기, 쓰기, 읽기</w:t>
            </w:r>
          </w:p>
        </w:tc>
      </w:tr>
      <w:tr w:rsidR="00141DFA" w:rsidRPr="00AB7187" w:rsidTr="004235FC">
        <w:trPr>
          <w:trHeight w:val="251"/>
        </w:trPr>
        <w:tc>
          <w:tcPr>
            <w:tcW w:w="23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7416EF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분반</w:t>
            </w:r>
            <w:r w:rsidR="00141DFA" w:rsidRPr="00AB7187">
              <w:rPr>
                <w:rFonts w:ascii="한컴 백제 M" w:eastAsia="한컴 백제 M" w:hint="eastAsia"/>
                <w:b/>
                <w:sz w:val="22"/>
              </w:rPr>
              <w:t>평가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7416EF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당해년도 학년 말</w:t>
            </w:r>
          </w:p>
        </w:tc>
        <w:tc>
          <w:tcPr>
            <w:tcW w:w="4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7416EF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분반을</w:t>
            </w:r>
            <w:r w:rsidR="00141DFA" w:rsidRPr="00AB7187">
              <w:rPr>
                <w:rFonts w:ascii="한컴 백제 M" w:eastAsia="한컴 백제 M" w:hint="eastAsia"/>
                <w:b/>
                <w:sz w:val="22"/>
              </w:rPr>
              <w:t xml:space="preserve"> 위한 </w:t>
            </w:r>
            <w:r w:rsidR="004A596C" w:rsidRPr="00AB7187">
              <w:rPr>
                <w:rFonts w:ascii="한컴 백제 M" w:eastAsia="한컴 백제 M" w:hint="eastAsia"/>
                <w:b/>
                <w:sz w:val="22"/>
              </w:rPr>
              <w:t xml:space="preserve">기본 </w:t>
            </w:r>
            <w:r w:rsidR="00141DFA" w:rsidRPr="00AB7187">
              <w:rPr>
                <w:rFonts w:ascii="한컴 백제 M" w:eastAsia="한컴 백제 M" w:hint="eastAsia"/>
                <w:b/>
                <w:sz w:val="22"/>
              </w:rPr>
              <w:t>평가</w:t>
            </w:r>
          </w:p>
        </w:tc>
      </w:tr>
      <w:tr w:rsidR="00141DFA" w:rsidRPr="00AB7187" w:rsidTr="004235FC">
        <w:trPr>
          <w:trHeight w:val="251"/>
        </w:trPr>
        <w:tc>
          <w:tcPr>
            <w:tcW w:w="23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단어시험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매주</w:t>
            </w:r>
          </w:p>
        </w:tc>
        <w:tc>
          <w:tcPr>
            <w:tcW w:w="4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각 단원 중요 단어</w:t>
            </w:r>
          </w:p>
        </w:tc>
      </w:tr>
      <w:tr w:rsidR="00141DFA" w:rsidRPr="00AB7187" w:rsidTr="004235FC">
        <w:trPr>
          <w:trHeight w:val="251"/>
        </w:trPr>
        <w:tc>
          <w:tcPr>
            <w:tcW w:w="232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수행평가</w:t>
            </w:r>
          </w:p>
        </w:tc>
        <w:tc>
          <w:tcPr>
            <w:tcW w:w="302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141DFA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수시</w:t>
            </w:r>
          </w:p>
        </w:tc>
        <w:tc>
          <w:tcPr>
            <w:tcW w:w="473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41DFA" w:rsidRPr="00AB7187" w:rsidRDefault="007416EF" w:rsidP="00B977AC">
            <w:pPr>
              <w:spacing w:after="0"/>
              <w:jc w:val="center"/>
              <w:rPr>
                <w:rFonts w:ascii="한컴 백제 M" w:eastAsia="한컴 백제 M"/>
                <w:b/>
                <w:sz w:val="22"/>
              </w:rPr>
            </w:pPr>
            <w:r w:rsidRPr="00AB7187">
              <w:rPr>
                <w:rFonts w:ascii="한컴 백제 M" w:eastAsia="한컴 백제 M" w:hint="eastAsia"/>
                <w:b/>
                <w:sz w:val="22"/>
              </w:rPr>
              <w:t>과제수행</w:t>
            </w:r>
          </w:p>
        </w:tc>
      </w:tr>
    </w:tbl>
    <w:p w:rsidR="00141DFA" w:rsidRPr="00AB7187" w:rsidRDefault="00141DFA" w:rsidP="00141DFA">
      <w:pPr>
        <w:pStyle w:val="afd"/>
        <w:spacing w:line="240" w:lineRule="auto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5. 영어 행사 및</w:t>
      </w:r>
      <w:r w:rsidR="007416EF"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 xml:space="preserve"> 영어독서</w:t>
      </w:r>
      <w:r w:rsidR="00D278AF"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교육</w:t>
      </w:r>
      <w:r w:rsidR="007416EF"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 xml:space="preserve"> 안내</w:t>
      </w:r>
    </w:p>
    <w:p w:rsidR="00141DFA" w:rsidRPr="00AB7187" w:rsidRDefault="00D278AF" w:rsidP="00D278AF">
      <w:pPr>
        <w:pStyle w:val="afd"/>
        <w:spacing w:line="240" w:lineRule="auto"/>
        <w:ind w:firstLineChars="100" w:firstLine="187"/>
        <w:rPr>
          <w:rFonts w:ascii="한컴 백제 M" w:eastAsia="한컴 백제 M"/>
          <w:color w:val="auto"/>
          <w:sz w:val="22"/>
          <w:szCs w:val="22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가.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행사: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="007416EF" w:rsidRPr="00AB7187">
        <w:rPr>
          <w:rFonts w:ascii="한컴 백제 M" w:eastAsia="한컴 백제 M"/>
          <w:color w:val="auto"/>
          <w:sz w:val="22"/>
          <w:szCs w:val="22"/>
        </w:rPr>
        <w:t>Culture Festival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,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영자신문 발행</w:t>
      </w:r>
    </w:p>
    <w:p w:rsidR="00141DFA" w:rsidRPr="00AB7187" w:rsidRDefault="00D278AF" w:rsidP="00141DFA">
      <w:pPr>
        <w:pStyle w:val="afd"/>
        <w:spacing w:line="240" w:lineRule="auto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 나.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영어</w:t>
      </w:r>
      <w:r w:rsidRPr="00AB7187">
        <w:rPr>
          <w:rFonts w:ascii="한컴 백제 M" w:eastAsia="한컴 백제 M" w:hint="eastAsia"/>
          <w:color w:val="auto"/>
        </w:rPr>
        <w:t>독서교육:</w:t>
      </w:r>
      <w:r w:rsidRPr="00AB7187">
        <w:rPr>
          <w:rFonts w:ascii="한컴 백제 M" w:eastAsia="한컴 백제 M"/>
          <w:color w:val="auto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온라인독서프로그램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Raz Kids 활용</w:t>
      </w:r>
    </w:p>
    <w:p w:rsidR="00141DFA" w:rsidRPr="00AB7187" w:rsidRDefault="00141DFA" w:rsidP="00141DFA">
      <w:pPr>
        <w:pStyle w:val="afd"/>
        <w:spacing w:line="240" w:lineRule="auto"/>
        <w:rPr>
          <w:rFonts w:ascii="한컴 백제 M" w:eastAsia="한컴 백제 M"/>
          <w:color w:val="auto"/>
          <w:sz w:val="22"/>
          <w:szCs w:val="22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lastRenderedPageBreak/>
        <w:t>6. 교재</w:t>
      </w:r>
      <w:r w:rsidRPr="00AB7187">
        <w:rPr>
          <w:rFonts w:ascii="한컴 백제 M" w:eastAsia="한컴 백제 M" w:hint="eastAsia"/>
          <w:color w:val="auto"/>
          <w:sz w:val="30"/>
          <w:szCs w:val="30"/>
        </w:rPr>
        <w:t xml:space="preserve"> </w:t>
      </w:r>
      <w:r w:rsidRPr="00AB7187">
        <w:rPr>
          <w:rFonts w:ascii="한컴 백제 M" w:eastAsia="한컴 백제 M" w:hint="eastAsia"/>
          <w:color w:val="auto"/>
        </w:rPr>
        <w:t>(</w:t>
      </w:r>
      <w:r w:rsidR="00C8766E" w:rsidRPr="00AB7187">
        <w:rPr>
          <w:rFonts w:ascii="한컴 백제 M" w:eastAsia="한컴 백제 M" w:hint="eastAsia"/>
          <w:color w:val="auto"/>
          <w:sz w:val="22"/>
          <w:szCs w:val="22"/>
        </w:rPr>
        <w:t>분반평가-&gt;레벨결정-</w:t>
      </w:r>
      <w:r w:rsidR="00C8766E" w:rsidRPr="00AB7187">
        <w:rPr>
          <w:rFonts w:ascii="한컴 백제 M" w:eastAsia="한컴 백제 M"/>
          <w:color w:val="auto"/>
          <w:sz w:val="22"/>
          <w:szCs w:val="22"/>
        </w:rPr>
        <w:t>&gt;</w:t>
      </w:r>
      <w:r w:rsidR="00C8766E" w:rsidRPr="00AB7187">
        <w:rPr>
          <w:rFonts w:ascii="한컴 백제 M" w:eastAsia="한컴 백제 M" w:hint="eastAsia"/>
          <w:color w:val="auto"/>
          <w:sz w:val="22"/>
          <w:szCs w:val="22"/>
        </w:rPr>
        <w:t>교재안내</w:t>
      </w:r>
      <w:r w:rsidRPr="00AB7187">
        <w:rPr>
          <w:rFonts w:ascii="한컴 백제 M" w:eastAsia="한컴 백제 M"/>
          <w:color w:val="auto"/>
          <w:sz w:val="22"/>
          <w:szCs w:val="22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31"/>
        <w:gridCol w:w="368"/>
        <w:gridCol w:w="1102"/>
        <w:gridCol w:w="2409"/>
        <w:gridCol w:w="3402"/>
        <w:gridCol w:w="1684"/>
      </w:tblGrid>
      <w:tr w:rsidR="00E820AE" w:rsidRPr="000429A0" w:rsidTr="00A95817">
        <w:trPr>
          <w:trHeight w:val="22"/>
        </w:trPr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학년</w:t>
            </w:r>
          </w:p>
        </w:tc>
        <w:tc>
          <w:tcPr>
            <w:tcW w:w="2201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b/>
                <w:sz w:val="14"/>
                <w:szCs w:val="16"/>
              </w:rPr>
              <w:t>Blue반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b/>
                <w:sz w:val="14"/>
                <w:szCs w:val="16"/>
              </w:rPr>
              <w:t>Red, Orange, Yellow반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b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b/>
                <w:sz w:val="14"/>
                <w:szCs w:val="16"/>
              </w:rPr>
              <w:t>Green, Purple,Olive,(Gray)반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b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b/>
                <w:sz w:val="14"/>
                <w:szCs w:val="16"/>
              </w:rPr>
              <w:t>Brown반</w:t>
            </w:r>
          </w:p>
        </w:tc>
      </w:tr>
      <w:tr w:rsidR="00E820AE" w:rsidRPr="000429A0" w:rsidTr="00A95817">
        <w:trPr>
          <w:trHeight w:val="673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1</w:t>
            </w:r>
          </w:p>
        </w:tc>
        <w:tc>
          <w:tcPr>
            <w:tcW w:w="7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1학기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Sounds Great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1</w:t>
            </w:r>
            <w:r>
              <w:rPr>
                <w:rFonts w:ascii="한컴 백제 M" w:eastAsia="한컴 백제 M"/>
                <w:sz w:val="14"/>
                <w:szCs w:val="16"/>
              </w:rPr>
              <w:t>(</w:t>
            </w:r>
            <w:r>
              <w:rPr>
                <w:rFonts w:ascii="한컴 백제 M" w:eastAsia="한컴 백제 M" w:hint="eastAsia"/>
                <w:sz w:val="14"/>
                <w:szCs w:val="16"/>
              </w:rPr>
              <w:t>주교재)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>
              <w:rPr>
                <w:rFonts w:ascii="한컴 백제 M" w:eastAsia="한컴 백제 M"/>
                <w:sz w:val="14"/>
                <w:szCs w:val="16"/>
              </w:rPr>
              <w:t>.</w:t>
            </w:r>
          </w:p>
        </w:tc>
      </w:tr>
      <w:tr w:rsidR="00E820AE" w:rsidRPr="000429A0" w:rsidTr="00A95817">
        <w:trPr>
          <w:trHeight w:val="276"/>
        </w:trPr>
        <w:tc>
          <w:tcPr>
            <w:tcW w:w="478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7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147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820AE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>
              <w:rPr>
                <w:rFonts w:ascii="한컴 백제 M" w:eastAsia="한컴 백제 M"/>
                <w:sz w:val="14"/>
                <w:szCs w:val="16"/>
              </w:rPr>
              <w:t>1,2</w:t>
            </w:r>
            <w:r>
              <w:rPr>
                <w:rFonts w:ascii="한컴 백제 M" w:eastAsia="한컴 백제 M" w:hint="eastAsia"/>
                <w:sz w:val="14"/>
                <w:szCs w:val="16"/>
              </w:rPr>
              <w:t>학기 모두 사용 부교재</w:t>
            </w:r>
          </w:p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</w:t>
            </w:r>
            <w:r>
              <w:rPr>
                <w:rFonts w:ascii="한컴 백제 M" w:eastAsia="한컴 백제 M" w:hint="eastAsia"/>
                <w:sz w:val="14"/>
                <w:szCs w:val="16"/>
              </w:rPr>
              <w:t xml:space="preserve"> Oxford Primary Skills 1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-Reading and writing (American English) -Oxford-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>
              <w:rPr>
                <w:rFonts w:ascii="한컴 백제 M" w:eastAsia="한컴 백제 M"/>
                <w:sz w:val="14"/>
                <w:szCs w:val="16"/>
              </w:rPr>
              <w:t>.</w:t>
            </w:r>
          </w:p>
        </w:tc>
      </w:tr>
      <w:tr w:rsidR="00E820AE" w:rsidRPr="000429A0" w:rsidTr="00A95817">
        <w:trPr>
          <w:trHeight w:val="519"/>
        </w:trPr>
        <w:tc>
          <w:tcPr>
            <w:tcW w:w="478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2학기</w:t>
            </w:r>
          </w:p>
        </w:tc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Sounds Great 2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</w:tr>
      <w:tr w:rsidR="00E820AE" w:rsidRPr="000429A0" w:rsidTr="00A95817">
        <w:trPr>
          <w:trHeight w:val="668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2</w:t>
            </w:r>
          </w:p>
        </w:tc>
        <w:tc>
          <w:tcPr>
            <w:tcW w:w="22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English Chest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2 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Big English 2 (student book, workbook, CDs)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-Pearson-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Oxford Discover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-Oxford-</w:t>
            </w:r>
          </w:p>
        </w:tc>
      </w:tr>
      <w:tr w:rsidR="00E820AE" w:rsidRPr="000429A0" w:rsidTr="00A95817">
        <w:trPr>
          <w:trHeight w:val="808"/>
        </w:trPr>
        <w:tc>
          <w:tcPr>
            <w:tcW w:w="47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20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Sounds Great 3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Oxford Primary Skills 2 -Reading and writing (American English) -Oxford-</w:t>
            </w:r>
          </w:p>
        </w:tc>
        <w:tc>
          <w:tcPr>
            <w:tcW w:w="1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</w:tr>
      <w:tr w:rsidR="00E820AE" w:rsidRPr="000429A0" w:rsidTr="00A95817">
        <w:trPr>
          <w:trHeight w:val="668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3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English Chest 2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3 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Big English 3 (student book, workbook, CDs)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-Pearson-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Oxford Primary Skills 3 -Reading and writing (American English) -Oxford-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Oxford Discover 2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-Oxford-</w:t>
            </w:r>
          </w:p>
        </w:tc>
      </w:tr>
      <w:tr w:rsidR="00E820AE" w:rsidRPr="000429A0" w:rsidTr="00A95817">
        <w:trPr>
          <w:trHeight w:val="557"/>
        </w:trPr>
        <w:tc>
          <w:tcPr>
            <w:tcW w:w="47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20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Reading Juice for Kids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-A*List-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</w:tr>
      <w:tr w:rsidR="00E820AE" w:rsidRPr="000429A0" w:rsidTr="00A95817">
        <w:trPr>
          <w:trHeight w:val="884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4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English Chest 3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4 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Big English 4 (student book, workbook, CDs)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-Pearson-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Oxford Primary Skills 4 -Reading and writing (American English) -Oxford-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Oxford Discover 3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-Oxford-</w:t>
            </w:r>
          </w:p>
        </w:tc>
      </w:tr>
      <w:tr w:rsidR="00E820AE" w:rsidRPr="000429A0" w:rsidTr="00A95817">
        <w:trPr>
          <w:trHeight w:val="177"/>
        </w:trPr>
        <w:tc>
          <w:tcPr>
            <w:tcW w:w="47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201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Reading Juice for Kids 2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-A*List-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</w:tr>
      <w:tr w:rsidR="00E820AE" w:rsidRPr="000429A0" w:rsidTr="00A95817">
        <w:trPr>
          <w:trHeight w:val="830"/>
        </w:trPr>
        <w:tc>
          <w:tcPr>
            <w:tcW w:w="47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5</w:t>
            </w:r>
          </w:p>
        </w:tc>
        <w:tc>
          <w:tcPr>
            <w:tcW w:w="220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English Chest 4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5 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Big English 5 (student book, workbook, CDs)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-Pearson-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Oxford Discover 4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-Oxford-</w:t>
            </w:r>
          </w:p>
        </w:tc>
      </w:tr>
      <w:tr w:rsidR="00E820AE" w:rsidRPr="000429A0" w:rsidTr="00A95817">
        <w:trPr>
          <w:trHeight w:val="215"/>
        </w:trPr>
        <w:tc>
          <w:tcPr>
            <w:tcW w:w="478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22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Real Easy Reading 1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○ Reading Juice for Kids 3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-A*List-</w:t>
            </w:r>
          </w:p>
        </w:tc>
        <w:tc>
          <w:tcPr>
            <w:tcW w:w="34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  <w:tc>
          <w:tcPr>
            <w:tcW w:w="1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</w:p>
        </w:tc>
      </w:tr>
      <w:tr w:rsidR="00E820AE" w:rsidRPr="000429A0" w:rsidTr="00A95817">
        <w:trPr>
          <w:trHeight w:val="215"/>
        </w:trPr>
        <w:tc>
          <w:tcPr>
            <w:tcW w:w="47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20AE" w:rsidRPr="00D71665" w:rsidRDefault="00E820AE" w:rsidP="00A95817">
            <w:pPr>
              <w:spacing w:after="0" w:line="240" w:lineRule="auto"/>
              <w:jc w:val="center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6</w:t>
            </w:r>
          </w:p>
        </w:tc>
        <w:tc>
          <w:tcPr>
            <w:tcW w:w="220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English Chest 5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-Compass Publishing-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6"/>
                <w:szCs w:val="16"/>
              </w:rPr>
            </w:pPr>
            <w:r w:rsidRPr="00D71665">
              <w:rPr>
                <w:rFonts w:ascii="한컴 백제 M" w:eastAsia="한컴 백제 M" w:hint="eastAsia"/>
                <w:sz w:val="16"/>
                <w:szCs w:val="16"/>
              </w:rPr>
              <w:t>○ Real Easy Reading 2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6"/>
                <w:szCs w:val="16"/>
              </w:rPr>
              <w:t>-Compass Publishing-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Our Discovery Island 6 </w:t>
            </w:r>
          </w:p>
          <w:p w:rsidR="00E820AE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workbook, CDs) -Pearson-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6"/>
                <w:szCs w:val="16"/>
              </w:rPr>
            </w:pPr>
            <w:r w:rsidRPr="00D71665">
              <w:rPr>
                <w:rFonts w:ascii="한컴 백제 M" w:eastAsia="한컴 백제 M" w:hint="eastAsia"/>
                <w:sz w:val="16"/>
                <w:szCs w:val="16"/>
              </w:rPr>
              <w:t>○ Reading Juice for Kids 4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6"/>
                <w:szCs w:val="16"/>
              </w:rPr>
              <w:t>-A*List-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Big English 6 (student book, workbook, CDs)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-Pearson-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4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4"/>
                <w:szCs w:val="16"/>
              </w:rPr>
              <w:t xml:space="preserve"> Oxford Discover 5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(student book, workbook)</w:t>
            </w:r>
          </w:p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4"/>
                <w:szCs w:val="16"/>
              </w:rPr>
            </w:pPr>
            <w:r w:rsidRPr="00D71665">
              <w:rPr>
                <w:rFonts w:ascii="한컴 백제 M" w:eastAsia="한컴 백제 M" w:hint="eastAsia"/>
                <w:sz w:val="14"/>
                <w:szCs w:val="16"/>
              </w:rPr>
              <w:t>-Oxford-</w:t>
            </w:r>
          </w:p>
        </w:tc>
      </w:tr>
      <w:tr w:rsidR="00E820AE" w:rsidRPr="000429A0" w:rsidTr="00A95817">
        <w:trPr>
          <w:trHeight w:val="236"/>
        </w:trPr>
        <w:tc>
          <w:tcPr>
            <w:tcW w:w="1577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820AE" w:rsidRPr="00D71665" w:rsidRDefault="00E820AE" w:rsidP="00A95817">
            <w:pPr>
              <w:spacing w:after="0" w:line="240" w:lineRule="auto"/>
              <w:rPr>
                <w:rFonts w:ascii="MS Gothic" w:eastAsia="MS Gothic" w:hAnsi="MS Gothic" w:cs="MS Gothic"/>
                <w:sz w:val="16"/>
                <w:szCs w:val="16"/>
              </w:rPr>
            </w:pPr>
          </w:p>
        </w:tc>
        <w:tc>
          <w:tcPr>
            <w:tcW w:w="8597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20AE" w:rsidRPr="00D71665" w:rsidRDefault="00E820AE" w:rsidP="00A95817">
            <w:pPr>
              <w:spacing w:after="0" w:line="240" w:lineRule="auto"/>
              <w:rPr>
                <w:rFonts w:ascii="한컴 백제 M" w:eastAsia="한컴 백제 M"/>
                <w:sz w:val="16"/>
                <w:szCs w:val="16"/>
              </w:rPr>
            </w:pPr>
            <w:r w:rsidRPr="00D71665">
              <w:rPr>
                <w:rFonts w:ascii="MS Gothic" w:eastAsia="MS Gothic" w:hAnsi="MS Gothic" w:cs="MS Gothic" w:hint="eastAsia"/>
                <w:sz w:val="16"/>
                <w:szCs w:val="16"/>
              </w:rPr>
              <w:t>◉</w:t>
            </w:r>
            <w:r w:rsidRPr="00D71665">
              <w:rPr>
                <w:rFonts w:ascii="한컴 백제 M" w:eastAsia="한컴 백제 M" w:hint="eastAsia"/>
                <w:sz w:val="16"/>
                <w:szCs w:val="16"/>
              </w:rPr>
              <w:t xml:space="preserve"> 주교재 ○ 부교재 </w:t>
            </w:r>
          </w:p>
        </w:tc>
      </w:tr>
    </w:tbl>
    <w:p w:rsidR="00141DFA" w:rsidRPr="00AB7187" w:rsidRDefault="00141DFA" w:rsidP="00141DFA">
      <w:pPr>
        <w:pStyle w:val="MS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7. 영어수업 준비물</w:t>
      </w:r>
      <w:r w:rsidRPr="00AB7187">
        <w:rPr>
          <w:rFonts w:ascii="한컴 백제 M" w:eastAsia="한컴 백제 M" w:hint="eastAsia"/>
          <w:color w:val="auto"/>
          <w:sz w:val="30"/>
          <w:szCs w:val="30"/>
        </w:rPr>
        <w:t xml:space="preserve"> </w:t>
      </w:r>
    </w:p>
    <w:p w:rsidR="00141DFA" w:rsidRPr="00AB7187" w:rsidRDefault="00CA64F0" w:rsidP="00CA64F0">
      <w:pPr>
        <w:pStyle w:val="MS"/>
        <w:widowControl/>
        <w:autoSpaceDE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/>
          <w:color w:val="auto"/>
          <w:sz w:val="22"/>
          <w:szCs w:val="22"/>
        </w:rPr>
        <w:t>: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교재, 연필 3자루, 지우개, 영어공책(4선 공책), 단어 시험공책, 알림장, 영어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교재보관용 보조가방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(교재와 영어 관련 준비물을 한 번에 넣어서 가지고 다닐 수 있는 지퍼가 달린 A4사이즈 주머니를 꼭 준비해주세요.)</w:t>
      </w:r>
    </w:p>
    <w:p w:rsidR="00141DFA" w:rsidRPr="00AB7187" w:rsidRDefault="00141DFA" w:rsidP="00141DFA">
      <w:pPr>
        <w:pStyle w:val="MS"/>
        <w:widowControl/>
        <w:autoSpaceDE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b/>
          <w:bCs/>
          <w:color w:val="auto"/>
          <w:sz w:val="30"/>
          <w:szCs w:val="30"/>
        </w:rPr>
        <w:t>8. 디텐션 (Detention)</w:t>
      </w:r>
      <w:r w:rsidRPr="00AB7187">
        <w:rPr>
          <w:rFonts w:ascii="한컴 백제 M" w:eastAsia="한컴 백제 M" w:hint="eastAsia"/>
          <w:color w:val="auto"/>
          <w:sz w:val="30"/>
          <w:szCs w:val="30"/>
        </w:rPr>
        <w:t xml:space="preserve"> </w:t>
      </w:r>
      <w:r w:rsidR="00CA64F0" w:rsidRPr="00AB7187">
        <w:rPr>
          <w:rFonts w:ascii="한컴 백제 M" w:eastAsia="한컴 백제 M" w:hint="eastAsia"/>
          <w:color w:val="auto"/>
          <w:sz w:val="30"/>
          <w:szCs w:val="30"/>
        </w:rPr>
        <w:t>안내</w:t>
      </w:r>
    </w:p>
    <w:p w:rsidR="00141DFA" w:rsidRPr="00AB7187" w:rsidRDefault="00CA64F0" w:rsidP="00CA64F0">
      <w:pPr>
        <w:pStyle w:val="MS"/>
        <w:widowControl/>
        <w:autoSpaceDE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가.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과제 미제출, 지각, 범칙, 낮은 단어시험 점수 등이 반복될 경우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디텐션 실시</w:t>
      </w:r>
    </w:p>
    <w:p w:rsidR="00141DFA" w:rsidRPr="00AB7187" w:rsidRDefault="00CA64F0" w:rsidP="00CA64F0">
      <w:pPr>
        <w:pStyle w:val="MS"/>
        <w:widowControl/>
        <w:autoSpaceDE/>
        <w:ind w:firstLineChars="100" w:firstLine="187"/>
        <w:rPr>
          <w:rFonts w:ascii="한컴 백제 M" w:eastAsia="한컴 백제 M"/>
          <w:color w:val="auto"/>
          <w:sz w:val="22"/>
          <w:szCs w:val="22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나.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>점심식사 후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11:20부터11:45까지 3422교실에서 선생님과 함께 주어진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과제 학습 실시</w:t>
      </w:r>
    </w:p>
    <w:p w:rsidR="00141DFA" w:rsidRPr="00AB7187" w:rsidRDefault="00CA64F0" w:rsidP="00CA64F0">
      <w:pPr>
        <w:pStyle w:val="MS"/>
        <w:widowControl/>
        <w:autoSpaceDE/>
        <w:ind w:firstLineChars="100" w:firstLine="187"/>
        <w:rPr>
          <w:rFonts w:ascii="한컴 백제 M" w:eastAsia="한컴 백제 M"/>
          <w:color w:val="auto"/>
        </w:rPr>
      </w:pPr>
      <w:r w:rsidRPr="00AB7187">
        <w:rPr>
          <w:rFonts w:ascii="한컴 백제 M" w:eastAsia="한컴 백제 M" w:hint="eastAsia"/>
          <w:color w:val="auto"/>
          <w:sz w:val="22"/>
          <w:szCs w:val="22"/>
        </w:rPr>
        <w:t>다.</w:t>
      </w:r>
      <w:r w:rsidRPr="00AB7187">
        <w:rPr>
          <w:rFonts w:ascii="한컴 백제 M" w:eastAsia="한컴 백제 M"/>
          <w:color w:val="auto"/>
          <w:sz w:val="22"/>
          <w:szCs w:val="22"/>
        </w:rPr>
        <w:t xml:space="preserve"> </w:t>
      </w:r>
      <w:r w:rsidR="00141DFA" w:rsidRPr="00AB7187">
        <w:rPr>
          <w:rFonts w:ascii="한컴 백제 M" w:eastAsia="한컴 백제 M" w:hint="eastAsia"/>
          <w:color w:val="auto"/>
          <w:sz w:val="22"/>
          <w:szCs w:val="22"/>
        </w:rPr>
        <w:t xml:space="preserve">디텐션이 반복될 경우 담임선생님 및 부모님과 </w:t>
      </w:r>
      <w:r w:rsidRPr="00AB7187">
        <w:rPr>
          <w:rFonts w:ascii="한컴 백제 M" w:eastAsia="한컴 백제 M" w:hint="eastAsia"/>
          <w:color w:val="auto"/>
          <w:sz w:val="22"/>
          <w:szCs w:val="22"/>
        </w:rPr>
        <w:t>상담 실시</w:t>
      </w:r>
    </w:p>
    <w:p w:rsidR="00CB7987" w:rsidRDefault="00CB7987" w:rsidP="00CB7987">
      <w:pPr>
        <w:pStyle w:val="afd"/>
        <w:widowControl/>
        <w:wordWrap/>
        <w:autoSpaceDE/>
        <w:spacing w:line="240" w:lineRule="auto"/>
        <w:jc w:val="center"/>
      </w:pPr>
      <w:r>
        <w:rPr>
          <w:rFonts w:eastAsia="한컴 백제 M" w:hAnsi="한컴 백제 M"/>
          <w:b/>
          <w:bCs/>
          <w:sz w:val="40"/>
          <w:szCs w:val="40"/>
        </w:rPr>
        <w:lastRenderedPageBreak/>
        <w:t>Ⅶ</w:t>
      </w:r>
      <w:r>
        <w:rPr>
          <w:rFonts w:ascii="한컴 백제 M" w:eastAsia="한컴 백제 M" w:hint="eastAsia"/>
          <w:b/>
          <w:bCs/>
          <w:sz w:val="40"/>
          <w:szCs w:val="40"/>
        </w:rPr>
        <w:t xml:space="preserve">. </w:t>
      </w:r>
      <w:r>
        <w:rPr>
          <w:rFonts w:eastAsia="한컴 백제 M"/>
          <w:b/>
          <w:bCs/>
          <w:sz w:val="40"/>
          <w:szCs w:val="40"/>
        </w:rPr>
        <w:t>학생생활지도</w:t>
      </w:r>
      <w:r>
        <w:rPr>
          <w:rFonts w:eastAsia="한컴 백제 M"/>
          <w:b/>
          <w:bCs/>
          <w:sz w:val="40"/>
          <w:szCs w:val="40"/>
        </w:rPr>
        <w:t xml:space="preserve"> </w:t>
      </w:r>
    </w:p>
    <w:p w:rsidR="00CB7987" w:rsidRDefault="00CB7987" w:rsidP="00CB7987">
      <w:pPr>
        <w:pStyle w:val="afd"/>
        <w:spacing w:line="240" w:lineRule="auto"/>
      </w:pPr>
      <w:r>
        <w:rPr>
          <w:rFonts w:ascii="한컴 백제 M" w:eastAsia="한컴 백제 M" w:hint="eastAsia"/>
          <w:b/>
          <w:bCs/>
          <w:sz w:val="30"/>
          <w:szCs w:val="30"/>
        </w:rPr>
        <w:t xml:space="preserve">1. </w:t>
      </w:r>
      <w:r>
        <w:rPr>
          <w:rFonts w:eastAsia="한컴 백제 M"/>
          <w:b/>
          <w:bCs/>
          <w:sz w:val="30"/>
          <w:szCs w:val="30"/>
        </w:rPr>
        <w:t>기본생활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수칙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제정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및</w:t>
      </w:r>
      <w:r>
        <w:rPr>
          <w:rFonts w:eastAsia="한컴 백제 M"/>
          <w:b/>
          <w:bCs/>
          <w:sz w:val="30"/>
          <w:szCs w:val="30"/>
        </w:rPr>
        <w:t xml:space="preserve"> </w:t>
      </w:r>
      <w:r>
        <w:rPr>
          <w:rFonts w:eastAsia="한컴 백제 M"/>
          <w:b/>
          <w:bCs/>
          <w:sz w:val="30"/>
          <w:szCs w:val="30"/>
        </w:rPr>
        <w:t>운영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8142"/>
      </w:tblGrid>
      <w:tr w:rsidR="00CB7987" w:rsidRPr="00D71665" w:rsidTr="009C2FD8">
        <w:trPr>
          <w:trHeight w:val="313"/>
        </w:trPr>
        <w:tc>
          <w:tcPr>
            <w:tcW w:w="2068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한컴 백제 M" w:eastAsia="한컴 백제 M" w:hint="eastAsia"/>
                <w:sz w:val="20"/>
                <w:szCs w:val="20"/>
              </w:rPr>
              <w:t>생활 장면</w:t>
            </w:r>
          </w:p>
        </w:tc>
        <w:tc>
          <w:tcPr>
            <w:tcW w:w="8142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/>
              <w:jc w:val="center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한컴 백제 M" w:eastAsia="한컴 백제 M" w:hint="eastAsia"/>
                <w:sz w:val="20"/>
                <w:szCs w:val="20"/>
              </w:rPr>
              <w:t>기본 생활 및 기본 자세</w:t>
            </w:r>
          </w:p>
        </w:tc>
      </w:tr>
      <w:tr w:rsidR="00CB7987" w:rsidRPr="00D71665" w:rsidTr="009C2FD8">
        <w:trPr>
          <w:trHeight w:val="1384"/>
        </w:trPr>
        <w:tc>
          <w:tcPr>
            <w:tcW w:w="2068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등</w:t>
            </w:r>
            <w:r w:rsidRPr="00C341D9">
              <w:rPr>
                <w:rFonts w:ascii="MS Gothic" w:eastAsia="MS Gothic" w:hAnsi="MS Gothic" w:cs="MS Gothic" w:hint="eastAsia"/>
                <w:sz w:val="28"/>
                <w:szCs w:val="20"/>
              </w:rPr>
              <w:t>․</w:t>
            </w:r>
            <w:r w:rsidRPr="00C341D9">
              <w:rPr>
                <w:rFonts w:ascii="한컴 백제 M" w:eastAsia="한컴 백제 M" w:hint="eastAsia"/>
                <w:sz w:val="28"/>
                <w:szCs w:val="20"/>
              </w:rPr>
              <w:t>하교 시간</w:t>
            </w:r>
          </w:p>
        </w:tc>
        <w:tc>
          <w:tcPr>
            <w:tcW w:w="814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통학 버스 안에서 안전수칙을 지킨다.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길을 건널 때는 ‘멈춘다. 살핀다. 건넌다.’를 꼭 지킨다.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반드시 인도로 다니고 인도가 없는 길은 가장자리로 다닌다.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통학 버스를 탈 때는 한 줄로 서서 탄다. 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웃어른이나 선생님을 보면 머리를 숙이며 “안녕하십니까?”하고 인사한다.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집에 돌아오면 옷을 갈아입고 손을 씻는다.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주어진 과제를 먼저 처리하고 휴식한다.</w:t>
            </w:r>
          </w:p>
        </w:tc>
      </w:tr>
      <w:tr w:rsidR="00CB7987" w:rsidRPr="00D71665" w:rsidTr="009C2FD8">
        <w:trPr>
          <w:trHeight w:val="1013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교실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>
              <w:rPr>
                <w:rFonts w:ascii="바탕" w:eastAsia="바탕" w:hAnsi="바탕" w:cs="바탕" w:hint="eastAsia"/>
                <w:sz w:val="20"/>
                <w:szCs w:val="20"/>
              </w:rPr>
              <w:t xml:space="preserve">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 xml:space="preserve">학교에서는 반드시 마스크를 착용한다.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복도에서는 사뿐사뿐 오른쪽으로 걷는다.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복도나 현관에서 장난이나 놀이를 하지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계단은 오른쪽으로 천천히 올라가고 내려오며 뛰어다니지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교실에 들어가면 친구들과 반갑게 인사한다.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교실이나 복도의 창가에서 소리를 지르거나 오물 등을 버리지 않는다. </w:t>
            </w:r>
          </w:p>
        </w:tc>
      </w:tr>
      <w:tr w:rsidR="00CB7987" w:rsidRPr="00D71665" w:rsidTr="009C2FD8">
        <w:trPr>
          <w:trHeight w:val="1193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학습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허리와 가슴을 펴고 바른 자세로 의자 깊숙이 앉아 두 무릎을 붙인다.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선생님과 친구들의 말을 빠뜨리지 않고 듣는다.</w:t>
            </w:r>
            <w:r>
              <w:rPr>
                <w:rFonts w:ascii="한컴 백제 M" w:eastAsia="한컴 백제 M" w:hint="eastAsia"/>
                <w:sz w:val="20"/>
                <w:szCs w:val="20"/>
              </w:rPr>
              <w:br/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상대방의 말이 끝난 후 질문하거나 의견을 말한다.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바르게 일어서서 똑똑히 말을 한 후 앉는다.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왼손을 가볍게 책상 위에 올리고, 가슴을 편 후 연필을 바르게 잡고 쓴다.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모르는 것이 있으면 다시 묻거나, 쉬는 시간에 선생님께 지도를 받는다.</w:t>
            </w:r>
          </w:p>
        </w:tc>
      </w:tr>
      <w:tr w:rsidR="00CB7987" w:rsidRPr="00D71665" w:rsidTr="009C2FD8">
        <w:trPr>
          <w:trHeight w:val="1013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컴퓨터</w:t>
            </w:r>
          </w:p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및</w:t>
            </w:r>
          </w:p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스마트폰 사용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자신의 ID나 비밀번호를 타인에게 절대 공개하지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그룹채팅을 하지 않으며, 타인에게 피해를 주는 비방이나 욕설을 하지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사실 무근의 내용을 올리지 않는다.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인터넷 게임에 너무 집착하지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컴퓨터 사용을 너무 오래하지 않는다. </w:t>
            </w:r>
          </w:p>
        </w:tc>
      </w:tr>
      <w:tr w:rsidR="00CB7987" w:rsidRPr="00D71665" w:rsidTr="009C2FD8">
        <w:trPr>
          <w:trHeight w:val="653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운동기구 및</w:t>
            </w:r>
          </w:p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놀이 기구 사용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바른 사용법을 익혀 파손치 않도록 조심스럽게 사용한다.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운동기구를 사용한 후에는 반드시 제자리에 바르게 정돈한다.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놀이 기구는 사용 규칙을 지켜 안전하게 사용하고 서로 양보해야 한다.</w:t>
            </w:r>
          </w:p>
        </w:tc>
      </w:tr>
      <w:tr w:rsidR="00CB7987" w:rsidRPr="00D71665" w:rsidTr="009C2FD8">
        <w:trPr>
          <w:trHeight w:val="657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놀이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규칙을 지키며 놀이하고 다투지 않는다.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휴지는 보는 대로 줍고 지정장소에 버린다.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위험한 놀이, 내기, 흙장난을 하지 않는다.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다른 사람의 놀이를 방해하지 않는다.</w:t>
            </w:r>
          </w:p>
        </w:tc>
      </w:tr>
      <w:tr w:rsidR="00CB7987" w:rsidRPr="00D71665" w:rsidTr="009C2FD8">
        <w:trPr>
          <w:trHeight w:val="833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화장실 사용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화장실 문을 열기 전에 ‘노크’를 한다.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 xml:space="preserve">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화장실에 낙서하거나 침을 뱉지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화장실 휴지를 가지고 장난하지 않는다. </w:t>
            </w: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화장실 문을 꼭 닫고 용변을 보며, 사용 후에 손을 씻는다. </w:t>
            </w:r>
          </w:p>
        </w:tc>
      </w:tr>
      <w:tr w:rsidR="00CB7987" w:rsidRPr="00D71665" w:rsidTr="009C2FD8">
        <w:trPr>
          <w:trHeight w:val="749"/>
        </w:trPr>
        <w:tc>
          <w:tcPr>
            <w:tcW w:w="206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통학버스</w:t>
            </w:r>
          </w:p>
          <w:p w:rsidR="00CB7987" w:rsidRPr="00C341D9" w:rsidRDefault="00CB7987" w:rsidP="009C2FD8">
            <w:pPr>
              <w:spacing w:after="0"/>
              <w:jc w:val="center"/>
              <w:rPr>
                <w:rFonts w:ascii="한컴 백제 M" w:eastAsia="한컴 백제 M"/>
                <w:sz w:val="28"/>
                <w:szCs w:val="20"/>
              </w:rPr>
            </w:pPr>
            <w:r w:rsidRPr="00C341D9">
              <w:rPr>
                <w:rFonts w:ascii="한컴 백제 M" w:eastAsia="한컴 백제 M" w:hint="eastAsia"/>
                <w:sz w:val="28"/>
                <w:szCs w:val="20"/>
              </w:rPr>
              <w:t>안전수칙</w:t>
            </w:r>
          </w:p>
        </w:tc>
        <w:tc>
          <w:tcPr>
            <w:tcW w:w="814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학생들은 정해진 학교버스를 타야하고, 학교버스 담당교직원의 허가 없이는 다른 버스를 탈 수 없다.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학교버스를 탑승한 학생들은 반드시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 xml:space="preserve">마스크를 쓰고 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>안전벨트를 착용하여야 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버스가 완전히 정차할 때까지 일어서지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안전을 위하여 팔, 다리, 머리 등을 버스 밖으로 내밀지 않는다.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학교버스는 공동시설이므로 큰소리로 떠들거나 소란스럽게 하지 않아야 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버스 운행 중 돌아다니거나, 자리에서 이탈하는 행위를 하지 않는다.</w:t>
            </w:r>
          </w:p>
          <w:p w:rsidR="00CB7987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학교버스 안에 있는 시설물을 훼손하거나 파손하지 않는다.</w:t>
            </w:r>
          </w:p>
          <w:p w:rsidR="00CB7987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 xml:space="preserve"> 학생들은 차량담당 지도교사, 운전기사,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차량보조교사</w:t>
            </w:r>
            <w:r w:rsidRPr="00D71665">
              <w:rPr>
                <w:rFonts w:ascii="한컴 백제 M" w:eastAsia="한컴 백제 M" w:hint="eastAsia"/>
                <w:sz w:val="20"/>
                <w:szCs w:val="20"/>
              </w:rPr>
              <w:t>의 정당한 지도에 따라야 한다.</w:t>
            </w:r>
          </w:p>
          <w:p w:rsidR="00CB7987" w:rsidRPr="00D71665" w:rsidRDefault="00CB7987" w:rsidP="009C2FD8">
            <w:pPr>
              <w:spacing w:after="0" w:line="192" w:lineRule="auto"/>
              <w:rPr>
                <w:rFonts w:ascii="한컴 백제 M" w:eastAsia="한컴 백제 M"/>
                <w:sz w:val="20"/>
                <w:szCs w:val="20"/>
              </w:rPr>
            </w:pPr>
            <w:r w:rsidRPr="00D71665">
              <w:rPr>
                <w:rFonts w:ascii="바탕" w:eastAsia="바탕" w:hAnsi="바탕" w:cs="바탕" w:hint="eastAsia"/>
                <w:sz w:val="20"/>
                <w:szCs w:val="20"/>
              </w:rPr>
              <w:t>◦</w:t>
            </w:r>
            <w:r>
              <w:rPr>
                <w:rFonts w:ascii="바탕" w:eastAsia="바탕" w:hAnsi="바탕" w:cs="바탕" w:hint="eastAsia"/>
                <w:sz w:val="20"/>
                <w:szCs w:val="20"/>
              </w:rPr>
              <w:t xml:space="preserve">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학부모님들이 등하교 차량에 접근하여 기사에게 어떠한 것을 요구하는 행위로 안전운행을 방해하는 행위를 하지 않아야 하며,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전달할 물품이 있을 때는 차량보조교사를 통하여 전달하도록 한다.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(차량운행관련 건의사항 발생시에는 차량담당자(</w:t>
            </w:r>
            <w:r w:rsidR="0078257D">
              <w:rPr>
                <w:rFonts w:ascii="한컴 백제 M" w:eastAsia="한컴 백제 M" w:hint="eastAsia"/>
                <w:sz w:val="20"/>
                <w:szCs w:val="20"/>
              </w:rPr>
              <w:t>6493-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9</w:t>
            </w:r>
            <w:r>
              <w:rPr>
                <w:rFonts w:ascii="한컴 백제 M" w:eastAsia="한컴 백제 M"/>
                <w:sz w:val="20"/>
                <w:szCs w:val="20"/>
              </w:rPr>
              <w:t xml:space="preserve">603) </w:t>
            </w:r>
            <w:r>
              <w:rPr>
                <w:rFonts w:ascii="한컴 백제 M" w:eastAsia="한컴 백제 M" w:hint="eastAsia"/>
                <w:sz w:val="20"/>
                <w:szCs w:val="20"/>
              </w:rPr>
              <w:t>및 담임교사를 통해서 하여야 한다)</w:t>
            </w:r>
          </w:p>
        </w:tc>
      </w:tr>
    </w:tbl>
    <w:p w:rsidR="00381432" w:rsidRDefault="00381432" w:rsidP="00D71665">
      <w:pPr>
        <w:pStyle w:val="afd"/>
        <w:spacing w:line="240" w:lineRule="auto"/>
      </w:pPr>
      <w:r>
        <w:rPr>
          <w:rFonts w:ascii="한컴 백제 M" w:eastAsia="한컴 백제 M" w:hint="eastAsia"/>
          <w:b/>
          <w:bCs/>
          <w:sz w:val="30"/>
          <w:szCs w:val="30"/>
        </w:rPr>
        <w:lastRenderedPageBreak/>
        <w:t xml:space="preserve">2. 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>상해한국학교학생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 xml:space="preserve"> </w:t>
      </w:r>
      <w:r>
        <w:rPr>
          <w:rFonts w:ascii="한컴 백제 M" w:eastAsia="한컴 백제 M" w:hint="eastAsia"/>
          <w:b/>
          <w:bCs/>
          <w:kern w:val="2"/>
          <w:sz w:val="30"/>
          <w:szCs w:val="30"/>
          <w:shd w:val="clear" w:color="auto" w:fill="FFFFFF"/>
        </w:rPr>
        <w:t>(Shanghai Korean School Student)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>의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 xml:space="preserve"> 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>행동</w:t>
      </w:r>
      <w:r w:rsidR="00D71665">
        <w:rPr>
          <w:rFonts w:eastAsia="한컴 백제 M" w:hint="eastAsia"/>
          <w:b/>
          <w:bCs/>
          <w:kern w:val="2"/>
          <w:sz w:val="30"/>
          <w:szCs w:val="30"/>
          <w:shd w:val="clear" w:color="auto" w:fill="FFFFFF"/>
        </w:rPr>
        <w:t xml:space="preserve"> </w:t>
      </w:r>
      <w:r>
        <w:rPr>
          <w:rFonts w:eastAsia="한컴 백제 M"/>
          <w:b/>
          <w:bCs/>
          <w:kern w:val="2"/>
          <w:sz w:val="30"/>
          <w:szCs w:val="30"/>
          <w:shd w:val="clear" w:color="auto" w:fill="FFFFFF"/>
        </w:rPr>
        <w:t>수칙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1335"/>
        <w:gridCol w:w="7637"/>
      </w:tblGrid>
      <w:tr w:rsidR="00381432" w:rsidTr="00184F3E">
        <w:trPr>
          <w:trHeight w:val="1036"/>
        </w:trPr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1665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 xml:space="preserve">S 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>(Smile)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 xml:space="preserve">항상 웃는 </w:t>
            </w:r>
          </w:p>
          <w:p w:rsidR="00184F3E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 xml:space="preserve">한국학교 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어린이</w:t>
            </w:r>
          </w:p>
        </w:tc>
        <w:tc>
          <w:tcPr>
            <w:tcW w:w="76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84F3E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웃으면서 인사하는 우리학교 어린이</w:t>
            </w:r>
            <w:r w:rsidR="00184F3E">
              <w:rPr>
                <w:rFonts w:ascii="한컴 백제 M" w:eastAsia="한컴 백제 M" w:hint="eastAsia"/>
                <w:b/>
                <w:sz w:val="20"/>
              </w:rPr>
              <w:t xml:space="preserve">, </w:t>
            </w:r>
            <w:r w:rsidRPr="00D71665">
              <w:rPr>
                <w:rFonts w:ascii="한컴 백제 M" w:eastAsia="한컴 백제 M" w:hint="eastAsia"/>
                <w:b/>
                <w:sz w:val="20"/>
              </w:rPr>
              <w:t>자신의 꿈을 가지고 항상 웃으며 생활하는 어린</w:t>
            </w:r>
            <w:r w:rsidR="00184F3E">
              <w:rPr>
                <w:rFonts w:ascii="한컴 백제 M" w:eastAsia="한컴 백제 M" w:hint="eastAsia"/>
                <w:b/>
                <w:sz w:val="20"/>
              </w:rPr>
              <w:t xml:space="preserve">이, </w:t>
            </w:r>
          </w:p>
          <w:p w:rsidR="00381432" w:rsidRPr="00D71665" w:rsidRDefault="00184F3E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친구들을 웃으면서 칭찬하는 어린이</w:t>
            </w:r>
            <w:r>
              <w:rPr>
                <w:rFonts w:ascii="한컴 백제 M" w:eastAsia="한컴 백제 M"/>
                <w:b/>
                <w:sz w:val="20"/>
              </w:rPr>
              <w:t xml:space="preserve">, </w:t>
            </w:r>
            <w:r w:rsidR="00381432" w:rsidRPr="00D71665">
              <w:rPr>
                <w:rFonts w:ascii="한컴 백제 M" w:eastAsia="한컴 백제 M" w:hint="eastAsia"/>
                <w:b/>
                <w:sz w:val="20"/>
              </w:rPr>
              <w:t>바르고 고운 말을 웃으면서 사용하는 어린이</w:t>
            </w:r>
          </w:p>
        </w:tc>
      </w:tr>
      <w:tr w:rsidR="00381432" w:rsidTr="00184F3E">
        <w:trPr>
          <w:trHeight w:val="1036"/>
        </w:trPr>
        <w:tc>
          <w:tcPr>
            <w:tcW w:w="12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1665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 xml:space="preserve">K 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>(Kind)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84F3E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항상 친절한 한국학교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어린이</w:t>
            </w:r>
          </w:p>
        </w:tc>
        <w:tc>
          <w:tcPr>
            <w:tcW w:w="7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5FDA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친구들의 이야기에 귀 기울이며 친절하게 들을 수 있는 어린이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교실과 식당에서 친절하게 행동하고 뛰지 않는 어린이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선배와 후배 간에 친절하게 행동하여 다정한 어린이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스쿨버스에서 다른 친구들을 배려하는 친절한 어린이</w:t>
            </w:r>
          </w:p>
        </w:tc>
      </w:tr>
      <w:tr w:rsidR="00381432" w:rsidTr="00184F3E">
        <w:trPr>
          <w:trHeight w:val="1036"/>
        </w:trPr>
        <w:tc>
          <w:tcPr>
            <w:tcW w:w="120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EA4C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1665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 xml:space="preserve">S 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>(Serve)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A4C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항상 봉사하는 한국학교 어린이</w:t>
            </w:r>
          </w:p>
        </w:tc>
        <w:tc>
          <w:tcPr>
            <w:tcW w:w="7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EA4C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1432" w:rsidRPr="00D71665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나의 주변을 깨끗이 정리하는 어린이</w:t>
            </w:r>
            <w:r w:rsidR="00184F3E">
              <w:rPr>
                <w:rFonts w:ascii="한컴 백제 M" w:eastAsia="한컴 백제 M" w:hint="eastAsia"/>
                <w:b/>
                <w:sz w:val="20"/>
              </w:rPr>
              <w:t xml:space="preserve">, </w:t>
            </w:r>
            <w:r w:rsidRPr="00D71665">
              <w:rPr>
                <w:rFonts w:ascii="한컴 백제 M" w:eastAsia="한컴 백제 M" w:hint="eastAsia"/>
                <w:b/>
                <w:sz w:val="20"/>
              </w:rPr>
              <w:t>도움이 필요한 친구들에게 먼저 손 내미는 어린이</w:t>
            </w:r>
          </w:p>
          <w:p w:rsidR="00184F3E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나의 재능을 이웃에게 나눌 줄 아는 어린이</w:t>
            </w:r>
          </w:p>
          <w:p w:rsidR="00381432" w:rsidRPr="00D71665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약속을 꼭 지키고, 다른 사람에게 피해주지 않는 어린이</w:t>
            </w:r>
          </w:p>
        </w:tc>
      </w:tr>
      <w:tr w:rsidR="00381432" w:rsidRPr="0034509F" w:rsidTr="00184F3E">
        <w:trPr>
          <w:trHeight w:val="1036"/>
        </w:trPr>
        <w:tc>
          <w:tcPr>
            <w:tcW w:w="120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5A9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1665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>S</w:t>
            </w:r>
          </w:p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8"/>
              </w:rPr>
            </w:pPr>
            <w:r w:rsidRPr="00D71665">
              <w:rPr>
                <w:rFonts w:ascii="한컴 백제 M" w:eastAsia="한컴 백제 M" w:hint="eastAsia"/>
                <w:b/>
                <w:sz w:val="28"/>
              </w:rPr>
              <w:t>(Smart)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5A9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1432" w:rsidRPr="00D71665" w:rsidRDefault="00381432" w:rsidP="0034509F">
            <w:pPr>
              <w:spacing w:after="0" w:line="180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항상 공부하는 한국학교 어린이</w:t>
            </w:r>
          </w:p>
        </w:tc>
        <w:tc>
          <w:tcPr>
            <w:tcW w:w="76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5A9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81432" w:rsidRPr="00D71665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수업시간에 선생님 말씀에 집중하는 어린이</w:t>
            </w:r>
            <w:r w:rsidR="00184F3E">
              <w:rPr>
                <w:rFonts w:ascii="한컴 백제 M" w:eastAsia="한컴 백제 M" w:hint="eastAsia"/>
                <w:b/>
                <w:sz w:val="20"/>
              </w:rPr>
              <w:t xml:space="preserve">, </w:t>
            </w:r>
            <w:r w:rsidRPr="00D71665">
              <w:rPr>
                <w:rFonts w:ascii="한컴 백제 M" w:eastAsia="한컴 백제 M" w:hint="eastAsia"/>
                <w:b/>
                <w:sz w:val="20"/>
              </w:rPr>
              <w:t>책을 항상 가까이 하고 공부하는 어린이</w:t>
            </w:r>
          </w:p>
          <w:p w:rsidR="00381432" w:rsidRPr="00D71665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모르는 내용을 친구들에게 서로 알려주는 어린이</w:t>
            </w:r>
          </w:p>
          <w:p w:rsidR="00381432" w:rsidRPr="00D71665" w:rsidRDefault="00381432" w:rsidP="008F553B">
            <w:pPr>
              <w:spacing w:after="0" w:line="192" w:lineRule="auto"/>
              <w:jc w:val="center"/>
              <w:rPr>
                <w:rFonts w:ascii="한컴 백제 M" w:eastAsia="한컴 백제 M"/>
                <w:b/>
                <w:sz w:val="20"/>
              </w:rPr>
            </w:pPr>
            <w:r w:rsidRPr="00D71665">
              <w:rPr>
                <w:rFonts w:ascii="한컴 백제 M" w:eastAsia="한컴 백제 M" w:hint="eastAsia"/>
                <w:b/>
                <w:sz w:val="20"/>
              </w:rPr>
              <w:t>중국어와 영어 실력을 꾸준히 키워나가는 어린이</w:t>
            </w:r>
          </w:p>
        </w:tc>
      </w:tr>
    </w:tbl>
    <w:p w:rsidR="00D8069F" w:rsidRPr="00D8069F" w:rsidRDefault="00D8069F" w:rsidP="00D8069F">
      <w:pPr>
        <w:pStyle w:val="afd"/>
        <w:wordWrap/>
        <w:spacing w:line="240" w:lineRule="auto"/>
        <w:jc w:val="center"/>
        <w:rPr>
          <w:rFonts w:eastAsia="한컴 백제 M"/>
          <w:b/>
          <w:bCs/>
          <w:color w:val="auto"/>
          <w:sz w:val="40"/>
          <w:szCs w:val="40"/>
        </w:rPr>
      </w:pPr>
      <w:r>
        <w:rPr>
          <w:rFonts w:eastAsia="한컴 백제 M" w:hAnsi="한컴 백제 M"/>
          <w:b/>
          <w:bCs/>
          <w:sz w:val="40"/>
          <w:szCs w:val="40"/>
        </w:rPr>
        <w:t>Ⅷ</w:t>
      </w:r>
      <w:r>
        <w:rPr>
          <w:rFonts w:ascii="한컴 백제 M" w:eastAsia="한컴 백제 M" w:hint="eastAsia"/>
          <w:b/>
          <w:bCs/>
          <w:sz w:val="40"/>
          <w:szCs w:val="40"/>
        </w:rPr>
        <w:t xml:space="preserve">. </w:t>
      </w:r>
      <w:r w:rsidRPr="00D8069F">
        <w:rPr>
          <w:rFonts w:eastAsia="한컴 백제 M"/>
          <w:b/>
          <w:bCs/>
          <w:color w:val="auto"/>
          <w:sz w:val="40"/>
          <w:szCs w:val="40"/>
        </w:rPr>
        <w:t>기타</w:t>
      </w:r>
      <w:r w:rsidRPr="00D8069F">
        <w:rPr>
          <w:rFonts w:eastAsia="한컴 백제 M"/>
          <w:b/>
          <w:bCs/>
          <w:color w:val="auto"/>
          <w:sz w:val="40"/>
          <w:szCs w:val="40"/>
        </w:rPr>
        <w:t xml:space="preserve"> </w:t>
      </w:r>
      <w:r w:rsidRPr="00D8069F">
        <w:rPr>
          <w:rFonts w:eastAsia="한컴 백제 M"/>
          <w:b/>
          <w:bCs/>
          <w:color w:val="auto"/>
          <w:sz w:val="40"/>
          <w:szCs w:val="40"/>
        </w:rPr>
        <w:t>안내사항</w:t>
      </w:r>
    </w:p>
    <w:p w:rsidR="008F553B" w:rsidRPr="00D8069F" w:rsidRDefault="008F553B" w:rsidP="008F553B">
      <w:pPr>
        <w:pStyle w:val="0"/>
        <w:numPr>
          <w:ilvl w:val="0"/>
          <w:numId w:val="27"/>
        </w:numPr>
        <w:spacing w:before="0" w:beforeAutospacing="0" w:after="0" w:afterAutospacing="0"/>
        <w:rPr>
          <w:rFonts w:ascii="한컴 백제 M" w:eastAsia="한컴 백제 M" w:hAnsi="Times" w:cs="Times"/>
          <w:b/>
          <w:bCs/>
          <w:szCs w:val="26"/>
        </w:rPr>
      </w:pPr>
      <w:r w:rsidRPr="00D8069F">
        <w:rPr>
          <w:rFonts w:ascii="한컴 백제 M" w:eastAsia="한컴 백제 M" w:hAnsi="Times" w:cs="Times" w:hint="eastAsia"/>
          <w:b/>
          <w:bCs/>
          <w:szCs w:val="26"/>
        </w:rPr>
        <w:t xml:space="preserve">학부모 상담 </w:t>
      </w:r>
    </w:p>
    <w:p w:rsidR="008F553B" w:rsidRPr="00AB7187" w:rsidRDefault="008F553B" w:rsidP="008F553B">
      <w:pPr>
        <w:pStyle w:val="0"/>
        <w:spacing w:before="0" w:beforeAutospacing="0" w:after="0" w:afterAutospacing="0"/>
        <w:ind w:left="760"/>
        <w:rPr>
          <w:rFonts w:ascii="한컴 백제 M" w:eastAsia="한컴 백제 M" w:hAnsi="Times" w:cs="Times"/>
          <w:sz w:val="22"/>
          <w:szCs w:val="22"/>
        </w:rPr>
      </w:pPr>
      <w:r w:rsidRPr="00D8069F">
        <w:rPr>
          <w:rFonts w:ascii="한컴 백제 M" w:eastAsia="한컴 백제 M" w:hAnsi="Times" w:cs="Times" w:hint="eastAsia"/>
          <w:b/>
          <w:bCs/>
          <w:szCs w:val="26"/>
        </w:rPr>
        <w:t xml:space="preserve">가. 일시 </w:t>
      </w:r>
      <w:r>
        <w:rPr>
          <w:rFonts w:ascii="한컴 백제 M" w:eastAsia="한컴 백제 M" w:hAnsi="Times" w:cs="Times" w:hint="eastAsia"/>
          <w:b/>
          <w:bCs/>
          <w:szCs w:val="26"/>
        </w:rPr>
        <w:t>-</w:t>
      </w:r>
      <w:r>
        <w:rPr>
          <w:rFonts w:ascii="한컴 백제 M" w:eastAsia="한컴 백제 M" w:hAnsi="Times" w:cs="Times" w:hint="eastAsia"/>
          <w:shd w:val="clear" w:color="auto" w:fill="FFFFFF"/>
        </w:rPr>
        <w:t xml:space="preserve"> </w:t>
      </w:r>
      <w:r w:rsidRPr="00D8069F">
        <w:rPr>
          <w:rFonts w:ascii="한컴 백제 M" w:eastAsia="한컴 백제 M" w:hAnsi="Times" w:cs="Times" w:hint="eastAsia"/>
        </w:rPr>
        <w:t xml:space="preserve">학부모 자녀 상담 주간: </w:t>
      </w:r>
      <w:r w:rsidR="00AB7187">
        <w:rPr>
          <w:rFonts w:ascii="한컴 백제 M" w:eastAsia="한컴 백제 M" w:hAnsi="Times" w:cs="Times"/>
          <w:sz w:val="22"/>
          <w:szCs w:val="22"/>
        </w:rPr>
        <w:t>202</w:t>
      </w:r>
      <w:r w:rsidR="00AB7187">
        <w:rPr>
          <w:rFonts w:ascii="한컴 백제 M" w:eastAsia="한컴 백제 M" w:hAnsi="Times" w:cs="Times" w:hint="eastAsia"/>
          <w:sz w:val="22"/>
          <w:szCs w:val="22"/>
        </w:rPr>
        <w:t>1</w:t>
      </w:r>
      <w:r w:rsidRPr="00D8069F">
        <w:rPr>
          <w:rFonts w:ascii="한컴 백제 M" w:eastAsia="한컴 백제 M" w:hAnsi="Times" w:cs="Times"/>
          <w:sz w:val="22"/>
          <w:szCs w:val="22"/>
        </w:rPr>
        <w:t>.</w:t>
      </w:r>
      <w:r w:rsidR="00AB7187">
        <w:rPr>
          <w:rFonts w:ascii="한컴 백제 M" w:eastAsia="한컴 백제 M" w:hAnsi="Times" w:cs="Times" w:hint="eastAsia"/>
          <w:sz w:val="22"/>
          <w:szCs w:val="22"/>
        </w:rPr>
        <w:t>05.1</w:t>
      </w:r>
      <w:r w:rsidRPr="00D8069F">
        <w:rPr>
          <w:rFonts w:ascii="한컴 백제 M" w:eastAsia="한컴 백제 M" w:hAnsi="Times" w:cs="Times" w:hint="eastAsia"/>
          <w:sz w:val="22"/>
          <w:szCs w:val="22"/>
        </w:rPr>
        <w:t>7</w:t>
      </w:r>
      <w:r>
        <w:rPr>
          <w:rFonts w:ascii="한컴 백제 M" w:eastAsia="한컴 백제 M" w:hAnsi="Times" w:cs="Times" w:hint="eastAsia"/>
          <w:sz w:val="22"/>
          <w:szCs w:val="22"/>
        </w:rPr>
        <w:t>.</w:t>
      </w:r>
      <w:r w:rsidRPr="00D8069F">
        <w:rPr>
          <w:rFonts w:ascii="한컴 백제 M" w:eastAsia="한컴 백제 M" w:hAnsi="Times" w:cs="Times" w:hint="eastAsia"/>
          <w:sz w:val="22"/>
          <w:szCs w:val="22"/>
        </w:rPr>
        <w:t>(월</w:t>
      </w:r>
      <w:r w:rsidR="00AB7187">
        <w:rPr>
          <w:rFonts w:ascii="한컴 백제 M" w:eastAsia="한컴 백제 M" w:hAnsi="Times" w:cs="Times" w:hint="eastAsia"/>
          <w:sz w:val="22"/>
          <w:szCs w:val="22"/>
        </w:rPr>
        <w:t>)~05.2</w:t>
      </w:r>
      <w:r w:rsidRPr="00D8069F">
        <w:rPr>
          <w:rFonts w:ascii="한컴 백제 M" w:eastAsia="한컴 백제 M" w:hAnsi="Times" w:cs="Times" w:hint="eastAsia"/>
          <w:sz w:val="22"/>
          <w:szCs w:val="22"/>
        </w:rPr>
        <w:t>1.(금)</w:t>
      </w:r>
      <w:r w:rsidR="00AB7187">
        <w:rPr>
          <w:rFonts w:ascii="한컴 백제 M" w:eastAsia="한컴 백제 M" w:hAnsi="Times" w:cs="Times" w:hint="eastAsia"/>
          <w:sz w:val="22"/>
          <w:szCs w:val="22"/>
        </w:rPr>
        <w:t>, 2021.09.13(월)~09.17(금)</w:t>
      </w:r>
    </w:p>
    <w:p w:rsidR="008F553B" w:rsidRPr="00D8069F" w:rsidRDefault="008F553B" w:rsidP="008F553B">
      <w:pPr>
        <w:pStyle w:val="0"/>
        <w:spacing w:before="0" w:beforeAutospacing="0" w:after="0" w:afterAutospacing="0"/>
        <w:ind w:left="760"/>
        <w:rPr>
          <w:rFonts w:ascii="한컴 백제 M" w:eastAsia="한컴 백제 M" w:hAnsi="Times" w:cs="Times"/>
          <w:szCs w:val="27"/>
        </w:rPr>
      </w:pPr>
      <w:r>
        <w:rPr>
          <w:rFonts w:ascii="한컴 백제 M" w:eastAsia="한컴 백제 M" w:hAnsi="Times" w:cs="Times" w:hint="eastAsia"/>
          <w:b/>
          <w:bCs/>
          <w:szCs w:val="26"/>
        </w:rPr>
        <w:t>나</w:t>
      </w:r>
      <w:r w:rsidRPr="00D8069F">
        <w:rPr>
          <w:rFonts w:ascii="한컴 백제 M" w:eastAsia="한컴 백제 M" w:hAnsi="Times" w:cs="Times" w:hint="eastAsia"/>
          <w:b/>
          <w:bCs/>
          <w:szCs w:val="26"/>
        </w:rPr>
        <w:t xml:space="preserve">. </w:t>
      </w:r>
      <w:r>
        <w:rPr>
          <w:rFonts w:ascii="한컴 백제 M" w:eastAsia="한컴 백제 M" w:hAnsi="Times" w:cs="Times" w:hint="eastAsia"/>
          <w:b/>
          <w:bCs/>
          <w:szCs w:val="26"/>
        </w:rPr>
        <w:t>운영 방법</w:t>
      </w:r>
    </w:p>
    <w:p w:rsidR="008F553B" w:rsidRPr="00D8069F" w:rsidRDefault="008F553B" w:rsidP="008F553B">
      <w:pPr>
        <w:pStyle w:val="0"/>
        <w:spacing w:before="0" w:beforeAutospacing="0" w:after="0" w:afterAutospacing="0"/>
        <w:ind w:firstLineChars="400" w:firstLine="748"/>
        <w:rPr>
          <w:rFonts w:ascii="한컴 백제 M" w:eastAsia="한컴 백제 M" w:hAnsi="Times" w:cs="Times"/>
          <w:shd w:val="clear" w:color="auto" w:fill="FFFFFF"/>
        </w:rPr>
      </w:pPr>
      <w:r w:rsidRPr="00D8069F">
        <w:rPr>
          <w:rFonts w:ascii="한컴 백제 M" w:eastAsia="한컴 백제 M" w:hAnsi="Times" w:cs="Times" w:hint="eastAsia"/>
          <w:bCs/>
          <w:sz w:val="22"/>
          <w:szCs w:val="22"/>
        </w:rPr>
        <w:t>1)</w:t>
      </w:r>
      <w:r w:rsidRPr="00D8069F">
        <w:rPr>
          <w:rFonts w:ascii="한컴 백제 M" w:eastAsia="한컴 백제 M" w:hAnsi="Times" w:cs="Times"/>
          <w:bCs/>
          <w:sz w:val="22"/>
          <w:szCs w:val="22"/>
        </w:rPr>
        <w:t xml:space="preserve"> </w:t>
      </w:r>
      <w:r w:rsidRPr="00D8069F">
        <w:rPr>
          <w:rFonts w:ascii="한컴 백제 M" w:eastAsia="한컴 백제 M" w:hAnsi="Times" w:cs="Times" w:hint="eastAsia"/>
          <w:shd w:val="clear" w:color="auto" w:fill="FFFFFF"/>
        </w:rPr>
        <w:t>학부모 상담은 정규 수업 시간 후 원격</w:t>
      </w:r>
      <w:r w:rsidR="00AB7187">
        <w:rPr>
          <w:rFonts w:ascii="한컴 백제 M" w:eastAsia="한컴 백제 M" w:hAnsi="Times" w:cs="Times" w:hint="eastAsia"/>
          <w:shd w:val="clear" w:color="auto" w:fill="FFFFFF"/>
        </w:rPr>
        <w:t xml:space="preserve"> </w:t>
      </w:r>
      <w:r w:rsidRPr="00D8069F">
        <w:rPr>
          <w:rFonts w:ascii="한컴 백제 M" w:eastAsia="한컴 백제 M" w:hAnsi="Times" w:cs="Times" w:hint="eastAsia"/>
          <w:shd w:val="clear" w:color="auto" w:fill="FFFFFF"/>
        </w:rPr>
        <w:t xml:space="preserve">상담이나 전화 상담으로 운영 </w:t>
      </w:r>
    </w:p>
    <w:p w:rsidR="008F553B" w:rsidRPr="00D8069F" w:rsidRDefault="008F553B" w:rsidP="008F553B">
      <w:pPr>
        <w:pStyle w:val="0"/>
        <w:spacing w:before="0" w:beforeAutospacing="0" w:after="0" w:afterAutospacing="0"/>
        <w:ind w:firstLineChars="400" w:firstLine="748"/>
        <w:rPr>
          <w:rFonts w:ascii="한컴 백제 M" w:eastAsia="한컴 백제 M" w:hAnsi="Times" w:cs="Times"/>
          <w:shd w:val="clear" w:color="auto" w:fill="FFFFFF"/>
        </w:rPr>
      </w:pPr>
      <w:r w:rsidRPr="00D8069F">
        <w:rPr>
          <w:rFonts w:ascii="한컴 백제 M" w:eastAsia="한컴 백제 M" w:hAnsi="Times" w:cs="Times" w:hint="eastAsia"/>
          <w:sz w:val="22"/>
          <w:szCs w:val="22"/>
          <w:shd w:val="clear" w:color="auto" w:fill="FFFFFF"/>
        </w:rPr>
        <w:t>2</w:t>
      </w:r>
      <w:r w:rsidRPr="00D8069F">
        <w:rPr>
          <w:rFonts w:ascii="한컴 백제 M" w:eastAsia="한컴 백제 M" w:hAnsi="Times" w:cs="Times" w:hint="eastAsia"/>
          <w:shd w:val="clear" w:color="auto" w:fill="FFFFFF"/>
        </w:rPr>
        <w:t>) 학부모가 신청한 시간에 상담이 이뤄질 수 있도록 최대한 상담 시간을 조정하며,</w:t>
      </w:r>
      <w:r w:rsidRPr="00D8069F">
        <w:rPr>
          <w:rFonts w:ascii="한컴 백제 M" w:eastAsia="한컴 백제 M" w:hAnsi="Times" w:cs="Times"/>
          <w:shd w:val="clear" w:color="auto" w:fill="FFFFFF"/>
        </w:rPr>
        <w:t xml:space="preserve"> </w:t>
      </w:r>
      <w:r w:rsidRPr="00D8069F">
        <w:rPr>
          <w:rFonts w:ascii="한컴 백제 M" w:eastAsia="한컴 백제 M" w:hAnsi="Times" w:cs="Times" w:hint="eastAsia"/>
          <w:shd w:val="clear" w:color="auto" w:fill="FFFFFF"/>
        </w:rPr>
        <w:t>한 학부모당</w:t>
      </w:r>
    </w:p>
    <w:p w:rsidR="008F553B" w:rsidRDefault="008F553B" w:rsidP="008F553B">
      <w:pPr>
        <w:pStyle w:val="0"/>
        <w:spacing w:before="0" w:beforeAutospacing="0" w:after="0" w:afterAutospacing="0"/>
        <w:ind w:firstLineChars="400" w:firstLine="816"/>
        <w:rPr>
          <w:rFonts w:ascii="한컴 백제 M" w:eastAsia="한컴 백제 M" w:hAnsi="Times" w:cs="Times"/>
          <w:shd w:val="clear" w:color="auto" w:fill="FFFFFF"/>
        </w:rPr>
      </w:pPr>
      <w:r w:rsidRPr="00D8069F">
        <w:rPr>
          <w:rFonts w:ascii="한컴 백제 M" w:eastAsia="한컴 백제 M" w:hAnsi="Times" w:cs="Times" w:hint="eastAsia"/>
          <w:shd w:val="clear" w:color="auto" w:fill="FFFFFF"/>
        </w:rPr>
        <w:t xml:space="preserve"> 약 </w:t>
      </w:r>
      <w:r w:rsidRPr="00D8069F">
        <w:rPr>
          <w:rFonts w:ascii="한컴 백제 M" w:eastAsia="한컴 백제 M" w:hAnsi="Times" w:cs="Times"/>
          <w:shd w:val="clear" w:color="auto" w:fill="FFFFFF"/>
        </w:rPr>
        <w:t>10~15</w:t>
      </w:r>
      <w:r w:rsidRPr="00D8069F">
        <w:rPr>
          <w:rFonts w:ascii="한컴 백제 M" w:eastAsia="한컴 백제 M" w:hAnsi="Times" w:cs="Times" w:hint="eastAsia"/>
          <w:shd w:val="clear" w:color="auto" w:fill="FFFFFF"/>
        </w:rPr>
        <w:t>분 정도의 시간을 배정함.</w:t>
      </w:r>
    </w:p>
    <w:p w:rsidR="008F553B" w:rsidRPr="00D8069F" w:rsidRDefault="008F553B" w:rsidP="008F553B">
      <w:pPr>
        <w:pStyle w:val="0"/>
        <w:numPr>
          <w:ilvl w:val="0"/>
          <w:numId w:val="27"/>
        </w:numPr>
        <w:spacing w:before="0" w:beforeAutospacing="0" w:after="0" w:afterAutospacing="0"/>
        <w:rPr>
          <w:rFonts w:ascii="한컴 백제 M" w:eastAsia="한컴 백제 M" w:hAnsi="Times" w:cs="Times"/>
          <w:b/>
          <w:bCs/>
          <w:szCs w:val="26"/>
        </w:rPr>
      </w:pPr>
      <w:r>
        <w:rPr>
          <w:rFonts w:ascii="한컴 백제 M" w:eastAsia="한컴 백제 M" w:hAnsi="Times" w:cs="Times" w:hint="eastAsia"/>
          <w:b/>
          <w:bCs/>
          <w:szCs w:val="26"/>
        </w:rPr>
        <w:t>상해한국학교 학부모앱(APP) 가입 안내</w:t>
      </w:r>
    </w:p>
    <w:tbl>
      <w:tblPr>
        <w:tblStyle w:val="ae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7852"/>
      </w:tblGrid>
      <w:tr w:rsidR="008F553B" w:rsidRPr="00A8166D" w:rsidTr="0034509F">
        <w:trPr>
          <w:trHeight w:val="3490"/>
        </w:trPr>
        <w:tc>
          <w:tcPr>
            <w:tcW w:w="2148" w:type="dxa"/>
            <w:shd w:val="clear" w:color="auto" w:fill="F2F28C"/>
          </w:tcPr>
          <w:p w:rsidR="008F553B" w:rsidRDefault="008F553B" w:rsidP="00C03785">
            <w:pPr>
              <w:jc w:val="center"/>
              <w:rPr>
                <w:rFonts w:ascii="한컴 백제 M" w:eastAsia="한컴 백제 M" w:hAnsi="굴림" w:cs="굴림"/>
                <w:b/>
                <w:color w:val="000000"/>
                <w:sz w:val="28"/>
                <w:szCs w:val="20"/>
              </w:rPr>
            </w:pPr>
            <w:r w:rsidRPr="00225A1E">
              <w:rPr>
                <w:rFonts w:ascii="굴림" w:eastAsia="굴림" w:hAnsi="굴림" w:cs="굴림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line">
                    <wp:posOffset>81280</wp:posOffset>
                  </wp:positionV>
                  <wp:extent cx="1009650" cy="998220"/>
                  <wp:effectExtent l="19050" t="0" r="0" b="0"/>
                  <wp:wrapSquare wrapText="bothSides"/>
                  <wp:docPr id="4" name="그림 1" descr="EMB000015ac6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4832552" descr="EMB000015ac6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77080"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>앱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 xml:space="preserve"> </w:t>
            </w:r>
            <w:r w:rsidRPr="00977080"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>다운로드</w:t>
            </w:r>
          </w:p>
          <w:p w:rsidR="008F553B" w:rsidRDefault="0021604B" w:rsidP="00C03785">
            <w:pPr>
              <w:spacing w:after="0"/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</w:pPr>
            <w:hyperlink r:id="rId40" w:history="1">
              <w:r w:rsidR="008F553B" w:rsidRPr="00E84C7E">
                <w:rPr>
                  <w:rStyle w:val="afe"/>
                  <w:rFonts w:ascii="한컴 백제 M" w:eastAsia="한컴 백제 M" w:hAnsi="굴림" w:cs="굴림"/>
                  <w:b/>
                  <w:sz w:val="18"/>
                  <w:szCs w:val="20"/>
                </w:rPr>
                <w:t>http://skoschool.com</w:t>
              </w:r>
            </w:hyperlink>
          </w:p>
          <w:p w:rsidR="008F553B" w:rsidRPr="00E84C7E" w:rsidRDefault="008F553B" w:rsidP="008F553B">
            <w:pPr>
              <w:spacing w:after="0"/>
              <w:jc w:val="center"/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</w:pP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 xml:space="preserve">상단 오른쪽의 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‘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 xml:space="preserve">학부모 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APP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’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>메뉴를 통해서도 다운로드가 가능합니다.</w:t>
            </w:r>
          </w:p>
        </w:tc>
        <w:tc>
          <w:tcPr>
            <w:tcW w:w="7852" w:type="dxa"/>
            <w:shd w:val="clear" w:color="auto" w:fill="85E9F7"/>
          </w:tcPr>
          <w:p w:rsidR="008F553B" w:rsidRPr="008F553B" w:rsidRDefault="008F553B" w:rsidP="008F553B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알림서비스를 통해 가정통신문과 학교 소식을 실시간으로 받아보세요.</w:t>
            </w:r>
          </w:p>
          <w:p w:rsidR="008F553B" w:rsidRPr="008F553B" w:rsidRDefault="008F553B" w:rsidP="008F553B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학기 시작 후 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>‘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학생등록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>’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이 완료된 후 이용 가능(담임 교사에게 확인)</w:t>
            </w:r>
          </w:p>
          <w:p w:rsidR="008F553B" w:rsidRPr="008F553B" w:rsidRDefault="008F553B" w:rsidP="008F553B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</w:p>
          <w:p w:rsidR="008F553B" w:rsidRPr="008F553B" w:rsidRDefault="008F553B" w:rsidP="008F553B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1. 학생정보 입력 </w:t>
            </w:r>
          </w:p>
          <w:p w:rsidR="008F553B" w:rsidRPr="008F553B" w:rsidRDefault="008F553B" w:rsidP="008F553B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(2자녀 이상: 한 명의 정보 입력-&gt;앱 오른쪽 상단 노란색 네모 아이콘 -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 xml:space="preserve">&gt; 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학생추가 버튼)            </w:t>
            </w:r>
          </w:p>
          <w:p w:rsidR="008F553B" w:rsidRPr="008F553B" w:rsidRDefault="008F553B" w:rsidP="008F553B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★인증코드 : 123456</w:t>
            </w:r>
          </w:p>
          <w:p w:rsidR="008F553B" w:rsidRPr="00A8166D" w:rsidRDefault="008F553B" w:rsidP="008F553B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8"/>
                <w:szCs w:val="20"/>
              </w:rPr>
            </w:pP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 xml:space="preserve">2. 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부모님 정보 입력 (핸드폰번호는 아이디로 사용됩니다)</w:t>
            </w:r>
          </w:p>
        </w:tc>
      </w:tr>
    </w:tbl>
    <w:p w:rsidR="002D22FF" w:rsidRPr="0034509F" w:rsidRDefault="00C03785" w:rsidP="0034509F">
      <w:pPr>
        <w:pStyle w:val="0"/>
        <w:numPr>
          <w:ilvl w:val="0"/>
          <w:numId w:val="27"/>
        </w:numPr>
        <w:spacing w:before="0" w:beforeAutospacing="0" w:after="0" w:afterAutospacing="0"/>
        <w:rPr>
          <w:rFonts w:ascii="맑은 고딕" w:hAnsi="맑은 고딕"/>
          <w:b/>
        </w:rPr>
      </w:pPr>
      <w:r>
        <w:rPr>
          <w:rFonts w:ascii="한컴 백제 M" w:eastAsia="한컴 백제 M" w:hAnsi="Times" w:cs="Times" w:hint="eastAsia"/>
          <w:b/>
          <w:bCs/>
          <w:szCs w:val="26"/>
        </w:rPr>
        <w:t>교과서 배부 : 추후 안내</w:t>
      </w:r>
    </w:p>
    <w:p w:rsidR="0034509F" w:rsidRPr="0034509F" w:rsidRDefault="0034509F" w:rsidP="0034509F">
      <w:pPr>
        <w:pStyle w:val="0"/>
        <w:spacing w:before="0" w:beforeAutospacing="0" w:after="0" w:afterAutospacing="0"/>
        <w:ind w:left="400"/>
        <w:rPr>
          <w:rFonts w:ascii="맑은 고딕" w:hAnsi="맑은 고딕"/>
          <w:b/>
        </w:rPr>
      </w:pPr>
    </w:p>
    <w:p w:rsidR="002D22FF" w:rsidRPr="0034509F" w:rsidRDefault="002D22FF" w:rsidP="0034509F">
      <w:pPr>
        <w:pStyle w:val="af9"/>
        <w:jc w:val="center"/>
        <w:rPr>
          <w:rFonts w:ascii="맑은 고딕" w:hAnsi="맑은 고딕"/>
          <w:b/>
        </w:rPr>
      </w:pPr>
      <w:r>
        <w:rPr>
          <w:rFonts w:ascii="맑은 고딕" w:hAnsi="맑은 고딕"/>
          <w:b/>
          <w:sz w:val="36"/>
        </w:rPr>
        <w:t>202</w:t>
      </w:r>
      <w:r>
        <w:rPr>
          <w:rFonts w:ascii="맑은 고딕" w:hAnsi="맑은 고딕" w:hint="eastAsia"/>
          <w:b/>
          <w:sz w:val="36"/>
        </w:rPr>
        <w:t>1</w:t>
      </w:r>
      <w:r>
        <w:rPr>
          <w:rFonts w:ascii="맑은 고딕" w:hAnsi="맑은 고딕"/>
          <w:b/>
          <w:sz w:val="36"/>
        </w:rPr>
        <w:t>-</w:t>
      </w:r>
      <w:r>
        <w:rPr>
          <w:rFonts w:ascii="맑은 고딕" w:hAnsi="맑은 고딕" w:hint="eastAsia"/>
          <w:b/>
          <w:sz w:val="36"/>
        </w:rPr>
        <w:t>1</w:t>
      </w:r>
      <w:r w:rsidRPr="007E10F8">
        <w:rPr>
          <w:rFonts w:ascii="맑은 고딕" w:hAnsi="맑은 고딕" w:hint="eastAsia"/>
          <w:b/>
          <w:sz w:val="36"/>
        </w:rPr>
        <w:t>학기 상해한국학교 가족이 되심을 진심으로 환영합니다</w:t>
      </w:r>
      <w:r w:rsidR="0034509F">
        <w:rPr>
          <w:rFonts w:ascii="맑은 고딕" w:hAnsi="맑은 고딕" w:hint="eastAsia"/>
          <w:b/>
          <w:sz w:val="36"/>
        </w:rPr>
        <w:t>.</w:t>
      </w:r>
    </w:p>
    <w:sectPr w:rsidR="002D22FF" w:rsidRPr="0034509F" w:rsidSect="005C6EE7"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type w:val="continuous"/>
      <w:pgSz w:w="11906" w:h="16838" w:code="9"/>
      <w:pgMar w:top="851" w:right="851" w:bottom="1134" w:left="851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4B" w:rsidRDefault="0021604B" w:rsidP="007164F6">
      <w:pPr>
        <w:spacing w:after="0" w:line="240" w:lineRule="auto"/>
      </w:pPr>
      <w:r>
        <w:separator/>
      </w:r>
    </w:p>
  </w:endnote>
  <w:endnote w:type="continuationSeparator" w:id="0">
    <w:p w:rsidR="0021604B" w:rsidRDefault="0021604B" w:rsidP="0071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swald-Light">
    <w:altName w:val="Arial Narrow"/>
    <w:charset w:val="00"/>
    <w:family w:val="auto"/>
    <w:pitch w:val="variable"/>
    <w:sig w:usb0="20000207" w:usb1="00000000" w:usb2="00000000" w:usb3="00000000" w:csb0="00000197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컴 백제 M">
    <w:panose1 w:val="02020603020101020101"/>
    <w:charset w:val="81"/>
    <w:family w:val="roman"/>
    <w:pitch w:val="variable"/>
    <w:sig w:usb0="800002BF" w:usb1="19D77CFB" w:usb2="00000010" w:usb3="00000000" w:csb0="00080000" w:csb1="00000000"/>
  </w:font>
  <w:font w:name="한컴 백제 B">
    <w:panose1 w:val="02020603020101020101"/>
    <w:charset w:val="81"/>
    <w:family w:val="roman"/>
    <w:pitch w:val="variable"/>
    <w:sig w:usb0="800002BF" w:usb1="1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 윤고딕 230">
    <w:panose1 w:val="02020603020101020101"/>
    <w:charset w:val="81"/>
    <w:family w:val="roman"/>
    <w:pitch w:val="variable"/>
    <w:sig w:usb0="800002BF" w:usb1="39D77CFB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663F5F">
    <w:pPr>
      <w:pStyle w:val="ad"/>
    </w:pPr>
    <w:r>
      <w:rPr>
        <w:rFonts w:hint="eastAsia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67220"/>
      <w:docPartObj>
        <w:docPartGallery w:val="Page Numbers (Bottom of Page)"/>
        <w:docPartUnique/>
      </w:docPartObj>
    </w:sdtPr>
    <w:sdtEndPr/>
    <w:sdtContent>
      <w:p w:rsidR="00663F5F" w:rsidRDefault="00663F5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F0">
          <w:rPr>
            <w:noProof/>
          </w:rPr>
          <w:t>2</w:t>
        </w:r>
        <w:r>
          <w:rPr>
            <w:noProof/>
            <w:lang w:val="ko-KR"/>
          </w:rPr>
          <w:fldChar w:fldCharType="end"/>
        </w:r>
      </w:p>
    </w:sdtContent>
  </w:sdt>
  <w:p w:rsidR="00663F5F" w:rsidRDefault="00663F5F" w:rsidP="009E717A">
    <w:pPr>
      <w:pStyle w:val="a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DB7FF0" w:rsidP="009E717A">
    <w:pPr>
      <w:pStyle w:val="ad"/>
      <w:tabs>
        <w:tab w:val="clear" w:pos="4680"/>
        <w:tab w:val="clear" w:pos="9360"/>
        <w:tab w:val="left" w:pos="30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-3116580</wp:posOffset>
              </wp:positionV>
              <wp:extent cx="6384925" cy="1991360"/>
              <wp:effectExtent l="0" t="0" r="0" b="8890"/>
              <wp:wrapNone/>
              <wp:docPr id="33" name="그룹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4925" cy="1991360"/>
                        <a:chOff x="118750" y="-23750"/>
                        <a:chExt cx="6385237" cy="1991360"/>
                      </a:xfrm>
                    </wpg:grpSpPr>
                    <wpg:grpSp>
                      <wpg:cNvPr id="34" name="그룹 9"/>
                      <wpg:cNvGrpSpPr/>
                      <wpg:grpSpPr>
                        <a:xfrm>
                          <a:off x="4512627" y="-23750"/>
                          <a:ext cx="1991360" cy="1991360"/>
                          <a:chOff x="-130625" y="-35625"/>
                          <a:chExt cx="1991360" cy="1991360"/>
                        </a:xfrm>
                      </wpg:grpSpPr>
                      <wps:wsp>
                        <wps:cNvPr id="35" name="타원 10"/>
                        <wps:cNvSpPr/>
                        <wps:spPr>
                          <a:xfrm>
                            <a:off x="-54425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타원 11"/>
                        <wps:cNvSpPr/>
                        <wps:spPr>
                          <a:xfrm>
                            <a:off x="-130625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7" name="그룹 12"/>
                      <wpg:cNvGrpSpPr/>
                      <wpg:grpSpPr>
                        <a:xfrm>
                          <a:off x="2303813" y="-23750"/>
                          <a:ext cx="1991360" cy="1991360"/>
                          <a:chOff x="-23750" y="-35625"/>
                          <a:chExt cx="1991360" cy="1991360"/>
                        </a:xfrm>
                      </wpg:grpSpPr>
                      <wps:wsp>
                        <wps:cNvPr id="38" name="타원 13"/>
                        <wps:cNvSpPr/>
                        <wps:spPr>
                          <a:xfrm>
                            <a:off x="52450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타원 14"/>
                        <wps:cNvSpPr/>
                        <wps:spPr>
                          <a:xfrm>
                            <a:off x="-23750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그룹 17"/>
                      <wpg:cNvGrpSpPr/>
                      <wpg:grpSpPr>
                        <a:xfrm>
                          <a:off x="118750" y="-23750"/>
                          <a:ext cx="1991360" cy="1991360"/>
                          <a:chOff x="118750" y="-23750"/>
                          <a:chExt cx="1991360" cy="1991360"/>
                        </a:xfrm>
                      </wpg:grpSpPr>
                      <wps:wsp>
                        <wps:cNvPr id="41" name="타원 18"/>
                        <wps:cNvSpPr/>
                        <wps:spPr>
                          <a:xfrm>
                            <a:off x="194950" y="52450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타원 19"/>
                        <wps:cNvSpPr/>
                        <wps:spPr>
                          <a:xfrm>
                            <a:off x="118750" y="-23750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FC70EB" id="그룹 49" o:spid="_x0000_s1026" style="position:absolute;left:0;text-align:left;margin-left:4.2pt;margin-top:-245.4pt;width:502.75pt;height:156.8pt;z-index:251674624;mso-width-relative:margin;mso-height-relative:margin" coordorigin="1187,-237" coordsize="63852,19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">
              <v:group id="그룹 9" o:spid="_x0000_s1027" style="position:absolute;left:45126;top:-237;width:19913;height:19913" coordorigin="-1306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<v:oval id="타원 10" o:spid="_x0000_s1028" style="position:absolute;left:-544;top:405;width:18452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" fillcolor="white [3212]" stroked="f" strokeweight="1pt">
                  <v:stroke joinstyle="miter"/>
                </v:oval>
                <v:oval id="타원 11" o:spid="_x0000_s1029" style="position:absolute;left:-1306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" filled="f" strokecolor="white [3212]" strokeweight="2pt">
                  <v:stroke joinstyle="miter"/>
                </v:oval>
              </v:group>
              <v:group id="그룹 12" o:spid="_x0000_s1030" style="position:absolute;left:23038;top:-237;width:19913;height:19913" coordorigin="-237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oval id="타원 13" o:spid="_x0000_s1031" style="position:absolute;left:524;top:405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" fillcolor="white [3212]" stroked="f" strokeweight="1pt">
                  <v:stroke joinstyle="miter"/>
                </v:oval>
                <v:oval id="타원 14" o:spid="_x0000_s1032" style="position:absolute;left:-237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" filled="f" strokecolor="white [3212]" strokeweight="2pt">
                  <v:stroke joinstyle="miter"/>
                </v:oval>
              </v:group>
              <v:group id="그룹 17" o:spid="_x0000_s1033" style="position:absolute;left:1187;top:-237;width:19914;height:19913" coordorigin="1187,-237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oval id="타원 18" o:spid="_x0000_s1034" style="position:absolute;left:1949;top:524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" fillcolor="white [3212]" stroked="f" strokeweight="1pt">
                  <v:stroke joinstyle="miter"/>
                </v:oval>
                <v:oval id="타원 19" o:spid="_x0000_s1035" style="position:absolute;left:1187;top:-237;width:19914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" filled="f" strokecolor="white [3212]" strokeweight="2pt">
                  <v:stroke joinstyle="miter"/>
                </v:oval>
              </v:group>
            </v:group>
          </w:pict>
        </mc:Fallback>
      </mc:AlternateContent>
    </w:r>
    <w:r w:rsidR="00663F5F"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663F5F">
    <w:pPr>
      <w:pStyle w:val="ad"/>
    </w:pPr>
    <w:r>
      <w:rPr>
        <w:rFonts w:hint="eastAsia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606467"/>
      <w:docPartObj>
        <w:docPartGallery w:val="Page Numbers (Bottom of Page)"/>
        <w:docPartUnique/>
      </w:docPartObj>
    </w:sdtPr>
    <w:sdtEndPr/>
    <w:sdtContent>
      <w:p w:rsidR="00663F5F" w:rsidRDefault="00663F5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F0" w:rsidRPr="00DB7FF0">
          <w:rPr>
            <w:noProof/>
            <w:lang w:val="ko-KR"/>
          </w:rPr>
          <w:t>17</w:t>
        </w:r>
        <w:r>
          <w:rPr>
            <w:noProof/>
            <w:lang w:val="ko-KR"/>
          </w:rPr>
          <w:fldChar w:fldCharType="end"/>
        </w:r>
      </w:p>
    </w:sdtContent>
  </w:sdt>
  <w:p w:rsidR="00663F5F" w:rsidRDefault="00663F5F" w:rsidP="009E717A">
    <w:pPr>
      <w:pStyle w:val="ad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DB7FF0" w:rsidP="009E717A">
    <w:pPr>
      <w:pStyle w:val="ad"/>
      <w:tabs>
        <w:tab w:val="clear" w:pos="4680"/>
        <w:tab w:val="clear" w:pos="9360"/>
        <w:tab w:val="left" w:pos="30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-3116580</wp:posOffset>
              </wp:positionV>
              <wp:extent cx="6384925" cy="1991360"/>
              <wp:effectExtent l="0" t="0" r="0" b="8890"/>
              <wp:wrapNone/>
              <wp:docPr id="7" name="그룹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4925" cy="1991360"/>
                        <a:chOff x="118750" y="-23750"/>
                        <a:chExt cx="6385237" cy="1991360"/>
                      </a:xfrm>
                    </wpg:grpSpPr>
                    <wpg:grpSp>
                      <wpg:cNvPr id="9" name="그룹 9"/>
                      <wpg:cNvGrpSpPr/>
                      <wpg:grpSpPr>
                        <a:xfrm>
                          <a:off x="4512627" y="-23750"/>
                          <a:ext cx="1991360" cy="1991360"/>
                          <a:chOff x="-130625" y="-35625"/>
                          <a:chExt cx="1991360" cy="1991360"/>
                        </a:xfrm>
                      </wpg:grpSpPr>
                      <wps:wsp>
                        <wps:cNvPr id="10" name="타원 10"/>
                        <wps:cNvSpPr/>
                        <wps:spPr>
                          <a:xfrm>
                            <a:off x="-54425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타원 11"/>
                        <wps:cNvSpPr/>
                        <wps:spPr>
                          <a:xfrm>
                            <a:off x="-130625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6" name="그룹 12"/>
                      <wpg:cNvGrpSpPr/>
                      <wpg:grpSpPr>
                        <a:xfrm>
                          <a:off x="2303813" y="-23750"/>
                          <a:ext cx="1991360" cy="1991360"/>
                          <a:chOff x="-23750" y="-35625"/>
                          <a:chExt cx="1991360" cy="1991360"/>
                        </a:xfrm>
                      </wpg:grpSpPr>
                      <wps:wsp>
                        <wps:cNvPr id="17" name="타원 13"/>
                        <wps:cNvSpPr/>
                        <wps:spPr>
                          <a:xfrm>
                            <a:off x="52450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타원 14"/>
                        <wps:cNvSpPr/>
                        <wps:spPr>
                          <a:xfrm>
                            <a:off x="-23750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" name="그룹 17"/>
                      <wpg:cNvGrpSpPr/>
                      <wpg:grpSpPr>
                        <a:xfrm>
                          <a:off x="118750" y="-23750"/>
                          <a:ext cx="1991360" cy="1991360"/>
                          <a:chOff x="118750" y="-23750"/>
                          <a:chExt cx="1991360" cy="1991360"/>
                        </a:xfrm>
                      </wpg:grpSpPr>
                      <wps:wsp>
                        <wps:cNvPr id="23" name="타원 18"/>
                        <wps:cNvSpPr/>
                        <wps:spPr>
                          <a:xfrm>
                            <a:off x="194950" y="52450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타원 19"/>
                        <wps:cNvSpPr/>
                        <wps:spPr>
                          <a:xfrm>
                            <a:off x="118750" y="-23750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8E5B5F" id="그룹 49" o:spid="_x0000_s1026" style="position:absolute;left:0;text-align:left;margin-left:4.2pt;margin-top:-245.4pt;width:502.75pt;height:156.8pt;z-index:251670528;mso-width-relative:margin;mso-height-relative:margin" coordorigin="1187,-237" coordsize="63852,19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">
              <v:group id="그룹 9" o:spid="_x0000_s1027" style="position:absolute;left:45126;top:-237;width:19913;height:19913" coordorigin="-1306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oval id="타원 10" o:spid="_x0000_s1028" style="position:absolute;left:-544;top:405;width:18452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" fillcolor="white [3212]" stroked="f" strokeweight="1pt">
                  <v:stroke joinstyle="miter"/>
                </v:oval>
                <v:oval id="타원 11" o:spid="_x0000_s1029" style="position:absolute;left:-1306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" filled="f" strokecolor="white [3212]" strokeweight="2pt">
                  <v:stroke joinstyle="miter"/>
                </v:oval>
              </v:group>
              <v:group id="그룹 12" o:spid="_x0000_s1030" style="position:absolute;left:23038;top:-237;width:19913;height:19913" coordorigin="-237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oval id="타원 13" o:spid="_x0000_s1031" style="position:absolute;left:524;top:405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" fillcolor="white [3212]" stroked="f" strokeweight="1pt">
                  <v:stroke joinstyle="miter"/>
                </v:oval>
                <v:oval id="타원 14" o:spid="_x0000_s1032" style="position:absolute;left:-237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" filled="f" strokecolor="white [3212]" strokeweight="2pt">
                  <v:stroke joinstyle="miter"/>
                </v:oval>
              </v:group>
              <v:group id="그룹 17" o:spid="_x0000_s1033" style="position:absolute;left:1187;top:-237;width:19914;height:19913" coordorigin="1187,-237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oval id="타원 18" o:spid="_x0000_s1034" style="position:absolute;left:1949;top:524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" fillcolor="white [3212]" stroked="f" strokeweight="1pt">
                  <v:stroke joinstyle="miter"/>
                </v:oval>
                <v:oval id="타원 19" o:spid="_x0000_s1035" style="position:absolute;left:1187;top:-237;width:19914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" filled="f" strokecolor="white [3212]" strokeweight="2pt">
                  <v:stroke joinstyle="miter"/>
                </v:oval>
              </v:group>
            </v:group>
          </w:pict>
        </mc:Fallback>
      </mc:AlternateContent>
    </w:r>
    <w:r w:rsidR="00663F5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4B" w:rsidRDefault="0021604B" w:rsidP="007164F6">
      <w:pPr>
        <w:spacing w:after="0" w:line="240" w:lineRule="auto"/>
      </w:pPr>
      <w:r>
        <w:separator/>
      </w:r>
    </w:p>
  </w:footnote>
  <w:footnote w:type="continuationSeparator" w:id="0">
    <w:p w:rsidR="0021604B" w:rsidRDefault="0021604B" w:rsidP="0071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5000" w:type="pct"/>
      <w:tblBorders>
        <w:top w:val="none" w:sz="0" w:space="0" w:color="auto"/>
        <w:left w:val="none" w:sz="0" w:space="0" w:color="auto"/>
        <w:bottom w:val="single" w:sz="18" w:space="0" w:color="969696" w:themeColor="accent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7"/>
      <w:gridCol w:w="5007"/>
    </w:tblGrid>
    <w:tr w:rsidR="00663F5F" w:rsidTr="00116286">
      <w:trPr>
        <w:cantSplit/>
        <w:trHeight w:hRule="exact" w:val="864"/>
      </w:trPr>
      <w:tc>
        <w:tcPr>
          <w:tcW w:w="5395" w:type="dxa"/>
          <w:vAlign w:val="center"/>
        </w:tcPr>
        <w:p w:rsidR="00663F5F" w:rsidRDefault="00663F5F" w:rsidP="00C6115B">
          <w:pPr>
            <w:pStyle w:val="ac"/>
            <w:jc w:val="left"/>
          </w:pPr>
          <w:r>
            <w:rPr>
              <w:noProof/>
            </w:rPr>
            <w:drawing>
              <wp:inline distT="0" distB="0" distL="0" distR="0">
                <wp:extent cx="2004060" cy="544038"/>
                <wp:effectExtent l="0" t="0" r="0" b="8890"/>
                <wp:docPr id="1" name="그림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상해한국학교 로고,이름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8302" cy="55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  <w:vAlign w:val="center"/>
        </w:tcPr>
        <w:p w:rsidR="00663F5F" w:rsidRPr="00116286" w:rsidRDefault="00663F5F" w:rsidP="00770B42">
          <w:pPr>
            <w:pStyle w:val="ac"/>
          </w:pPr>
          <w:r>
            <w:rPr>
              <w:rFonts w:hint="eastAsia"/>
            </w:rPr>
            <w:t>세계를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가슴에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품고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진리와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사랑을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실천하는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자랑스러운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한국인이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되자</w:t>
          </w:r>
        </w:p>
      </w:tc>
    </w:tr>
  </w:tbl>
  <w:p w:rsidR="00663F5F" w:rsidRDefault="00663F5F" w:rsidP="0011628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DB7FF0" w:rsidP="00116286">
    <w:pPr>
      <w:pStyle w:val="ac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548640</wp:posOffset>
              </wp:positionH>
              <wp:positionV relativeFrom="page">
                <wp:align>top</wp:align>
              </wp:positionV>
              <wp:extent cx="2950845" cy="5973445"/>
              <wp:effectExtent l="0" t="0" r="0" b="0"/>
              <wp:wrapNone/>
              <wp:docPr id="48" name="그룹 46">
                <a:extLst xmlns:a="http://schemas.openxmlformats.org/drawingml/2006/main">
                  <a:ext uri="{C183D7F6-B498-43B3-948B-1728B52AA6E4}"/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950845" cy="5973445"/>
                        <a:chOff x="0" y="0"/>
                        <a:chExt cx="3053080" cy="5638165"/>
                      </a:xfrm>
                    </wpg:grpSpPr>
                    <wps:wsp>
                      <wps:cNvPr id="49" name="자유형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638165"/>
                        </a:xfrm>
                        <a:custGeom>
                          <a:avLst/>
                          <a:gdLst>
                            <a:gd name="T0" fmla="*/ 4807 w 4808"/>
                            <a:gd name="T1" fmla="*/ 0 h 8879"/>
                            <a:gd name="T2" fmla="*/ 0 w 4808"/>
                            <a:gd name="T3" fmla="*/ 0 h 8879"/>
                            <a:gd name="T4" fmla="*/ 0 w 4808"/>
                            <a:gd name="T5" fmla="*/ 7938 h 8879"/>
                            <a:gd name="T6" fmla="*/ 2403 w 4808"/>
                            <a:gd name="T7" fmla="*/ 8878 h 8879"/>
                            <a:gd name="T8" fmla="*/ 4807 w 4808"/>
                            <a:gd name="T9" fmla="*/ 7938 h 8879"/>
                            <a:gd name="T10" fmla="*/ 4807 w 4808"/>
                            <a:gd name="T11" fmla="*/ 0 h 8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879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938"/>
                              </a:lnTo>
                              <a:lnTo>
                                <a:pt x="2403" y="8878"/>
                              </a:lnTo>
                              <a:lnTo>
                                <a:pt x="4807" y="7938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자유형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507990"/>
                        </a:xfrm>
                        <a:custGeom>
                          <a:avLst/>
                          <a:gdLst>
                            <a:gd name="T0" fmla="*/ 4807 w 4808"/>
                            <a:gd name="T1" fmla="*/ 0 h 8674"/>
                            <a:gd name="T2" fmla="*/ 0 w 4808"/>
                            <a:gd name="T3" fmla="*/ 0 h 8674"/>
                            <a:gd name="T4" fmla="*/ 0 w 4808"/>
                            <a:gd name="T5" fmla="*/ 7733 h 8674"/>
                            <a:gd name="T6" fmla="*/ 2403 w 4808"/>
                            <a:gd name="T7" fmla="*/ 8673 h 8674"/>
                            <a:gd name="T8" fmla="*/ 4807 w 4808"/>
                            <a:gd name="T9" fmla="*/ 7733 h 8674"/>
                            <a:gd name="T10" fmla="*/ 4807 w 4808"/>
                            <a:gd name="T11" fmla="*/ 0 h 8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674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733"/>
                              </a:lnTo>
                              <a:lnTo>
                                <a:pt x="2403" y="8673"/>
                              </a:lnTo>
                              <a:lnTo>
                                <a:pt x="4807" y="7733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39200</wp14:pctWidth>
              </wp14:sizeRelH>
              <wp14:sizeRelV relativeFrom="page">
                <wp14:pctHeight>56000</wp14:pctHeight>
              </wp14:sizeRelV>
            </wp:anchor>
          </w:drawing>
        </mc:Choice>
        <mc:Fallback>
          <w:pict>
            <v:group w14:anchorId="0905B5AC" id="그룹 46" o:spid="_x0000_s1026" style="position:absolute;left:0;text-align:left;margin-left:43.2pt;margin-top:0;width:232.35pt;height:470.35pt;z-index:251673600;mso-width-percent:392;mso-height-percent:560;mso-position-horizontal-relative:page;mso-position-vertical:top;mso-position-vertical-relative:page;mso-width-percent:392;mso-height-percent:560" coordsize="30530,5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">
              <v:shape id="자유형 4" o:spid="_x0000_s1027" style="position:absolute;width:30530;height:56381;visibility:visible;mso-wrap-style:square;v-text-anchor:top" coordsize="4808,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" path="m4807,l,,,7938r2403,940l4807,7938,4807,xe" fillcolor="#ddd [3204]" stroked="f">
                <v:path arrowok="t" o:connecttype="custom" o:connectlocs="3052445,0;0,0;0,5040630;1525905,5637530;3052445,5040630;3052445,0" o:connectangles="0,0,0,0,0,0"/>
              </v:shape>
              <v:shape id="자유형 5" o:spid="_x0000_s1028" style="position:absolute;width:30530;height:55079;visibility:visible;mso-wrap-style:square;v-text-anchor:top" coordsize="4808,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" path="m4807,l,,,7733r2403,940l4807,7733,4807,xe" fillcolor="white [3212]" stroked="f">
                <v:path arrowok="t" o:connecttype="custom" o:connectlocs="3052445,0;0,0;0,4910455;1525905,5507355;3052445,4910455;3052445,0" o:connectangles="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7770" cy="10687685"/>
              <wp:effectExtent l="0" t="0" r="2540" b="4445"/>
              <wp:wrapNone/>
              <wp:docPr id="43" name="Rectangl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7557770" cy="1068768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534631DF" id="Rectangle 15" o:spid="_x0000_s1026" style="position:absolute;left:0;text-align:left;margin-left:0;margin-top:0;width:595.1pt;height:841.55pt;z-index:-25164390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" stroked="f" strokeweight="1pt">
              <v:fill r:id="rId2" o:title="" recolor="t" rotate="t" type="frame"/>
              <v:path arrowok="t"/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5000" w:type="pct"/>
      <w:tblBorders>
        <w:top w:val="none" w:sz="0" w:space="0" w:color="auto"/>
        <w:left w:val="none" w:sz="0" w:space="0" w:color="auto"/>
        <w:bottom w:val="single" w:sz="18" w:space="0" w:color="969696" w:themeColor="accent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70"/>
      <w:gridCol w:w="5150"/>
    </w:tblGrid>
    <w:tr w:rsidR="00663F5F" w:rsidTr="00116286">
      <w:trPr>
        <w:cantSplit/>
        <w:trHeight w:hRule="exact" w:val="864"/>
      </w:trPr>
      <w:tc>
        <w:tcPr>
          <w:tcW w:w="5395" w:type="dxa"/>
          <w:vAlign w:val="center"/>
        </w:tcPr>
        <w:p w:rsidR="00663F5F" w:rsidRDefault="00663F5F" w:rsidP="00C6115B">
          <w:pPr>
            <w:pStyle w:val="ac"/>
            <w:jc w:val="left"/>
          </w:pPr>
          <w:r>
            <w:rPr>
              <w:noProof/>
            </w:rPr>
            <w:drawing>
              <wp:inline distT="0" distB="0" distL="0" distR="0">
                <wp:extent cx="2004060" cy="544038"/>
                <wp:effectExtent l="0" t="0" r="0" b="8890"/>
                <wp:docPr id="27" name="그림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상해한국학교 로고,이름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8302" cy="55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  <w:vAlign w:val="center"/>
        </w:tcPr>
        <w:p w:rsidR="00663F5F" w:rsidRPr="00116286" w:rsidRDefault="00663F5F" w:rsidP="00770B42">
          <w:pPr>
            <w:pStyle w:val="ac"/>
          </w:pPr>
          <w:r>
            <w:rPr>
              <w:rFonts w:hint="eastAsia"/>
            </w:rPr>
            <w:t>세계를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가슴에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품고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진리와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사랑을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실천하는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자랑스러운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한국인이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되자</w:t>
          </w:r>
        </w:p>
      </w:tc>
    </w:tr>
  </w:tbl>
  <w:p w:rsidR="00663F5F" w:rsidRDefault="00663F5F" w:rsidP="00116286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5F" w:rsidRDefault="00DB7FF0" w:rsidP="00116286">
    <w:pPr>
      <w:pStyle w:val="ac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548640</wp:posOffset>
              </wp:positionH>
              <wp:positionV relativeFrom="page">
                <wp:align>top</wp:align>
              </wp:positionV>
              <wp:extent cx="3053080" cy="5638165"/>
              <wp:effectExtent l="0" t="0" r="0" b="0"/>
              <wp:wrapNone/>
              <wp:docPr id="46" name="그룹 46">
                <a:extLst xmlns:a="http://schemas.openxmlformats.org/drawingml/2006/main">
                  <a:ext uri="{C183D7F6-B498-43B3-948B-1728B52AA6E4}"/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53080" cy="5638165"/>
                        <a:chOff x="0" y="0"/>
                        <a:chExt cx="3053080" cy="5638165"/>
                      </a:xfrm>
                    </wpg:grpSpPr>
                    <wps:wsp>
                      <wps:cNvPr id="31" name="자유형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638165"/>
                        </a:xfrm>
                        <a:custGeom>
                          <a:avLst/>
                          <a:gdLst>
                            <a:gd name="T0" fmla="*/ 4807 w 4808"/>
                            <a:gd name="T1" fmla="*/ 0 h 8879"/>
                            <a:gd name="T2" fmla="*/ 0 w 4808"/>
                            <a:gd name="T3" fmla="*/ 0 h 8879"/>
                            <a:gd name="T4" fmla="*/ 0 w 4808"/>
                            <a:gd name="T5" fmla="*/ 7938 h 8879"/>
                            <a:gd name="T6" fmla="*/ 2403 w 4808"/>
                            <a:gd name="T7" fmla="*/ 8878 h 8879"/>
                            <a:gd name="T8" fmla="*/ 4807 w 4808"/>
                            <a:gd name="T9" fmla="*/ 7938 h 8879"/>
                            <a:gd name="T10" fmla="*/ 4807 w 4808"/>
                            <a:gd name="T11" fmla="*/ 0 h 8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879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938"/>
                              </a:lnTo>
                              <a:lnTo>
                                <a:pt x="2403" y="8878"/>
                              </a:lnTo>
                              <a:lnTo>
                                <a:pt x="4807" y="7938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자유형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507990"/>
                        </a:xfrm>
                        <a:custGeom>
                          <a:avLst/>
                          <a:gdLst>
                            <a:gd name="T0" fmla="*/ 4807 w 4808"/>
                            <a:gd name="T1" fmla="*/ 0 h 8674"/>
                            <a:gd name="T2" fmla="*/ 0 w 4808"/>
                            <a:gd name="T3" fmla="*/ 0 h 8674"/>
                            <a:gd name="T4" fmla="*/ 0 w 4808"/>
                            <a:gd name="T5" fmla="*/ 7733 h 8674"/>
                            <a:gd name="T6" fmla="*/ 2403 w 4808"/>
                            <a:gd name="T7" fmla="*/ 8673 h 8674"/>
                            <a:gd name="T8" fmla="*/ 4807 w 4808"/>
                            <a:gd name="T9" fmla="*/ 7733 h 8674"/>
                            <a:gd name="T10" fmla="*/ 4807 w 4808"/>
                            <a:gd name="T11" fmla="*/ 0 h 8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674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733"/>
                              </a:lnTo>
                              <a:lnTo>
                                <a:pt x="2403" y="8673"/>
                              </a:lnTo>
                              <a:lnTo>
                                <a:pt x="4807" y="7733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39200</wp14:pctWidth>
              </wp14:sizeRelH>
              <wp14:sizeRelV relativeFrom="page">
                <wp14:pctHeight>56000</wp14:pctHeight>
              </wp14:sizeRelV>
            </wp:anchor>
          </w:drawing>
        </mc:Choice>
        <mc:Fallback>
          <w:pict>
            <v:group w14:anchorId="612E3778" id="그룹 46" o:spid="_x0000_s1026" style="position:absolute;left:0;text-align:left;margin-left:43.2pt;margin-top:0;width:240.4pt;height:443.95pt;z-index:251662336;mso-width-percent:392;mso-height-percent:560;mso-position-horizontal-relative:page;mso-position-vertical:top;mso-position-vertical-relative:page;mso-width-percent:392;mso-height-percent:560" coordsize="30530,5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">
              <v:shape id="자유형 4" o:spid="_x0000_s1027" style="position:absolute;width:30530;height:56381;visibility:visible;mso-wrap-style:square;v-text-anchor:top" coordsize="4808,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" path="m4807,l,,,7938r2403,940l4807,7938,4807,xe" fillcolor="#ddd [3204]" stroked="f">
                <v:path arrowok="t" o:connecttype="custom" o:connectlocs="3052445,0;0,0;0,5040630;1525905,5637530;3052445,5040630;3052445,0" o:connectangles="0,0,0,0,0,0"/>
              </v:shape>
              <v:shape id="자유형 5" o:spid="_x0000_s1028" style="position:absolute;width:30530;height:55079;visibility:visible;mso-wrap-style:square;v-text-anchor:top" coordsize="4808,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" path="m4807,l,,,7733r2403,940l4807,7733,4807,xe" fillcolor="white [3212]" stroked="f">
                <v:path arrowok="t" o:connecttype="custom" o:connectlocs="3052445,0;0,0;0,4910455;1525905,5507355;3052445,4910455;3052445,0" o:connectangles="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58400"/>
              <wp:effectExtent l="0" t="0" r="0" b="0"/>
              <wp:wrapNone/>
              <wp:docPr id="29" name="직사각형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38A99E8" id="직사각형 6" o:spid="_x0000_s1026" style="position:absolute;left:0;text-align:left;margin-left:0;margin-top:0;width:612pt;height:11in;z-index:-25166950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" stroked="f" strokeweight="1pt">
              <v:fill r:id="rId2" o:title="" recolor="t" rotate="t" type="frame"/>
              <v:path arrowok="t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AE6E2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188A2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EE48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0F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5329D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0AC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452C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FEAB7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929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A41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5CE5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035957"/>
    <w:multiLevelType w:val="hybridMultilevel"/>
    <w:tmpl w:val="69988DCE"/>
    <w:lvl w:ilvl="0" w:tplc="A55062C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6E91E2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1E915F13"/>
    <w:multiLevelType w:val="hybridMultilevel"/>
    <w:tmpl w:val="426EF36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1E15B08"/>
    <w:multiLevelType w:val="hybridMultilevel"/>
    <w:tmpl w:val="EF54ED16"/>
    <w:lvl w:ilvl="0" w:tplc="ECB6BD48">
      <w:start w:val="950"/>
      <w:numFmt w:val="decimal"/>
      <w:lvlText w:val="%1"/>
      <w:lvlJc w:val="left"/>
      <w:pPr>
        <w:ind w:left="1192" w:hanging="396"/>
      </w:pPr>
      <w:rPr>
        <w:rFonts w:ascii="맑은 고딕" w:eastAsia="맑은 고딕" w:hAnsi="맑은 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96" w:hanging="400"/>
      </w:pPr>
    </w:lvl>
    <w:lvl w:ilvl="2" w:tplc="0409001B" w:tentative="1">
      <w:start w:val="1"/>
      <w:numFmt w:val="lowerRoman"/>
      <w:lvlText w:val="%3."/>
      <w:lvlJc w:val="right"/>
      <w:pPr>
        <w:ind w:left="1996" w:hanging="400"/>
      </w:pPr>
    </w:lvl>
    <w:lvl w:ilvl="3" w:tplc="0409000F" w:tentative="1">
      <w:start w:val="1"/>
      <w:numFmt w:val="decimal"/>
      <w:lvlText w:val="%4."/>
      <w:lvlJc w:val="left"/>
      <w:pPr>
        <w:ind w:left="2396" w:hanging="400"/>
      </w:pPr>
    </w:lvl>
    <w:lvl w:ilvl="4" w:tplc="04090019" w:tentative="1">
      <w:start w:val="1"/>
      <w:numFmt w:val="upperLetter"/>
      <w:lvlText w:val="%5."/>
      <w:lvlJc w:val="left"/>
      <w:pPr>
        <w:ind w:left="2796" w:hanging="400"/>
      </w:pPr>
    </w:lvl>
    <w:lvl w:ilvl="5" w:tplc="0409001B" w:tentative="1">
      <w:start w:val="1"/>
      <w:numFmt w:val="lowerRoman"/>
      <w:lvlText w:val="%6."/>
      <w:lvlJc w:val="right"/>
      <w:pPr>
        <w:ind w:left="3196" w:hanging="400"/>
      </w:pPr>
    </w:lvl>
    <w:lvl w:ilvl="6" w:tplc="0409000F" w:tentative="1">
      <w:start w:val="1"/>
      <w:numFmt w:val="decimal"/>
      <w:lvlText w:val="%7."/>
      <w:lvlJc w:val="left"/>
      <w:pPr>
        <w:ind w:left="3596" w:hanging="400"/>
      </w:pPr>
    </w:lvl>
    <w:lvl w:ilvl="7" w:tplc="04090019" w:tentative="1">
      <w:start w:val="1"/>
      <w:numFmt w:val="upperLetter"/>
      <w:lvlText w:val="%8."/>
      <w:lvlJc w:val="left"/>
      <w:pPr>
        <w:ind w:left="3996" w:hanging="400"/>
      </w:pPr>
    </w:lvl>
    <w:lvl w:ilvl="8" w:tplc="0409001B" w:tentative="1">
      <w:start w:val="1"/>
      <w:numFmt w:val="lowerRoman"/>
      <w:lvlText w:val="%9."/>
      <w:lvlJc w:val="right"/>
      <w:pPr>
        <w:ind w:left="4396" w:hanging="400"/>
      </w:pPr>
    </w:lvl>
  </w:abstractNum>
  <w:abstractNum w:abstractNumId="15" w15:restartNumberingAfterBreak="0">
    <w:nsid w:val="2FAF7758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1D02D5F"/>
    <w:multiLevelType w:val="hybridMultilevel"/>
    <w:tmpl w:val="895E6408"/>
    <w:lvl w:ilvl="0" w:tplc="957664A6">
      <w:start w:val="950"/>
      <w:numFmt w:val="decimal"/>
      <w:lvlText w:val="%1"/>
      <w:lvlJc w:val="left"/>
      <w:pPr>
        <w:ind w:left="796" w:hanging="396"/>
      </w:pPr>
      <w:rPr>
        <w:rFonts w:ascii="맑은 고딕" w:eastAsia="맑은 고딕" w:hAnsi="맑은 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2D271E4"/>
    <w:multiLevelType w:val="multilevel"/>
    <w:tmpl w:val="1BCA8E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4539F"/>
    <w:multiLevelType w:val="hybridMultilevel"/>
    <w:tmpl w:val="F1C82394"/>
    <w:lvl w:ilvl="0" w:tplc="F9E2049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5385CAE"/>
    <w:multiLevelType w:val="hybridMultilevel"/>
    <w:tmpl w:val="A1B0843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79C7F8E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F10715A"/>
    <w:multiLevelType w:val="hybridMultilevel"/>
    <w:tmpl w:val="637CF0BC"/>
    <w:lvl w:ilvl="0" w:tplc="F640BE9E">
      <w:start w:val="1"/>
      <w:numFmt w:val="decimal"/>
      <w:lvlText w:val="%1)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719175A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BF0621B"/>
    <w:multiLevelType w:val="hybridMultilevel"/>
    <w:tmpl w:val="D638B7A0"/>
    <w:lvl w:ilvl="0" w:tplc="7902A1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D0B4106"/>
    <w:multiLevelType w:val="hybridMultilevel"/>
    <w:tmpl w:val="968E72D4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EE8360E"/>
    <w:multiLevelType w:val="hybridMultilevel"/>
    <w:tmpl w:val="938A8696"/>
    <w:lvl w:ilvl="0" w:tplc="190AF73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B85181A"/>
    <w:multiLevelType w:val="hybridMultilevel"/>
    <w:tmpl w:val="9BAA37A8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F05603F"/>
    <w:multiLevelType w:val="hybridMultilevel"/>
    <w:tmpl w:val="69A436CE"/>
    <w:lvl w:ilvl="0" w:tplc="39AA9F7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8" w15:restartNumberingAfterBreak="0">
    <w:nsid w:val="72E45A32"/>
    <w:multiLevelType w:val="hybridMultilevel"/>
    <w:tmpl w:val="5F16618E"/>
    <w:lvl w:ilvl="0" w:tplc="19842810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989469E"/>
    <w:multiLevelType w:val="hybridMultilevel"/>
    <w:tmpl w:val="92204B5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7E1F4409"/>
    <w:multiLevelType w:val="hybridMultilevel"/>
    <w:tmpl w:val="F2460734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7"/>
  </w:num>
  <w:num w:numId="13">
    <w:abstractNumId w:val="23"/>
  </w:num>
  <w:num w:numId="14">
    <w:abstractNumId w:val="11"/>
  </w:num>
  <w:num w:numId="15">
    <w:abstractNumId w:val="28"/>
  </w:num>
  <w:num w:numId="16">
    <w:abstractNumId w:val="18"/>
  </w:num>
  <w:num w:numId="17">
    <w:abstractNumId w:val="21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9"/>
  </w:num>
  <w:num w:numId="22">
    <w:abstractNumId w:val="26"/>
  </w:num>
  <w:num w:numId="23">
    <w:abstractNumId w:val="24"/>
  </w:num>
  <w:num w:numId="24">
    <w:abstractNumId w:val="13"/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9"/>
  </w:num>
  <w:num w:numId="29">
    <w:abstractNumId w:val="25"/>
  </w:num>
  <w:num w:numId="30">
    <w:abstractNumId w:val="15"/>
  </w:num>
  <w:num w:numId="31">
    <w:abstractNumId w:val="20"/>
  </w:num>
  <w:num w:numId="32">
    <w:abstractNumId w:val="16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readOnly" w:enforcement="1" w:cryptProviderType="rsaFull" w:cryptAlgorithmClass="hash" w:cryptAlgorithmType="typeAny" w:cryptAlgorithmSid="4" w:cryptSpinCount="100000" w:hash="IXmcFDBUtYI/qKC8Zp6CiMtyDyk=" w:salt="wJd7SzzBJqDe68xogSDiK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AB"/>
    <w:rsid w:val="00004893"/>
    <w:rsid w:val="00006821"/>
    <w:rsid w:val="00015A10"/>
    <w:rsid w:val="000251D6"/>
    <w:rsid w:val="000265C2"/>
    <w:rsid w:val="000278D1"/>
    <w:rsid w:val="000426D6"/>
    <w:rsid w:val="000429A0"/>
    <w:rsid w:val="00051229"/>
    <w:rsid w:val="000629A8"/>
    <w:rsid w:val="0006519A"/>
    <w:rsid w:val="00076636"/>
    <w:rsid w:val="0008213B"/>
    <w:rsid w:val="000D167D"/>
    <w:rsid w:val="000D2C3E"/>
    <w:rsid w:val="000D4229"/>
    <w:rsid w:val="000D46A5"/>
    <w:rsid w:val="000D5772"/>
    <w:rsid w:val="000F0D47"/>
    <w:rsid w:val="000F36DE"/>
    <w:rsid w:val="00102062"/>
    <w:rsid w:val="0011165F"/>
    <w:rsid w:val="00116286"/>
    <w:rsid w:val="00121008"/>
    <w:rsid w:val="00127D26"/>
    <w:rsid w:val="00140074"/>
    <w:rsid w:val="00141DFA"/>
    <w:rsid w:val="00154B10"/>
    <w:rsid w:val="0015647C"/>
    <w:rsid w:val="0017207E"/>
    <w:rsid w:val="00184F3E"/>
    <w:rsid w:val="00186B9C"/>
    <w:rsid w:val="001A094A"/>
    <w:rsid w:val="001B12EF"/>
    <w:rsid w:val="00204236"/>
    <w:rsid w:val="002132AB"/>
    <w:rsid w:val="002143BD"/>
    <w:rsid w:val="00214D2F"/>
    <w:rsid w:val="0021604B"/>
    <w:rsid w:val="00225A1E"/>
    <w:rsid w:val="002667E0"/>
    <w:rsid w:val="00267C66"/>
    <w:rsid w:val="00274A08"/>
    <w:rsid w:val="0029482D"/>
    <w:rsid w:val="002A25EA"/>
    <w:rsid w:val="002A518B"/>
    <w:rsid w:val="002B6386"/>
    <w:rsid w:val="002B7953"/>
    <w:rsid w:val="002D22FF"/>
    <w:rsid w:val="002E5743"/>
    <w:rsid w:val="002F15A8"/>
    <w:rsid w:val="002F29D4"/>
    <w:rsid w:val="0030285C"/>
    <w:rsid w:val="0030488B"/>
    <w:rsid w:val="00307142"/>
    <w:rsid w:val="0032246B"/>
    <w:rsid w:val="003231AA"/>
    <w:rsid w:val="00325A16"/>
    <w:rsid w:val="00330779"/>
    <w:rsid w:val="0034509F"/>
    <w:rsid w:val="00346284"/>
    <w:rsid w:val="00350ECC"/>
    <w:rsid w:val="00363905"/>
    <w:rsid w:val="00381432"/>
    <w:rsid w:val="00381B93"/>
    <w:rsid w:val="003B0CB3"/>
    <w:rsid w:val="003E4153"/>
    <w:rsid w:val="004235FC"/>
    <w:rsid w:val="00427316"/>
    <w:rsid w:val="00470497"/>
    <w:rsid w:val="004745EC"/>
    <w:rsid w:val="00485688"/>
    <w:rsid w:val="0048760C"/>
    <w:rsid w:val="00495697"/>
    <w:rsid w:val="004A4AB1"/>
    <w:rsid w:val="004A596C"/>
    <w:rsid w:val="004B2DA1"/>
    <w:rsid w:val="004D13E2"/>
    <w:rsid w:val="004D4079"/>
    <w:rsid w:val="004E2DC2"/>
    <w:rsid w:val="004E7F06"/>
    <w:rsid w:val="004F1931"/>
    <w:rsid w:val="00502120"/>
    <w:rsid w:val="00503522"/>
    <w:rsid w:val="005068C6"/>
    <w:rsid w:val="00530AC3"/>
    <w:rsid w:val="00533848"/>
    <w:rsid w:val="00552DDF"/>
    <w:rsid w:val="00557DA2"/>
    <w:rsid w:val="00563F03"/>
    <w:rsid w:val="005676B2"/>
    <w:rsid w:val="00576C86"/>
    <w:rsid w:val="00593AB1"/>
    <w:rsid w:val="005945D4"/>
    <w:rsid w:val="005958D3"/>
    <w:rsid w:val="005B67C0"/>
    <w:rsid w:val="005C6EE7"/>
    <w:rsid w:val="005D74A8"/>
    <w:rsid w:val="00621C42"/>
    <w:rsid w:val="00641BBF"/>
    <w:rsid w:val="00642BAC"/>
    <w:rsid w:val="00647842"/>
    <w:rsid w:val="00650AA5"/>
    <w:rsid w:val="006555F4"/>
    <w:rsid w:val="00663F5F"/>
    <w:rsid w:val="00665085"/>
    <w:rsid w:val="00673145"/>
    <w:rsid w:val="00684156"/>
    <w:rsid w:val="00693546"/>
    <w:rsid w:val="006A25D5"/>
    <w:rsid w:val="006B575E"/>
    <w:rsid w:val="006C00B6"/>
    <w:rsid w:val="006C1370"/>
    <w:rsid w:val="006C5659"/>
    <w:rsid w:val="006C5DBA"/>
    <w:rsid w:val="006E04C9"/>
    <w:rsid w:val="007164F6"/>
    <w:rsid w:val="00721236"/>
    <w:rsid w:val="0073302E"/>
    <w:rsid w:val="00735D75"/>
    <w:rsid w:val="007409EB"/>
    <w:rsid w:val="007416EF"/>
    <w:rsid w:val="00755005"/>
    <w:rsid w:val="007605F3"/>
    <w:rsid w:val="007630B7"/>
    <w:rsid w:val="007632AB"/>
    <w:rsid w:val="00770B42"/>
    <w:rsid w:val="007764D0"/>
    <w:rsid w:val="0078257D"/>
    <w:rsid w:val="00785B53"/>
    <w:rsid w:val="00786B7A"/>
    <w:rsid w:val="007877F9"/>
    <w:rsid w:val="007918F0"/>
    <w:rsid w:val="00793248"/>
    <w:rsid w:val="007A7CB7"/>
    <w:rsid w:val="007B29A7"/>
    <w:rsid w:val="007B2C24"/>
    <w:rsid w:val="007E10F8"/>
    <w:rsid w:val="007E339B"/>
    <w:rsid w:val="007E6E6E"/>
    <w:rsid w:val="007F605B"/>
    <w:rsid w:val="007F6717"/>
    <w:rsid w:val="00800605"/>
    <w:rsid w:val="00833E07"/>
    <w:rsid w:val="00834C7F"/>
    <w:rsid w:val="00842BEB"/>
    <w:rsid w:val="00843924"/>
    <w:rsid w:val="00847481"/>
    <w:rsid w:val="008505D3"/>
    <w:rsid w:val="00870E10"/>
    <w:rsid w:val="008A6429"/>
    <w:rsid w:val="008B0A69"/>
    <w:rsid w:val="008B5254"/>
    <w:rsid w:val="008B740F"/>
    <w:rsid w:val="008C0E48"/>
    <w:rsid w:val="008E498B"/>
    <w:rsid w:val="008F1789"/>
    <w:rsid w:val="008F553B"/>
    <w:rsid w:val="008F6CA8"/>
    <w:rsid w:val="00901BDE"/>
    <w:rsid w:val="00904ADD"/>
    <w:rsid w:val="009070E3"/>
    <w:rsid w:val="00915E56"/>
    <w:rsid w:val="00917DEB"/>
    <w:rsid w:val="0094171D"/>
    <w:rsid w:val="00972C41"/>
    <w:rsid w:val="00977080"/>
    <w:rsid w:val="009A42B5"/>
    <w:rsid w:val="009B1AFB"/>
    <w:rsid w:val="009C05AA"/>
    <w:rsid w:val="009C1DCF"/>
    <w:rsid w:val="009C2FD8"/>
    <w:rsid w:val="009D1515"/>
    <w:rsid w:val="009D2E43"/>
    <w:rsid w:val="009D75D7"/>
    <w:rsid w:val="009E717A"/>
    <w:rsid w:val="009F7369"/>
    <w:rsid w:val="00A01926"/>
    <w:rsid w:val="00A27CC0"/>
    <w:rsid w:val="00A30E7D"/>
    <w:rsid w:val="00A523F1"/>
    <w:rsid w:val="00A52E72"/>
    <w:rsid w:val="00A57163"/>
    <w:rsid w:val="00A62E09"/>
    <w:rsid w:val="00A6640C"/>
    <w:rsid w:val="00A729D3"/>
    <w:rsid w:val="00A8166D"/>
    <w:rsid w:val="00A83852"/>
    <w:rsid w:val="00A95817"/>
    <w:rsid w:val="00AA3E35"/>
    <w:rsid w:val="00AA6C5D"/>
    <w:rsid w:val="00AB7187"/>
    <w:rsid w:val="00AE2683"/>
    <w:rsid w:val="00AE2ABA"/>
    <w:rsid w:val="00B35B52"/>
    <w:rsid w:val="00B364B1"/>
    <w:rsid w:val="00B977AC"/>
    <w:rsid w:val="00BA5C94"/>
    <w:rsid w:val="00BB025D"/>
    <w:rsid w:val="00BE198F"/>
    <w:rsid w:val="00BF0055"/>
    <w:rsid w:val="00BF1B59"/>
    <w:rsid w:val="00BF7413"/>
    <w:rsid w:val="00C03785"/>
    <w:rsid w:val="00C06660"/>
    <w:rsid w:val="00C200A8"/>
    <w:rsid w:val="00C20A2D"/>
    <w:rsid w:val="00C22528"/>
    <w:rsid w:val="00C313F8"/>
    <w:rsid w:val="00C31B5D"/>
    <w:rsid w:val="00C331BE"/>
    <w:rsid w:val="00C341D9"/>
    <w:rsid w:val="00C4540A"/>
    <w:rsid w:val="00C45453"/>
    <w:rsid w:val="00C52973"/>
    <w:rsid w:val="00C56D4D"/>
    <w:rsid w:val="00C6115B"/>
    <w:rsid w:val="00C7351F"/>
    <w:rsid w:val="00C745CC"/>
    <w:rsid w:val="00C8766E"/>
    <w:rsid w:val="00C91A43"/>
    <w:rsid w:val="00C9740F"/>
    <w:rsid w:val="00CA64F0"/>
    <w:rsid w:val="00CA676E"/>
    <w:rsid w:val="00CA7201"/>
    <w:rsid w:val="00CB3DAA"/>
    <w:rsid w:val="00CB7987"/>
    <w:rsid w:val="00CC5B01"/>
    <w:rsid w:val="00CE69B7"/>
    <w:rsid w:val="00CF0928"/>
    <w:rsid w:val="00D278AF"/>
    <w:rsid w:val="00D304A5"/>
    <w:rsid w:val="00D35DD4"/>
    <w:rsid w:val="00D42FDE"/>
    <w:rsid w:val="00D4425E"/>
    <w:rsid w:val="00D62819"/>
    <w:rsid w:val="00D670F7"/>
    <w:rsid w:val="00D71665"/>
    <w:rsid w:val="00D8069F"/>
    <w:rsid w:val="00D81B91"/>
    <w:rsid w:val="00D956FA"/>
    <w:rsid w:val="00DA792E"/>
    <w:rsid w:val="00DA7F71"/>
    <w:rsid w:val="00DB58DF"/>
    <w:rsid w:val="00DB7FF0"/>
    <w:rsid w:val="00DC5628"/>
    <w:rsid w:val="00DD4A0D"/>
    <w:rsid w:val="00DE0CA0"/>
    <w:rsid w:val="00DE3D86"/>
    <w:rsid w:val="00DE4E29"/>
    <w:rsid w:val="00DF124B"/>
    <w:rsid w:val="00DF653A"/>
    <w:rsid w:val="00DF791D"/>
    <w:rsid w:val="00E101E9"/>
    <w:rsid w:val="00E20F2D"/>
    <w:rsid w:val="00E21962"/>
    <w:rsid w:val="00E3081C"/>
    <w:rsid w:val="00E323ED"/>
    <w:rsid w:val="00E47EC7"/>
    <w:rsid w:val="00E56079"/>
    <w:rsid w:val="00E6734D"/>
    <w:rsid w:val="00E820AE"/>
    <w:rsid w:val="00E837D7"/>
    <w:rsid w:val="00E84C7E"/>
    <w:rsid w:val="00EA1660"/>
    <w:rsid w:val="00EA294A"/>
    <w:rsid w:val="00EA490B"/>
    <w:rsid w:val="00EA56B2"/>
    <w:rsid w:val="00EC0F49"/>
    <w:rsid w:val="00ED6014"/>
    <w:rsid w:val="00EF6616"/>
    <w:rsid w:val="00F020EF"/>
    <w:rsid w:val="00F175A8"/>
    <w:rsid w:val="00F24A66"/>
    <w:rsid w:val="00F52373"/>
    <w:rsid w:val="00F55F1B"/>
    <w:rsid w:val="00F56665"/>
    <w:rsid w:val="00F60B43"/>
    <w:rsid w:val="00F95235"/>
    <w:rsid w:val="00FB56C2"/>
    <w:rsid w:val="00FC2959"/>
    <w:rsid w:val="00FC4105"/>
    <w:rsid w:val="00FD57C8"/>
    <w:rsid w:val="00FE396B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바탕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F5F"/>
    <w:pPr>
      <w:spacing w:after="240" w:line="216" w:lineRule="auto"/>
    </w:pPr>
    <w:rPr>
      <w:rFonts w:eastAsia="맑은 고딕"/>
    </w:rPr>
  </w:style>
  <w:style w:type="paragraph" w:styleId="1">
    <w:name w:val="heading 1"/>
    <w:basedOn w:val="a0"/>
    <w:next w:val="a"/>
    <w:link w:val="1Char"/>
    <w:uiPriority w:val="9"/>
    <w:qFormat/>
    <w:rsid w:val="00650AA5"/>
    <w:pPr>
      <w:kinsoku w:val="0"/>
      <w:overflowPunct w:val="0"/>
      <w:spacing w:before="240" w:after="120"/>
      <w:ind w:left="14" w:hanging="14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0AA5"/>
    <w:pPr>
      <w:kinsoku w:val="0"/>
      <w:overflowPunct w:val="0"/>
      <w:spacing w:after="120"/>
      <w:outlineLvl w:val="1"/>
    </w:pPr>
    <w:rPr>
      <w:color w:val="808080" w:themeColor="accent4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semiHidden/>
    <w:rsid w:val="00CA676E"/>
  </w:style>
  <w:style w:type="character" w:customStyle="1" w:styleId="Char">
    <w:name w:val="본문 Char"/>
    <w:basedOn w:val="a1"/>
    <w:link w:val="a0"/>
    <w:uiPriority w:val="99"/>
    <w:semiHidden/>
    <w:rsid w:val="00381B93"/>
    <w:rPr>
      <w:rFonts w:ascii="Arial" w:hAnsi="Arial"/>
    </w:rPr>
  </w:style>
  <w:style w:type="character" w:customStyle="1" w:styleId="1Char">
    <w:name w:val="제목 1 Char"/>
    <w:basedOn w:val="a1"/>
    <w:link w:val="1"/>
    <w:uiPriority w:val="9"/>
    <w:rsid w:val="00650AA5"/>
    <w:rPr>
      <w:rFonts w:eastAsia="맑은 고딕"/>
      <w:b/>
      <w:bCs/>
      <w:sz w:val="48"/>
      <w:szCs w:val="48"/>
    </w:rPr>
  </w:style>
  <w:style w:type="character" w:customStyle="1" w:styleId="2Char">
    <w:name w:val="제목 2 Char"/>
    <w:basedOn w:val="a1"/>
    <w:link w:val="2"/>
    <w:uiPriority w:val="9"/>
    <w:rsid w:val="00650AA5"/>
    <w:rPr>
      <w:rFonts w:eastAsia="맑은 고딕"/>
      <w:color w:val="808080" w:themeColor="accent4"/>
      <w:sz w:val="36"/>
      <w:szCs w:val="36"/>
    </w:rPr>
  </w:style>
  <w:style w:type="paragraph" w:customStyle="1" w:styleId="a4">
    <w:name w:val="노란색 인용"/>
    <w:uiPriority w:val="1"/>
    <w:rsid w:val="00650AA5"/>
    <w:pPr>
      <w:widowControl w:val="0"/>
      <w:autoSpaceDE w:val="0"/>
      <w:autoSpaceDN w:val="0"/>
      <w:spacing w:before="915" w:line="194" w:lineRule="auto"/>
      <w:ind w:right="3177" w:firstLine="53"/>
      <w:jc w:val="center"/>
    </w:pPr>
    <w:rPr>
      <w:rFonts w:ascii="Oswald-Light" w:eastAsia="맑은 고딕" w:hAnsi="Oswald-Light" w:cs="Oswald-Light"/>
      <w:noProof/>
      <w:color w:val="ECB135"/>
      <w:sz w:val="42"/>
      <w:szCs w:val="42"/>
    </w:rPr>
  </w:style>
  <w:style w:type="paragraph" w:styleId="a5">
    <w:name w:val="Subtitle"/>
    <w:basedOn w:val="a"/>
    <w:next w:val="a"/>
    <w:link w:val="Char0"/>
    <w:uiPriority w:val="11"/>
    <w:qFormat/>
    <w:rsid w:val="00650AA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Arial"/>
      <w:b/>
      <w:bCs/>
      <w:color w:val="323133"/>
      <w:sz w:val="40"/>
      <w:szCs w:val="56"/>
    </w:rPr>
  </w:style>
  <w:style w:type="character" w:customStyle="1" w:styleId="Char0">
    <w:name w:val="부제 Char"/>
    <w:basedOn w:val="a1"/>
    <w:link w:val="a5"/>
    <w:uiPriority w:val="11"/>
    <w:rsid w:val="00650AA5"/>
    <w:rPr>
      <w:rFonts w:eastAsia="맑은 고딕" w:cs="Arial"/>
      <w:b/>
      <w:bCs/>
      <w:color w:val="323133"/>
      <w:sz w:val="40"/>
      <w:szCs w:val="56"/>
    </w:rPr>
  </w:style>
  <w:style w:type="character" w:styleId="a6">
    <w:name w:val="Subtle Emphasis"/>
    <w:uiPriority w:val="19"/>
    <w:semiHidden/>
    <w:rsid w:val="00F020EF"/>
    <w:rPr>
      <w:rFonts w:ascii="Arial" w:hAnsi="Arial" w:cs="Arial"/>
      <w:b/>
      <w:bCs/>
      <w:color w:val="6D6F72"/>
      <w:sz w:val="37"/>
      <w:szCs w:val="37"/>
    </w:rPr>
  </w:style>
  <w:style w:type="paragraph" w:styleId="a7">
    <w:name w:val="Title"/>
    <w:basedOn w:val="a"/>
    <w:next w:val="a"/>
    <w:link w:val="Char1"/>
    <w:uiPriority w:val="10"/>
    <w:qFormat/>
    <w:rsid w:val="00650AA5"/>
    <w:pPr>
      <w:widowControl w:val="0"/>
      <w:pBdr>
        <w:top w:val="single" w:sz="18" w:space="9" w:color="969696" w:themeColor="accent3"/>
        <w:bottom w:val="single" w:sz="18" w:space="9" w:color="969696" w:themeColor="accent3"/>
      </w:pBdr>
      <w:autoSpaceDE w:val="0"/>
      <w:autoSpaceDN w:val="0"/>
      <w:adjustRightInd w:val="0"/>
      <w:spacing w:before="640" w:line="1094" w:lineRule="exact"/>
      <w:ind w:left="274" w:right="6134"/>
    </w:pPr>
    <w:rPr>
      <w:rFonts w:asciiTheme="majorHAnsi" w:hAnsiTheme="majorHAnsi" w:cs="Arial"/>
      <w:b/>
      <w:bCs/>
      <w:color w:val="323133"/>
      <w:sz w:val="72"/>
      <w:szCs w:val="96"/>
    </w:rPr>
  </w:style>
  <w:style w:type="character" w:customStyle="1" w:styleId="Char1">
    <w:name w:val="제목 Char"/>
    <w:basedOn w:val="a1"/>
    <w:link w:val="a7"/>
    <w:uiPriority w:val="10"/>
    <w:rsid w:val="00650AA5"/>
    <w:rPr>
      <w:rFonts w:asciiTheme="majorHAnsi" w:eastAsia="맑은 고딕" w:hAnsiTheme="majorHAnsi" w:cs="Arial"/>
      <w:b/>
      <w:bCs/>
      <w:color w:val="323133"/>
      <w:sz w:val="72"/>
      <w:szCs w:val="96"/>
    </w:rPr>
  </w:style>
  <w:style w:type="paragraph" w:styleId="a8">
    <w:name w:val="Quote"/>
    <w:basedOn w:val="a"/>
    <w:next w:val="a"/>
    <w:link w:val="Char2"/>
    <w:uiPriority w:val="29"/>
    <w:qFormat/>
    <w:rsid w:val="00650AA5"/>
    <w:pPr>
      <w:kinsoku w:val="0"/>
      <w:overflowPunct w:val="0"/>
      <w:ind w:right="4304"/>
    </w:pPr>
    <w:rPr>
      <w:color w:val="5F5F5F" w:themeColor="accent5"/>
    </w:rPr>
  </w:style>
  <w:style w:type="character" w:customStyle="1" w:styleId="Char2">
    <w:name w:val="인용 Char"/>
    <w:basedOn w:val="a1"/>
    <w:link w:val="a8"/>
    <w:uiPriority w:val="29"/>
    <w:rsid w:val="00650AA5"/>
    <w:rPr>
      <w:rFonts w:eastAsia="맑은 고딕"/>
      <w:color w:val="5F5F5F" w:themeColor="accent5"/>
    </w:rPr>
  </w:style>
  <w:style w:type="character" w:styleId="a9">
    <w:name w:val="Strong"/>
    <w:uiPriority w:val="22"/>
    <w:semiHidden/>
    <w:rsid w:val="00F020EF"/>
    <w:rPr>
      <w:b/>
      <w:bCs/>
      <w:color w:val="414042"/>
      <w:sz w:val="28"/>
      <w:szCs w:val="28"/>
    </w:rPr>
  </w:style>
  <w:style w:type="paragraph" w:styleId="aa">
    <w:name w:val="Document Map"/>
    <w:basedOn w:val="a"/>
    <w:link w:val="Char3"/>
    <w:uiPriority w:val="99"/>
    <w:semiHidden/>
    <w:unhideWhenUsed/>
    <w:rsid w:val="004745EC"/>
    <w:rPr>
      <w:rFonts w:ascii="Times New Roman" w:hAnsi="Times New Roman" w:cs="Times New Roman"/>
    </w:rPr>
  </w:style>
  <w:style w:type="character" w:customStyle="1" w:styleId="Char3">
    <w:name w:val="문서 구조 Char"/>
    <w:basedOn w:val="a1"/>
    <w:link w:val="aa"/>
    <w:uiPriority w:val="99"/>
    <w:semiHidden/>
    <w:rsid w:val="004745EC"/>
    <w:rPr>
      <w:rFonts w:ascii="Times New Roman" w:hAnsi="Times New Roman" w:cs="Times New Roman"/>
    </w:rPr>
  </w:style>
  <w:style w:type="paragraph" w:styleId="ab">
    <w:name w:val="Revision"/>
    <w:hidden/>
    <w:uiPriority w:val="99"/>
    <w:semiHidden/>
    <w:rsid w:val="004745EC"/>
  </w:style>
  <w:style w:type="paragraph" w:styleId="ac">
    <w:name w:val="header"/>
    <w:basedOn w:val="a"/>
    <w:link w:val="Char4"/>
    <w:uiPriority w:val="99"/>
    <w:unhideWhenUsed/>
    <w:rsid w:val="00650AA5"/>
    <w:pPr>
      <w:tabs>
        <w:tab w:val="center" w:pos="4680"/>
        <w:tab w:val="right" w:pos="9360"/>
      </w:tabs>
      <w:spacing w:after="0" w:line="240" w:lineRule="auto"/>
      <w:jc w:val="right"/>
    </w:pPr>
    <w:rPr>
      <w:b/>
    </w:rPr>
  </w:style>
  <w:style w:type="character" w:customStyle="1" w:styleId="Char4">
    <w:name w:val="머리글 Char"/>
    <w:basedOn w:val="a1"/>
    <w:link w:val="ac"/>
    <w:uiPriority w:val="99"/>
    <w:rsid w:val="00650AA5"/>
    <w:rPr>
      <w:rFonts w:eastAsia="맑은 고딕"/>
      <w:b/>
    </w:rPr>
  </w:style>
  <w:style w:type="paragraph" w:styleId="ad">
    <w:name w:val="footer"/>
    <w:basedOn w:val="a"/>
    <w:link w:val="Char5"/>
    <w:uiPriority w:val="99"/>
    <w:unhideWhenUsed/>
    <w:rsid w:val="00650AA5"/>
    <w:pPr>
      <w:tabs>
        <w:tab w:val="center" w:pos="4680"/>
        <w:tab w:val="right" w:pos="9360"/>
      </w:tabs>
    </w:pPr>
  </w:style>
  <w:style w:type="character" w:customStyle="1" w:styleId="Char5">
    <w:name w:val="바닥글 Char"/>
    <w:basedOn w:val="a1"/>
    <w:link w:val="ad"/>
    <w:uiPriority w:val="99"/>
    <w:rsid w:val="00650AA5"/>
    <w:rPr>
      <w:rFonts w:eastAsia="맑은 고딕"/>
    </w:rPr>
  </w:style>
  <w:style w:type="table" w:styleId="ae">
    <w:name w:val="Table Grid"/>
    <w:basedOn w:val="a2"/>
    <w:uiPriority w:val="39"/>
    <w:rsid w:val="00381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Book Title"/>
    <w:basedOn w:val="a1"/>
    <w:uiPriority w:val="33"/>
    <w:semiHidden/>
    <w:rsid w:val="00381B93"/>
    <w:rPr>
      <w:b/>
      <w:bCs/>
      <w:i/>
      <w:iCs/>
      <w:spacing w:val="5"/>
    </w:rPr>
  </w:style>
  <w:style w:type="character" w:styleId="af0">
    <w:name w:val="Emphasis"/>
    <w:basedOn w:val="a1"/>
    <w:uiPriority w:val="20"/>
    <w:semiHidden/>
    <w:rsid w:val="00381B93"/>
    <w:rPr>
      <w:i/>
      <w:iCs/>
    </w:rPr>
  </w:style>
  <w:style w:type="paragraph" w:styleId="af1">
    <w:name w:val="Intense Quote"/>
    <w:basedOn w:val="a"/>
    <w:next w:val="a"/>
    <w:link w:val="Char6"/>
    <w:uiPriority w:val="30"/>
    <w:semiHidden/>
    <w:rsid w:val="00381B93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Char6">
    <w:name w:val="강한 인용 Char"/>
    <w:basedOn w:val="a1"/>
    <w:link w:val="af1"/>
    <w:uiPriority w:val="30"/>
    <w:semiHidden/>
    <w:rsid w:val="00381B93"/>
    <w:rPr>
      <w:rFonts w:ascii="Arial" w:hAnsi="Arial"/>
      <w:i/>
      <w:iCs/>
      <w:color w:val="DDDDDD" w:themeColor="accent1"/>
    </w:rPr>
  </w:style>
  <w:style w:type="character" w:styleId="af2">
    <w:name w:val="Intense Emphasis"/>
    <w:basedOn w:val="a1"/>
    <w:uiPriority w:val="21"/>
    <w:semiHidden/>
    <w:rsid w:val="00381B93"/>
    <w:rPr>
      <w:i/>
      <w:iCs/>
      <w:color w:val="DDDDDD" w:themeColor="accent1"/>
    </w:rPr>
  </w:style>
  <w:style w:type="character" w:styleId="af3">
    <w:name w:val="Intense Reference"/>
    <w:basedOn w:val="a1"/>
    <w:uiPriority w:val="32"/>
    <w:semiHidden/>
    <w:rsid w:val="00381B93"/>
    <w:rPr>
      <w:b/>
      <w:bCs/>
      <w:smallCaps/>
      <w:color w:val="DDDDDD" w:themeColor="accent1"/>
      <w:spacing w:val="5"/>
    </w:rPr>
  </w:style>
  <w:style w:type="paragraph" w:styleId="af4">
    <w:name w:val="List Paragraph"/>
    <w:basedOn w:val="a"/>
    <w:uiPriority w:val="34"/>
    <w:rsid w:val="00381B93"/>
    <w:pPr>
      <w:ind w:left="720"/>
      <w:contextualSpacing/>
    </w:pPr>
  </w:style>
  <w:style w:type="paragraph" w:styleId="af5">
    <w:name w:val="macro"/>
    <w:link w:val="Char7"/>
    <w:uiPriority w:val="99"/>
    <w:semiHidden/>
    <w:unhideWhenUsed/>
    <w:rsid w:val="00381B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Char7">
    <w:name w:val="매크로 텍스트 Char"/>
    <w:basedOn w:val="a1"/>
    <w:link w:val="af5"/>
    <w:uiPriority w:val="99"/>
    <w:semiHidden/>
    <w:rsid w:val="00381B93"/>
    <w:rPr>
      <w:rFonts w:ascii="Consolas" w:hAnsi="Consolas"/>
      <w:sz w:val="20"/>
      <w:szCs w:val="20"/>
    </w:rPr>
  </w:style>
  <w:style w:type="character" w:customStyle="1" w:styleId="SmartHyperlink">
    <w:name w:val="Smart Hyperlink"/>
    <w:basedOn w:val="a1"/>
    <w:uiPriority w:val="99"/>
    <w:semiHidden/>
    <w:rsid w:val="00381B93"/>
    <w:rPr>
      <w:u w:val="dotted"/>
    </w:rPr>
  </w:style>
  <w:style w:type="character" w:styleId="af6">
    <w:name w:val="Subtle Reference"/>
    <w:basedOn w:val="a1"/>
    <w:uiPriority w:val="31"/>
    <w:semiHidden/>
    <w:rsid w:val="00381B93"/>
    <w:rPr>
      <w:smallCaps/>
      <w:color w:val="5A5A5A" w:themeColor="text1" w:themeTint="A5"/>
    </w:rPr>
  </w:style>
  <w:style w:type="character" w:customStyle="1" w:styleId="UnresolvedMention">
    <w:name w:val="Unresolved Mention"/>
    <w:basedOn w:val="a1"/>
    <w:uiPriority w:val="99"/>
    <w:semiHidden/>
    <w:rsid w:val="00381B93"/>
    <w:rPr>
      <w:color w:val="808080"/>
      <w:shd w:val="clear" w:color="auto" w:fill="E6E6E6"/>
    </w:rPr>
  </w:style>
  <w:style w:type="paragraph" w:styleId="af7">
    <w:name w:val="Date"/>
    <w:basedOn w:val="a"/>
    <w:next w:val="a"/>
    <w:link w:val="Char8"/>
    <w:uiPriority w:val="99"/>
    <w:rsid w:val="00650AA5"/>
    <w:pPr>
      <w:spacing w:before="960"/>
      <w:ind w:left="274" w:right="6034"/>
      <w:jc w:val="center"/>
    </w:pPr>
    <w:rPr>
      <w:b/>
      <w:caps/>
    </w:rPr>
  </w:style>
  <w:style w:type="character" w:customStyle="1" w:styleId="Char8">
    <w:name w:val="날짜 Char"/>
    <w:basedOn w:val="a1"/>
    <w:link w:val="af7"/>
    <w:uiPriority w:val="99"/>
    <w:rsid w:val="00650AA5"/>
    <w:rPr>
      <w:rFonts w:eastAsia="맑은 고딕"/>
      <w:b/>
      <w:caps/>
    </w:rPr>
  </w:style>
  <w:style w:type="paragraph" w:styleId="af8">
    <w:name w:val="Balloon Text"/>
    <w:basedOn w:val="a"/>
    <w:link w:val="Char9"/>
    <w:uiPriority w:val="99"/>
    <w:semiHidden/>
    <w:unhideWhenUsed/>
    <w:rsid w:val="0011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9">
    <w:name w:val="풍선 도움말 텍스트 Char"/>
    <w:basedOn w:val="a1"/>
    <w:link w:val="af8"/>
    <w:uiPriority w:val="99"/>
    <w:semiHidden/>
    <w:rsid w:val="00116286"/>
    <w:rPr>
      <w:rFonts w:ascii="Segoe UI" w:hAnsi="Segoe UI" w:cs="Segoe UI"/>
      <w:sz w:val="18"/>
      <w:szCs w:val="18"/>
    </w:rPr>
  </w:style>
  <w:style w:type="paragraph" w:styleId="af9">
    <w:name w:val="No Spacing"/>
    <w:uiPriority w:val="1"/>
    <w:qFormat/>
    <w:rsid w:val="00650AA5"/>
    <w:rPr>
      <w:rFonts w:eastAsia="맑은 고딕"/>
    </w:rPr>
  </w:style>
  <w:style w:type="character" w:styleId="afa">
    <w:name w:val="Placeholder Text"/>
    <w:basedOn w:val="a1"/>
    <w:uiPriority w:val="99"/>
    <w:semiHidden/>
    <w:rsid w:val="003231AA"/>
    <w:rPr>
      <w:color w:val="808080"/>
    </w:rPr>
  </w:style>
  <w:style w:type="paragraph" w:customStyle="1" w:styleId="afb">
    <w:name w:val="회사 로고 이미지 행"/>
    <w:basedOn w:val="a"/>
    <w:qFormat/>
    <w:rsid w:val="00650AA5"/>
    <w:pPr>
      <w:ind w:left="297"/>
    </w:pPr>
  </w:style>
  <w:style w:type="paragraph" w:customStyle="1" w:styleId="afc">
    <w:name w:val="빈 공간"/>
    <w:basedOn w:val="a"/>
    <w:qFormat/>
    <w:rsid w:val="00650AA5"/>
    <w:pPr>
      <w:spacing w:before="3680"/>
    </w:pPr>
  </w:style>
  <w:style w:type="paragraph" w:customStyle="1" w:styleId="afd">
    <w:name w:val="바탕글"/>
    <w:basedOn w:val="a"/>
    <w:rsid w:val="00D956FA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MsoListParagraph0">
    <w:name w:val="MsoListParagraph"/>
    <w:basedOn w:val="a"/>
    <w:rsid w:val="00225A1E"/>
    <w:pPr>
      <w:widowControl w:val="0"/>
      <w:shd w:val="clear" w:color="auto" w:fill="FFFFFF"/>
      <w:wordWrap w:val="0"/>
      <w:autoSpaceDE w:val="0"/>
      <w:autoSpaceDN w:val="0"/>
      <w:spacing w:after="100" w:line="276" w:lineRule="auto"/>
      <w:ind w:left="400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styleId="afe">
    <w:name w:val="Hyperlink"/>
    <w:basedOn w:val="a1"/>
    <w:uiPriority w:val="99"/>
    <w:unhideWhenUsed/>
    <w:rsid w:val="00225A1E"/>
    <w:rPr>
      <w:color w:val="0000FF"/>
      <w:u w:val="single"/>
    </w:rPr>
  </w:style>
  <w:style w:type="paragraph" w:customStyle="1" w:styleId="xl75">
    <w:name w:val="xl75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6">
    <w:name w:val="xl76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7">
    <w:name w:val="xl77"/>
    <w:basedOn w:val="a"/>
    <w:rsid w:val="006A25D5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1">
    <w:name w:val="xl71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9">
    <w:name w:val="xl69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6">
    <w:name w:val="xl66"/>
    <w:basedOn w:val="a"/>
    <w:rsid w:val="006A25D5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0">
    <w:name w:val="xl70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65">
    <w:name w:val="xl65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aff">
    <w:name w:val="제목 가"/>
    <w:basedOn w:val="a"/>
    <w:uiPriority w:val="58"/>
    <w:rsid w:val="0015647C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굴림" w:eastAsia="굴림" w:hAnsi="굴림" w:cs="굴림"/>
      <w:b/>
      <w:bCs/>
      <w:color w:val="000000"/>
      <w:sz w:val="22"/>
      <w:szCs w:val="22"/>
    </w:rPr>
  </w:style>
  <w:style w:type="paragraph" w:customStyle="1" w:styleId="MS">
    <w:name w:val="MS바탕글"/>
    <w:basedOn w:val="a"/>
    <w:rsid w:val="0015647C"/>
    <w:pPr>
      <w:widowControl w:val="0"/>
      <w:shd w:val="clear" w:color="auto" w:fill="FFFFFF"/>
      <w:wordWrap w:val="0"/>
      <w:autoSpaceDE w:val="0"/>
      <w:autoSpaceDN w:val="0"/>
      <w:spacing w:after="0" w:line="240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customStyle="1" w:styleId="apple-converted-space">
    <w:name w:val="apple-converted-space"/>
    <w:basedOn w:val="a1"/>
    <w:rsid w:val="002E5743"/>
  </w:style>
  <w:style w:type="paragraph" w:customStyle="1" w:styleId="msonormal0">
    <w:name w:val="msonormal"/>
    <w:basedOn w:val="a"/>
    <w:rsid w:val="00381432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0">
    <w:name w:val="0"/>
    <w:basedOn w:val="a"/>
    <w:rsid w:val="00184F3E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10">
    <w:name w:val="바탕글1"/>
    <w:uiPriority w:val="50"/>
    <w:rsid w:val="0000489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  <w:kern w:val="2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1.jpeg"/><Relationship Id="rId21" Type="http://schemas.openxmlformats.org/officeDocument/2006/relationships/image" Target="media/image11.jpeg"/><Relationship Id="rId34" Type="http://schemas.openxmlformats.org/officeDocument/2006/relationships/diagramData" Target="diagrams/data1.xml"/><Relationship Id="rId42" Type="http://schemas.openxmlformats.org/officeDocument/2006/relationships/footer" Target="footer4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37" Type="http://schemas.openxmlformats.org/officeDocument/2006/relationships/diagramColors" Target="diagrams/colors1.xml"/><Relationship Id="rId40" Type="http://schemas.openxmlformats.org/officeDocument/2006/relationships/hyperlink" Target="http://skoschool.com" TargetMode="External"/><Relationship Id="rId45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2.xml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1.xml"/><Relationship Id="rId35" Type="http://schemas.openxmlformats.org/officeDocument/2006/relationships/diagramLayout" Target="diagrams/layout1.xm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3.xml"/><Relationship Id="rId38" Type="http://schemas.microsoft.com/office/2007/relationships/diagramDrawing" Target="diagrams/drawing1.xml"/><Relationship Id="rId46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s\AppData\Roaming\Microsoft\Templates\&#51089;&#49457;&#44592;%20&#45684;&#49828;&#47112;&#53552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E0B27C-C4EB-4282-8027-5AC8C04766B2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808524FA-550B-4946-AC21-4BBFF0B56E62}">
      <dgm:prSet phldrT="[텍스트]" custT="1"/>
      <dgm:spPr>
        <a:solidFill>
          <a:srgbClr val="FBC9D4"/>
        </a:solidFill>
      </dgm:spPr>
      <dgm:t>
        <a:bodyPr/>
        <a:lstStyle/>
        <a:p>
          <a:pPr latinLnBrk="1"/>
          <a:r>
            <a:rPr lang="ko-KR" altLang="en-US" sz="1000" b="1"/>
            <a:t>현장체험학습 신청서 제출</a:t>
          </a:r>
        </a:p>
      </dgm:t>
    </dgm:pt>
    <dgm:pt modelId="{5507B01E-1039-4BA4-923C-9C8DE2255196}" type="parTrans" cxnId="{FBC25CC9-6257-49CA-B906-743E458C388C}">
      <dgm:prSet/>
      <dgm:spPr/>
      <dgm:t>
        <a:bodyPr/>
        <a:lstStyle/>
        <a:p>
          <a:pPr latinLnBrk="1"/>
          <a:endParaRPr lang="ko-KR" altLang="en-US"/>
        </a:p>
      </dgm:t>
    </dgm:pt>
    <dgm:pt modelId="{86CE848C-5657-499D-A134-DA5FF8AB9ECE}" type="sibTrans" cxnId="{FBC25CC9-6257-49CA-B906-743E458C388C}">
      <dgm:prSet/>
      <dgm:spPr/>
      <dgm:t>
        <a:bodyPr/>
        <a:lstStyle/>
        <a:p>
          <a:pPr latinLnBrk="1"/>
          <a:endParaRPr lang="ko-KR" altLang="en-US"/>
        </a:p>
      </dgm:t>
    </dgm:pt>
    <dgm:pt modelId="{9A92840E-342E-4360-B0B0-74444AF57F37}">
      <dgm:prSet phldrT="[텍스트]" custT="1"/>
      <dgm:spPr>
        <a:solidFill>
          <a:srgbClr val="A6D96D"/>
        </a:solidFill>
      </dgm:spPr>
      <dgm:t>
        <a:bodyPr/>
        <a:lstStyle/>
        <a:p>
          <a:pPr latinLnBrk="1"/>
          <a:r>
            <a:rPr lang="ko-KR" altLang="en-US" sz="1100" b="1"/>
            <a:t>현장체험학습 실시</a:t>
          </a:r>
        </a:p>
      </dgm:t>
    </dgm:pt>
    <dgm:pt modelId="{D3D09872-8883-438F-A274-F6A9D457966B}" type="parTrans" cxnId="{43A0A3D2-F834-432F-916D-E9E0DBAE056B}">
      <dgm:prSet/>
      <dgm:spPr/>
      <dgm:t>
        <a:bodyPr/>
        <a:lstStyle/>
        <a:p>
          <a:pPr latinLnBrk="1"/>
          <a:endParaRPr lang="ko-KR" altLang="en-US"/>
        </a:p>
      </dgm:t>
    </dgm:pt>
    <dgm:pt modelId="{40E72F1A-FF8E-4864-BFE6-DCA4D0163116}" type="sibTrans" cxnId="{43A0A3D2-F834-432F-916D-E9E0DBAE056B}">
      <dgm:prSet/>
      <dgm:spPr/>
      <dgm:t>
        <a:bodyPr/>
        <a:lstStyle/>
        <a:p>
          <a:pPr latinLnBrk="1"/>
          <a:endParaRPr lang="ko-KR" altLang="en-US"/>
        </a:p>
      </dgm:t>
    </dgm:pt>
    <dgm:pt modelId="{C37A6EC4-FAB1-41F5-A82B-A3C054557038}">
      <dgm:prSet phldrT="[텍스트]" custT="1"/>
      <dgm:spPr>
        <a:solidFill>
          <a:srgbClr val="00B0F0"/>
        </a:solidFill>
      </dgm:spPr>
      <dgm:t>
        <a:bodyPr/>
        <a:lstStyle/>
        <a:p>
          <a:pPr latinLnBrk="1"/>
          <a:r>
            <a:rPr lang="ko-KR" altLang="en-US" sz="1050" b="1"/>
            <a:t>현장체험학습 보고서 제출</a:t>
          </a:r>
        </a:p>
      </dgm:t>
    </dgm:pt>
    <dgm:pt modelId="{C24441C7-8370-4C24-B714-DCED1E67CD4F}" type="parTrans" cxnId="{F256163B-47DF-4F26-AB92-5ED6178F4028}">
      <dgm:prSet/>
      <dgm:spPr/>
      <dgm:t>
        <a:bodyPr/>
        <a:lstStyle/>
        <a:p>
          <a:pPr latinLnBrk="1"/>
          <a:endParaRPr lang="ko-KR" altLang="en-US"/>
        </a:p>
      </dgm:t>
    </dgm:pt>
    <dgm:pt modelId="{A8469146-09FD-49B0-B6C6-543C9378D6F4}" type="sibTrans" cxnId="{F256163B-47DF-4F26-AB92-5ED6178F4028}">
      <dgm:prSet/>
      <dgm:spPr/>
      <dgm:t>
        <a:bodyPr/>
        <a:lstStyle/>
        <a:p>
          <a:pPr latinLnBrk="1"/>
          <a:endParaRPr lang="ko-KR" altLang="en-US"/>
        </a:p>
      </dgm:t>
    </dgm:pt>
    <dgm:pt modelId="{428EC836-F868-41C6-A8BC-A4DBF13CEDE5}">
      <dgm:prSet phldrT="[텍스트]" custT="1"/>
      <dgm:spPr>
        <a:solidFill>
          <a:schemeClr val="accent6"/>
        </a:solidFill>
      </dgm:spPr>
      <dgm:t>
        <a:bodyPr/>
        <a:lstStyle/>
        <a:p>
          <a:pPr latinLnBrk="1"/>
          <a:r>
            <a:rPr lang="ko-KR" altLang="en-US" sz="1100" b="1"/>
            <a:t>학교장 허가</a:t>
          </a:r>
        </a:p>
      </dgm:t>
    </dgm:pt>
    <dgm:pt modelId="{B3D280B9-A188-4E6C-87BB-F714F5D8DE7C}" type="parTrans" cxnId="{AF498079-BC78-4BE2-9D28-E7B583E7A681}">
      <dgm:prSet/>
      <dgm:spPr/>
      <dgm:t>
        <a:bodyPr/>
        <a:lstStyle/>
        <a:p>
          <a:pPr latinLnBrk="1"/>
          <a:endParaRPr lang="ko-KR" altLang="en-US"/>
        </a:p>
      </dgm:t>
    </dgm:pt>
    <dgm:pt modelId="{7FACFC0A-4F08-4477-91BC-91B902C43EB5}" type="sibTrans" cxnId="{AF498079-BC78-4BE2-9D28-E7B583E7A681}">
      <dgm:prSet/>
      <dgm:spPr/>
      <dgm:t>
        <a:bodyPr/>
        <a:lstStyle/>
        <a:p>
          <a:pPr latinLnBrk="1"/>
          <a:endParaRPr lang="ko-KR" altLang="en-US"/>
        </a:p>
      </dgm:t>
    </dgm:pt>
    <dgm:pt modelId="{1B8DEB66-BBE4-4663-8686-66FB4109281D}">
      <dgm:prSet phldrT="[텍스트]" custT="1"/>
      <dgm:spPr>
        <a:solidFill>
          <a:srgbClr val="FF0000"/>
        </a:solidFill>
      </dgm:spPr>
      <dgm:t>
        <a:bodyPr/>
        <a:lstStyle/>
        <a:p>
          <a:pPr latinLnBrk="1"/>
          <a:r>
            <a:rPr lang="ko-KR" altLang="en-US" sz="1100" b="1"/>
            <a:t>출석인정      </a:t>
          </a:r>
          <a:r>
            <a:rPr lang="en-US" altLang="ko-KR" sz="800" b="1"/>
            <a:t>(</a:t>
          </a:r>
          <a:r>
            <a:rPr lang="ko-KR" altLang="en-US" sz="600" b="1"/>
            <a:t>학생생활기록부 반영</a:t>
          </a:r>
          <a:r>
            <a:rPr lang="en-US" altLang="ko-KR" sz="600" b="1"/>
            <a:t>)</a:t>
          </a:r>
          <a:endParaRPr lang="ko-KR" altLang="en-US" sz="600" b="1"/>
        </a:p>
      </dgm:t>
    </dgm:pt>
    <dgm:pt modelId="{0782AE88-E5AD-45AC-B6FD-0244E4B23680}" type="parTrans" cxnId="{F11EB696-A1C2-4EF0-AE01-C7343F953CFB}">
      <dgm:prSet/>
      <dgm:spPr/>
      <dgm:t>
        <a:bodyPr/>
        <a:lstStyle/>
        <a:p>
          <a:pPr latinLnBrk="1"/>
          <a:endParaRPr lang="ko-KR" altLang="en-US"/>
        </a:p>
      </dgm:t>
    </dgm:pt>
    <dgm:pt modelId="{8AEE60C2-7837-46D1-9DA9-B8294661F777}" type="sibTrans" cxnId="{F11EB696-A1C2-4EF0-AE01-C7343F953CFB}">
      <dgm:prSet/>
      <dgm:spPr/>
      <dgm:t>
        <a:bodyPr/>
        <a:lstStyle/>
        <a:p>
          <a:pPr latinLnBrk="1"/>
          <a:endParaRPr lang="ko-KR" altLang="en-US"/>
        </a:p>
      </dgm:t>
    </dgm:pt>
    <dgm:pt modelId="{5CA8A866-6CC4-4AD0-9FE7-47BB1E9CAA41}" type="pres">
      <dgm:prSet presAssocID="{B3E0B27C-C4EB-4282-8027-5AC8C04766B2}" presName="Name0" presStyleCnt="0">
        <dgm:presLayoutVars>
          <dgm:dir/>
          <dgm:animLvl val="lvl"/>
          <dgm:resizeHandles val="exact"/>
        </dgm:presLayoutVars>
      </dgm:prSet>
      <dgm:spPr/>
    </dgm:pt>
    <dgm:pt modelId="{515B3839-4B6C-4828-AAD0-7FA587BFEDC3}" type="pres">
      <dgm:prSet presAssocID="{808524FA-550B-4946-AC21-4BBFF0B56E62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42CCA119-AD32-482C-B555-78D47B9AC649}" type="pres">
      <dgm:prSet presAssocID="{86CE848C-5657-499D-A134-DA5FF8AB9ECE}" presName="parTxOnlySpace" presStyleCnt="0"/>
      <dgm:spPr/>
    </dgm:pt>
    <dgm:pt modelId="{27B2225C-C454-453E-86D2-BE23CA4457AE}" type="pres">
      <dgm:prSet presAssocID="{428EC836-F868-41C6-A8BC-A4DBF13CEDE5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12A1BD3D-B6EC-4751-93F4-879C9E2D7692}" type="pres">
      <dgm:prSet presAssocID="{7FACFC0A-4F08-4477-91BC-91B902C43EB5}" presName="parTxOnlySpace" presStyleCnt="0"/>
      <dgm:spPr/>
    </dgm:pt>
    <dgm:pt modelId="{E8E7091E-47BF-4833-87A6-A1D52071F745}" type="pres">
      <dgm:prSet presAssocID="{9A92840E-342E-4360-B0B0-74444AF57F37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4F749259-74E9-4104-B084-D5702509178E}" type="pres">
      <dgm:prSet presAssocID="{40E72F1A-FF8E-4864-BFE6-DCA4D0163116}" presName="parTxOnlySpace" presStyleCnt="0"/>
      <dgm:spPr/>
    </dgm:pt>
    <dgm:pt modelId="{7EA6D4A1-44EF-4CE2-AC0D-CA743E0D9178}" type="pres">
      <dgm:prSet presAssocID="{C37A6EC4-FAB1-41F5-A82B-A3C054557038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32A75F1D-CD94-49CA-8160-A881F6D1ABFE}" type="pres">
      <dgm:prSet presAssocID="{A8469146-09FD-49B0-B6C6-543C9378D6F4}" presName="parTxOnlySpace" presStyleCnt="0"/>
      <dgm:spPr/>
    </dgm:pt>
    <dgm:pt modelId="{5DB7BDF0-D7CC-4B3B-9872-4AD6FD903A26}" type="pres">
      <dgm:prSet presAssocID="{1B8DEB66-BBE4-4663-8686-66FB4109281D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</dgm:ptLst>
  <dgm:cxnLst>
    <dgm:cxn modelId="{5F3D767F-90BD-4EDB-9C78-BEAB79F4039E}" type="presOf" srcId="{B3E0B27C-C4EB-4282-8027-5AC8C04766B2}" destId="{5CA8A866-6CC4-4AD0-9FE7-47BB1E9CAA41}" srcOrd="0" destOrd="0" presId="urn:microsoft.com/office/officeart/2005/8/layout/chevron1"/>
    <dgm:cxn modelId="{F256163B-47DF-4F26-AB92-5ED6178F4028}" srcId="{B3E0B27C-C4EB-4282-8027-5AC8C04766B2}" destId="{C37A6EC4-FAB1-41F5-A82B-A3C054557038}" srcOrd="3" destOrd="0" parTransId="{C24441C7-8370-4C24-B714-DCED1E67CD4F}" sibTransId="{A8469146-09FD-49B0-B6C6-543C9378D6F4}"/>
    <dgm:cxn modelId="{43A0A3D2-F834-432F-916D-E9E0DBAE056B}" srcId="{B3E0B27C-C4EB-4282-8027-5AC8C04766B2}" destId="{9A92840E-342E-4360-B0B0-74444AF57F37}" srcOrd="2" destOrd="0" parTransId="{D3D09872-8883-438F-A274-F6A9D457966B}" sibTransId="{40E72F1A-FF8E-4864-BFE6-DCA4D0163116}"/>
    <dgm:cxn modelId="{DED41E86-E8A0-4011-AFF0-BCBBF54FACE5}" type="presOf" srcId="{428EC836-F868-41C6-A8BC-A4DBF13CEDE5}" destId="{27B2225C-C454-453E-86D2-BE23CA4457AE}" srcOrd="0" destOrd="0" presId="urn:microsoft.com/office/officeart/2005/8/layout/chevron1"/>
    <dgm:cxn modelId="{E0F864B7-EE54-40A3-88CD-7EE436C19464}" type="presOf" srcId="{1B8DEB66-BBE4-4663-8686-66FB4109281D}" destId="{5DB7BDF0-D7CC-4B3B-9872-4AD6FD903A26}" srcOrd="0" destOrd="0" presId="urn:microsoft.com/office/officeart/2005/8/layout/chevron1"/>
    <dgm:cxn modelId="{FBC25CC9-6257-49CA-B906-743E458C388C}" srcId="{B3E0B27C-C4EB-4282-8027-5AC8C04766B2}" destId="{808524FA-550B-4946-AC21-4BBFF0B56E62}" srcOrd="0" destOrd="0" parTransId="{5507B01E-1039-4BA4-923C-9C8DE2255196}" sibTransId="{86CE848C-5657-499D-A134-DA5FF8AB9ECE}"/>
    <dgm:cxn modelId="{38BEC9C5-751A-419E-9853-AA3CAAA78625}" type="presOf" srcId="{C37A6EC4-FAB1-41F5-A82B-A3C054557038}" destId="{7EA6D4A1-44EF-4CE2-AC0D-CA743E0D9178}" srcOrd="0" destOrd="0" presId="urn:microsoft.com/office/officeart/2005/8/layout/chevron1"/>
    <dgm:cxn modelId="{47D713BE-1F57-4895-B62A-CBFDDD78677E}" type="presOf" srcId="{808524FA-550B-4946-AC21-4BBFF0B56E62}" destId="{515B3839-4B6C-4828-AAD0-7FA587BFEDC3}" srcOrd="0" destOrd="0" presId="urn:microsoft.com/office/officeart/2005/8/layout/chevron1"/>
    <dgm:cxn modelId="{AF498079-BC78-4BE2-9D28-E7B583E7A681}" srcId="{B3E0B27C-C4EB-4282-8027-5AC8C04766B2}" destId="{428EC836-F868-41C6-A8BC-A4DBF13CEDE5}" srcOrd="1" destOrd="0" parTransId="{B3D280B9-A188-4E6C-87BB-F714F5D8DE7C}" sibTransId="{7FACFC0A-4F08-4477-91BC-91B902C43EB5}"/>
    <dgm:cxn modelId="{AE96F174-C05E-44E9-8316-DC7FF055C22E}" type="presOf" srcId="{9A92840E-342E-4360-B0B0-74444AF57F37}" destId="{E8E7091E-47BF-4833-87A6-A1D52071F745}" srcOrd="0" destOrd="0" presId="urn:microsoft.com/office/officeart/2005/8/layout/chevron1"/>
    <dgm:cxn modelId="{F11EB696-A1C2-4EF0-AE01-C7343F953CFB}" srcId="{B3E0B27C-C4EB-4282-8027-5AC8C04766B2}" destId="{1B8DEB66-BBE4-4663-8686-66FB4109281D}" srcOrd="4" destOrd="0" parTransId="{0782AE88-E5AD-45AC-B6FD-0244E4B23680}" sibTransId="{8AEE60C2-7837-46D1-9DA9-B8294661F777}"/>
    <dgm:cxn modelId="{D9658CEB-9373-4700-A07E-7149A75715E9}" type="presParOf" srcId="{5CA8A866-6CC4-4AD0-9FE7-47BB1E9CAA41}" destId="{515B3839-4B6C-4828-AAD0-7FA587BFEDC3}" srcOrd="0" destOrd="0" presId="urn:microsoft.com/office/officeart/2005/8/layout/chevron1"/>
    <dgm:cxn modelId="{BC3DA0D6-1389-4D73-97C5-57DD6370824C}" type="presParOf" srcId="{5CA8A866-6CC4-4AD0-9FE7-47BB1E9CAA41}" destId="{42CCA119-AD32-482C-B555-78D47B9AC649}" srcOrd="1" destOrd="0" presId="urn:microsoft.com/office/officeart/2005/8/layout/chevron1"/>
    <dgm:cxn modelId="{B0C2DA96-9C82-40FE-B671-85371C3C8A69}" type="presParOf" srcId="{5CA8A866-6CC4-4AD0-9FE7-47BB1E9CAA41}" destId="{27B2225C-C454-453E-86D2-BE23CA4457AE}" srcOrd="2" destOrd="0" presId="urn:microsoft.com/office/officeart/2005/8/layout/chevron1"/>
    <dgm:cxn modelId="{31997DA8-E141-40CF-A1B8-27A22C6687B2}" type="presParOf" srcId="{5CA8A866-6CC4-4AD0-9FE7-47BB1E9CAA41}" destId="{12A1BD3D-B6EC-4751-93F4-879C9E2D7692}" srcOrd="3" destOrd="0" presId="urn:microsoft.com/office/officeart/2005/8/layout/chevron1"/>
    <dgm:cxn modelId="{870FF13A-6FDE-4E9E-A687-8EED6D7B7F0C}" type="presParOf" srcId="{5CA8A866-6CC4-4AD0-9FE7-47BB1E9CAA41}" destId="{E8E7091E-47BF-4833-87A6-A1D52071F745}" srcOrd="4" destOrd="0" presId="urn:microsoft.com/office/officeart/2005/8/layout/chevron1"/>
    <dgm:cxn modelId="{BACC6D81-5FEE-48AF-A4E9-EE57D5500DE3}" type="presParOf" srcId="{5CA8A866-6CC4-4AD0-9FE7-47BB1E9CAA41}" destId="{4F749259-74E9-4104-B084-D5702509178E}" srcOrd="5" destOrd="0" presId="urn:microsoft.com/office/officeart/2005/8/layout/chevron1"/>
    <dgm:cxn modelId="{BDC37001-AC31-4E1F-BC4B-315C1CC6A0F3}" type="presParOf" srcId="{5CA8A866-6CC4-4AD0-9FE7-47BB1E9CAA41}" destId="{7EA6D4A1-44EF-4CE2-AC0D-CA743E0D9178}" srcOrd="6" destOrd="0" presId="urn:microsoft.com/office/officeart/2005/8/layout/chevron1"/>
    <dgm:cxn modelId="{7206CB06-B8C0-4D05-A7F5-65C6EDF21551}" type="presParOf" srcId="{5CA8A866-6CC4-4AD0-9FE7-47BB1E9CAA41}" destId="{32A75F1D-CD94-49CA-8160-A881F6D1ABFE}" srcOrd="7" destOrd="0" presId="urn:microsoft.com/office/officeart/2005/8/layout/chevron1"/>
    <dgm:cxn modelId="{72A51E6A-9E7D-4F0A-97B7-1D775A9E95D1}" type="presParOf" srcId="{5CA8A866-6CC4-4AD0-9FE7-47BB1E9CAA41}" destId="{5DB7BDF0-D7CC-4B3B-9872-4AD6FD903A26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5B3839-4B6C-4828-AAD0-7FA587BFEDC3}">
      <dsp:nvSpPr>
        <dsp:cNvPr id="0" name=""/>
        <dsp:cNvSpPr/>
      </dsp:nvSpPr>
      <dsp:spPr>
        <a:xfrm>
          <a:off x="1594" y="97210"/>
          <a:ext cx="1418945" cy="567578"/>
        </a:xfrm>
        <a:prstGeom prst="chevron">
          <a:avLst/>
        </a:prstGeom>
        <a:solidFill>
          <a:srgbClr val="FBC9D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000" b="1" kern="1200"/>
            <a:t>현장체험학습 신청서 제출</a:t>
          </a:r>
        </a:p>
      </dsp:txBody>
      <dsp:txXfrm>
        <a:off x="285383" y="97210"/>
        <a:ext cx="851367" cy="567578"/>
      </dsp:txXfrm>
    </dsp:sp>
    <dsp:sp modelId="{27B2225C-C454-453E-86D2-BE23CA4457AE}">
      <dsp:nvSpPr>
        <dsp:cNvPr id="0" name=""/>
        <dsp:cNvSpPr/>
      </dsp:nvSpPr>
      <dsp:spPr>
        <a:xfrm>
          <a:off x="1278645" y="97210"/>
          <a:ext cx="1418945" cy="567578"/>
        </a:xfrm>
        <a:prstGeom prst="chevron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학교장 허가</a:t>
          </a:r>
        </a:p>
      </dsp:txBody>
      <dsp:txXfrm>
        <a:off x="1562434" y="97210"/>
        <a:ext cx="851367" cy="567578"/>
      </dsp:txXfrm>
    </dsp:sp>
    <dsp:sp modelId="{E8E7091E-47BF-4833-87A6-A1D52071F745}">
      <dsp:nvSpPr>
        <dsp:cNvPr id="0" name=""/>
        <dsp:cNvSpPr/>
      </dsp:nvSpPr>
      <dsp:spPr>
        <a:xfrm>
          <a:off x="2555697" y="97210"/>
          <a:ext cx="1418945" cy="567578"/>
        </a:xfrm>
        <a:prstGeom prst="chevron">
          <a:avLst/>
        </a:prstGeom>
        <a:solidFill>
          <a:srgbClr val="A6D96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현장체험학습 실시</a:t>
          </a:r>
        </a:p>
      </dsp:txBody>
      <dsp:txXfrm>
        <a:off x="2839486" y="97210"/>
        <a:ext cx="851367" cy="567578"/>
      </dsp:txXfrm>
    </dsp:sp>
    <dsp:sp modelId="{7EA6D4A1-44EF-4CE2-AC0D-CA743E0D9178}">
      <dsp:nvSpPr>
        <dsp:cNvPr id="0" name=""/>
        <dsp:cNvSpPr/>
      </dsp:nvSpPr>
      <dsp:spPr>
        <a:xfrm>
          <a:off x="3832748" y="97210"/>
          <a:ext cx="1418945" cy="567578"/>
        </a:xfrm>
        <a:prstGeom prst="chevron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050" b="1" kern="1200"/>
            <a:t>현장체험학습 보고서 제출</a:t>
          </a:r>
        </a:p>
      </dsp:txBody>
      <dsp:txXfrm>
        <a:off x="4116537" y="97210"/>
        <a:ext cx="851367" cy="567578"/>
      </dsp:txXfrm>
    </dsp:sp>
    <dsp:sp modelId="{5DB7BDF0-D7CC-4B3B-9872-4AD6FD903A26}">
      <dsp:nvSpPr>
        <dsp:cNvPr id="0" name=""/>
        <dsp:cNvSpPr/>
      </dsp:nvSpPr>
      <dsp:spPr>
        <a:xfrm>
          <a:off x="5109799" y="97210"/>
          <a:ext cx="1418945" cy="56757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출석인정      </a:t>
          </a:r>
          <a:r>
            <a:rPr lang="en-US" altLang="ko-KR" sz="800" b="1" kern="1200"/>
            <a:t>(</a:t>
          </a:r>
          <a:r>
            <a:rPr lang="ko-KR" altLang="en-US" sz="600" b="1" kern="1200"/>
            <a:t>학생생활기록부 반영</a:t>
          </a:r>
          <a:r>
            <a:rPr lang="en-US" altLang="ko-KR" sz="600" b="1" kern="1200"/>
            <a:t>)</a:t>
          </a:r>
          <a:endParaRPr lang="ko-KR" altLang="en-US" sz="600" b="1" kern="1200"/>
        </a:p>
      </dsp:txBody>
      <dsp:txXfrm>
        <a:off x="5393588" y="97210"/>
        <a:ext cx="851367" cy="5675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chool Newslett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204A82-C86B-47D8-8590-41DDD659C23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18714EA-109F-4568-BCB0-400CDF31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36BE3-2F65-4689-98F4-6B45487D5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A69751-1966-4603-BFB4-5A58AB3C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작성기 뉴스레터</Template>
  <TotalTime>0</TotalTime>
  <Pages>17</Pages>
  <Words>2448</Words>
  <Characters>13960</Characters>
  <Application>Microsoft Office Word</Application>
  <DocSecurity>8</DocSecurity>
  <Lines>116</Lines>
  <Paragraphs>32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2021-02-05T07:18:00Z</dcterms:created>
  <dcterms:modified xsi:type="dcterms:W3CDTF">2021-02-05T07:18:00Z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